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114C1" w14:textId="0F148CC6" w:rsidR="007B024B" w:rsidRPr="00022FB0" w:rsidRDefault="00251D81" w:rsidP="00CB6158">
      <w:pPr>
        <w:pStyle w:val="Datumoben"/>
        <w:spacing w:after="300"/>
        <w:rPr>
          <w:rStyle w:val="Formatvorlage14"/>
          <w:rFonts w:cs="Arial"/>
          <w:sz w:val="20"/>
        </w:rPr>
      </w:pPr>
      <w:r>
        <w:rPr>
          <w:noProof/>
        </w:rPr>
        <mc:AlternateContent>
          <mc:Choice Requires="wps">
            <w:drawing>
              <wp:anchor distT="0" distB="0" distL="114300" distR="114300" simplePos="0" relativeHeight="251658241" behindDoc="0" locked="0" layoutInCell="1" allowOverlap="1" wp14:anchorId="2D77EE5E" wp14:editId="308D05CA">
                <wp:simplePos x="0" y="0"/>
                <wp:positionH relativeFrom="column">
                  <wp:posOffset>0</wp:posOffset>
                </wp:positionH>
                <wp:positionV relativeFrom="paragraph">
                  <wp:posOffset>-547370</wp:posOffset>
                </wp:positionV>
                <wp:extent cx="3427730" cy="288290"/>
                <wp:effectExtent l="0" t="0" r="1270" b="3810"/>
                <wp:wrapNone/>
                <wp:docPr id="67" name="Textfeld 67"/>
                <wp:cNvGraphicFramePr/>
                <a:graphic xmlns:a="http://schemas.openxmlformats.org/drawingml/2006/main">
                  <a:graphicData uri="http://schemas.microsoft.com/office/word/2010/wordprocessingShape">
                    <wps:wsp>
                      <wps:cNvSpPr txBox="1"/>
                      <wps:spPr>
                        <a:xfrm>
                          <a:off x="0" y="0"/>
                          <a:ext cx="3427730" cy="288290"/>
                        </a:xfrm>
                        <a:prstGeom prst="rect">
                          <a:avLst/>
                        </a:prstGeom>
                        <a:noFill/>
                        <a:ln w="6350">
                          <a:noFill/>
                        </a:ln>
                      </wps:spPr>
                      <wps:txbx>
                        <w:txbxContent>
                          <w:p w14:paraId="083A48E5" w14:textId="05E6C1E5" w:rsidR="00017E54" w:rsidRPr="00022FB0"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EE5E" id="_x0000_t202" coordsize="21600,21600" o:spt="202" path="m,l,21600r21600,l21600,xe">
                <v:stroke joinstyle="miter"/>
                <v:path gradientshapeok="t" o:connecttype="rect"/>
              </v:shapetype>
              <v:shape id="Textfeld 67" o:spid="_x0000_s1026" type="#_x0000_t202" style="position:absolute;margin-left:0;margin-top:-43.1pt;width:269.9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nODQIAABwEAAAOAAAAZHJzL2Uyb0RvYy54bWysU11v0zAUfUfiP1h+p+kHbCVqOpVNRUjV&#10;NqlDe3Ydu4nk+Jprt0n59Vw7TYsGT4gX58b3+5zjxV3XGHZU6GuwBZ+MxpwpK6Gs7b7g31/WH+ac&#10;+SBsKQxYVfCT8vxu+f7donW5mkIFplTIqIj1eesKXoXg8izzslKN8CNwypJTAzYi0C/usxJFS9Ub&#10;k03H45usBSwdglTe0+1D7+TLVF9rJcOT1l4FZgpOs4V0Yjp38cyWC5HvUbiqlucxxD9M0YjaUtNL&#10;qQcRBDtg/UepppYIHnQYSWgy0LqWKu1A20zGb7bZVsKptAuB490FJv//ysrH49Y9IwvdF+iIwAhI&#10;63zu6TLu02ls4pcmZeQnCE8X2FQXmKTL2cfp7e2MXJJ80/l8+jnhml2zHfrwVUHDolFwJFoSWuK4&#10;8YE6UugQEptZWNfGJGqMZW3Bb2afxinh4qEMYynxOmu0QrfrzgvsoDzRXgg95d7JdU3NN8KHZ4HE&#10;Mc1Lug1PdGgD1ATOFmcV4M+/3cd4gp68nLWkmYL7HweBijPzzRIpUWCDgYOxGwx7aO6BZDihF+Fk&#10;MikBgxlMjdC8kpxXsQu5hJXUq+BhMO9Dr1x6DlKtVimIZORE2Nitk7F0hC9C+dK9CnRnvAMx9QiD&#10;mkT+BvY+tgd+dQig68RJBLRH8YwzSTBRdX4uUeO//6eo66Ne/gIAAP//AwBQSwMEFAAGAAgAAAAh&#10;ADkWQMveAAAACAEAAA8AAABkcnMvZG93bnJldi54bWxMj8tOxDAMRfdI/ENkJHYz6QwwKqXpCPHY&#10;8RxAgl3amLYicaok7ZS/x6xgaV/r+pxyOzsrJgyx96RgtcxAIDXe9NQqeH25XeQgYtJktPWECr4x&#10;wrY6PCh1YfyennHapVZwCcVCK+hSGgopY9Oh03HpByTOPn1wOvEYWmmC3nO5s3KdZRvpdE/8odMD&#10;XnXYfO1Gp8C+x3BXZ+ljum7v09OjHN9uVg9KHR/NlxcgEs7p7xh+8RkdKmaq/UgmCquARZKCRb5Z&#10;g+D47OScTWrenGY5yKqU/wWqHwAAAP//AwBQSwECLQAUAAYACAAAACEAtoM4kv4AAADhAQAAEwAA&#10;AAAAAAAAAAAAAAAAAAAAW0NvbnRlbnRfVHlwZXNdLnhtbFBLAQItABQABgAIAAAAIQA4/SH/1gAA&#10;AJQBAAALAAAAAAAAAAAAAAAAAC8BAABfcmVscy8ucmVsc1BLAQItABQABgAIAAAAIQDiVcnODQIA&#10;ABwEAAAOAAAAAAAAAAAAAAAAAC4CAABkcnMvZTJvRG9jLnhtbFBLAQItABQABgAIAAAAIQA5FkDL&#10;3gAAAAgBAAAPAAAAAAAAAAAAAAAAAGcEAABkcnMvZG93bnJldi54bWxQSwUGAAAAAAQABADzAAAA&#10;cgUAAAAA&#10;" filled="f" stroked="f" strokeweight=".5pt">
                <v:textbox inset="0,0,0,0">
                  <w:txbxContent>
                    <w:p w14:paraId="083A48E5" w14:textId="05E6C1E5" w:rsidR="00017E54" w:rsidRPr="00022FB0"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v:textbox>
              </v:shape>
            </w:pict>
          </mc:Fallback>
        </mc:AlternateContent>
      </w:r>
      <w:r>
        <w:rPr>
          <w:rFonts w:cs="Arial"/>
        </w:rPr>
        <w:t>February 2025</w:t>
      </w:r>
    </w:p>
    <w:p w14:paraId="565E5A96" w14:textId="77777777" w:rsidR="00891224" w:rsidRPr="00022FB0" w:rsidRDefault="00891224" w:rsidP="00891224">
      <w:pPr>
        <w:pStyle w:val="paragraph"/>
        <w:spacing w:before="0" w:after="0"/>
        <w:textAlignment w:val="baseline"/>
        <w:rPr>
          <w:rFonts w:ascii="Arial" w:hAnsi="Arial" w:cs="Arial"/>
          <w:color w:val="4D4D4D" w:themeColor="accent3"/>
          <w:sz w:val="48"/>
          <w:szCs w:val="48"/>
        </w:rPr>
      </w:pPr>
      <w:bookmarkStart w:id="0" w:name="_Hlk185236721"/>
      <w:r>
        <w:rPr>
          <w:rStyle w:val="normaltextrun"/>
          <w:rFonts w:ascii="Arial" w:eastAsiaTheme="majorEastAsia" w:hAnsi="Arial" w:cs="Arial"/>
          <w:b/>
          <w:bCs/>
          <w:color w:val="4D4D4D" w:themeColor="accent3"/>
          <w:sz w:val="48"/>
          <w:szCs w:val="48"/>
        </w:rPr>
        <w:t>Esthetic printing in VITA quality</w:t>
      </w:r>
      <w:bookmarkEnd w:id="0"/>
      <w:r>
        <w:rPr>
          <w:rStyle w:val="normaltextrun"/>
          <w:rFonts w:ascii="Arial" w:eastAsiaTheme="majorEastAsia" w:hAnsi="Arial" w:cs="Arial"/>
          <w:b/>
          <w:bCs/>
          <w:color w:val="4D4D4D" w:themeColor="accent3"/>
          <w:sz w:val="48"/>
          <w:szCs w:val="48"/>
        </w:rPr>
        <w:t xml:space="preserve">: </w:t>
      </w:r>
      <w:r>
        <w:rPr>
          <w:rFonts w:ascii="Arial" w:hAnsi="Arial" w:cs="Arial"/>
          <w:color w:val="4D4D4D" w:themeColor="accent3"/>
          <w:sz w:val="48"/>
          <w:szCs w:val="48"/>
        </w:rPr>
        <w:br/>
      </w:r>
      <w:r>
        <w:rPr>
          <w:rStyle w:val="normaltextrun"/>
          <w:rFonts w:ascii="Arial" w:eastAsiaTheme="majorEastAsia" w:hAnsi="Arial" w:cs="Arial"/>
          <w:b/>
          <w:bCs/>
          <w:color w:val="4D4D4D" w:themeColor="accent3"/>
          <w:sz w:val="48"/>
          <w:szCs w:val="48"/>
        </w:rPr>
        <w:t xml:space="preserve">New VITA VIONIC RESINS for your digital workflow </w:t>
      </w:r>
    </w:p>
    <w:p w14:paraId="517D8B4C" w14:textId="29F88F8E" w:rsidR="00891224" w:rsidRPr="00022FB0" w:rsidRDefault="00891224" w:rsidP="00891224">
      <w:pPr>
        <w:pStyle w:val="paragraph"/>
        <w:spacing w:before="0" w:after="0"/>
        <w:textAlignment w:val="baseline"/>
        <w:rPr>
          <w:rFonts w:ascii="Arial" w:hAnsi="Arial" w:cs="Arial"/>
          <w:color w:val="000000" w:themeColor="text1"/>
        </w:rPr>
      </w:pPr>
      <w:r>
        <w:rPr>
          <w:rStyle w:val="normaltextrun"/>
          <w:rFonts w:ascii="Arial" w:eastAsiaTheme="majorEastAsia" w:hAnsi="Arial" w:cs="Arial"/>
          <w:color w:val="000000" w:themeColor="text1"/>
        </w:rPr>
        <w:t xml:space="preserve">As of </w:t>
      </w:r>
      <w:r w:rsidR="00E02C57">
        <w:rPr>
          <w:rStyle w:val="normaltextrun"/>
          <w:rFonts w:ascii="Arial" w:eastAsiaTheme="majorEastAsia" w:hAnsi="Arial" w:cs="Arial"/>
          <w:color w:val="000000" w:themeColor="text1"/>
        </w:rPr>
        <w:t>April</w:t>
      </w:r>
      <w:r>
        <w:rPr>
          <w:rStyle w:val="normaltextrun"/>
          <w:rFonts w:ascii="Arial" w:eastAsiaTheme="majorEastAsia" w:hAnsi="Arial" w:cs="Arial"/>
          <w:color w:val="000000" w:themeColor="text1"/>
        </w:rPr>
        <w:t xml:space="preserve"> 2025, VITA Zahnfabrik will be expanding its range of products for digital prosthetics with the innovative 3D printing materials from the VITA VIONIC SOLUTIONS portfolio. The new VITA VIONIC RESINS offer users high-quality materials and reliable shades, making 3D printing in the laboratory cost-efficient and dependable. </w:t>
      </w:r>
    </w:p>
    <w:p w14:paraId="09199912" w14:textId="77777777" w:rsidR="004A4041" w:rsidRDefault="00891224" w:rsidP="004A4041">
      <w:pPr>
        <w:pStyle w:val="paragraph"/>
        <w:spacing w:before="0" w:after="0"/>
        <w:textAlignment w:val="baseline"/>
        <w:rPr>
          <w:rStyle w:val="normaltextrun"/>
          <w:rFonts w:ascii="Arial" w:eastAsiaTheme="majorEastAsia" w:hAnsi="Arial" w:cs="Arial"/>
          <w:b/>
          <w:bCs/>
          <w:color w:val="DC0064" w:themeColor="accent1"/>
        </w:rPr>
      </w:pPr>
      <w:r>
        <w:rPr>
          <w:rStyle w:val="normaltextrun"/>
          <w:rFonts w:ascii="Arial" w:eastAsiaTheme="majorEastAsia" w:hAnsi="Arial" w:cs="Arial"/>
          <w:b/>
          <w:bCs/>
          <w:color w:val="DC0064" w:themeColor="accent1"/>
        </w:rPr>
        <w:t>A seamless workflow from a single source</w:t>
      </w:r>
    </w:p>
    <w:p w14:paraId="5855CAAF" w14:textId="02B11D28" w:rsidR="00891224" w:rsidRPr="004A4041" w:rsidRDefault="00891224" w:rsidP="004A4041">
      <w:pPr>
        <w:pStyle w:val="paragraph"/>
        <w:spacing w:before="0" w:after="0"/>
        <w:textAlignment w:val="baseline"/>
        <w:rPr>
          <w:rFonts w:ascii="Arial" w:eastAsiaTheme="majorEastAsia" w:hAnsi="Arial" w:cs="Arial"/>
          <w:b/>
          <w:bCs/>
          <w:color w:val="DC0064" w:themeColor="accent1"/>
        </w:rPr>
      </w:pPr>
      <w:r>
        <w:rPr>
          <w:rStyle w:val="normaltextrun"/>
          <w:rFonts w:ascii="Arial" w:eastAsiaTheme="majorEastAsia" w:hAnsi="Arial" w:cs="Arial"/>
          <w:color w:val="000000" w:themeColor="text1"/>
        </w:rPr>
        <w:t>With VITA VIONIC RESINS, a completely printed workflow becomes reality: from VITA VIONIC TRY-IN RESIN for try-ins to the definitive denture base with VITA VIONIC BASE RESIN IMPACT, to the tooth elements made from VITA VIONIC DENT RESIN and the final customization.</w:t>
      </w:r>
      <w:r>
        <w:rPr>
          <w:rFonts w:ascii="Arial" w:hAnsi="Arial" w:cs="Arial"/>
          <w:color w:val="000000" w:themeColor="text1"/>
        </w:rPr>
        <w:t xml:space="preserve"> </w:t>
      </w:r>
      <w:r>
        <w:rPr>
          <w:rStyle w:val="normaltextrun"/>
          <w:rFonts w:ascii="Arial" w:eastAsiaTheme="majorEastAsia" w:hAnsi="Arial" w:cs="Arial"/>
          <w:color w:val="000000" w:themeColor="text1"/>
        </w:rPr>
        <w:t xml:space="preserve">This workflow is at the heart of the new VITA VIONIC ECONOMY level, making it possible to print dentures quickly, efficiently and with impressive quality, saving both time and money. </w:t>
      </w:r>
    </w:p>
    <w:p w14:paraId="7B9A56F2" w14:textId="3316B036" w:rsidR="00902638" w:rsidRPr="00022FB0" w:rsidRDefault="00891224" w:rsidP="00891224">
      <w:pPr>
        <w:pStyle w:val="paragraph"/>
        <w:spacing w:before="0" w:after="0"/>
        <w:textAlignment w:val="baseline"/>
        <w:rPr>
          <w:rStyle w:val="normaltextrun"/>
          <w:rFonts w:ascii="Arial" w:eastAsiaTheme="majorEastAsia" w:hAnsi="Arial" w:cs="Arial"/>
          <w:b/>
          <w:bCs/>
          <w:color w:val="DC0064" w:themeColor="accent1"/>
        </w:rPr>
      </w:pPr>
      <w:r>
        <w:rPr>
          <w:rStyle w:val="normaltextrun"/>
          <w:rFonts w:ascii="Arial" w:eastAsiaTheme="majorEastAsia" w:hAnsi="Arial" w:cs="Arial"/>
          <w:b/>
          <w:bCs/>
          <w:color w:val="DC0064" w:themeColor="accent1"/>
        </w:rPr>
        <w:t>VITA VIONIC BASE RESIN IMPACT – impact-resistant and durable</w:t>
      </w:r>
    </w:p>
    <w:p w14:paraId="6E4D80E0" w14:textId="0872E37C" w:rsidR="00891224" w:rsidRPr="00022FB0" w:rsidRDefault="00891224" w:rsidP="00891224">
      <w:pPr>
        <w:pStyle w:val="paragraph"/>
        <w:spacing w:before="0" w:after="0"/>
        <w:textAlignment w:val="baseline"/>
        <w:rPr>
          <w:rFonts w:ascii="Arial" w:hAnsi="Arial" w:cs="Arial"/>
          <w:sz w:val="18"/>
          <w:szCs w:val="18"/>
        </w:rPr>
      </w:pPr>
      <w:r>
        <w:rPr>
          <w:rStyle w:val="normaltextrun"/>
          <w:rFonts w:ascii="Arial" w:eastAsiaTheme="majorEastAsia" w:hAnsi="Arial" w:cs="Arial"/>
          <w:color w:val="000000" w:themeColor="text1"/>
        </w:rPr>
        <w:t>VITA VIONIC BASE RESIN IMPACT offers a new level of quality for fabricating final denture bases. Thanks to its durability, the material has a high load capacity and a low risk of fractures. The balanced property profile promises long-lasting results. VITA VIONIC BASE RESIN IMPACT will be available at IDS 2025 in pink and pink translucent, each in 1 kg sizes.</w:t>
      </w:r>
      <w:r>
        <w:rPr>
          <w:rStyle w:val="normaltextrun"/>
          <w:rFonts w:ascii="Arial" w:eastAsiaTheme="majorEastAsia" w:hAnsi="Arial" w:cs="Arial"/>
        </w:rPr>
        <w:t xml:space="preserve"> </w:t>
      </w:r>
    </w:p>
    <w:p w14:paraId="7E272869" w14:textId="77777777" w:rsidR="00891224" w:rsidRPr="00022FB0" w:rsidRDefault="00891224" w:rsidP="00891224">
      <w:pPr>
        <w:pStyle w:val="paragraph"/>
        <w:spacing w:before="0" w:after="0"/>
        <w:textAlignment w:val="baseline"/>
        <w:rPr>
          <w:rStyle w:val="normaltextrun"/>
          <w:rFonts w:ascii="Arial" w:eastAsiaTheme="majorEastAsia" w:hAnsi="Arial" w:cs="Arial"/>
          <w:color w:val="DC0064" w:themeColor="accent1"/>
        </w:rPr>
      </w:pPr>
      <w:r>
        <w:rPr>
          <w:rStyle w:val="normaltextrun"/>
          <w:rFonts w:ascii="Arial" w:eastAsiaTheme="majorEastAsia" w:hAnsi="Arial" w:cs="Arial"/>
          <w:b/>
          <w:bCs/>
          <w:color w:val="DC0064" w:themeColor="accent1"/>
        </w:rPr>
        <w:t xml:space="preserve">VITA VIONIC DENT RESIN – PERFECT MATCH in shade and quality: </w:t>
      </w:r>
    </w:p>
    <w:p w14:paraId="2E560165" w14:textId="43266FE2" w:rsidR="00891224" w:rsidRPr="00022FB0" w:rsidRDefault="00891224" w:rsidP="00891224">
      <w:pPr>
        <w:pStyle w:val="paragraph"/>
        <w:spacing w:before="0" w:after="0"/>
        <w:textAlignment w:val="baseline"/>
        <w:rPr>
          <w:rFonts w:ascii="Arial" w:hAnsi="Arial" w:cs="Arial"/>
          <w:color w:val="000000" w:themeColor="text1"/>
          <w:sz w:val="18"/>
          <w:szCs w:val="18"/>
        </w:rPr>
      </w:pPr>
      <w:r>
        <w:rPr>
          <w:rStyle w:val="normaltextrun"/>
          <w:rFonts w:ascii="Arial" w:eastAsiaTheme="majorEastAsia" w:hAnsi="Arial" w:cs="Arial"/>
          <w:color w:val="000000" w:themeColor="text1"/>
        </w:rPr>
        <w:t xml:space="preserve">VITA VIONIC DENT RESIN is used to create highly abrasion-resistant, shade-stable dental arches and elements: as of </w:t>
      </w:r>
      <w:r w:rsidR="00321E54">
        <w:rPr>
          <w:rStyle w:val="normaltextrun"/>
          <w:rFonts w:ascii="Arial" w:eastAsiaTheme="majorEastAsia" w:hAnsi="Arial" w:cs="Arial"/>
          <w:color w:val="000000" w:themeColor="text1"/>
        </w:rPr>
        <w:t>April</w:t>
      </w:r>
      <w:r>
        <w:rPr>
          <w:rStyle w:val="normaltextrun"/>
          <w:rFonts w:ascii="Arial" w:eastAsiaTheme="majorEastAsia" w:hAnsi="Arial" w:cs="Arial"/>
          <w:color w:val="000000" w:themeColor="text1"/>
        </w:rPr>
        <w:t xml:space="preserve"> 2025, resins in eight VITA classical A1–D4 shades and the bleach shade 0M</w:t>
      </w:r>
      <w:r w:rsidR="008D15C0">
        <w:rPr>
          <w:rStyle w:val="normaltextrun"/>
          <w:rFonts w:ascii="Arial" w:eastAsiaTheme="majorEastAsia" w:hAnsi="Arial" w:cs="Arial"/>
          <w:color w:val="000000" w:themeColor="text1"/>
        </w:rPr>
        <w:t>3</w:t>
      </w:r>
      <w:r>
        <w:rPr>
          <w:rStyle w:val="normaltextrun"/>
          <w:rFonts w:ascii="Arial" w:eastAsiaTheme="majorEastAsia" w:hAnsi="Arial" w:cs="Arial"/>
          <w:color w:val="000000" w:themeColor="text1"/>
        </w:rPr>
        <w:t xml:space="preserve"> will be available. Thanks to its high strength, the new resin is suitable for final dentures, as well as temporary crowns and bridges. The very low wear values of the printed denture teeth made with VITA VIONIC DENT RESIN, make them comparable to milled work in terms of durability</w:t>
      </w:r>
    </w:p>
    <w:p w14:paraId="60DCC00E" w14:textId="23F082DD" w:rsidR="00891224" w:rsidRPr="00022FB0" w:rsidRDefault="00891224" w:rsidP="00891224">
      <w:pPr>
        <w:pStyle w:val="paragraph"/>
        <w:spacing w:before="0" w:after="0"/>
        <w:textAlignment w:val="baseline"/>
        <w:rPr>
          <w:rStyle w:val="normaltextrun"/>
          <w:rFonts w:ascii="Arial" w:eastAsiaTheme="majorEastAsia" w:hAnsi="Arial" w:cs="Arial"/>
          <w:b/>
          <w:bCs/>
          <w:color w:val="DC0064" w:themeColor="accent1"/>
        </w:rPr>
      </w:pPr>
      <w:r>
        <w:rPr>
          <w:rStyle w:val="normaltextrun"/>
          <w:rFonts w:ascii="Arial" w:eastAsiaTheme="majorEastAsia" w:hAnsi="Arial" w:cs="Arial"/>
          <w:b/>
          <w:bCs/>
          <w:color w:val="DC0064" w:themeColor="accent1"/>
        </w:rPr>
        <w:t>VITA VIONIC TRY-IN RESIN – for precise try-ins</w:t>
      </w:r>
    </w:p>
    <w:p w14:paraId="1DCC9E6F" w14:textId="77777777" w:rsidR="006E3712" w:rsidRDefault="00891224" w:rsidP="00891224">
      <w:pPr>
        <w:pStyle w:val="paragraph"/>
        <w:spacing w:before="0" w:after="0"/>
        <w:textAlignment w:val="baseline"/>
        <w:rPr>
          <w:rFonts w:ascii="Arial" w:hAnsi="Arial" w:cs="Arial"/>
        </w:rPr>
      </w:pPr>
      <w:r>
        <w:rPr>
          <w:rStyle w:val="normaltextrun"/>
          <w:rFonts w:ascii="Arial" w:eastAsiaTheme="majorEastAsia" w:hAnsi="Arial" w:cs="Arial"/>
          <w:color w:val="000000" w:themeColor="text1"/>
        </w:rPr>
        <w:lastRenderedPageBreak/>
        <w:t xml:space="preserve">The new VITA VIONIC TRY-IN RESIN completes the portfolio. It is an ideal material for functional try-ins in partial and full dentures. It offers fast and material-efficient production and easy processing. It also sets new standards for durability, thanks to its long shelf life of three years. </w:t>
      </w:r>
      <w:r>
        <w:rPr>
          <w:rFonts w:ascii="Arial" w:hAnsi="Arial" w:cs="Arial"/>
          <w:color w:val="000000" w:themeColor="text1"/>
          <w:sz w:val="18"/>
          <w:szCs w:val="18"/>
        </w:rPr>
        <w:br/>
      </w:r>
    </w:p>
    <w:p w14:paraId="35E49C13" w14:textId="3D4F145A" w:rsidR="004A4041" w:rsidRDefault="00891224" w:rsidP="00891224">
      <w:pPr>
        <w:pStyle w:val="paragraph"/>
        <w:spacing w:before="0" w:after="0"/>
        <w:textAlignment w:val="baseline"/>
        <w:rPr>
          <w:rStyle w:val="normaltextrun"/>
          <w:rFonts w:ascii="Arial" w:eastAsiaTheme="majorEastAsia" w:hAnsi="Arial" w:cs="Arial"/>
          <w:b/>
          <w:bCs/>
        </w:rPr>
      </w:pPr>
      <w:r>
        <w:rPr>
          <w:rStyle w:val="normaltextrun"/>
          <w:rFonts w:ascii="Arial" w:eastAsiaTheme="majorEastAsia" w:hAnsi="Arial" w:cs="Arial"/>
          <w:b/>
          <w:bCs/>
          <w:color w:val="DC0064" w:themeColor="accent1"/>
        </w:rPr>
        <w:t>Taking digital prosthetics to the next level with VITA VIONIC RESINS</w:t>
      </w:r>
    </w:p>
    <w:p w14:paraId="34804873" w14:textId="0862AAB9" w:rsidR="00891224" w:rsidRPr="004A4041" w:rsidRDefault="00891224" w:rsidP="00891224">
      <w:pPr>
        <w:pStyle w:val="paragraph"/>
        <w:spacing w:before="0" w:after="0"/>
        <w:textAlignment w:val="baseline"/>
        <w:rPr>
          <w:rFonts w:ascii="Arial" w:eastAsiaTheme="majorEastAsia" w:hAnsi="Arial" w:cs="Arial"/>
          <w:b/>
          <w:bCs/>
        </w:rPr>
      </w:pPr>
      <w:r>
        <w:rPr>
          <w:rStyle w:val="normaltextrun"/>
          <w:rFonts w:ascii="Arial" w:eastAsiaTheme="majorEastAsia" w:hAnsi="Arial" w:cs="Arial"/>
          <w:color w:val="000000" w:themeColor="text1"/>
        </w:rPr>
        <w:t xml:space="preserve">The materials in the VITA VIONIC SOLUTIONS portfolio stand for innovation and efficiency. They support dental technicians and dentists in meeting their individual requirements for </w:t>
      </w:r>
      <w:proofErr w:type="gramStart"/>
      <w:r>
        <w:rPr>
          <w:rStyle w:val="normaltextrun"/>
          <w:rFonts w:ascii="Arial" w:eastAsiaTheme="majorEastAsia" w:hAnsi="Arial" w:cs="Arial"/>
          <w:color w:val="000000" w:themeColor="text1"/>
        </w:rPr>
        <w:t>future</w:t>
      </w:r>
      <w:proofErr w:type="gramEnd"/>
      <w:r>
        <w:rPr>
          <w:rStyle w:val="normaltextrun"/>
          <w:rFonts w:ascii="Arial" w:eastAsiaTheme="majorEastAsia" w:hAnsi="Arial" w:cs="Arial"/>
          <w:color w:val="000000" w:themeColor="text1"/>
        </w:rPr>
        <w:t xml:space="preserve">, modern prosthetics, as well as optimizing their workflow over the long-term. Whether </w:t>
      </w:r>
      <w:r w:rsidR="00321E54">
        <w:rPr>
          <w:rStyle w:val="normaltextrun"/>
          <w:rFonts w:ascii="Arial" w:eastAsiaTheme="majorEastAsia" w:hAnsi="Arial" w:cs="Arial"/>
          <w:color w:val="000000" w:themeColor="text1"/>
        </w:rPr>
        <w:t>it’s</w:t>
      </w:r>
      <w:r>
        <w:rPr>
          <w:rStyle w:val="normaltextrun"/>
          <w:rFonts w:ascii="Arial" w:eastAsiaTheme="majorEastAsia" w:hAnsi="Arial" w:cs="Arial"/>
          <w:color w:val="000000" w:themeColor="text1"/>
        </w:rPr>
        <w:t xml:space="preserve"> printing, milling or a mix of both, VITA offers the right products for your digital workflow. The results range from highly esthetic to highly cost effective – always with the best material quality and the PERFECT MATCH to the VITA shade guide.</w:t>
      </w:r>
    </w:p>
    <w:p w14:paraId="38682591" w14:textId="37ED4429" w:rsidR="00891224" w:rsidRPr="00022FB0" w:rsidRDefault="00891224" w:rsidP="00891224">
      <w:pPr>
        <w:pStyle w:val="paragraph"/>
        <w:spacing w:before="0" w:after="0"/>
        <w:textAlignment w:val="baseline"/>
        <w:rPr>
          <w:rFonts w:ascii="Arial" w:hAnsi="Arial" w:cs="Arial"/>
          <w:sz w:val="18"/>
          <w:szCs w:val="18"/>
        </w:rPr>
      </w:pPr>
      <w:r>
        <w:rPr>
          <w:rStyle w:val="normaltextrun"/>
          <w:rFonts w:ascii="Arial" w:eastAsiaTheme="majorEastAsia" w:hAnsi="Arial" w:cs="Arial"/>
          <w:color w:val="000000" w:themeColor="text1"/>
        </w:rPr>
        <w:t xml:space="preserve">More information about the new VITA VIONIC RESINS can be found on the website: </w:t>
      </w:r>
      <w:hyperlink r:id="rId11" w:tgtFrame="_blank" w:history="1">
        <w:r>
          <w:rPr>
            <w:rStyle w:val="normaltextrun"/>
            <w:rFonts w:ascii="Arial" w:eastAsiaTheme="majorEastAsia" w:hAnsi="Arial" w:cs="Arial"/>
            <w:color w:val="0000FF"/>
            <w:u w:val="single"/>
          </w:rPr>
          <w:t>VITA Zahnfabrik</w:t>
        </w:r>
      </w:hyperlink>
      <w:r>
        <w:rPr>
          <w:rStyle w:val="normaltextrun"/>
          <w:rFonts w:ascii="Arial" w:eastAsiaTheme="majorEastAsia" w:hAnsi="Arial" w:cs="Arial"/>
        </w:rPr>
        <w:t>.</w:t>
      </w:r>
    </w:p>
    <w:p w14:paraId="4DDB253F" w14:textId="42DE5396" w:rsidR="00022FB0" w:rsidRPr="00022FB0" w:rsidRDefault="00022FB0" w:rsidP="00022FB0">
      <w:pPr>
        <w:spacing w:before="100" w:beforeAutospacing="1" w:after="100" w:afterAutospacing="1" w:line="240" w:lineRule="auto"/>
        <w:rPr>
          <w:rFonts w:cs="Arial"/>
        </w:rPr>
      </w:pPr>
    </w:p>
    <w:p w14:paraId="35D51D8C" w14:textId="28D46D9C" w:rsidR="00022FB0" w:rsidRDefault="007C0B23" w:rsidP="00426C65">
      <w:pPr>
        <w:pStyle w:val="Preline"/>
        <w:spacing w:after="0" w:line="240" w:lineRule="auto"/>
        <w:rPr>
          <w:rStyle w:val="Formatvorlage14"/>
          <w:rFonts w:cs="Arial"/>
          <w:b w:val="0"/>
          <w:bCs w:val="0"/>
          <w:color w:val="4D4D4D" w:themeColor="accent3"/>
          <w:sz w:val="18"/>
          <w:szCs w:val="18"/>
        </w:rPr>
      </w:pPr>
      <w:r>
        <w:rPr>
          <w:rFonts w:cs="Arial"/>
          <w:b w:val="0"/>
          <w:bCs w:val="0"/>
          <w:noProof/>
          <w:color w:val="4D4D4D" w:themeColor="accent3"/>
          <w:sz w:val="18"/>
          <w:szCs w:val="18"/>
        </w:rPr>
        <w:drawing>
          <wp:inline distT="0" distB="0" distL="0" distR="0" wp14:anchorId="61192FC5" wp14:editId="7914AA41">
            <wp:extent cx="2152650" cy="2152650"/>
            <wp:effectExtent l="0" t="0" r="0" b="0"/>
            <wp:docPr id="1535486029" name="Grafik 20" descr="Ein Bild, das Text, Flasche, Plastik, Dro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86029" name="Grafik 20" descr="Ein Bild, das Text, Flasche, Plastik, Droge enthält.&#10;&#10;Automatisch generierte Beschreibung"/>
                    <pic:cNvPicPr/>
                  </pic:nvPicPr>
                  <pic:blipFill>
                    <a:blip r:embed="rId12"/>
                    <a:stretch>
                      <a:fillRect/>
                    </a:stretch>
                  </pic:blipFill>
                  <pic:spPr>
                    <a:xfrm>
                      <a:off x="0" y="0"/>
                      <a:ext cx="2152650" cy="2152650"/>
                    </a:xfrm>
                    <a:prstGeom prst="rect">
                      <a:avLst/>
                    </a:prstGeom>
                  </pic:spPr>
                </pic:pic>
              </a:graphicData>
            </a:graphic>
          </wp:inline>
        </w:drawing>
      </w:r>
    </w:p>
    <w:p w14:paraId="2EB1E345" w14:textId="77777777" w:rsidR="006E3712" w:rsidRPr="00022FB0" w:rsidRDefault="006E3712" w:rsidP="00426C65">
      <w:pPr>
        <w:pStyle w:val="Preline"/>
        <w:spacing w:after="0" w:line="240" w:lineRule="auto"/>
        <w:rPr>
          <w:rStyle w:val="Formatvorlage14"/>
          <w:rFonts w:cs="Arial"/>
          <w:b w:val="0"/>
          <w:bCs w:val="0"/>
          <w:color w:val="4D4D4D" w:themeColor="accent3"/>
          <w:sz w:val="18"/>
          <w:szCs w:val="18"/>
        </w:rPr>
      </w:pPr>
    </w:p>
    <w:p w14:paraId="0F10B740" w14:textId="08C2ED4A" w:rsidR="002372FF" w:rsidRPr="008D15C0" w:rsidRDefault="005030B2" w:rsidP="00426C65">
      <w:pPr>
        <w:pStyle w:val="Preline"/>
        <w:spacing w:after="0" w:line="240" w:lineRule="auto"/>
        <w:rPr>
          <w:rStyle w:val="Formatvorlage14"/>
          <w:rFonts w:cs="Arial"/>
          <w:b w:val="0"/>
          <w:bCs w:val="0"/>
          <w:color w:val="4D4D4D" w:themeColor="accent3"/>
          <w:sz w:val="18"/>
          <w:szCs w:val="18"/>
        </w:rPr>
      </w:pPr>
      <w:r>
        <w:rPr>
          <w:rStyle w:val="Formatvorlage14"/>
          <w:rFonts w:cs="Arial"/>
          <w:b w:val="0"/>
          <w:bCs w:val="0"/>
          <w:color w:val="4D4D4D" w:themeColor="accent3"/>
          <w:sz w:val="18"/>
          <w:szCs w:val="18"/>
        </w:rPr>
        <w:t>Fig. 1: The new VITA VIONIC TRY-IN RESIN, VITA VIONIC BASE RESIN IMPACT and VITA VIONIC DENT RESIN</w:t>
      </w:r>
    </w:p>
    <w:p w14:paraId="79F28503" w14:textId="77777777" w:rsidR="00022FB0" w:rsidRPr="008D15C0" w:rsidRDefault="00022FB0" w:rsidP="00426C65">
      <w:pPr>
        <w:pStyle w:val="Preline"/>
        <w:spacing w:after="0" w:line="240" w:lineRule="auto"/>
        <w:rPr>
          <w:rStyle w:val="Formatvorlage14"/>
          <w:rFonts w:cs="Arial"/>
          <w:b w:val="0"/>
          <w:bCs w:val="0"/>
          <w:color w:val="4D4D4D" w:themeColor="accent3"/>
          <w:sz w:val="18"/>
          <w:szCs w:val="18"/>
        </w:rPr>
      </w:pPr>
    </w:p>
    <w:p w14:paraId="2A16FCA3" w14:textId="66A5F64D" w:rsidR="00602BBF" w:rsidRPr="008D15C0" w:rsidRDefault="00602BBF" w:rsidP="00604131">
      <w:pPr>
        <w:rPr>
          <w:rFonts w:cs="Arial"/>
        </w:rPr>
      </w:pPr>
    </w:p>
    <w:p w14:paraId="79DA98E0" w14:textId="77777777" w:rsidR="007970BB" w:rsidRPr="008D15C0" w:rsidRDefault="007970BB" w:rsidP="00604131">
      <w:pPr>
        <w:rPr>
          <w:rFonts w:cs="Arial"/>
        </w:rPr>
      </w:pPr>
    </w:p>
    <w:p w14:paraId="5C501A5F" w14:textId="77777777" w:rsidR="007970BB" w:rsidRPr="008D15C0" w:rsidRDefault="007970BB" w:rsidP="00604131">
      <w:pPr>
        <w:rPr>
          <w:rFonts w:cs="Arial"/>
        </w:rPr>
      </w:pPr>
    </w:p>
    <w:p w14:paraId="7C855F4A" w14:textId="77777777" w:rsidR="007970BB" w:rsidRPr="008D15C0" w:rsidRDefault="007970BB" w:rsidP="00604131">
      <w:pPr>
        <w:rPr>
          <w:rFonts w:cs="Arial"/>
        </w:rPr>
      </w:pPr>
    </w:p>
    <w:p w14:paraId="1FA2975F" w14:textId="77777777" w:rsidR="007970BB" w:rsidRPr="008D15C0" w:rsidRDefault="007970BB" w:rsidP="00604131">
      <w:pPr>
        <w:rPr>
          <w:rFonts w:cs="Arial"/>
        </w:rPr>
      </w:pPr>
    </w:p>
    <w:p w14:paraId="10CF0C0D" w14:textId="580156D1" w:rsidR="00602BBF" w:rsidRPr="008D15C0" w:rsidRDefault="00602BBF" w:rsidP="00604131">
      <w:pPr>
        <w:rPr>
          <w:rFonts w:cs="Arial"/>
        </w:rPr>
      </w:pPr>
    </w:p>
    <w:p w14:paraId="20FDF31A" w14:textId="07E6D8FD" w:rsidR="00602BBF" w:rsidRPr="008D15C0" w:rsidRDefault="00BE6B78" w:rsidP="00604131">
      <w:pPr>
        <w:rPr>
          <w:rFonts w:cs="Arial"/>
        </w:rPr>
      </w:pPr>
      <w:r w:rsidRPr="00022FB0">
        <w:rPr>
          <w:rFonts w:cs="Arial"/>
          <w:noProof/>
        </w:rPr>
        <w:lastRenderedPageBreak/>
        <mc:AlternateContent>
          <mc:Choice Requires="wps">
            <w:drawing>
              <wp:anchor distT="0" distB="0" distL="114300" distR="114300" simplePos="0" relativeHeight="251658240" behindDoc="0" locked="0" layoutInCell="1" allowOverlap="1" wp14:anchorId="19C196A5" wp14:editId="4979DC38">
                <wp:simplePos x="0" y="0"/>
                <wp:positionH relativeFrom="margin">
                  <wp:posOffset>180975</wp:posOffset>
                </wp:positionH>
                <wp:positionV relativeFrom="paragraph">
                  <wp:posOffset>-38735</wp:posOffset>
                </wp:positionV>
                <wp:extent cx="5822950" cy="2087880"/>
                <wp:effectExtent l="0" t="0" r="25400" b="26670"/>
                <wp:wrapNone/>
                <wp:docPr id="66" name="Textfeld 66"/>
                <wp:cNvGraphicFramePr/>
                <a:graphic xmlns:a="http://schemas.openxmlformats.org/drawingml/2006/main">
                  <a:graphicData uri="http://schemas.microsoft.com/office/word/2010/wordprocessingShape">
                    <wps:wsp>
                      <wps:cNvSpPr txBox="1"/>
                      <wps:spPr>
                        <a:xfrm>
                          <a:off x="0" y="0"/>
                          <a:ext cx="5822950" cy="2087880"/>
                        </a:xfrm>
                        <a:prstGeom prst="rect">
                          <a:avLst/>
                        </a:prstGeom>
                        <a:solidFill>
                          <a:schemeClr val="lt1"/>
                        </a:solidFill>
                        <a:ln w="6350">
                          <a:solidFill>
                            <a:schemeClr val="bg1">
                              <a:lumMod val="65000"/>
                            </a:schemeClr>
                          </a:solidFill>
                        </a:ln>
                        <a:effectLst/>
                      </wps:spPr>
                      <wps:txbx>
                        <w:txbxContent>
                          <w:p w14:paraId="5C5A63E9" w14:textId="77777777" w:rsidR="00BC346F" w:rsidRPr="00E02C57"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lang w:val="de-DE"/>
                              </w:rPr>
                            </w:pPr>
                            <w:r w:rsidRPr="008D15C0">
                              <w:rPr>
                                <w:rFonts w:asciiTheme="minorHAnsi" w:hAnsiTheme="minorHAnsi" w:cs="Calibri (Textkörper)"/>
                                <w:b/>
                                <w:bCs/>
                                <w:color w:val="DC0063"/>
                                <w:spacing w:val="-2"/>
                                <w:sz w:val="18"/>
                                <w:szCs w:val="18"/>
                                <w:lang w:val="de-DE"/>
                              </w:rPr>
                              <w:t xml:space="preserve">VITA Zahnfabrik H. Rauter GmbH &amp; Co. </w:t>
                            </w:r>
                            <w:r w:rsidRPr="00E02C57">
                              <w:rPr>
                                <w:rFonts w:asciiTheme="minorHAnsi" w:hAnsiTheme="minorHAnsi" w:cs="Calibri (Textkörper)"/>
                                <w:b/>
                                <w:bCs/>
                                <w:color w:val="DC0063"/>
                                <w:spacing w:val="-2"/>
                                <w:sz w:val="18"/>
                                <w:szCs w:val="18"/>
                                <w:lang w:val="de-DE"/>
                              </w:rPr>
                              <w:t>KG</w:t>
                            </w:r>
                          </w:p>
                          <w:p w14:paraId="3C562144" w14:textId="5DFF6274" w:rsidR="00C60FD7" w:rsidRPr="00022FB0"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sidRPr="008D15C0">
                              <w:rPr>
                                <w:rFonts w:cs="Arial"/>
                                <w:color w:val="3A3938"/>
                                <w:spacing w:val="-2"/>
                                <w:sz w:val="16"/>
                                <w:szCs w:val="16"/>
                                <w:lang w:val="de-DE"/>
                              </w:rPr>
                              <w:t xml:space="preserve">VITA Zahnfabrik H. Rauter GmbH &amp; Co. </w:t>
                            </w:r>
                            <w:r>
                              <w:rPr>
                                <w:rFonts w:cs="Arial"/>
                                <w:color w:val="3A3938"/>
                                <w:spacing w:val="-2"/>
                                <w:sz w:val="16"/>
                                <w:szCs w:val="16"/>
                              </w:rPr>
                              <w:t xml:space="preserve">KG is a fourth-generation family business in the dental industry based in Bad Säckingen, in southern Germany. For over 100 years, VITA has been developing, producing and distributing innovative, high-quality products and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022FB0"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53F28EBA" w:rsidR="00C60FD7" w:rsidRPr="00022FB0"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This "PERFECT MATCH" can be experienced in the lab and practice, from precise tooth shade determination to the finished</w:t>
                            </w:r>
                            <w:r>
                              <w:rPr>
                                <w:rFonts w:cs="Arial"/>
                                <w:color w:val="3A3938"/>
                                <w:spacing w:val="-2"/>
                              </w:rPr>
                              <w:t xml:space="preserve"> </w:t>
                            </w:r>
                            <w:r>
                              <w:rPr>
                                <w:rFonts w:cs="Arial"/>
                                <w:color w:val="3A3938"/>
                                <w:spacing w:val="-2"/>
                                <w:sz w:val="16"/>
                                <w:szCs w:val="16"/>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022FB0"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rPr>
                            </w:pP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196A5" id="Textfeld 66" o:spid="_x0000_s1027" type="#_x0000_t202" style="position:absolute;margin-left:14.25pt;margin-top:-3.05pt;width:458.5pt;height:164.4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oSAIAALYEAAAOAAAAZHJzL2Uyb0RvYy54bWysVN9v2jAQfp+0/8Hy+0hggtGIUDEqpkms&#10;rUSrPhvHBkuOz7MNCfvrd3agZN2kSdNenDvf+X58911mt22tyVE4r8CUdDjIKRGGQ6XMrqTPT6sP&#10;U0p8YKZiGowo6Ul4ejt//27W2EKMYA+6Eo5gEOOLxpZ0H4ItsszzvaiZH4AVBo0SXM0Cqm6XVY41&#10;GL3W2SjPJ1kDrrIOuPAeb+86I52n+FIKHh6k9CIQXVKsLaTTpXMbz2w+Y8XOMbtX/FwG+4cqaqYM&#10;Jn0NdccCIwenfgtVK+7AgwwDDnUGUiouUg/YzTB/081mz6xIvSA43r7C5P9fWH5/3NhHR0L7GVoc&#10;YASksb7weBn7aaWr4xcrJWhHCE+vsIk2EI6X4+lodDNGE0fbKJ9+mk4TsNn1uXU+fBFQkyiU1OFc&#10;ElzsuPYBU6LrxSVm86BVtVJaJyVyQSy1I0eGU9QhFYkvfvHShjQlnXzEOv4WYbsbJh99qL9B1UWd&#10;jPP8UnQiX0yY6uplwZzaxOgiMetc+hWuKIV22xJV9aDcQnVChB105POWrxSisGY+PDKHbEPkcIPC&#10;Ax5SA3YBZ4mSPbgff7qP/kgCtFLSIHtL6r8fmBOU6K8G6XGD3US69xXXV7Z9xRzqJSC0Q9xVy5OI&#10;j13QF1E6qF9w0RYxK5qY4Zi7pOEiLkO3U7ioXCwWyQkJbllYm43lMXTELc74qX1hzp6JEJBD93Dh&#10;OSve8KHzjS8NLA4BpEpkiTh3qOKEooLLkWZ1XuS4fX09eV1/N/OfAAAA//8DAFBLAwQUAAYACAAA&#10;ACEAAHwGtuEAAAAJAQAADwAAAGRycy9kb3ducmV2LnhtbEyPwU7DMBBE70j8g7VIXFDrNNBSQpwK&#10;kLhUXFoQ6tGNt0nUeJ3YThv4epYTHGdnNPM2X422FSf0oXGkYDZNQCCVzjRUKfh4f50sQYSoyejW&#10;ESr4wgCr4vIi15lxZ9rgaRsrwSUUMq2gjrHLpAxljVaHqeuQ2Ds4b3Vk6StpvD5zuW1lmiQLaXVD&#10;vFDrDl9qLI/bwSpY35i3/rCj4/cz+d1mWPc0fPZKXV+NT48gIo7xLwy/+IwOBTPt3UAmiFZBupxz&#10;UsFkMQPB/sPdnA97Bbdpeg+yyOX/D4ofAAAA//8DAFBLAQItABQABgAIAAAAIQC2gziS/gAAAOEB&#10;AAATAAAAAAAAAAAAAAAAAAAAAABbQ29udGVudF9UeXBlc10ueG1sUEsBAi0AFAAGAAgAAAAhADj9&#10;If/WAAAAlAEAAAsAAAAAAAAAAAAAAAAALwEAAF9yZWxzLy5yZWxzUEsBAi0AFAAGAAgAAAAhACDL&#10;UqhIAgAAtgQAAA4AAAAAAAAAAAAAAAAALgIAAGRycy9lMm9Eb2MueG1sUEsBAi0AFAAGAAgAAAAh&#10;AAB8BrbhAAAACQEAAA8AAAAAAAAAAAAAAAAAogQAAGRycy9kb3ducmV2LnhtbFBLBQYAAAAABAAE&#10;APMAAACwBQAAAAA=&#10;" fillcolor="white [3201]" strokecolor="#a5a5a5 [2092]" strokeweight=".5pt">
                <v:textbox inset="2.5mm,2.5mm,2.5mm,2.5mm">
                  <w:txbxContent>
                    <w:p w14:paraId="5C5A63E9" w14:textId="77777777" w:rsidR="00BC346F" w:rsidRPr="00E02C57"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lang w:val="de-DE"/>
                        </w:rPr>
                      </w:pPr>
                      <w:r w:rsidRPr="008D15C0">
                        <w:rPr>
                          <w:rFonts w:asciiTheme="minorHAnsi" w:hAnsiTheme="minorHAnsi" w:cs="Calibri (Textkörper)"/>
                          <w:b/>
                          <w:bCs/>
                          <w:color w:val="DC0063"/>
                          <w:spacing w:val="-2"/>
                          <w:sz w:val="18"/>
                          <w:szCs w:val="18"/>
                          <w:lang w:val="de-DE"/>
                        </w:rPr>
                        <w:t xml:space="preserve">VITA Zahnfabrik H. Rauter GmbH &amp; Co. </w:t>
                      </w:r>
                      <w:r w:rsidRPr="00E02C57">
                        <w:rPr>
                          <w:rFonts w:asciiTheme="minorHAnsi" w:hAnsiTheme="minorHAnsi" w:cs="Calibri (Textkörper)"/>
                          <w:b/>
                          <w:bCs/>
                          <w:color w:val="DC0063"/>
                          <w:spacing w:val="-2"/>
                          <w:sz w:val="18"/>
                          <w:szCs w:val="18"/>
                          <w:lang w:val="de-DE"/>
                        </w:rPr>
                        <w:t>KG</w:t>
                      </w:r>
                    </w:p>
                    <w:p w14:paraId="3C562144" w14:textId="5DFF6274" w:rsidR="00C60FD7" w:rsidRPr="00022FB0"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sidRPr="008D15C0">
                        <w:rPr>
                          <w:rFonts w:cs="Arial"/>
                          <w:color w:val="3A3938"/>
                          <w:spacing w:val="-2"/>
                          <w:sz w:val="16"/>
                          <w:szCs w:val="16"/>
                          <w:lang w:val="de-DE"/>
                        </w:rPr>
                        <w:t xml:space="preserve">VITA Zahnfabrik H. Rauter GmbH &amp; Co. </w:t>
                      </w:r>
                      <w:r>
                        <w:rPr>
                          <w:rFonts w:cs="Arial"/>
                          <w:color w:val="3A3938"/>
                          <w:spacing w:val="-2"/>
                          <w:sz w:val="16"/>
                          <w:szCs w:val="16"/>
                        </w:rPr>
                        <w:t xml:space="preserve">KG is a fourth-generation family business in the dental industry based in Bad </w:t>
                      </w:r>
                      <w:proofErr w:type="spellStart"/>
                      <w:r>
                        <w:rPr>
                          <w:rFonts w:cs="Arial"/>
                          <w:color w:val="3A3938"/>
                          <w:spacing w:val="-2"/>
                          <w:sz w:val="16"/>
                          <w:szCs w:val="16"/>
                        </w:rPr>
                        <w:t>Säckingen</w:t>
                      </w:r>
                      <w:proofErr w:type="spellEnd"/>
                      <w:r>
                        <w:rPr>
                          <w:rFonts w:cs="Arial"/>
                          <w:color w:val="3A3938"/>
                          <w:spacing w:val="-2"/>
                          <w:sz w:val="16"/>
                          <w:szCs w:val="16"/>
                        </w:rPr>
                        <w:t xml:space="preserve">, in southern Germany. For over 100 years, VITA has been developing, producing and distributing innovative, high-quality products and solutions for dental technology and dentistry. Worldwide, more than 600 employees work for VITA </w:t>
                      </w:r>
                      <w:proofErr w:type="spellStart"/>
                      <w:r>
                        <w:rPr>
                          <w:rFonts w:cs="Arial"/>
                          <w:color w:val="3A3938"/>
                          <w:spacing w:val="-2"/>
                          <w:sz w:val="16"/>
                          <w:szCs w:val="16"/>
                        </w:rPr>
                        <w:t>Zahnfabrik</w:t>
                      </w:r>
                      <w:proofErr w:type="spellEnd"/>
                      <w:r>
                        <w:rPr>
                          <w:rFonts w:cs="Arial"/>
                          <w:color w:val="3A3938"/>
                          <w:spacing w:val="-2"/>
                          <w:sz w:val="16"/>
                          <w:szCs w:val="16"/>
                        </w:rPr>
                        <w:t xml:space="preserve">,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022FB0"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53F28EBA" w:rsidR="00C60FD7" w:rsidRPr="00022FB0"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This "PERFECT MATCH" can be experienced in the lab and practice, from precise tooth shade determination to the finished</w:t>
                      </w:r>
                      <w:r>
                        <w:rPr>
                          <w:rFonts w:cs="Arial"/>
                          <w:color w:val="3A3938"/>
                          <w:spacing w:val="-2"/>
                        </w:rPr>
                        <w:t xml:space="preserve"> </w:t>
                      </w:r>
                      <w:r>
                        <w:rPr>
                          <w:rFonts w:cs="Arial"/>
                          <w:color w:val="3A3938"/>
                          <w:spacing w:val="-2"/>
                          <w:sz w:val="16"/>
                          <w:szCs w:val="16"/>
                        </w:rPr>
                        <w:t xml:space="preserve">restoration and cementation. VITA </w:t>
                      </w:r>
                      <w:proofErr w:type="spellStart"/>
                      <w:r>
                        <w:rPr>
                          <w:rFonts w:cs="Arial"/>
                          <w:color w:val="3A3938"/>
                          <w:spacing w:val="-2"/>
                          <w:sz w:val="16"/>
                          <w:szCs w:val="16"/>
                        </w:rPr>
                        <w:t>Zahnfabrik</w:t>
                      </w:r>
                      <w:proofErr w:type="spellEnd"/>
                      <w:r>
                        <w:rPr>
                          <w:rFonts w:cs="Arial"/>
                          <w:color w:val="3A3938"/>
                          <w:spacing w:val="-2"/>
                          <w:sz w:val="16"/>
                          <w:szCs w:val="16"/>
                        </w:rPr>
                        <w:t xml:space="preserve"> consistently pursues a path of excellence in developing better solutions for ideal prosthetics with continuous innovation and high-quality standards. In doing so, VITA </w:t>
                      </w:r>
                      <w:proofErr w:type="spellStart"/>
                      <w:r>
                        <w:rPr>
                          <w:rFonts w:cs="Arial"/>
                          <w:color w:val="3A3938"/>
                          <w:spacing w:val="-2"/>
                          <w:sz w:val="16"/>
                          <w:szCs w:val="16"/>
                        </w:rPr>
                        <w:t>Zahnfabrik</w:t>
                      </w:r>
                      <w:proofErr w:type="spellEnd"/>
                      <w:r>
                        <w:rPr>
                          <w:rFonts w:cs="Arial"/>
                          <w:color w:val="3A3938"/>
                          <w:spacing w:val="-2"/>
                          <w:sz w:val="16"/>
                          <w:szCs w:val="16"/>
                        </w:rPr>
                        <w:t xml:space="preserve"> offers innovative restoration options that contribute to an enhanced quality of life.</w:t>
                      </w:r>
                    </w:p>
                    <w:p w14:paraId="18D0694F" w14:textId="3F207CA4" w:rsidR="00017E54" w:rsidRPr="00022FB0"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rPr>
                      </w:pPr>
                    </w:p>
                  </w:txbxContent>
                </v:textbox>
                <w10:wrap anchorx="margin"/>
              </v:shape>
            </w:pict>
          </mc:Fallback>
        </mc:AlternateContent>
      </w:r>
    </w:p>
    <w:p w14:paraId="04841C92" w14:textId="7268E743" w:rsidR="00602BBF" w:rsidRPr="008D15C0" w:rsidRDefault="00602BBF" w:rsidP="00604131">
      <w:pPr>
        <w:rPr>
          <w:rFonts w:cs="Arial"/>
        </w:rPr>
      </w:pPr>
    </w:p>
    <w:p w14:paraId="0E7097C3" w14:textId="36B503D1" w:rsidR="00602BBF" w:rsidRPr="008D15C0" w:rsidRDefault="00602BBF" w:rsidP="00604131">
      <w:pPr>
        <w:rPr>
          <w:rFonts w:cs="Arial"/>
        </w:rPr>
      </w:pPr>
    </w:p>
    <w:p w14:paraId="49A7A2B6" w14:textId="745B7EE5" w:rsidR="00602BBF" w:rsidRPr="008D15C0" w:rsidRDefault="00602BBF" w:rsidP="00604131">
      <w:pPr>
        <w:rPr>
          <w:rFonts w:cs="Arial"/>
        </w:rPr>
      </w:pPr>
    </w:p>
    <w:p w14:paraId="752006E8" w14:textId="594E49C4" w:rsidR="00602BBF" w:rsidRPr="008D15C0" w:rsidRDefault="00602BBF" w:rsidP="00604131">
      <w:pPr>
        <w:rPr>
          <w:rFonts w:cs="Arial"/>
        </w:rPr>
      </w:pPr>
    </w:p>
    <w:p w14:paraId="26275C2D" w14:textId="4F07F5BA" w:rsidR="00602BBF" w:rsidRPr="008D15C0" w:rsidRDefault="00602BBF" w:rsidP="00604131">
      <w:pPr>
        <w:rPr>
          <w:rFonts w:cs="Arial"/>
        </w:rPr>
      </w:pPr>
    </w:p>
    <w:sectPr w:rsidR="00602BBF" w:rsidRPr="008D15C0" w:rsidSect="00CE4AD6">
      <w:headerReference w:type="default" r:id="rId13"/>
      <w:footerReference w:type="default" r:id="rId14"/>
      <w:headerReference w:type="first" r:id="rId15"/>
      <w:footerReference w:type="first" r:id="rId16"/>
      <w:endnotePr>
        <w:numFmt w:val="decimal"/>
      </w:endnotePr>
      <w:type w:val="continuous"/>
      <w:pgSz w:w="11906" w:h="16838" w:code="9"/>
      <w:pgMar w:top="2552" w:right="1134" w:bottom="2406" w:left="1418" w:header="0" w:footer="1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8F9E6" w14:textId="77777777" w:rsidR="00923222" w:rsidRPr="00022FB0" w:rsidRDefault="00923222" w:rsidP="00604131">
      <w:r w:rsidRPr="00022FB0">
        <w:separator/>
      </w:r>
    </w:p>
    <w:p w14:paraId="66A7B53C" w14:textId="77777777" w:rsidR="00923222" w:rsidRPr="00022FB0" w:rsidRDefault="00923222" w:rsidP="00604131"/>
  </w:endnote>
  <w:endnote w:type="continuationSeparator" w:id="0">
    <w:p w14:paraId="26662A37" w14:textId="77777777" w:rsidR="00923222" w:rsidRPr="00022FB0" w:rsidRDefault="00923222" w:rsidP="00604131">
      <w:r w:rsidRPr="00022FB0">
        <w:continuationSeparator/>
      </w:r>
    </w:p>
    <w:p w14:paraId="386E4524" w14:textId="77777777" w:rsidR="00923222" w:rsidRPr="00022FB0" w:rsidRDefault="00923222" w:rsidP="00604131"/>
  </w:endnote>
  <w:endnote w:type="continuationNotice" w:id="1">
    <w:p w14:paraId="568CF2EF" w14:textId="77777777" w:rsidR="00923222" w:rsidRPr="00022FB0" w:rsidRDefault="009232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LtCn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LastResort">
    <w:charset w:val="4D"/>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Textkörper)">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CF608" w14:textId="73A6A69A" w:rsidR="00017E54" w:rsidRPr="00022FB0" w:rsidRDefault="00ED7C57" w:rsidP="00AD0C5D">
    <w:pPr>
      <w:pStyle w:val="Fuzeile"/>
    </w:pPr>
    <w:r w:rsidRPr="00022FB0">
      <w:rPr>
        <w:rFonts w:asciiTheme="minorHAnsi" w:hAnsiTheme="minorHAnsi"/>
        <w:noProof/>
      </w:rPr>
      <mc:AlternateContent>
        <mc:Choice Requires="wpg">
          <w:drawing>
            <wp:anchor distT="0" distB="0" distL="114300" distR="114300" simplePos="0" relativeHeight="251658255" behindDoc="0" locked="0" layoutInCell="1" allowOverlap="1" wp14:anchorId="1191126E" wp14:editId="0E2AE0CA">
              <wp:simplePos x="0" y="0"/>
              <wp:positionH relativeFrom="column">
                <wp:posOffset>-995040</wp:posOffset>
              </wp:positionH>
              <wp:positionV relativeFrom="paragraph">
                <wp:posOffset>53371</wp:posOffset>
              </wp:positionV>
              <wp:extent cx="7655561" cy="1156970"/>
              <wp:effectExtent l="0" t="0" r="0" b="11430"/>
              <wp:wrapNone/>
              <wp:docPr id="17" name="Gruppierung 17"/>
              <wp:cNvGraphicFramePr/>
              <a:graphic xmlns:a="http://schemas.openxmlformats.org/drawingml/2006/main">
                <a:graphicData uri="http://schemas.microsoft.com/office/word/2010/wordprocessingGroup">
                  <wpg:wgp>
                    <wpg:cNvGrpSpPr/>
                    <wpg:grpSpPr>
                      <a:xfrm>
                        <a:off x="0" y="0"/>
                        <a:ext cx="7655561" cy="1156970"/>
                        <a:chOff x="-80645" y="34334"/>
                        <a:chExt cx="7655998" cy="1157418"/>
                      </a:xfrm>
                    </wpg:grpSpPr>
                    <wps:wsp>
                      <wps:cNvPr id="18" name="Rechteck 18"/>
                      <wps:cNvSpPr/>
                      <wps:spPr>
                        <a:xfrm>
                          <a:off x="1" y="114344"/>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41"/>
                        <pic:cNvPicPr>
                          <a:picLocks noChangeAspect="1"/>
                        </pic:cNvPicPr>
                      </pic:nvPicPr>
                      <pic:blipFill>
                        <a:blip r:embed="rId1"/>
                        <a:stretch>
                          <a:fillRect/>
                        </a:stretch>
                      </pic:blipFill>
                      <pic:spPr>
                        <a:xfrm>
                          <a:off x="-80645" y="34334"/>
                          <a:ext cx="812800" cy="1154430"/>
                        </a:xfrm>
                        <a:prstGeom prst="rect">
                          <a:avLst/>
                        </a:prstGeom>
                      </pic:spPr>
                    </pic:pic>
                    <wpg:grpSp>
                      <wpg:cNvPr id="20" name="Gruppieren 33"/>
                      <wpg:cNvGrpSpPr/>
                      <wpg:grpSpPr>
                        <a:xfrm>
                          <a:off x="914401" y="267379"/>
                          <a:ext cx="6172004" cy="914241"/>
                          <a:chOff x="-80647" y="-4904"/>
                          <a:chExt cx="6172200" cy="914400"/>
                        </a:xfrm>
                      </wpg:grpSpPr>
                      <wps:wsp>
                        <wps:cNvPr id="21" name="Textfeld 21"/>
                        <wps:cNvSpPr txBox="1"/>
                        <wps:spPr>
                          <a:xfrm>
                            <a:off x="-80647" y="-4904"/>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8EFED" w14:textId="6814E739" w:rsidR="00ED7C57" w:rsidRPr="008D15C0" w:rsidRDefault="00ED7C57" w:rsidP="00ED7C57">
                              <w:pPr>
                                <w:snapToGrid w:val="0"/>
                                <w:spacing w:line="240" w:lineRule="auto"/>
                                <w:rPr>
                                  <w:rFonts w:cs="Arial"/>
                                  <w:color w:val="FFFFFF" w:themeColor="background1"/>
                                  <w:sz w:val="18"/>
                                  <w:szCs w:val="18"/>
                                  <w:lang w:val="de-DE"/>
                                </w:rPr>
                              </w:pPr>
                              <w:proofErr w:type="gramStart"/>
                              <w:r w:rsidRPr="008D15C0">
                                <w:rPr>
                                  <w:rFonts w:cs="Arial"/>
                                  <w:color w:val="FFFFFF" w:themeColor="background1"/>
                                  <w:sz w:val="18"/>
                                  <w:szCs w:val="18"/>
                                  <w:lang w:val="de-DE"/>
                                </w:rPr>
                                <w:t>VITA Zahnfabrik</w:t>
                              </w:r>
                              <w:proofErr w:type="gramEnd"/>
                              <w:r w:rsidRPr="008D15C0">
                                <w:rPr>
                                  <w:rFonts w:cs="Arial"/>
                                  <w:color w:val="FFFFFF" w:themeColor="background1"/>
                                  <w:sz w:val="18"/>
                                  <w:szCs w:val="18"/>
                                  <w:lang w:val="de-DE"/>
                                </w:rPr>
                                <w:t xml:space="preserve"> </w:t>
                              </w:r>
                            </w:p>
                            <w:p w14:paraId="6C691E6D" w14:textId="77777777" w:rsidR="00ED7C57" w:rsidRPr="009C7DA5" w:rsidRDefault="00ED7C57" w:rsidP="00ED7C57">
                              <w:pPr>
                                <w:snapToGrid w:val="0"/>
                                <w:spacing w:line="240" w:lineRule="auto"/>
                                <w:rPr>
                                  <w:rFonts w:cs="Arial"/>
                                  <w:color w:val="FFFFFF" w:themeColor="background1"/>
                                  <w:sz w:val="18"/>
                                  <w:szCs w:val="18"/>
                                </w:rPr>
                              </w:pPr>
                              <w:r w:rsidRPr="008D15C0">
                                <w:rPr>
                                  <w:rFonts w:cs="Arial"/>
                                  <w:color w:val="FFFFFF" w:themeColor="background1"/>
                                  <w:sz w:val="18"/>
                                  <w:szCs w:val="18"/>
                                  <w:lang w:val="de-DE"/>
                                </w:rPr>
                                <w:t xml:space="preserve"> H. Rauter GmbH &amp; Co. </w:t>
                              </w:r>
                              <w:r>
                                <w:rPr>
                                  <w:rFonts w:cs="Arial"/>
                                  <w:color w:val="FFFFFF" w:themeColor="background1"/>
                                  <w:sz w:val="18"/>
                                  <w:szCs w:val="18"/>
                                </w:rPr>
                                <w:t>KG</w:t>
                              </w:r>
                            </w:p>
                            <w:p w14:paraId="17C138CE" w14:textId="77777777" w:rsidR="00ED7C57" w:rsidRPr="009C7DA5"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Spitalgasse 3</w:t>
                              </w:r>
                            </w:p>
                            <w:p w14:paraId="6AACFE64" w14:textId="419C2AC0" w:rsidR="00ED7C57" w:rsidRPr="009C7DA5"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79713 Bad Säckingen</w:t>
                              </w:r>
                            </w:p>
                            <w:p w14:paraId="09A82E14" w14:textId="77777777" w:rsidR="00ED7C57" w:rsidRPr="009C7DA5"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3056253" y="-4904"/>
                            <a:ext cx="3035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432DA9" w14:textId="77777777" w:rsidR="007954AE" w:rsidRPr="00022FB0" w:rsidRDefault="007954AE" w:rsidP="007954AE">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6A601373" w14:textId="13FE0419" w:rsidR="00ED7C57" w:rsidRPr="008D15C0" w:rsidRDefault="00CA6F59" w:rsidP="00ED7C57">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2A841487" w14:textId="078DFAB5" w:rsidR="00070B6B" w:rsidRPr="008D15C0" w:rsidRDefault="000C57F8" w:rsidP="00ED7C57">
                              <w:pPr>
                                <w:snapToGrid w:val="0"/>
                                <w:spacing w:line="240" w:lineRule="auto"/>
                                <w:rPr>
                                  <w:rFonts w:cs="Arial"/>
                                  <w:color w:val="FFFFFF" w:themeColor="background1"/>
                                  <w:sz w:val="18"/>
                                  <w:szCs w:val="18"/>
                                  <w:lang w:val="fr-FR"/>
                                </w:rPr>
                              </w:pPr>
                              <w:r w:rsidRPr="008D15C0">
                                <w:rPr>
                                  <w:lang w:val="fr-FR"/>
                                </w:rPr>
                                <w:t>g.mazzullo@vita-zahnfabrik.com</w:t>
                              </w:r>
                            </w:p>
                            <w:p w14:paraId="70A33DE3" w14:textId="77777777" w:rsidR="008C44A6" w:rsidRPr="008D15C0" w:rsidRDefault="008C44A6" w:rsidP="00ED7C57">
                              <w:pPr>
                                <w:snapToGrid w:val="0"/>
                                <w:spacing w:line="240" w:lineRule="auto"/>
                                <w:rPr>
                                  <w:rFonts w:cs="Arial"/>
                                  <w:color w:val="000000" w:themeColor="text1"/>
                                  <w:sz w:val="18"/>
                                  <w:szCs w:val="18"/>
                                  <w:lang w:val="fr-FR"/>
                                </w:rPr>
                              </w:pPr>
                            </w:p>
                            <w:p w14:paraId="2D98C628" w14:textId="0372DCBC" w:rsidR="008C44A6" w:rsidRPr="00BE6B78" w:rsidRDefault="008C44A6" w:rsidP="00ED7C57">
                              <w:pPr>
                                <w:snapToGrid w:val="0"/>
                                <w:spacing w:line="240" w:lineRule="auto"/>
                                <w:rPr>
                                  <w:rFonts w:cs="Arial"/>
                                  <w:color w:val="FFFFFF" w:themeColor="background1"/>
                                  <w:sz w:val="18"/>
                                  <w:szCs w:val="18"/>
                                  <w:lang w:val="fr-FR"/>
                                </w:rPr>
                              </w:pPr>
                              <w:r w:rsidRPr="008D15C0">
                                <w:rPr>
                                  <w:rFonts w:cs="Arial"/>
                                  <w:color w:val="FFFFFF" w:themeColor="background1"/>
                                  <w:sz w:val="18"/>
                                  <w:szCs w:val="18"/>
                                  <w:lang w:val="fr-FR"/>
                                </w:rPr>
                                <w:t>PR Communication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191126E" id="Gruppierung 17" o:spid="_x0000_s1028" style="position:absolute;margin-left:-78.35pt;margin-top:4.2pt;width:602.8pt;height:91.1pt;z-index:251658255" coordorigin="-806,343"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GEW5BAAAUxEAAA4AAABkcnMvZTJvRG9jLnhtbOxY227bOBB9X2D/&#10;gdB7Yl19EWIX2WQTFAjaoMmizzRFWUQkkkvSsdOv3yEpyZc4qZui7T60QBVKHA5nDmfOYXL2bt3U&#10;6JEqzQSfBtFpGCDKiSgYX0yDf+6vTsYB0gbzAteC02nwRHXwbvbnH2crmdNYVKIuqELghOt8JadB&#10;ZYzMBwNNKtpgfSok5TBZCtVgA69qMSgUXoH3ph7EYTgcrIQqpBKEag1fL/1kMHP+y5IS87EsNTWo&#10;ngYQm3FP5Z5z+xzMznC+UFhWjLRh4DdE0WDGYdPe1SU2GC0Ve+aqYUQJLUpzSkQzEGXJCHU5QDZR&#10;uJfNtRJL6XJZ5KuF7GECaPdwerNb8uHxWsk7easAiZVcABbuzeayLlVjf0KUaO0ge+oho2uDCHwc&#10;DbMsG0YBIjAXRdlwMmpBJRUgb9edjMNhmgUIDJI0SVKPOan+3nIxmUCdtC5GaTS2NoMugsFOXCsJ&#10;laI3YOjvA+OuwpI6jHUOYNwqxArIBMLhuIGC/URJZSh5QD4ouzuY9YDpXAN2B9ACSBwiaZK2GfeQ&#10;ZaMsyeI233A0SsPdfHEulTbXVDTIDqaBgjJ21YUfb7Tx0HQmduua2ycXV6yu/az9ArB10bmReaqp&#10;t/5ES8gSjiZ2Xl2z0YtaoUcMbYIJodxEfqrCBfWfsxD+tefSr3CnVHNwaD2XsH/vu3VgG/m5bx9l&#10;a2+XUter/eLwtcD84n6F21lw0y9uGBfqkIMasmp39vYdSB4ai9JcFE9QA0p4ptCSXDE4gxuszS1W&#10;QA1AIkB35iM8ylqspoFoRwGqhPpy6Lu1hyKF2QCtgGqmgf53iRUNUP2eQ/lOojS13ORe0mwUw4va&#10;nplvz/BlcyHgmKDAIDo3tPam7oalEs1nYMVzuytMYU5g72lAjOpeLoynQOBVQs/PnRnwkcTmht9J&#10;Yp1bVG2N3a8/YyXbQjRQwx9E1zI436tHb2tXcnG+NKJkrlg3uLZ4Q/vOziQjOfxvSQ1Gz/r46+QP&#10;q8zSAukFpDnKR4PVw1Ke+HzZnNXMPDktgZxtUPzxlhHb0/ZlixImHSVcK1yyB5S6YuqM/BLAjJEb&#10;QR404uKiwnxBz7WE9rWQ2tLbNXevO/vNayZtG1sQ7bjNDI5rj/EPgOPV5FKQZQMN7OVR0Rob0GZd&#10;MamhTHLazGkBlPK+cAHhXBtFDalcF7n+JS3D9BMuyk1gNoUXSO8w1XfEN47iMVBIx/NpmnR80ilN&#10;R2pH8Z4LywfihhDXloT54eb4bFN5Rr9WSykZVZSjJLGHYuUFDI/VQdeunt7j4SgZTawPYLBWzoYR&#10;NHCY+jTBNvZ1gvNdQRw5fThJJ2Dq1m8E0XoAF72HtOddj9Mv0MMY8vXo3UOeJa0LBJ8cdr0eIrP+&#10;S4Co9N9fK5Jn6XfwReN43FeJg/q7imRLFl/SyU58Wmn9umoeIU6HJfGIhT9bEosHz0sg3i9JolnP&#10;1+1J/wp1hD7wyggDr4ow8IoIgzerofk/aaGtuR9+p43hyrnfw/EbezgJs2GcJfsc1jVxEiZZ8gqD&#10;ffMNt7/b/m5iqzX9/dtfzY9sYv+bTXfiv3v5x9xrN+rsbrvuN3cY7fxpYPvdWW3+FjL7DwAA//8D&#10;AFBLAwQUAAYACAAAACEAhVKuAJ6NBwCAkQcAFAAAAGRycy9tZWRpYS9pbWFnZTEuZW1mjHgFWFRd&#10;1/YgXZIiITCU5DAzdHfD0IISwgBDCMzAMEhKKUinhEqHSId0pyBIqQhIpzQqCCL1Dz4+9X7f//7/&#10;vq5znX32ute9zlp7r/sM4AAAABfs9ecwxU4C/nzA3nOIAAB7MgAAqApTAwBwAEEJhICb2PUr/8Bc&#10;TrfxAIAqXABAAQcA+PIfNsASHiCoCBeAJQD0xxICmrGXuoqmMtZF4U/obezkMi7WHQBUU9G/vMdh&#10;cQLYO5e+ihoIKihCzrW0PPKenAQKhABRNvfIZWTAOnCkA48dAqSiyguGITBwOzgGDhTC2g3B+nAH&#10;hAdQ+Nfc2McNAVbG2lxQDmATJ4QXAq2PRtgj0AikLcIDy6PihEbYYpxQSLCOkKEcdpAjkHaXMS65&#10;/oyFQDpgHIFQqLgQ2MjTBnPJeRumA/5F/mdwOTkPDBoBdyUnkZH3doPbOiMwQBuEgxNSln2vuZ0d&#10;6GQny24qCoPA3JQRjk4avmiEka+usa2vs62kHbu8HImMt5S3q5srNhWgt6sL0kPKW5Ydjn0ThBR2&#10;frkMZgf+gmCcZdkVLw3A2zB9oDIKjQCKCUJAthCIMFBcUhAqJiIpBBEACkGEoGCIJBgiBoIKSYlA&#10;paDCwN+DXY4EO5NB29lLGaqo/Q6HfZJld8Rg3KTAYC8vL0EvYUEU2gEMlZTEcgiBhYRAWATIwweJ&#10;gXuDkB4cf5D8yaOC8LBFO7ldFhJ4yQu3QXliZNnZLwP9NX7n5er2VyCkh+CvHAVtUa5gb7gbGCoI&#10;Af9fnGCw/+7m6vq/etrZ/uXm5ol2+ZWUnS0Y4YJwRSAxHtiI0P/Vz+0f9fjXa2INWCdh8F8FwOYn&#10;g906KRjKzsneRwWOQchhiy8EggiDhCHGQhApUXEpIUl+iJAUBCID/g/k3wX6xaGMPUIYxP8Pxz+Q&#10;/8Hx54n8/2H5F/Y/eH5FQKGNUSgXuT8OnCYSu89ODkggVFQQCuSBwW2dkBiUhyPvH2n90+HfXDCY&#10;lArK1vOy4poqcp6eTnZSNqIQMTshqC1IQsTeHiRkKyKKnSHsQXA7GxFxhLgoxNYW+ov2377/g1cT&#10;6YGBY5v5T15bCVFJEVE4BCRqIywKEhMREQdJSkKhIIgoBAq3hdvY2EDt/uT9h+8/eO1spexRaFc4&#10;Rg7u5ubiZAv/JQ/YbZcB/236Bx5rkdJHo+w8bRHo34XC6hZQx8kGDUf7XNYKu+3/Av2HszEaGwhh&#10;J6cGd/FA/AH9c+k3UgZ82VT/aLI/OvjXKraFseoB/ks+sA9/CRBWy2TZ0Vh5uVS13/r0W98u9fG3&#10;vimjPJEYIBSs7WTnYS56qZuWf2jbLyX9WxIvTb9dFNEYJZS3OUQQAry8xIQFxSQlxYCS2G4SgkpY&#10;gpVcEAi7/4pQRiExlw0IFLsMCFZGo9z+Kx6GsHOC/1eEPhyr6pjfwm+I8EB5ov/QeGWUCwpthNVk&#10;BFbwlY0gQPHLkHJyYFVvjLoRBttw2HV17LrEH+tYizHayfW/Bvul/Zf1+bs8l4n8Lo+akwsGgQar&#10;uVw2M8IWZYcA6/z+iAiJ/P2l0IjQiYFe7YKQqXpldV1/ubWXFvaW7O2tOEpiejPOJyfaaZTEK70B&#10;h/tZ4Odo19K8hnHuoYmgIzWw2uMFTGKBRIOCtVs54QM6QtiL3IA1Xgd3j7nAFb/pCMcuVkh4IfW5&#10;LkXTmFQAm5L/hneNBtVzW5NhlmryZVAHQLaYU+B/nojL7P/cXk0joP3laQQrwcC6l83gAlZWBF6q&#10;s57+b4uePgx7ZowUgRi0JwJsBIN7OGOhSMQfR+ev0oJt4b/8UG5/+P1dr8tduIxnDtZUVlaCeyDs&#10;gJKXG2B5+WqXhsun/2dBsV87UUlhsC7wX3UtTfbSN5pm7KUgBtEGj0axPdEg52Q7yM05EtSgyn/E&#10;aEbEfK2VSKMvJIi2CvhORXExROs6jgGeyrN3z0UUI4FdsuvNwsMt0ntDz322ss6kXx2Jn0w7lE0x&#10;Be1UUdeIegJLAZQaL+Jrdbajoy0tEjCsAMYgfGt8SsCHXpBEvDUSSRYkZUF6+ryOAFDcXUVxNrJ/&#10;YaA+E9GJBChwkaNrmCbx+nuB2qEGVygaWe2uRpJO0az4xPvwqIiDAUE3PgqFhlHOKtpfmeL98Jye&#10;QIjYzuCKLg0uWkphdRtHaFf89RVjwfmrd2jUOwDxL4QBKkWMdgIKrYNfwa9xMA2mj7c3ltRxrNvG&#10;APGZX0tGsqg/krjlUM4mNNn7puBJIvIbgpMZqKOMOvhz3fkkyAjAX+XPH13cJIGmoyXu4eOpxbfK&#10;tvJouF1X5eyU7UgOr4kkekF5FlKQQHCOFAK4DQyzHJfcozywmSED3H17bonKLiiogFWeN7sDJ6f3&#10;P38CUMQtzA+rl4HijuWzsD/rjnGlFLdTQ1Q+ywdB8u7iJpRBFlpW+RZgqQS6Bsc++m7yTEFCV9qF&#10;vj8/X3y+aUpJ8JIPGKHPes+DUdRMhDmR5WpemCv0rfBVYU/oBCuv7RtbmG0zEQXiaNFtTeYNoh+2&#10;YLCSvGS7OL3ASucoZRbdTxmt5Et0h9g5ckFF1UCmL60326Z5yZmaNJHG8OE71FiZUG11QZqFC7Wg&#10;xTA5SqAiO8j4ES+SJ4bfq+RDSUrRrGF7eQJa5lyFjM1QWCWqlDmfJl/7I+lYnIgEit7hiU26E3rw&#10;oO1Oo0+yagYi6Vah5/ybODGPuq3CgMnuGxLMobp5GV+Gix1ELA8sh2ZcZvRoZmX9Zd/cpZqDyn1t&#10;c8rXabe46ArK7ajO5kNbugkXCOeLY0RcxPxBS+q0As9OBDZvHLaYRXeGGl2XvQgPh7UZ05syzT+v&#10;TOx/8khXTI8YNqTtrME6PNk24E7uNcsuvKB2z+TOfYdhC0ERPYhVwcJKWVBXz3T93ofZndajY7n8&#10;tCOcup7KD7UCxae+vd2PM5KF49huhYxv6t3IyizTLBm6eJW7q/pg5NWbz0zkBzFXYGn2GXQnH4Pq&#10;tMEen/itaj2jMQE+sPdD39UWytziJqWL7j6Vc2mf8TsNOiU8VjxmO62cIbpvfMjxM2klbVLinpIj&#10;NbRXfki2G/pKXho6IWRVE/9lymsMQ9z8tqqlVajm57Z256dQz6OKJqal55VDvWW7OwOoifvs9y3b&#10;mHZ5TxV2PJghN24EndcbcimVZiuNwjbrRVZreDEBB68hvARqYaqvBV8Yrq1wnAuslUqICdYx/+A+&#10;pIslTN+wgM/EyqBbdFqE/cE/XuErxZoB7fCf4qcmzCpd62JgtzNwftIFbbMltBFemqXW4yItMMzP&#10;G20Tiq22p1cVoO4Ln055/vpoQJxXxqQl70mR/53VUr47MS+ReTmBFjt4YUHvViZCnIXX9be2t3Y3&#10;XTdQ9AIMuvTkjEdpmLS6tFZIRf3L2tKq4qpy2Tuo99bT3sWd5Z1tYzm9VWcHzoVynxOE3wuWlM/P&#10;bkRYsPDoRac+qw+OK6sg5P0A7pTnzmav5HIMb9HKIVUM43t8J/REnVONTrVWTS8zTwp8I88z2Bu6&#10;GFc96ZVat0xFzC1oztnEFXqT+wVtvhxsSzfrjUTDgB/svAlhvxBzUDqwPZc+ZDEnE+N/FNJjHkeq&#10;vqs/n9zqYIXZOF9eqqJeMxwX2vtWGnn4mCluIQ5668V4PremnvY9qXvXN+k3C7KeylIEJIyPjkrM&#10;k6HGHLlqZ/2nxtvG2SaL5q8dSDU3bwwpUQxK+1e4WnkHfjx5FnxOUaJ80N1PdWzwMO5qloZtwrI7&#10;DUOSkxHVewd7jEPB2u21j2sndMVyVpZkZkLmKXeDy3QqxAIaG+mqkYe3bHCbvrq/st8aENt4vhs7&#10;Onw0G7wXd5gY6L3rzEp0dnBBfI04JERHcc/gZIxn7N3o4ejqaHNnfqd0dgI04U3YnUc+ZxrCg6Im&#10;emK3JPj9U1pjOZ6+jyDtJl8NGDF6y9TrMAB+28476i5CQcX58uGKcjlRLcnncLzIzRw8g/nY75HJ&#10;UdxaPzQYtd9ovdLey+6z+4Tgh0pO3rbITueY07+rqWiRoB5x18nURxOhU6u3k/zTI2ZzuYCbhKjo&#10;2eeaKzWWmFLP7wcfDqoIbMKIOHRt7WnMknDfM7+qWOOnI00RNqH5mKUbO0k2FSAhaj2Bmt+DrEv4&#10;+s44vT7efwoWNC/329Vnf0g4kzSi3cO0k7euDXz6Y+qYBrc/+HrIu378TgpeGNuDnFfwZiqBhJc8&#10;445Rr+5+thl26DO28vZz501ZTFRJh7eglAZWB3rO8zNoO413RPYOaqK5TdUqFCu07c3mwt82Zczi&#10;rwESCrNYLeIDS/Lc9mMXLDP88nNLjraiCrXotb8iCgeX+fhYr8rn4ngs6DNf5P/cUAENZm165v9M&#10;d3AdmWCkjFGDLQ6pgh64dmhjmmdLJmO/DQeXtyJzxD+hImSr9kj8sr6TH4ApFOS/kGmRF5EzxU3G&#10;+QZwBkayRDHrXfGIl0yWfeBx00vMa3fN/1Bp7XN070pBw6oHf05JgJXFhMtETFsxqh/JXr8w/WF6&#10;ej7l/guvvva4Hdh52rzVxUYg+S2gCokQBejFzbH+se1RsdHed1vdafBWsjvRujo8L7jWijkSBPBM&#10;6J0ppskbhJvpT/jUyR3IUuXEmY4gI8x3reRk5lkCnysMGDg/AthoVeIxcOYLkBF5hVtQeapE5IjF&#10;ikYhwps1eTSENGK1x7UK81oRNQiqaum0o0kti8R0wkwgGNheMJp3O5e2ZDs/N5/E1NLY2Qg8SiSP&#10;9FF6pqBNP1E6MYA3j09jSSzL2Kp5RvBQptuRg9D2Fg1O0oP37q9M9m2ijAcp+dW32umLKQpv0uCR&#10;LLBXeufubiyqHtCq3qAltZZweVlqKEC0/mndBkBqaKwyNKHtq0SkyROM90iBx1A5Ppak/91zjdTi&#10;dfbesJLH21DU2tH1Fp+R85DeXvLUFMufvj4zZe9bXysvF31L9CH1/8K/2FZf/vOd4InkyTThpEXe&#10;3Xl3232Y1kKxuVR9AN4QQTvxBqlrs2XzD0ofuNMRdVfergdLNgXrKAo3OFt+hdSPI/Ml4VqEH43p&#10;m61oyjVlujexSzJLa/vFx7MhFEo7/eTsJTzXv8KItZ8xWjILM9Yb298IFAi+yX2tKAKceDPxu6FO&#10;8tUinKiTbJ2KYfqhd74tkieOsaaCadezrExGKzInXASqHyxZveU3SL2acpFnE7g6VNxTODtiappV&#10;tDghNl72c9niAUY58H3KmjNoqixrmgLTkSFq+bNi+H7fIdn3p4ePrz5p+8iMZk6J04llvvG5lSG9&#10;0r/PX17C6UxRRFR2Web5idPQZz+rn2ux/trn5fvde4G18vVglfPW2wAMdO+VAehgIlX3pVhTVTVq&#10;zJJBMIqFmp9OFvdadtPLz6KMxY/n0K2Rm9mTbcQr/Hzzbjc2OlLeXu/ISO8kFm+IzXifQy5elTgo&#10;+kXk1Z3VsHUhmAouUSgbXj17M30Tjm84SLNhEiiYP9dWEE5KVS9HAWXjlE/Tj2s4jJH8wJ9Y1xaq&#10;Fpr+jns0PZszGb9iNSu8JvjII/AdKZxVN88K962Ng4QR/Jq2jSu+c1rk92brkMZjMKVLSknf/RDc&#10;6oY1Bjepm/UN198llWtuBB2q1ao7Ats1hpRZNai+PknB+f6Ve1iii99n+py0S1pCMkx1VGDaL5aw&#10;XP9atESwueFdkadBJ0kmMlMkmdreT1xIE90NrphWCkl977yqoX66WEyCpm6UVqSUthm4R6e1PMJE&#10;kj3feAoWBsi3+/IQagx+vLeAc2vjSAS9kPxOrIjVIhPzsJ0Ao8PT0H6VtnfnqIyQsOB9YTNb98u7&#10;/Gx2VMT0L4JVTx+NUAQ/RKCsLggkaDMqxHGHPz8AY66UOzzQ1sGlLfaYwV/A/i32Q9AtNeRzMxke&#10;Ivp9rLU7JiOZfBI4JiyAO8RR7m9G4dg6KQHRvGgubtsVzbZMLLqLf6otmw8E9KVLp/sEJVetzvlk&#10;Kzd+jaRogI7tGzN5K4qpZ+BW9K7Qi+Gudi1O0fmamjsGkrSWyR2Eps/9lIG2x81Ztt0NYB5977/i&#10;iNu+2ka8DHB8UaXHoV9knEGCL8f5Wr9EofUHVxhuULPjdPSz81JUdZw2eF3m1mBBCaP5vtT6hujS&#10;IzdfB1U5P4psUxEfL0qJJ58/L5Ph2e9KIMhU+PYM84KUfGIWpa0bw9ORL1JbDQ6L1791Bj3rw5hM&#10;fJ3xkZrbZrRSGHk55AA/yNR61fwZsJMruCeP837mMMk26IHvdVF6Ili6+KlKxfWvcu9u1+mvZjO9&#10;J75XXCgEWPdblJAkydIj4QB3brTAc3HvEmVxnMbvt319JJjo8+yxvFqqvoO7/MG6lPYMIXMa1Eak&#10;+tuJV/x82i1PtXzcZctO09xQd/2cmzJvHCyu+0ceNF6P0O5fNS1f4I4YMKIvV5XJRvYVRzx4cv02&#10;HY5OGXefymM/kCbu4ncz5y69+FRUdPvq84HURaIj2Wbc+bdOJK96facCf9zopC3NTGJ/GydZL04m&#10;7MCSjWfdDvnJfaHMktDrxcq1+9q/vC3IVAP1uWlRund6+azKbEw35TodH6bpVZABPvVea9rVvZMI&#10;oZqok45vXM+Gq/JOacgRD/z3dIFa04KAPQ3fQwE68aTHdiVVRAwgJJlwlIFQoOJJgVS932gNT1Eq&#10;KFJFKut25DkLHLkR9uxL6EWm+qbEPo3sD+9Dt8+cAVLK5xiGlOcD/i2s5mcveVKi1nivxoMNnpWK&#10;19AUvKb1Ichr17p3o4LN1uBnijbVrRWtgZt2INRmGX+5P/tWtq0wfuKAy/btw6S3d4yfwmmXH37i&#10;JYwgWPEz1OwXeJcOWTeItutjvk+vCtnIV4WiNQQKJzuygb7+V9Qz8WtQ3eiBar4rYxu5tQyr609b&#10;Ih39VpRNGOZiOV98D6Nn80rckSGjND1OVyay4Xxf30DhpXoBawScUQoyDHbIMlLU6Nq4Ddk1ihYX&#10;CWhezyuJHDfkVyn42BWWQDql2IkMN/hp4kV/nmizlE2Ryp8o4LIIeSrIRblE3Kxm9CXP0sFMDXpE&#10;d1Ety1Oom0vNgavHzcWdMGooV8eYQytFsNolK9k3W2uN8M1/AN3OWnKtIphL7MgJig91s8tnFmcq&#10;drkTwbwLBXkqn02j391L6PINhLJKnp+y++KygPdJhEJpSG1nl+Bmw8gTt0kNzzf+JL5llPoNC4++&#10;jECdVOgcP37suCAiMK75FtLxQ0dwgqA0aqpvCu8OTcw2Qt+yX/3jzR+56gL7AjK7HXY9QLY11+hx&#10;jfpO8TDJYpZGsESP94zhwODN9uTvHhkanw98h+8qccAQezcdG+QHQyaZ0kcOOE0auqPVf0S3Rqd3&#10;nwzVJ3l9sX9ILZRWyZK4b8neJnbW60qLl7K7MrP2wJDhlWyDzRt7upiHtj/fnri4U77ud7jVIGu3&#10;DgmcHE80farrp9JDlDcF4C6mZ3uIL4N4670sVR5hbLg9hKRqLpxDJEfEqvdCt0J5Evvor5HNN72F&#10;rL0XFNaQQhVlsIyN+DSpZ32xaReS0HaBjxGQNZLGiY0Tuj/6FsouepK27TBA76y3jRxDrlEVEVy1&#10;8Q5/gLvTn39Bgwde0OciAQTV1plrZXbXaYqVm64zcxkY868+Vco11qB4rkIf7WE/fPJWcj8Tavs6&#10;jeEhvMWK7ZsOb62K1WxrMsvzT7P5ZRVNtQ+OLo6nlw+2wQeH8bT3qY9q4ujSb2bQV1lL0R1Xkjow&#10;2JS395msv5oWY/cSZX7m39Dqz3FGxshrblwTt9/yYUVHok+9evEL2XNKkofcnROnILmv1mSWnQCc&#10;a4vfrMlZRrsYFMdyfsaBwPEeBKXsRHLZFHlhOXnPDrpw05WweiLoZ7z4YDJ1hzeDVBfA9pU9izVI&#10;XUk6LMcu06VxPtT8QIfiJNftcdtUUClyrXgne0RNsp7c7LbtgM6KxJZ34dbk5/FCijcd04gf5abZ&#10;5kUPj1AKsT1JUJNEHVBmWFUqx6LyzfUx58QXMt5tzibf6TadSDmcJSYYU2lPuzLFWmCBb+6PSrMI&#10;4Xjw0zYDFsIM98rw6auvR6eWMgz48LH6eU8ELMgyopdNlvF/HALNj8V7WpuS6BesmYmPzepqNFNY&#10;iHQnQHGI4LmfXs0ywTJD6D1trjMS1tfidEmf3OLiZH3pZa3jkE91HHkeMiELeGdzDuA3q8I9ao7i&#10;WlDbSRkKZkwvXWIjawnXNknuy+Gf8m21dGtHJt+8byJAwee22cYZ5CRdY+id9XSqJcJq5IZ+oLo8&#10;v8VAK+yYzkZHjJcXLSer4E0nyszXYx/58P5qtmUvzV0zu0zPAV9ay9uJ8sf6IiNQBjc6skrJGIOW&#10;gLpGvpS7ZHz9ZzMCkLKOx2n4HO+4JK787KOzae6slS4x4HZLmuDjZNSp2VVt6XxMY8/O9G2udvDU&#10;61F2W9x5ZF9yjFFOGuF5yLbyw/218FYNOGPQUGc3YagjaYvUOog9yM65eEFu/aUnU3qnT6C4Mj14&#10;eKd1ZJ63xe7gRd4xV6R3edhH6yvfuCPdfShRwBKjO5PE7DdfXLd8PI0fyiE2GSIqvQAQGfpE5Nm5&#10;vFyB11r80DTPJ4akui6FMeGsEJPpDCZW7yZ+Gp5Q0tmKd7MQcsAwIvCT453SMcH9TnbDRUlSUeqh&#10;jxOSKINVV4XK+sixM2mwSonoI0PNTf2nKR/4QZTqXbDdZI6upvyn3J6OdeuKGAg1e//VGQLpb9Sy&#10;ztnjNVnf5W/4nY6CTIMR3VaWqwd9nyIYze8pjpPzaux+lAvb+aLoucKFS2d6eNrD8aGpRq6YOjOh&#10;Zo/+4ScVwcypdC3F4pjrJ0TQgH3iC6PPb5NpDmJMUosLZ87DbrwhXoqCE1R3eBzcmjqbVIpZ7yFZ&#10;KS4G3+ON5hfbkyDoHWyR9XI77dlytelAfluJuX9ucTGfkYlR12ttiyzZ6ac9oV4ewtmu8M7++qFX&#10;et3aU1uLNjGPNOLtI6+Xs7hzivPJ494BI5kpjC6Cwc/fhBiwXVRUnTEPOi5DXhn2F5zcU90iWk5W&#10;d/GYeSHKsUWqJSrBAlY/JTehAmeDkzdw2HVTPy1AO8O0pF0drdM4K2hO5QsFpk3f/XSvLU8eZJzl&#10;1OHEO6vvgLiUn2iZ0PpW7wy78/eUfp2nahwNV7xOOQB3yvKmn2SLtGNidss0jmbRbwNrbHasWpH6&#10;fje7A/BITgNl2tG565KEhkZVn/0oCr3Fy5lxZ4WVoa9MgJFUAwiKHGlyoF4TEI9K9UZojmk4ThF+&#10;mRArmyGWKfDjG8KFhbL2XFXg9wteINd/9j3ZiyKeBZxvD9BUEUzFeVnHFHEje2SWTA+XGQSrulqJ&#10;eFn79ukXV09+WFdZjU8i20GSAt+AihxgAo+qf41Uz7sTckGv06t4QVrBRbz+7b75KcU6Yb2ayw10&#10;DUYhy72YYII/lhgsUt9/cIoeIolgPgsPvC2h4spn8DVm5QM4bsNMKcWim7l75MYPhWfwqnOJAJYh&#10;tHTsjqqsgHj27peqc7Zj5l4ULEHo8TuV7/FpT07fmAvOCBpWRh7vXkGs0XxKEk/DpDIpPpCuTM1u&#10;VD9NtfHoMa0fdyR1nxJiiFBMtZTmGnnn6vSDfaeokt8hQvbWRa49fjufS5Sw92x1+n5FEctXeU3S&#10;fgb4agD5Yg948maf4Jhn+f46yWZdAYlc3MbPjwOzm882ufMdShxuOeW+GSCfYVDUDS19GZSaHymP&#10;0uPivRIXlhQk4NvOHHCrdK6OXJjmRfNd9Z7Te4O8/UH1h2b9sOmQGDUn/WXcVaTBHebnLRyTxswm&#10;RF+2MQ4jx0Ymm3UqVI13N5hed+oNtk9LhX7U0mseoHIYY+Q36qdtn9iHIe9/RzBrb84fl7lEEKE8&#10;2Q+ulIQ9fBt1sBfG7dDdYOQ7lWDew0RehaK70Pzu5kzwLHu06UVXayItP3gYcQo7km3s7td3rRZ5&#10;Ka96roh3kLaweor9/wg+UHY0Xy5psKyUSXZJAWNSMe9F5lduXu3Je8+0bWqcQo57+l5tlq2W/zzi&#10;ycmMqPiN1N3GRsNhSujjj3DxY7Bv4PBenmcGOYOthclgJl4IcGtWad4GNK4c8KA/UDSl/GOlelHy&#10;Lb7myMqtObNjzgsj17bXRUElCyXROqTsymOvWzpm+J87BMid5Nl55Wz3qy4O5cacKP2wHsufZ2Hk&#10;C7O8b8BbarxvvPspccI0rYlhtHQtQBUPwlZ/K4BAy52w1wbYaJ0swBgu000pjuNO7J8jH88S+WUN&#10;0FOf5Itv4XXeLxryeIgXDfrR8l75iANpDjIhhYKnbBH0jNHDg0bx3ceD+TturmFRk/h3r82DHcPO&#10;9SjTO5STIQDAyF4S4sZ4eWzG+O1PdhzqsdQGsSs8KTciNFa0ooiE+613xffnWnxQ9nMzR9EMYe6g&#10;CNX5F7MBO3VWj68yf4rVqzIrOtSe2rsw7ZMLiuQ5CVGW6OOROJKrk+XqzUlNHn3B4l0u15cxwZoA&#10;VuDGI4iIFVZtjol5lbT5kYioo2lJAw/RNlQT0spQYcPRef0gMKS8cu990uwWDrvs9CLBq5jN2QoD&#10;mK2eJ9NKaIhiQJkd/0DO3Z4un4Ja52Oh8ux1vGqq9KHwpUM3QwpM0GpHUrbMfbot7qPuUie6vrGI&#10;nDzPA0TxZvLsM3U0U+M1XxX/O4kaUOI9m4VG8LHilREjkUziY5RUR0xYoFzl030qX3o7/BlCj1mv&#10;aiUJz1jJA6owyz3x4gc7ypsl1QaWxIm8ciV358Vucg6qO+eO+iVWdZW0KE9afLpyoEN5LW/Nuj+v&#10;A5md7rAc6/As2yuW5JP0a8HByIFutNU4WFkq1Zt3ST/Pcusa/NFwgRTranGQEtOPpBlhEMtSZKpt&#10;nduh7W7wVJBs4NgOx/vUo7JlWTN2jsKTiHvT+Exc7HlHR53BNuLaWoPxo422P10YniHowZM4VqMz&#10;cl2Pr/K15qpui7+bUuA3ietfEutteIS832WgTg+z9DJG0tzAV/8oIzRMTlfBlM5mRSXwXa4kRD+r&#10;fD2pcNFkueyDF6XuBM2ZaLP5d4GOLr6UOcyWw5Mv6un3DSmEIPshA8fFSnPcJa3bhMnhZX1hb0rw&#10;j8K6+VlzGoLJjycWMVHq98i9C/Og957APkzjG1e20D5Fsr+eOFUspB3QVkttLN1H5ba25LTGTV65&#10;5XwSjuqv4ruy4ThON8W5EXeKgL7K4fqeVpkzxsEHEBXR3SFb20EaNpZ/Hs4QX6oLubbSE0uRsdVP&#10;MmXSzX4sQZ9Ty+Unos5T0l/C1223O8R/HJAr/yarEEOUmfiQ49pLmsauC4c09XOKRUkv8yh6r+ik&#10;+aaPIrMJPeGpTfT3x/TQNiIbNXX7j2knXspe8zGUSnZbiuZ5bKNxB9SfzakSEBHPe/W8d+ZapCgc&#10;T0qdaun29itX9HL8GzLL+P8DCyD036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NH/5qKb&#10;eCpnO9SXfsnoB0t03OcVnI+KA+NDUKzsXlcu9N9UqgqCj6VEqQ/Dd5IyRYaIa+LkjctIsdj9fDBg&#10;xFceKgJxItddfFAmWGLEgEP87o8OHOtcxzE9ji5rouMFtEPVrBuExIpJVQ9sKPcSaGFe6p3rHsiK&#10;lJDgSwiatMnnHfJK/G2XAVifcJRxGpGJln1QsznlVqNhHMOib+1eHFH+qoojnMWc/2REQEC9gs+G&#10;/lDeit0N8+RZQcmIfmqxjw8SkTzlVIooJAOMOPh9AuP9GtZv9ZYjn9lwlX3ba/ZS+TWtHgcpWlTu&#10;h5bnDfEiIFF2S8wx2FQ1ce4hnK5w9m5BlqXddTqLWElPM5Jgf/HEWymrqG3DAyF7fVNsq5QtrZ0v&#10;a+OY61oU5pyc0iE6HNpesBDNgXSaoHMOsGPmgvchWK6YdrKAW2S/MQqgcUnYG2dWWp/1sAPrTcfT&#10;Fibbt7m2lGQPNgzIZzl+1TbcMM5oeWZUMeRf5HVWDt3NtfN6B1upccdJ+IzSmdEARSXpXq9khY4E&#10;DBmwqgeimjezTbuLSq6y5W3msnnOhpvtlIAjq8Ei5yEjbfhZc+h6UaqXEurJ9XSsg5ep3jG6ofXJ&#10;66bWsSyfN903ZSGP/nHblfV28GGxmB3ekyWzZr+7k0Y+4JxvSosM5fTX1AZWQLZaS68ACC7kOaZA&#10;jVmmjGHOg2TLt4e5BGdsxJ36HxRzZzXFhddo5ZQ3XK2cp/SQC3xbshFYxMyRQtAR5EGGoWHeI6Q3&#10;tsxxhLTGYsyUpCuu93oLtZwqHbYmMyivVmPSl5wuqye3kZUKJjFPptMlRCeZEp1NlJAJ5xhEBsnz&#10;ekaISNJxCxFL3jA7SgSRNa8Miefi9fc3EqL4R80bCB+RtmSG+FFYIi8hDAVDXA/8ncA46iL+gu93&#10;diU+wSs++Af+hLdyJ4n30YSZMZ5OW03uxr/Jou8F4nWp52+F4pyUiGIv/EhStmwrvleymnyNW4mF&#10;kXtwu4TNgX/B94oGDu7D/ylMdpjFnQRppkPYFP/Yi3Ccma3Xr8KXZ5rfrMf6lMcLKzG1vCu1EktM&#10;iyHUmEDqfG0jlpq8PmAHVijZ9FM8phN7O1BYVvxL037MSnjpWSdWVoz3fcFi83saN2FuGrcCV8xU&#10;/bs0AFuV8QmPxAzSv1zdiJnLbM8EYvZSkecXzCX5bw5OGEMSbDqHXom/8NQVc69a6EXRr1pR/S20&#10;o8Qz7zOqKvBIcUKlGjYWjkrVd664ocUZzNPFaIf8i2cc2ps6Z/8B1aS8NzMHveLvH/egc7f4PT+g&#10;ufVX66LRkCp2bgO6r7wpmYE6Fu9Bo9CdeT0RkejBbNlpQzRYle25Ag1RrLLXoi4yNzNn4JGIj+No&#10;Z9fO7nE0tJVX64Ra3JzTCMF0bXySPnipCwAIeFK6/3Ih+FDg7x8NFnPqmBrw/8wEexYYULia+SL9&#10;krCxX1DFoHlXO+rY86hmM3jeXpJDg5rb6RJTkFd/EykBssrP4Qsgs+yU3wwoKFzBPAwyNTvtfcCN&#10;DK3ZeSRScv0RikaOH+t8juoPX632BLq7yuwqQHVOJJ4CkS0n4D/AuYaR8Ghwrgr3iwcXyjCmEThe&#10;YGz/d2CXWWwWhWyVYI+/i9eyL/VsF4VwttUbCQ9xxvIyBDiEpxjzdbAPFsx7gWy7YsPbh8ydjqC1&#10;oJk5TTuiqF0fdxxbYxLHXcIejZmIfInH3e5CW6K0do/AicA0E/xo4kwSzKslQsAivUhQl2fpcCLf&#10;P5j7iehlmnMBMWO3h7udXGMSyGWQsaObhWtFi53Bgr8KF6qj+Y5Cgxw3HinYKtGnx/g3EB3txHsa&#10;PsSt4J30u8z1oEf/dYIao8NsayiKNjdhUr7ctpFjgp+lU+25fP+UrZV9PCgpMquG7ky8L86kt4ij&#10;4VgunWBzqY1rJFo8JaTyhZMe+RRTMGHrRn4SbDexJ9N5vw4L+fmqpbZpXqMyTudAv0jXU++it6WV&#10;JnhweVIF5EZ9TtaENVGIpP9kLbUh0cxjJdmYwLeZJAPiY0wOECOC1vsf+esKDFoDeC6aLm0RfTFL&#10;perm5qmkonmugWKIs4GKkdv/0knppdacmCVzU0LccXJ/kq9NBtGXOG1yjTASKQdZvNsVls2z9P1S&#10;6/KT3LlC3wwRd1euWDhKpWUz2BspfVVb6AwpV6hP+JJ7ZZXuq4nBVFObIOJwSqCJHA9K2HnPgkc1&#10;HLqtpqnqqrI1XEWFlTKIelDSJOihXArSWQ6kRpMSuoN0UXcf1xEP/2SYXvyhThAAgJera8krskq1&#10;KvLoNlZE8sgWeZWrkR5bEkq6Qsjb/H4z83s/5z1jxoxpZmjyiEXySqisY8vncKWXitZurXxcp9VW&#10;n3T3/R++6qBQDe+Mcs1mV/CpLNWuHRikibv/Qg71qDsPwOGd2dU/Q3HXOWXbBVhjONrDn6orzYvg&#10;x5qGU0/zHhmTDqzm5eu2hfrx/lIu85wBc5Ur7caAfXTXzxWIx+C6js2w1Z2zV5qhFTfblEGCmHYr&#10;ZJxvbDZc5PLN6jkp3Ty6OmC/iudamRkyDl7VTXveBNeoOHaz3Ff0vUEx/Gl0pn0rNH7vsmlE8KI/&#10;UZEpcOy1QzbxMzoX5T7h9beYp2zn7W34fr8POFE9HKIA04zpnipgpPwbezOugn58d1Tiln++8zdR&#10;QEFYzRDLLbRSZTEOhUPYHNVZVJV/jEwvJk75EWElxw4U44GlriGfsf2lbzya0C6uzoZE+UDP4Jxo&#10;EEzsWCG0B49WWzB88KBykPYA49ACcgLMybMkDGBNqh2Ogc/24xjBWxmyG63kcTy+R815OhstUsb3&#10;G3AT1uA2bcdZeyzclEWrUZ4iltqPDCDrSCdkV+5jfBoeTrHAxuG0v9ejv8HLgjXoX6Eb7uNIGnTZ&#10;ph4ehE72A+y/RXXX7zFRQs+qD9RDpl42S0roMGiSSKNsc27ju4lPyU5YGD4X9xqNxz4HL0MKMQ93&#10;GB5Fr9l0wQ5IdN84u0V1rCWErlW6VAJUqGxeKiHmJY8EVfiQ2Cy7FmsSRp3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QAHyDg38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lx2c7ExxbJ29foexuvF182vG27pvi82ZLZWhal+WqvQVBrET&#10;C7VnQzjueUmhPZwPOcl+GYA6c3AbFRjVrKNGAmbyew+j6PNX+wY4Kbe77Js0jNKW/MIuZkyDm8qG&#10;9VPNOjSFbVm+OhFjTxTvCqVxZPlSv+3Autx9W6eAaO0BKouTrdz8wJ7ed2Og3zclv1/eGM9I7Iku&#10;0DPXtwenrmTONYkQGaurdjShl41X7DxWxHEqvuU7w2nJn99qBEyz31JFnD1K5f0NdO090z7/FPqY&#10;fQOT4TZ4Qt/CeHa1UOnFrO/cDI+xsOaWBGf27rqwY27sqQo33wJOXLHNVgWnWWdNzWB/VGZNfsFv&#10;MSoGH+M65miLBGexpkum8Hj2RDoFj+LMEOvwcHBxUhmeDJkfL8PV0Ee/l3gtPLVVincjPOtJfAK1&#10;enAJc0ZjBhoxO1TRTGKb0JbiJZgj+ov6LOaFuWJVWAimOBuLodijUDVmxDf7WWCTeILTG2wO11i3&#10;YjP4vXtXkFbh+752ZFzo2ZiLzAlkhSGoFX8u9Rn6Ex9EQ9FYPjXRAy3g1R/ToLO8YF9vbA254HQa&#10;cyYrrXMwSzL2zie4QeXZawJPKuvr5+GvCjf9VWSN7L4SQYKkFchqRC1RJtghj8T40RrUUQTvlaIJ&#10;QonjC5QQXLfG0MP8wgkzaCg786oXbK4NMB6Dd2VY5HvCIWm/Kb6HNerF0BT8JHXbmbXILgX9yG1E&#10;Jru+51dkWLrXUYg8kthaSxG1sP9WPGReeLunFDqaP1Q7BGl0Exf7oZbsr7I+6Ks2BmyEgzST8Rvg&#10;6jTGESvEXGW/5zgSoFzh6I78U55h3QRPiPvGnoPiKpfLnuCQIaGGBX1TfEnHh1wKaNICCLk4Bhih&#10;8Zy0uAB4hxYIiYLVGonPJDymfuzwHh5Q2Vo/hHdK4VEB6NSU2zULRhp/qHYEU6s6cg+BXQZQIoas&#10;iumcNihGj54GoF5dU/Bl+MfsDT7n4ZMZzx064cPpMdYfoSrZm5s+wEy3VacWtGj9XPkU3N74V44t&#10;GFu3VkwHjZVJ7GuQSelIbA10sjAseAvUnPd3n2XQXM5xBxH0JPPgKirkJn82shwoGdB3JAHXrnyt&#10;6AV+6zyXvRK0vfRORICn6/NZb0BjdWjsImip4R9BBiis6JB3MyTPm3YIg7hZrascwQfyP4ffA/Rx&#10;ejsdkA7vKp8CqvqsstyBqcuLhJ0grc2U5Qeeb1wewwQv17gG7YEsDSXeKZBnYZHDTmh7TsUqL1Cp&#10;MBn1EHanKLs9BI8Zo9V/CtYwP+r287nsRVIub4GzHrjIYwKBcba878C4kEXkLei8jx2ZBSdsySSZ&#10;CG3FJ5KDmoxYCjzh2532fCFiX7WEN4Owc0S8CKRd/Af5At3I8SYx9GLsK3IntiLYlFyEwd6nuDex&#10;mS223HLclWLKFeNNwwd4c/x37XG8ID69Ipjs4/2RNU8e47FFIu4Cz569mJtH/h7zkBtHtget5/qQ&#10;Mi8jdzUZbV/9/9P7UZYTzeR3g1JyUnGjtYs8JFcY+rjjsmCthEuX/ijcy/1BQmM+Je6K956aJapE&#10;8YeDCZUw1+tvRLJg2v7fRIAgnLIS/4vvOlDLnc8cblnKRTX9Zdu5K9NGMlcTzaoX/HkiOXUvo5Nw&#10;UdRGvySs5NsPyfAF6ZAnid+VCO0+4IXicooz7ibc2f89NzC/pplO/Kr7vcRAkDn+mgqCpm3gVeCz&#10;GVEpubgh3S7qAy5VWwTewJmplh5f8cMKP7tL+BL5Rko0xhDb9KqJR4aMpsXEuRKH4sOEWcHN9CTc&#10;kCcnFfiZXBldj7tmFUfZ4TYZM4EOuEn6QQ8Fdl9tZodheKqAIkMHJcZrNEJiVDRUE5bVgiJrPLdc&#10;lOaHe5RkcQnsc8Gr5AasNy/8ZDRWkfPuoArL0PZ7bMTOaL7Y7cfM0niUWtRdtuLKE2J/W349He9p&#10;phbM4vuMEvVm7GnVZwLG8gw1F0aw6GIoshDz16cc+Iw56crdO9BP2aftVqFpGQ6UEaRHFtHTR1hf&#10;fW6Mwfldd/XTuGlrp8oF0zZm4jossNZwwQKzqhiP+IK+LKUdQNCxgmvusajuYgFtFnXVRlKeIRGy&#10;c5cf4TM3gDohHtQ/qqdgQ1fWpyZgJzqisWeYVfPo+UR0wHg0AkSLqkwO2KDCssXu69BDBUto3cjT&#10;7I3/IwhO4KFMFACAb9dvc9ZS6SAK721SudKmVZQIYRU5QrSR+zZjLr5vvvuab+4xzDhn3A1K6KJW&#10;0tZudltbbedGqke16u12v3r//+IPQitKMMwy74oGTvBoqMS8yY1yLw2Wg+ScskPgefw1hyicwt5y&#10;Bw+lYQ7lf0RsR5N4k36xSD//kasCSRGctYqBH4msLhC0jA/3yKm9/I8NR0g7Qab0If5BMAKE43OE&#10;QQW12FLheEo4GiqK25uMqETjW7vg1xXRrn6wsmLECobeV6qGLlF7IY+uu6Sj+G7dKDFfjLM5+AKx&#10;V8UnzElsls9Dd4N/J+9DcPBeuBx+AP64dSUcDF5wmYbugONWJsgNvD64nAyj+k3RhBt5rDYZX0UY&#10;JS7Y13iT6Ba6D7uRx0EwzDGpFL6J5oTdh7ciF75RQ82Ih4sB8oWfWo2LS6ErZwVEpTKycxjPkUt0&#10;T7B06Q16DOWwbsJmpJU5lZsJP6HTDsrg7ZRNmBtkJG58Ywctxkdc0sUS3Md6HngMMZ1+g8/oRjsC&#10;sMnqxJpCdELznuIif6k6BUWIs6ImJwE+IjMkdkGD7FCoAHJm3m2pFyN0scsmcJrqtN4G3MNKThE4&#10;1xjaNoUVNm6pXo8W1HmQEQhP589Ph01aLLsAeqV+lvAMilAW7Hkk7pE7bNkqtpS6unwBHpRcts4G&#10;3PE3A76487GHrQ3YknbfqreoVbOC8ERsGj/x0uGQutYsFiJ1eQke4ilt3J5ocYia7/sbqFPaOo8B&#10;d2SQtbxSRdzu+4zN9Ola8tBrx/M0Y8gZUwC+Ej7TbleeBT1rdsvsgdwa4+NLxVBtR8hZcLJmp2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QAeIOHf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y0M8jKEq/orL&#10;mFaib/hNlhR5RqwCvsbuJ/yhgEAdoh7Odf+eWEIGbH3Y9miBwWk2Dzs4LUQtYNP+YBSHp5veo3cR&#10;vMgJs0ZNhfEYhY7CJHYfQ2PW4QdxiwBtvBkfcvMk9Ikgm5uEJ3HF4AzBZ1tOhsM4p6DXB/7EiWk0&#10;RBgce4UUmeXoCD6iwdQy5IxOUEsXFrET1Ef/7dgE9cFVhjtQb21CcDr1yCAcr6XGb4ZCdsLxHjr0&#10;a8ZoQzh8WnC7QBu+w1/gK5AQ/m5QB3maDp1fQGlpv/p5octpFgfmMSaPb72AKXmaBpHYC67JBAe0&#10;kC13t4BT2Q513VCCJC1fBM1nvUs/BKdmQqwXiLFYL3oRUQnVpwjUK4N2IAQdFbhbK9CP/DMGKLYt&#10;zfP6XeB0sVmXIaijKKi1A9vltnnbINfcF7xl6L6shzkIA9LKaA3E9HK1by9yJXNo/xT6i3itdQDq&#10;L7xjUIfG8H3HT7E6aw6rq4C4ytXVj0Dd0uc5s2BZ0XPuM8hDoZVyHXqVfyDqJ1iWk+drjOzL3rg/&#10;FGm9PGP9PTKSFWQwhYxnrB39m7W3JaXzJOuZUlSVB3Bqu2Vq0LhKO3UK7CvjMB5AF4vXnIuFNxZ0&#10;n8Tgq3kKl7fIXtn0jqfIQanUYAFxF3JGqpi3ujpUWiy6yqEyBNBtuZWdCVQpcc4g6FnrS/8bfF9p&#10;F1kJlZTu93kFexSSLgL4qvynHXXwWE6SoS58SyQYRpnAkF77HGt9r2bFEVZTl5ZUDBzq2ETdB143&#10;e9G3gqJ6fsRnyKHqjU8M9KBM6rIH9i0q3YHBEXmThlYwXZQ/BDNtbkjaPjFHRv8pj2WFD0RLrrH+&#10;ufqY2gTIO+NoEOjYshzBAF82qL2/QdzqAef30Key4zuC4bVytaEDbCWqGtuZOpckURunRtLOVndw&#10;3jA0c2Y4BSkgd4YTwHyT0s4xAuLOLVKL4M2TedRreIsLg5pFgn9MphbRg7rdHEPs9IgbxwgcU/1M&#10;XYWKKp9SKXCUzJw6jOil+lKbkduMaPJftDzyLjmPXfJRkp9xG+dBShN//KMOpUuE6v5BbWFvGzpC&#10;EuT1di8yiOyrMCV/ITulOaQp2UzNk2vIYbode4mci5gmtSh973ukOeXsbEk6UtFWKtKFAvRWkUeo&#10;3IFgtqtA1iph2/F/LxOzrfgmkl3sLelhZBt7S9oIzZS9Nc0t/E+2C2/Y24QdxfNzkrMJ7murmP+f&#10;r2fJTk/t7xMTXtL45pfE0cufSjWIw1n8rFHiaOYPbDrhL/o9eSVxTlgXtkQIMkRe4YRaQDoZEr/x&#10;M622E+Ppc3q+xDBvsnc9Dissms7h/PylYh6enXsv8xIulw0QjrhS+jBxAR+UrAkzwuezTnnWE5bi&#10;DkcZ4S46ZPmS2CqM0EslNNJVPYXYo4o55VfsddnaImfsn2J7sTP2VcHCbfAf8mcTNfG9uQlnffB4&#10;2UZPXbxS8spxB96X9cWyBRdmduk142cFgVddsQhlV0M7FlO3r3AFRqvqFZliSHkgZoXllWxPMMM6&#10;C1ecuYy9k+udgHHbXB+Hftwj+z+WGL5S0qR3B5vMUHevQJdUsnoE/dqaWTCDrWwUZPwX067jo5aY&#10;ZZU63g1zL/scOoMhxfHHZzGVwtghBJvId7M8hqXLPPU+YKeFm67cRdW9wrpzaHP3avkttEGFZ6xB&#10;m1r+Qo6gI0r8EoY+qbUI3Y1tqPj3+EXMp3SDw3dYVGG0pSm2KRfU10E/CnepR1DhWGttCsoYrMlf&#10;QqOuSQUH0agrCbAUBdqj456goqb4kAZ0sK782Dd0qWqnfTe2rkRl8REdyd+jb4bWCF26lzPuJb5q&#10;uCWYSG4tDObP0MNFrPQvjEdYcrojMyzBK41iPT+D8l6DJ06s5MVDJfZ9vFXwc3M29xXycN0pbgLG&#10;6TIX2ACl9dp8HzCvoCWdgMCMd2lD8F7UMG0Toh1vwiOQN6Ew9zM6fNyeK8Kk9ru4u/Egc1fuCvz9&#10;usJUkm2qDkpvY9vWeqd9YQfJDdK82IgglVfHlsBTPGP28CUNbha5KkTM3UoePYan9pH8fcrUS+SE&#10;uWbqXkpr3WNOMxWrykhD00urG3nP/sfAnDhCmSgAAK/U5uzY9lWmKC22CBGbkowjSmQdSVFZR8g9&#10;bnN89znfnGbGGIbBmMgtkvBqRaXj9dBrK6/a2my1u9ltlZZ2897vD/jhLFUFGoRJCDekC/1YZEBc&#10;UFHKJ7gLdT3aA0cg3wdOwEsQxMMT6kV8bMahUmSL+VrwA5zZ9RhlJP/Qs5AF0QulLZLLtGHP4Slh&#10;XmEpnE4nn56D5qj06EdQPVkcuA2KI5TuV6HV+LhNDTiEZ5uHgW5obGc2cqc8uc6AhCmZsgH4dlkX&#10;WgH7yR4WREF3pS7Jf0KJYk30Uuhz0dr9MHhb2OweDpbShTYZ4CrqmTkBpOJ2HUsR15qB2ii4T+sj&#10;R+A9mqsIH+pSH8yPhgKUC8mW4JOy20eCQbnsfMBbMFQytHMamBVvsvEFCphZ8wuCAaKtrR0ebLTR&#10;rYH9GlbIYqDvaufhdMiz+se8b8HblZ+S/MHUih1RKtBKhQYkAg8U5jtpgCtfbLNG8FrSZP5UsI3s&#10;bi2AczoU1T9Ar1uXS92g+KZcKBacaLjDyQCT644kZgJ/V7+LfAZ0VPb6jwEp6v6dNsAyle/mp4I0&#10;uZnFYn4reaslEHbpc9LegnQ99hJ3aFXnKjAHBFte5FaAKxonE7qBOv2rSH8gotbKPwL4TFvvNiKo&#10;0Sza3Mn/S/GZhRU/iHzS7AbNDhlV/QAlDmaJU8C7F+8AnaBXNyvnDXC9HUywBmLOzUcMA8sMer9f&#10;BL11XDeu4JB20WaGr1dWWbjzZsk3rf0y+4ykmhIJnuUkfS9ayJ6ETRldbgLnL2Ec55fEcdouvyhy&#10;mlpTMOUfR9oWsV3fEQnFlDWH+KpEYfIFNsidbH4mkef3a++J7Qr+KeEy1wpbwA4hr4ibe43+pjgx&#10;YYhyKzkaaUa6lu71ayMOcde7IriQO20dhXv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wA&#10;LSDS34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Bi6R/p7UCX6VPD+4EJqW/OTTBBfk/eqSD98WU1Y5yJjw+jCD&#10;lVTG6KDZuZrkaiGHV8wsOM5lqM+Qq3npqh+5/UBcQWziBBimuBQaAXnKg31coZey1y6h8FrpZ6sa&#10;xEJ8//wfTLUhrn0Zq1Gn1bmze7VflVs4feVSwow7UOqWc4V3tvhuognQqzYc6AZrVArvfihe2eFi&#10;A5EKwOpfMFNSPoQwjM2hrSMsk4ZXle/ZlrVNCgvOcr0En8ddU8XPfsKzq6CO7gWcS5sPrAVtiue8&#10;I8Cbar3zY/C1qsHqPfRCZjO4k8HpPtQiZMIdJ7WjLLJFnm9kixuvYqYcVZ19tim3WE8liHnaqsUh&#10;SkBVfmWHEQzRvHbuBtOLQOsVEJzvcW5N7o8hpJnB/Knve8Ug6+duhewz27JjC+rI+aX5aZYfd3VD&#10;Y/wTnlONOmQZsFo3tKMSmNL6O0uBdyU3rLdAa/IDBpxzNeO3TssYupHO8ifM+kG9zJ3VcrYRYbB7&#10;O4dO6Tn9rTPxqdzRJtfgDt5g7cUdcQCgu+2cDmhK260Dwdv50edTydeZl9rmyM6s17ojpDTnszKA&#10;FDDuEeYkzWrMOUNKOZyjZ8hWnvMBS/IBMLKjgr8c2unkxA+Hgxcr+KNIz2Amfo493uqE93PNKsvx&#10;CZ6vvA7/AERhJcRakJOdQ/hDFQkGQgz3h2wjbiNXt8+RK9FLjtNkMJa9+AZ5CVcOxKBGtLh5A+aA&#10;mVZcxRIwRv5qTI9No79hj/CorCDcCZ+Mb8EJIi6Yjc8SM9t5hDsZ4VhKxJNqi4XEM/4/+iQIJkxt&#10;QpBbQpvy3eh6+pp0AKVoGjFD79ORp3yxTfTGuGtYGW0VNIr/TL33+oKnUDOOR3GKGrTwIRypsN7z&#10;cLRiTcMt+JzcvnQQsc93lSQhMtlm6A7yRnok0x2NlihiX6HX824GLcP259l68bF6MenohJ0VW1iw&#10;8GRheo89FFmirQ+Bbha90xyEg9RReUvhAVU/2I78WrAnYyuiVdyLXYHayoX7M1FDfqDXInROttHB&#10;iH6RUhanMYM4uus0qNatrzVCFtqpEitIUi4RvYVNSvcD7TBR4pYeCX8ssjuSgIgKPQOnUKuCrG21&#10;aK5ixmEUjZFPWtxH/8770hkGfG24WHMazKm9XjQLPtY/FM5AqVV/83qhx9q9J2E4tawspgH+qFke&#10;uB8RFw1v24M8KbzgUIyMFAxbmqIcaeoZC4DqSDYwgD9bXqi7wMQmHj0OTtf94A5CRw2tJ6qhaV3m&#10;YSPM0h4KGEBMyhie/0GSNSYOacg2dZSlM/K39FH7c8Cm304fDxA9roUdwJ9nNlCTYGarK+e/4Ium&#10;XWl/QCfrUg9HQN/0PQG7YGVVqKcEflFh7uADDxeDlr8hOunHtle8gYtLqrmA/RBfNQOo+t5QS8DF&#10;3SkcD1DePpsWBC1ozo7+N1TVsMF/Gt5c4+u5D5ZXBTn8AidpNlvGIpGyBZ2UuCXToXalyJgVWZwp&#10;CslJEx0QTjCCABPhYZbdSQ39lP0hBqA13PaA03QSEOo5n/YGr9kF0OHQI7Mk2hz51jEk7GddMGQL&#10;3Tgu6nt0N5dNT9MJvCJuH20OjJ4AqGHw82ExJYUd/Y1UKrLHQ0oFovvt1lChmKnZeWoVXt/2kF6I&#10;bKlupJqRK4XeVCyaQIGUDTrLEQgeYsy0U4I23Cy6SaDAa/wDBDDh5bFKkEFctP0sSCEdzK0FAeRc&#10;q5ughFLqzAXHKKxgSLCROi5w4X+n/Nhx/EnK/XgOv43aGjXNr6G27mvh11Ie7v18PeVtO81XUv7m&#10;cXwptaRZzOfIZisxfqTMTRnK3yLNJWf4lpJ6lhf5Nu9bKou8k5cSZUbeF1/dZ04+E/u5h5NPRZdt&#10;e8gRUaF5JXlJuLDpEykvmqedTyKFbXIjeUIVQdSQoUoj05b0UbSlEOR6ORbpR3rmx+7NIQNkQVsf&#10;kX7SE7Yy4rtkzvweaSKabhQSd7Ve5b3EWLlP/ijRWboLLyL0Jb7/Z7je/2JKFACAJ5sa7Ufr1Vht&#10;hGx6EJuK9ECquUVJRHpepcfU9Jqa5zlz3q8558yrqanpMRqVlDY2aj/Xx6vWomWzLJdddxFyVVi7&#10;Pj4le939H76/fEsDQIspO7sLNBhqd+tAu+7x1lGwn09aT4AnOMdleWAy6+o6FzxAFvx9D5FdYlGB&#10;gbZfGRvo0RynZsF51pOSaNC1PiLrIehS+yDpCehZY92aDm4wUut9wJX6u8u2AP38t67BwDXK3OYA&#10;/NrVXJcEnD9mpRGgo41VEYCltaQkDTC3iLMWA/pGdVIoYK/viboJ9NV5Bg4CzebZyz4FfAyLXA8C&#10;u6ke+2MA+uZdbTSQ06ukGCC2e1JpB0I644v1wPq2s5n5gG9rZKId2NT8IioViLE+DRQDfpYez1F1&#10;j0ngqlC/pC61/gZ8dZY35wALB2TkJfVUX7piQj3Wu0k8qX7Y/UXGPfWdY26JfurRo5sj36onbJbA&#10;leofrM2eF9XxNY2uBnUL9VNbCzdccMriy0JFD5li7Z7i39VRTLLkXskTOqdsICufUlbUJnmT/dLk&#10;qAByUdWf6/YRzTK5RzTRJq9zTsF3qcrt09rfy+fUtjP3K0ppAX2/8rzyL2pa+rJ4iPKr9sssIvNk&#10;5Yl7iX55R6SR8FLcWDuNdylHPSJxi6rP+XssE3jaupMRyz+Y59NVij6yntIpsxUXySHltLiHdFXZ&#10;MxREunrvLiM+CDhEzsbDgc61x7AbYLxHGNYOjrgEoAz0me0U7Qm9NfFUBDyH+IoUw/PlONELuxU1&#10;EA7w6nQe3w+Ldt7FbsP5ERCWDxNrszAnuMcjBL0OT7qQyAg81TKfElB3jW5kGLUPu08oyGFZMn6F&#10;DCzU4quIbw4exTAiZucSzBX/d/gf6HG8cq0ATcD9PFYj7/BQl9uICzrcpCPX6wF9N1Gmk6O1+Ld8&#10;bnUg7saFFtBYNRuQNog+1G5IyERLmMjwQ6iAzgnoQo5QAx4uiA9VJVgEh+PqxmRCZsnQgfj52tMI&#10;gLuZHauCMIkp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ACUg2t9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NetlXPdK1z&#10;Tm/XrCGBF9vhKAVy+1o3Q7y8NY15J+IEurq2A2eEz6sXhRtBz/KugDvQP0ob3Y5CnsWGBf7IkHqy&#10;YypL1z9dszMnoje5KJ870vOL5Fzu3q408Cr/fNv79EsCTnP5ga1CpiErfAtwsUYSYAJPV3DcIsEr&#10;Jt6CaMSknj0tIHvTLzXcJqcyAdME5Zk9oyijsnlBqCv1PT85U0p9EOAJAXQqgERspu9CBwO4zAbE&#10;1lXBKNG1dskiOfaui8G9c/vqPuKdeYwxiPAResitiVagFu4hnaFlGVGkDjYf9KcWo1+Gg1QVlrx+&#10;lP4GN7hG0/FEjF0TQ5O/d6ahzghba4U+RDMNfEyJRUgVuBv+LcTDz+CTJ/yJUOLygd3EOFkW1k+q&#10;qMz12dQCepnrMmoLjds9o40M0F4NA6J11SnIPlFK4STKEakkfug9UQu4A6NED9IDcDfWIR7HH7Jh&#10;Yc6EnkX9P5LL2VqXF+Q2tm6+O3WN7Tk1CH5WDlRegD4pwwoQeFxxiX2CtCm+A5xRnvzK8Y3YKvnh&#10;uGbshWxmB4V3ycz+hUS4LNjlKhEnfT0/g/pC8rB1HXCxcFHFRvCJ/oV+KfRH/k+iRrhXVy+cg2i0&#10;hrQINF6jjx3G1qrNocPYa1Wn/2pcqRx1qcNFyoz5bWSk7F/NPwqvl/LKngJvzHW6UcjK+IAphp4U&#10;2wsWwwNFKccgxFJwIdYPJfV+oYnYXt2A321sRCtzkWJXNJ3znxJNCkkTIrSv+dnSBQRUcbUDYGiF&#10;FZ0PrbWU5a2BF5XsO9oGvzItjdEi/zHMhNxHuws/+6FYeMFBl+OYc36xPYdwUU41RgpULVGlamF1&#10;4yFNE9BQn05pwYIaLj8MQivzU/+AE8r6908gYaVfhRxCl5tMfm5od7HUJQSVFrraR+LtqpqTfoJ5&#10;XXdK5ELnjgPqHmBF632yDbRvis9lwDf1Y6lboF9qJPuT4IuVkdsnkeqyKN+HqH8J6OKGfDZss+fi&#10;+1TnGkLytL2J5jZB69lY1SthT/cu4i1Q2xHMGwI1rd8d6YayGsP3PYUT60TbTUhQtZ1vNXKzrNzF&#10;DjEXT9krcWvVrWYHSVJ6almcxCnjky5B/Fs2Rv9XfJJ7Li9dTOSOHW0TxwtsY/zFuwDbkC/FMeAz&#10;n9fiE3A557S4AumzOS7uw480Rok+8oZL29i5/LOaW6ydgEdp2DnCl/zlrDWIpBpYa2h2fxTriMDb&#10;E1lf9L6Pjt2Df82pZnPwEZvr7D+pJQ1pzBx4s3mciUB2qgMYBA0nfZkCzJM3xbThjkeKmBuE1T6S&#10;eUP8ua1f5EFe8/ER7abyOXrRAdra1k00zKB1ZygujZsSqOv0kPInegkTiE/ToQzCfUwDzNWURrpG&#10;5BzdT4+J+NvWM16iH7wfM2mizxyGSWZX2QpFTqyh1oZcJK8svksq5JmKLHJC7oqdo1bLLubcoLJl&#10;WPJ5qkm2ae//qI/Sd1vr6DjpD94SWidVcbJovhSw7WPiJcXVKD6WrzUkE6TugtyRmNEOoWoyXPNn&#10;dh9p0iw4PEj+rg7eG0xtUwFbF1IW5Vlvd+q2chknmipSPLKbQxtleVXzsFlTYdESvNK4XPqScDXU&#10;IhKCKlqS9SvxoKDmsA3pq98cVUKW6MaDC8kZ7SmvQWqlpo2zgbynHrULpV4p5lYMYHsrKwvGsWfl&#10;xZJHeK6FhTX4YElq5nsi0JSUFEUYi9P3vCc+F8mCHcnUgjteDKnW53E45Aqdxg6hTiiPlTejl0/W&#10;6e9gyfUe4kFsuMYEWfCwyr8zV+Gt5UcOlRB2pY/3pBGwGdtSRgwad3mtJt4YFMveExL9qF09+UIp&#10;K6tE97dfyv83OtF6jZ3Ecpp6wZvY3QZDhgAPqiUSP+CmKsHuIfxTuWaL7/8ZmBO/HPMEAOC2U1t4&#10;P2q9oihTOlBL0a2aooh0KnTp1vFW79F7PvfvOd73fd6j902XSoeU3sxoDLOuNePamQ8iCilkZmUk&#10;KZllx7X7/QO+0tT6yTWj/9+clo1K/tQN2VyTaalDDSbR5Ckb1qwa9AuR9eL5x0f4rmJe74b8UfHw&#10;UUOaQuLf8WWbQNJ8uCV4RDLbLFrTKrWr/7jssoStybP5TRZJfXtIyOzPs9VeoGsKOrCz1M3iJcIo&#10;yqkktbCWlJaR6T+CJ7z+7Y6gsPJk8EnwV77BO58YEkZzL4KFogJLLT4jmW4colxKAzWhZFv5InQP&#10;6cT7WfAXYKxMLRCCpVXP064SnQJ4WyIRIfwUvBqfqS70dsLPiL/h3sJvS2grK+ytvLzBCaQJ3NXd&#10;xCfhVniaaBKlVV0n1lYn5BfhN8QJux/jfElKbBPuId0Z1I39LgvxGsN+kDtwH2P98m6rCswB6qhr&#10;xAfl81QhOCtHoTZ8s3yusgt7pkjJK8aMiiu7rbFoKDRmFlsMHQvyR2dgjlcnOgALuZNoP3zV6iaa&#10;gBgP2mIofp4ZwFLw44rdmBOuq8DQIXxfbhGqx0NS16LxuEdMJLoGtws8hXKxOa8M5B02yX2BnMEX&#10;WbsiNMYz1qN7VUG0AE1WdsuXogFKc14R8pGJ2s9DrtGNKSmIjvqwVY8IqOxAXySLHPSyQfzJMu4o&#10;fJuMtS6FLxGehi0IWvMbFYmg+lMyS6RcJyvnI2Fa75w6xJ6dS26EJ9S/bHkHD6pMAefh88pez0uw&#10;kpnm3oYtGFtrE+wIOmoc4FuNBnI1fKd+WGoGX6lbUKaGD9X6Z9+AJQZB0hScpL+0pRAO17kFxMEe&#10;mn5PMfSSPcK9AO1UVVs/hRgyRW8JB7d7ACc45rCNxBre3Dxc2gcvaUKzbaA/GsKTYqDBOrvoEeic&#10;8c2me1CLwd5zFZSmh7iHFd1s/fxF0CJSoH0H3egZJ7yhh0eTxH+HBjtNJVNQT9t4Vh7EtLoknoUK&#10;DlVE50BxDeObKqHVde0e9xX3jGe4QLFcmzHfX2EiWc0HCDkxiO+DyOO91Tgk6ZWWJELx3UGZY5Bv&#10;54fEWMiubSDqs+J1y91NKxRXmwY9mhTldQlcnvyY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4AOyDE30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emPsM/4pTXu+CPpw0VsaStxnWWSHiMzvF7J8mTP&#10;210SH+mX+iQgi2jUN4FGMoLohDrIYwIZ3C/buCMMGZDdSw9CT8kFcSB2Sv5i4Ttcp9jKEuFWBeEd&#10;SeqU0Tv/ELHpstoe8Qk6TxcBzKTTpOVgGr2EXwpBdPD21XA1zdpYiAzQf119Bz1Fuy20YybqJWsL&#10;pqR+85YTxyhOW7bgprHGFikCDQ80o+KnhsV4DBCpV/DyQKHuRt42yKmL2bAHvqZ1rmYjT7V+C1ej&#10;/RoTKwmt1MR5XyO8VLzWd/z2miPW50K2la8+KBqrZmJLJcssrnIU0Jg12+zgeVP6hskwozJ41QgS&#10;YpwS/hp5bQhiRSOH9BQjQMrXBLUM8g40vao+LeA0eqjahR/sAWiceHtdONcpOWzbnHsXZFgr0yRQ&#10;VtU/VpXCuGVleBcSb3rM+hv8sTKfsRV/pHU07+J5tS+t2s/vbztJO4XxrRuQLFGP42rZVYlPIz93&#10;MbDdPjX1PthTeyn2AzRccyi8FG6xurFmwFnmJwwTjuoQh6Nc2ANbjvNndiqpIUFnhxo2imbsosu+&#10;E+NOc06L5Hzz7tRyMKBxNLYVSranhYfC39TeYnlA56rdGYfwWbqapn3c0QO95rc8675wyk8Q1tsN&#10;PRY2d83lWEUTHc6cYAl7V2iqJ9DROha7CRx2jP3wCXLaXwV8gHKtA4yb2BVdV6tT/iTfYTXJvxQ1&#10;qxMU00tRtE0RwZ3GPa3I5tXnHlfQQr/Up4oh8ZbYTKUvgIYNK3OgXKa3cjes8jBXmLDbzXfIuVy/&#10;qidkPS+WPkxOCDKQpbJNopgypaxHMiunS+4G/DfVV54PDa48JD+OFITRiqnoMNNHEYP1eYwrKaKl&#10;6QN+SZJhmS/VAEeoBcQ8KAB6QOyESzg7SBbSvfUAWYu+TEmWTcXnrwyXGaQpYVGyh0Qq01f2kvjd&#10;M1tRJ2c0ZqLPcKGpGzsmXa4cwUnpG/CIdDrRXJov7SZTtowSMeSn9U5iWNYWc5DkyaNC35Mj8kHm&#10;X8gz8nHPbrlLGW7vQtgV/MpwNK6iRaHCplecAKzYuYpLJbk4XPE4e0LqT3kkv5CepVgxSwghFR7a&#10;Q9ymYpkMYh+V6Dkh+x8VXT8beqJfaDgBT+guyKOR97ptEgF6THu9OAeTaQuzg/BIzdvkFfgLjWpF&#10;r7RewwzNJdzUZ5iTpL+oe70yZWtVc2p/BU9Xu+mV0AvLV9ks+L35vViEXDWNFhFoW+Xw5hKs1Diy&#10;rgUPM9xdEY3f0H8JnSaN06f5f8Lv6X72aiLb1UdtFcBt+6huB+RXv578Fg6s7RNpEA+be+Fe5J5V&#10;tOkQ2l/1YN0UTGbhRl/Aw8x+IZdxs8nN/yU+35jldZ0M0AbWIMAi50HtNnBHSx8xBwIc9j+Lbm/k&#10;FbxBVts3bmKi39atSjKhd2xroosxkxUIMWBPqif738YoU7c3g+jUSqykpGlPqwYBLnYwpRvB+7u0&#10;gjfQVeetgkz4l5aYLBtiaepIYqG5DT9EMzD3ujchaViuzeh/CR23NHsvI1K05uomCXNvg/oAwO5V&#10;4rtBYVeBIA/K3x2VfwVe1/5N1gLkO+enxJPIixa/qJNobVNOSAD6uD7Pfwg1Vod6Z0sntO02ifpK&#10;fokuT11QlEO6q8ZLQ0RrVS1lJwoTVBm8xE0zVb6CoSRv+r7YOyqCvgwELSihb0Fu0wNVcXCg+3N6&#10;P26wnqGXlQk01+m55e3SNtqdf0Twmbol7C6YQw2Ka7NYlBNQJK6jLFDy8v2UDn67IJKyoMLpSdQp&#10;bP1kDtVJTv0/QXACF2OiAABcp1wxaxw/yjarrO6USpemQ9Gp0qkapfuapjm/+/6+mWmm6a4pSaRo&#10;X+vhyU2EzZKj3SfalvDD8rQ2G89z5P3/hnmYdcVWKgRzEV9X+mGBkoCSm5hPVWP2SmyTdCohCAuU&#10;R4a1YxGKGu9QLEl5aZ0ZJlLd5RdhZUCZ+Sh2Do7VG5EAxVziDVKleK2wQtqVV4ovIUdV6ixPZBjY&#10;sR1BHoH2YVboXPDJxseoF1TrMIHGw258DhXCeosN6BS6RbcWOoQcwJugz8hH2S1YiIYV9cPlqDIz&#10;FG5FT8UfgwfR2dBC+BPms1GC+GBFDt1IMraX34o4YmMWOnQt7qg9C4YwplgoeIUelTZDrnRjYRsk&#10;pkN2bof6qI9xT6FJ6mzIIGxPKbz+C++i/BxEsIxawe+AXaglFpPIbmJKkwd46ACUB1yqPl6lBv20&#10;Twt+APVa8wwMHNNsjPOAVqkrQtyhfK7fqwbq5uY4rIWOsHp+F5TM3LVcD1+kxGof1Y6GGXhW9aq+&#10;R1IHlNTF548CPxv+kz4E2tU0x9aB5foYYT94TrfYywn8oH1n/wz8pPXmd4BGdaBlPuxFJ3G+yq52&#10;ETxPFWQ8WtmvGmr5K38B8H3zN+krAbpRGGsGjNUDQm9wXe0Vz5/ATIPQvgtM0s/ya4EZ7S5LI3Se&#10;VrABysX7H0POyn/uuyZ+rfLb25iXq+rcE5KmBkyMMzHVQEbLieDbQG9TjacUuNfQb58PDNW58Smg&#10;TLfOcgjKpBuYGEVrHweWKoN6H4jjlcMHBbsfqNz3Z6QtVTV3NsY4q2b2PAxGgeC2eE93oKjlqr03&#10;ENtwjg+ovuobLJ9B1nQf90J7PXsH3KQ5lZMpMVVfzfPKX8h9LhhMu8eFF4fEKFhj6Zng9eyy8tkN&#10;5sz5Sp7gCdMrebEkl3kqdTZVUFMqjI1RR+a/gTZy2qII8Qg7USLb/YYNLytIvc8cr0iJ7mAcKyM2&#10;0/SZqmUe++li6WXBdXqbXLikg85QxJq+JcfBG/QxNqpcBFxhTor5FVrGpfJQ7iP6x6qFKW9oP6k0&#10;6j71s2wiaJqSKDZ4RFHuSongOLVQVb9klPwKlJqJiOfwL1Qa3SQ7r+LoxfKJ8gqqRTGZ85zyVJ5J&#10;WUGOqjqiHEg5wASVkT5guvsncgFkJ9hH/AmN8+YQIzBrNkgsQdvJRdQ38AJlAtkNt5clkmEIf9cU&#10;MYMUJQuJg8jwtkoiFXU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oAMyDM3/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PnIaZZ+qJ2AeQtf1hzTjhN2VUtyYkAm6tGLZVAayqOxw+Du8t1kU/Vp+36oAFk&#10;QtmsEaeJixaJM1Z4r2WadVA82DSf3i8d27hYFSf335gmQBXfXLnZtcBtJ5L2RlXncM/fA/tXP408&#10;oh5dVRY0oGbLj48YIvhWWe084eTWSOskccq2DuqJpHDLElAnk7X8p/i2Iq9pRfZ4IK6hN60cHKg3&#10;zRdARF1BpB1GazODBuCvlddGxhCe1jLHKgHXPtWyQbRrD49KKelumwr0S3t2hBUXyq9s/TFrv3Lv&#10;psi0RBBuyprPU31uOBMpg/5yZQe9h13VhpG5mhPWHa5sKi3/UekDysFPZJOpVwIYKqAFYkA4m34o&#10;Tc2+z0gUP6TtZT4C2+btYW3QsIhj3Ej1+IBsjkIWeT7V0Rqz06EZL8qwJWm6SzrpDkIviwXfkkkK&#10;ffE78gNwIusStVvVn3qTLoCH5k1mPJFnERRjxxwBIPMUR7zWaUXUSsdJNFtJWCxYNjiXisYzVf1A&#10;m2Yh3Fx0mwhHFqx9SA5De1LDyFu4cO4OqllzMSKFnkH6BJhoI7nZ6zgHMKdrwuBBFDeHINFYPTGA&#10;rsUPKusxmeY0vx+HiCtrwzQg2bvETsip63MXkpn0kYhxZD+DBWykljNnvceyTu5VlQUKYtYb98Ei&#10;5r7mgLqVFSoYpJe9W/gPNozLW5OFh3B/Ln6uidGmzLlARGi38m4RF7QDAW3kTF2gN8ic0/2v0hNk&#10;jZ8Ny1R9xpe4Ck439soF6s3G7kIv5K6xY7UJG23cvzgZjzE2zsnSzDAaefWa80ZNwFEi0aj1Ps/4&#10;G/rL24ExdrfeD9xY9hHLhQLL1soA2FzaXjBTfbvUb9VlNNRGpxzCVlofzX6JZ1rX8/h4n2Ug4JRG&#10;YdH6TKIJk8uuV9yvTdYOAlqHP1qkGlv9WOqEaqt+2YDDnysrVsUhKyrAlDjUWJ4zuwqz2nN5kXho&#10;WVPAWfxo6U8+Auq9eaiMlX9p7NP6Krc2rEQMYFJ9m+Sqqqvur/yrcLwzPbNd7XLsTT6LXKkJnJ2A&#10;Xq/aOfUjJqqsDujEg+20TxNltJCl1fKErW5unuLFZrO6E6hqKZHEqKY0zc1fBrkbR2cuhAfrXycD&#10;SELd/bgPaKLTd2o3etbhHdCJNVQAPucpnqXB9pvMtTuDtSrW7GxTz1QObf9Wsg9s2JqTdxsK2tSe&#10;8Rg2NPslh6tPNTrjTiAnN66euhNNdV74LsRWfvF5R961HLbv0vvkd+lCdb38sWiR7oxgrjRL1yWe&#10;lj+kuyMdlknrPsgvJQ/XTwYKZh3S56oOhgv02+Bjfu2GH9WfPFCDk0grfc0FCw9z1dyykkT1J04r&#10;bZd4cb/Jv+b9V+sJLMpgtekq9udUbS3smJWivYVw4am6UCzC75nOgfM83uo56qZtFq1VkMwg/QZY&#10;A9cxAlWouJe5Bt1a/yeboravbGMPoAmLWrlA7ErsQw7VLAuP5jqIynEh2llkpmeRzsZOtFwmlyKT&#10;6dNkD1oE6SkIqxe9pD3xU+tH0rWa5+lDzETyh0URzE4qNNbF/ov2D5/AMvTzcUvZQQbyPKU9oA0x&#10;IxoZtZliiRB6rSqXuEQPCp+TJsadG0lNZ+PTF1Pn2TsLN9IgJ4mdQw9xj356w6zT5oyTM4+1J7ym&#10;cI/1XqYx2Dn9E/LfeJthFMjT6A0zBHeJtYa0dcnkWINwhY48bTAu+EJBBtfMrv8zUOd/MScMAIAz&#10;FVFNsopBL/VSb8dGSUopigrdd5hqujVNcx/f+d7H3FfTfShWeCNXpO11Viwrae1atVqtVduLV+tK&#10;L31kW//A8+MD0LDjrv8BErHbjhgwib2zgqF/YT9ifQK26stWwjxlH3ulKE2ZlvNeHKF4liqVLFWg&#10;MT9LHipWhYqkBurb9Qdka6kcV52MTQU4VgPLyQtWA6Ca2Id+w082ykWfBWkGfam/MEPfnOMlSted&#10;TukXB2tvxuyQLNSMhVpIbmus1y+VMtWRrvulTaofHL+R5SpXWy8GLcgy5DQPrrkiWsHHq/kHigTK&#10;qhXZoNBkvpCyWYRWJEQPivcbp0MOSVYaWn1vSdr1oKu3ZFSndzwu7VVHWe+SG8gqeIDb3ewsTOX1&#10;N+0rucwfaahkvhA8r+tKvi4crxmNLhcNVNND4sW6ygRfSrK0YmDNnCTEeN6xTRqmdbCWyX3JC7AV&#10;l3aUEJzh+RzZWOLHjz00wRQJcpprk5nCgqaY6DWi9AabEHuxc+0fvgni+uqBNaPiLnOQ40nJQx1i&#10;3QyMkwOoWjGc1S26qnBmrjjQQ4G5e7Il1PL8Dclj5M0iq+jVJFRybwuTTGWn+HSRKZzmf9BIA7fO&#10;nk0280PnbSB6pMnwGDHLihVmEOb8NyUaYnuRgJlCMEp6k37Hp9g2UTvxHzm7g6/hvdxcHxZ+m7/H&#10;5TM+JXhvf56wE7HmteNHgeNQKqYvOcp/iTFLTxZHY9vKavZHY6HlmYmzWDBv2U4VFsR/GByARQrF&#10;Ps5YluiDywyGSqLt32InpCiNgbWBF+XPESX3N14XUsBnFoUj+wQ9+1gIIPycGIhUibfsmEBOS2RB&#10;15EhaYP3MGotO+IyjW4ATHRPlC9voAHoXZgCuqGz0mXcSuiUbH6hP9Qne7JXAs0CjQkceL08fUcY&#10;nAM6BUXAzeAVby08AmW4PEXmQS/pmUgafJf2CJlBI2QnQGfEphwGwxBhgQcoRe5lGcEB1C7+GLQE&#10;jY+shxLRqs29UCN61zsA+hWzdOmBprEUOgxnYp2WgUgg9ocUBS5Tsxwx8Bf1OH+bPJk6l/md/CrF&#10;j5sBnajNkTYgi6JtTgYvkv1e/wM/kUddWqFFZCe9BcJJP0slXEHskhTJDusmyyjZlC41jw+ka89m&#10;OgH3NR/j8uWbNTsjDPJKdWPgW/mk6r3XMdBPxXUhwQBVOP0ieFPBsrwD0wiTmCe9VXmHfUq2yjzG&#10;6pZRFWMZAGBluho7DgDGxgh3YMyABzbLw/Q8rwI5oDO6MOUc7UH6DXCNKsnKEtIRXaIGKa2hr3R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ABUg6t8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iEmVj479hHrpRxbaGTvA/aAuRod&#10;dNm7SHsF8XGW6A1kfFkA8iz/sD4ZCxLVYzl4gkQkW0LEy/7I+oVco9QliakY9XisD70Yig//xExH&#10;1IJ3zFlspfdBTRge7zyky2Oml6SAnbIOrhneoHiN3Ee61F6SMfQ96JH5Mx4CjSXqiXRkaKWYpLC2&#10;8HKKJjYIrtL+5DHvXuYqRbvEcnmahuILqpfQDm0c0I1EwkchAD0rfg3fw/23jqBLCTqhBysje1f0&#10;4/00LzyEGGOCBM3kfnaa9wu6nG112aHluKvWlYodlIR9pWqipZABwJjUwmfQZHb2Vg+4kh1JcEe+&#10;aI6vWItJtfIFN/BGbrKAIxK4eh8vCubGXD5rjusfm+/K9ukeMvsUg/oNYI5qUL9fNAxU60cywqFw&#10;w/yNW+FzBnT5P9Bww5EFLKY0PBEIcb5xhs9ykjHm8+TsZ+OQyS75jzWNNslXW+cBeUqJ5b+iKerl&#10;lgNbSOC9RbThHLTL4r98A+Jv/nXBfDTP3C5Yh/HM23wkxF5zNq+blZlsRTKx3t5DGaUjdi+1XhFY&#10;vrkgScUv06cPqJ+XntgQDbaUvIl5DoeWRIWNIoitQRCO8m0LfKz4qPW96xTmqXnMqCzMrJ1Ntkj6&#10;a9xVXfIZjnvCA8pp1SXpiaoPVavibwKXKp1jGqEc+2DYWbilvE/gj6wun+rTiqeXJLsmMZSl3lAv&#10;KtjpIJ6KX2z/pPKVxTSmCv0UcfWWtAeqiNqeeA0wucYzJhM85EDDtkFvq90E3rCjUu3TiQ2UrXAt&#10;Yr6znNG/KnDscSYSxXNbbilrpMW7G/KPyeuaktOKlI4d/PgINd4wGhMITq8bDkMgce0sAQ/+yjHL&#10;pxeDyq+5ttMDlttFz7SzM6RUu9aSPUWdqx3Kswpfc74FXekRHCAejN/I9cqeREO6aGVH6CndSSDK&#10;b1Q/HxJO3WKIRdycZhorqL8YJ9F9+X8jvRm7aIbyHbtY/Dx/J3tOZkhz0yQqJ61P1DxQ25ad0ELg&#10;/dAE7QT82e8RJ0OvT23UfY9HOe00AEynPp3olA7iZvKaYpaihjqvSshDaSuQnOrOrIfWr2NYZ2Tp&#10;Ml+2E/MKeavJwi/43dBcIsOn9nMJVIHzFD2odeFeYW5gLrYJ3wL7yMsIA9KRayMJLGhzLJWH160d&#10;pGOIL0ubGV9qc0g7c4e2+F1kNzKlnpO037BFzrDOrpukbYR7iUvoTDSWHJExmIP6I6cB76BfpBDE&#10;GaZ/bRh5ku1aGkgd0lSEFNIabbLfCfqldtwzhp3gbjgPcuf1HzQbwWHtv+GXsJUzSGXIR51bdjsW&#10;rSM2teMFul/WlBGYPiHqEEnovw+ZRsUbpvi1UUcMoCfCfDa6uCzj3I03WG9gifkr6C44YfaQsLDD&#10;7Jr1CHljGk3+hIWa7sV9wNNNP0WtJESmvwffJZeazvjVkvWm255NzF9NPS7VWtBUQH9R3SibAQ4D&#10;B0v3iA9DW0v9s8LgayUlyar/b3M8rhjLsoFLnuNo8WhwK5FQbPezEs3FSs9uGrOGugxphs076VnK&#10;04654Ex1Y3Vq4TiYUiXNbIKuV2YmvUUWVaTFzUPN9swlrVhbORiM4Zqyw34kfrXMy/MBdduWyvPV&#10;MObLVKaiu3EdAKqO1X8sFAFEXVOmAJyonZ7kgKFte1c/RG46VixRoL9XvQpOwPoqB/z+x3B9/jV5&#10;IAAcD8gGB0iwUUQNiiCiB6hsBUWGbFmCwRAgEMgg68mzV/JkMkRQcMFR8dDD2o9CPcHWvWqxnqLi&#10;ptqawolAHSg9e3r8A99Xvzc/oXJ2re+st0CeiWOXDC/Q/q4+Uf6yraLqqWj0oKF4uOrc/ta885LE&#10;vZ2pcdL+5stx7dXRuz+si5CLmhJWBCqid32zsFCB1u+bbaeeMBvtlNCAzha0oZ7mFko6qCMFC0p8&#10;KZj393wplce/liqmUksex4VRWcLna50oUNSx/B11QbyY8z0dLQ1z2Unvq2ZYDvS3mlhAhZt4/eIE&#10;vI8/WDyKW0t68hIJJ+GWlHIitOJebBFRVpW7Rkp0Sv65vIOYkv3EuUjukO9xeULZK4+yaMoMHVC9&#10;RQ6UsSutKKec4Z9AjaL+3Bh0qGpwix5bJ3m0oQOrlw2GjmDj8n8t5+OZSjnnOt6lGnZdRLQDV1nj&#10;pAE5qTRBS8UrRd9Dl6Q+O3rhXJk1RwA/lEuTbyA5iokNbsgtlSyUQNPVt5f7o9c1Xpyb2CIwyHU7&#10;Xg49s0knDmEGRRrwSbmx4pDmjKqr6AIoV7/OtkBfAZPJc6EezZ/rYTgR/CuUDQ9Br/zeIGXwNc5t&#10;pAepdd2LJWEzbU7i/yZS5NFqb9izvBWwhz/y7gDPkd6tZzWdaFJSBViADsZMQCxMGNINdWCv/H6A&#10;g3Ap5w4sxT+43kNTiUlbT9yDfF/tqwRIq7BLRVORPBs1Sqm3ugFFlClxQONHtcWAmiGqL4QH1lMP&#10;/Oogb3oG5y6UQee5OSIqWmFbiSlogcxfMctwsmxAucZg2p6s2mxIylKpw/XWxByArTfFeALP9aEh&#10;bM1+5pWfEAxgznPugFnMQ7dguE/3te1JdJgekG6rHqkTl3kpFtWOFh5RxtSmZP6hCqtBE0bVfpbu&#10;6CuAvflD8GPgmjnZL06z1XSD06+RmQLcsmGOvsl2HFXRnyRNso+7V5TK5ZFNmwt9FMWNMZmMsmiX&#10;bcIeFW/n3WhGnV5/KvgYwK475ucLtNYOca4CJy1v3KTQHmPwjEWop9Zb/EIWvN9a8ls1vg8pOCHv&#10;apnKDFIca85JyFSe3n0pOlPV15QczKiZXa/9XADnhkLOBWB+XaCbDgo0aWYkIte1YVI/49VcXWmj&#10;MaBgccFDQwOvNuMX/Wd+1+a9enPJmaiF+hXCs6sPMl9EsO8y/dyq12y1fp/krdNc5oDcn8XS2oBW&#10;8UNmPw8vqWYy+fi2u4xdSU76iO5U2Xj8OZ2iAo8U6yKq7Fdzdb4SHve9LkKGs5t1rfKNTiKdvSqO&#10;xaIPwX1VNP2gtEwQTt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wAkINvf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L3NG/QL9jTOiOcSP&#10;5xVpWVUVAq12tigddOoasgIgo56YSIS36AfIVuS0IZboJ1EbBgKXKF4YlZ7hukHTYw2X/ti8TvKC&#10;9cDM5pVzm80WWjfvkbm5cK8w0NyX2SZaaR5MuAq5zKPkKlhpfksMRfIsqwIpiiAL5FmjC7C0qwur&#10;Q2pR5CMztjYUaON41hynzgDSmqTCFfyzjtHMaOErBy/BKbrv8CeniWn2UWIknGc/E9gkp9u9PO9r&#10;rbZ5OJ/W3dSIJNCvNt7hvmIda/SmotzohkUFJ3kd9eSMJ4KJbcUJ1eBDZz05FgLrfiGmibG62sAR&#10;2XBNhdcKrb/tiuo4tarzLNxZvavDyWUzO9pTqG6c5a3XCzhAT4si42/8uWZyQgLo2+giR4r2NHoQ&#10;y6Ar9WOB07LMuiwvqmbA9qsqqrJixxQcWrW/dzHnV0Z/T1xlPzulO7dgGfdapzED46e1X08IE7La&#10;Uskk8GPLFBGAUptkC4OlD503vGo0THugZj72uDReslJ1osIHSMcB2hBVjE8wYgry1Sp2Y/qcJgwY&#10;X/+95ifBZGSXtkW0l1CmWyt+7rfF0CH5/PZu2Fo8VO5GuwmbFIn0Pzl3ldns+ZWLsRDu8/wvsHf8&#10;E5vmVGMgFu/CB8XzI79SmxAOIV/jhVL8OnSfZHo3obkcP4mBEhaHD82g74ApNi6jCpjlz+RqsH/r&#10;UkUb9HzTGuVeZFk8gB1C4yLGVa0yImEzHiT/zu+OdrvyG7cHpnbtPMVHMRG8KrqIeECXWJjkKHyY&#10;4pIukKBbSmQ0aXiaQ94tu7XureKyQhjRo7ysvE9Ix6pVfv4LNSx8xD3N+EK/SD4I8qWLwX2QQeZg&#10;6mGG/AllNTKlJOZtR/+/aKnvpRdUpnX18sV4b4RIQVL3EYoU1zRG/wp1ui7Yvd8Yb/SV1Qu+wJcI&#10;e0E2/oHRCsHqsTI6vErTmPs7clq7ORVDN2hd6xKlXbqjEXmyA3oGAZaL9C7/b/FsY45HsMFgeiYF&#10;eV5GL8F+gdrIoF8EDxv7S49BtcanuSCcZlqVOg+5bwLiptFs098joqXVZg+CQ5ZkhvyfqyQWdw+5&#10;/meLHoW46fYp/r94t+2X6MHCcHtX6UrRUjsl5z302k5IOQLvtb2MG5KssI1GhKFJtiuEHdJk2+wC&#10;EnbKBnkM6+nWu5Je9t36S/wwAK/PrNbzb287WDIgvOX8LadHNOzMS0HEnXVH4lqRNXVREYGS3Nqb&#10;hEEUqm1ZQMGIjkZPD90rmy8yzdrVdpBn5xa1Hqty8YZavinZKjjfrMopBn9oAlISoeON/Dg5XNZg&#10;j5iHmOrHCRck57d1LDAo99SWeW7UNdtiEJDZ3GPh+XIquqeruoGxrupiF3+iYygnWPi+PS0lQPRn&#10;62QcTXygZeDLT/BEcyvhJ8nXDR8X7Fam1P3Dk6/LtuWjer26NIlv0J+vWFMt1b+njZdsMSxkZG6+&#10;Y6Cwu5KjDQPAva/ajGsEd9f4G4dEdSFbTTLx0Pzfzdckc5+rVn1A/lDvpjl4qzSl9JGqeM1L1kQx&#10;UUvjns6+rh3nO5LKdAIwO2ZO9wm6u/qf+t1IdAjdsAkN9ckxfS1f/lnQ+MB2LIx9hntdFQnwaW54&#10;EP91UQh+FUzOeq22Q5aNOzWp8LkYjeaD5OFqh7ZfOhYC64rlkE+T4Qa24bOgHRdHypcKv+MMKmii&#10;l9RQpVY8U5iBQciFrA2qMrR+YyC+/n8k1/lfzIkfwPEpGsm30nRQMdGOFKZ0l5RqO5Tua9J9z1Rz&#10;z3yO+dyfuae7bLLLYx1h7UqOhC8SfWPxtWV3tbmyax1flrCkrA0r33/g+cP78Xq8H++3NMHbCbKX&#10;jbtnQaMKiaMK3qrstryCtkGpjCiyDd0heCiGRbuK90geSHg5QTJf6YMkSp4mD43uUJQodCFtH9+P&#10;/3IvAHnAB/cgcAW02HELZA07zHVCFAjG+IZ4iAv5o8JAZXpRr+gqoMvmS+LB9g0/S02QLHqe7Dic&#10;GOIl/0n1GVevuKGadF+u3I+cdzwP7EeNc/kqAC8zsyWCyMVVIzX+yLvCsdrXaGdWj6gF894QIX6F&#10;tURtkq7FJoOHZFK8hJsq1+HX3F0VeUS241MlTjyZewDeRo6ZCfDtVHPllACkOwvdanj05SwnoTV9&#10;M/GsSEd/H+UjfkSfCdZJA+l+LkeWR19zt5cHqOc42SgwdfXcx9B9tbXZUdyNXl4Zy2cYgwtwwaTR&#10;PLO+5rThUCJPGG7wjfxNdFw/EJwiWaIv4zKlOXpXdztZsN7MiSvv1PVYLYLitQyzCayHzqjYWnmp&#10;6Vz+OH+4ySNzQfWORmGiee2yBk3kTmFvfU+wuzik7s2q5xK8rsB9vrTSNO0UL3tpBK3iwO912809&#10;sTwaKH9XcbndP19eNfbFgoyTgmNtDxL6aiJbN0WKa++2VAV9ECHNuavGxFeapO62kpONZU4FsvK6&#10;LqtqsFT/xDwDs6fbKlnq6PTS/Otqj+yVGSb6de7lhAX0vgKvdZl0fTEQyKNNZYdXlNEnK79hA+rl&#10;gmS7bPXlGq3Fr+ou8eBMUdBX5ReIxtzQvCPEcL4onSSmiuj1i4g3paUREOlUsTpgLxlT9dJrnGyu&#10;1rMTyenaMTuS+lI0wgyiHWW3PjUJluGob/H8jY1of2l/Go75VCTHr8EUVXvDT2CDgskAW3xxbaRX&#10;Ha4V1bA98L8kfLvdxHcyZ6aa7FaOzwioa2kYnFZ5NLdBZcGfTO1S7aphxRGIa+3rcFekQzTsvxm1&#10;l3R6rUW3yPLZ87BF8md2g9ikMo15npBBEzMC1lSyFDgjzObtBLeJ2SmPoFLJf2JHYabMb20bvFv+&#10;lf9qVbjivRdDdR1IYZshFaDBbgIVQPvm2OPpyI0ZAX9WHKgwyE/k/KhsVlqmBAEIEBIbB0aAwWuX&#10;gFOQv98daC/s6zkCp6q82Ez4NuLK8kEsUdYcPpaBY4xl5ACZWpQoa1fNz2HJ+1R3krcpLiKtMZeU&#10;36JuYWcABD3s1wGGYwmeh8EJ7DHbCtLiHaxS+CYhnNON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AAMCDP31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l3NKOu25nLd/up27TqmsCgZtXMnZyt1OsGW&#10;tLN6l/j2nGyDDbiK1xjfQpnhmC0KOT6xat24YhDG6trFe5CfGT8wUWUIe7iqRLWAH1n4UA2IEpZB&#10;mh3S5LRo7Q3wHek6OipvxRv1F5A94RcsOtXvE4KxAEkE53OTRTNk/fw9jFi5WDSvEg8/kXQV3FMY&#10;waKl65WPoN5UnZqFEEmNGqeyCG9D76pDI2aYo9DoCcFcJu8Xl0lkgudSCiCsnw7+QyauWCh7JdcV&#10;EOW9iD7rBaJTwqkhSpy6mFSuKtS8wrv+qmdmRL3xV0NKULKzx5oGNfCH4QD/vihaEUzPkmQoveUQ&#10;UKWOyXfIqjXrs+zyxWhUynfwA52OtFSRpu/FH1NvMwxFfGU4YnYGbXKG2lNlezkjWh0/ls9C+XUm&#10;4fc6Ztk5SZgeyg8FMg26LLIsz+hI2SiPMvlJ5TDN7IufpCJbgMiP9B22w8ERWD42DdzJYphzePmc&#10;l+adtEG+xxJXViR8bdmb97mkxppFGQY81ospepnYZiaxoRP2+fHlijH7zUhEN4SBwbBjm/MQ8A0j&#10;FRvnBlj/wW7RCriN2I3SawIi9ihvpWi7M4bSLhl35qaIgGfOBpJGJnL+Ed+GjLiQyO90s13ngrsd&#10;U9046Qc64t/BGWN+7F9Ye5Z9ztdb6uVpfaK8qcJ430xKg3iH9/cUrvS09wKpFaR578RfRuK9b3BB&#10;aJNnLGSyfYubJ1XTBlryOKr6Dc2CWjGrdrWvNI8b2tSx/Db/l6ZJFIXIFkBT2JLTgTBSO2BtvDR9&#10;CqxsGMdR0Wm+Y3817RK3T/Khlra+j4Oj569j1sYwZ7W9LcWxh1o7l3fxTq75F4UhXNPSncISP2wJ&#10;IXVLzzcj06nykSYODtYebiCGKG333fuBfoOiUsqdZXiw6p+1ZqOg7uLK+8Y+JrZ8kknKxWeOmmcJ&#10;Ns+/Y34mvkIctdwATsWct22DyJM3YHMUrROLMnRJE7VhdW52h/Y6Y8cqCnqA3VPSqdPy7ue+0POE&#10;rzOjDDTJm/mlxlrwPHG/qUDOixm1aJDGyfftq9XHJgTToLhP0cPZzIKUj/lpNTg1UdhXfFBTKuHn&#10;xmkdwIPFDPQIBJN/1Q3B54kq/RXF29gQk191MyzDNgcdmBAs7aKAPFZsYUpgm3RXdRryEPyh6JZS&#10;DP07R6YahEczrmooikdko9avukYsQddrtsQSDENoQpjecs9we0KwrRTSgTPyTxkqmQx+XiWXxyp2&#10;F2XCP6ryqbcUoPpaBqp8qQXJeWoReo9YrDHqS2Nr9YWG5rB+c5/l72fZLwsA8Yj65/rd0j5taGU3&#10;uA9duuIQ5NFJqCa4Qt+ckYb8aegkL1A6jDeIoGqXaTz2EHrVggtPM/1kexo023kOY/CdQoOxkj4i&#10;Rk1BlQuketPxFUtAmxmkfgwhloT0F/Cnllvk6chF62GiWxlta4gd1263o+E+4xiGBDmcqc4LvBN8&#10;jr2PXiCE7B8q2sWYI6fwqnSvw5F9HTzhGEj/BTqMkclTYBa2m7gbOe3MjMvVbHY+Dr9oXOLaFjSA&#10;HXCt5kVx13lJdZ38fV5cxTJhr2essFn81HMm+wCQ7DmafkRW4ukgx8jjPVeIP8Lt3sQ4r7rHS4nA&#10;G7Z7WoOnYRTXt9wW9t0mW10eDx/4UP6boCRgKawRORtHst2SwUZT+jaQ0JhIjofCG94Q78n7G6Pi&#10;etSx/vGISsNsX1pwseOm6zfuJyxu2ynaH5zvW0+W/5/GOv9r4kzgOM7pcp8LNYlswOA2chOugHKX&#10;SwnIoRyKwUDIfU2OmcnMZCaTg3C4Sl3P1XrwAtG6UqqtVSpSRF9Vt6KitsX7pRWPqqwUxYOyL4P7&#10;D7x/eT7P93k61vqsP54bWl/SPpDWwDvRNh3fzg9rq2bOF0S2Pg6ZFc1vXRfwQm61RbghmpMWxBHA&#10;NhBv19xEWRysYhwtKmMse4NWVZ7LCURrq2XsUbRz9XRsNebHlYe/wL7kdVJsBpSPebfig8Ii5zHi&#10;oQyzN1m5Wgr+UplS3gsVVpUUPYL6amXZvnBA3baU/8Jd9QdjuvWlDQfDMcSzyUDhI7+IPL1PYFsk&#10;211YeKlyk71Jdi1LfbJ2qmynBqzbUvhKm1ifnJWgneJdS2HrLvJFMZ+AvYKX4eHQejGXshzmSjd7&#10;P0AOyW+54Ni4uvODoH9QE6CMWmdZcVxFaThVuBTw509mtqgpwpDkQ5pPxUujv9YmSMsY47oEOYeS&#10;DgYqF/h4wH8C/i6n0YO6/fYm11TNSJ8JHUrvygNEIwWbFDmSzRlvlaSsJDlddVI+Ey0Aniu7GWc1&#10;bkAmZYVmRn3chwMptDJXCtIKt34QsNNVXuLFclZpqMSg2JY/Ix1TTmY0y3OA9KTHir1qS3SickJz&#10;kTEI0HTBFFwdCVb69IBu0C1XVN+GxnwQcN9VFYJhjbSEFCVqy/IRcZ8uPoMhzQQ9k/bKToHPot0V&#10;kdB1xgmlEL5I2a/apb/s80p7FWW7XoL7DMoPAuGw8jD/3/qtnClBDOKV7yEcQPD0K2I+8iJJJHVB&#10;FVFPZR3oDON7+UOsh3JJWWxQ+mZoLuPYPCo0TfxfCGi4QXRy1Pwm4lpeV9MsMZ3+ubDX6JaUI5Ya&#10;Y6PGpCFGMeNH2SbjecqMgkXW+JrV70hi3hpoLZnmwMK/JBZW7uWxrP0cr4afre155XyjtSx9rSDZ&#10;6pzEEPlYrkddFN+1nGWMSnWWe9RwebE11HdAXWxxm7cJvGv6zkGAVxB5lSvr+9uHik/xzO3eeT6N&#10;+W116UlNDq1HkjwFz1vZUWdEt1seMG5J/tFyhpor+2dLvO9zYLDZb94pEDFvcNiIexG8Sg9TNke8&#10;/Cfy9zLH3A5yY+WOJRVkZHUq6whJWz2w+CqZxo0KdSO38mqDok3lfKZHn4kr3OlUayqT4/bX/9vy&#10;K4aHFWeWnTdMrrqRc9QwVfMuzWwYr4tmueAh9TmLy3Fdw2f0Qfxp04KgGGKrsMfjpTFZctvpqPG4&#10;yt6DXll2AHGpTSj6DVm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ADsgxN+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ZeyTzku5ruDG+4pNKCV8LBxRnxHHhNgTysEZ5p&#10;gP1PQy8yDrhFQ20qd54DpGRKhycB525phwbdfWd/008I2bKmeDE8dNFGFwEn1tpjI/CySseTNDRq&#10;XhfmA13N4/hvhAz6GW4CSKZ+x1sLBbGnn2wGDoNz7l5BXXrmN55ADrfZmgPg2hZnbRns2xSJCaE3&#10;FnByGmQpk4W+hCgTseMDFJ5zwo0H7U+P4zlBG6XLh9/Ik8T8rlPSBnHipXvsJnFZ6VfJZ/FAlivd&#10;m7aDxClL2oNTRWQddDz8InEX+uw/jA/DwG0e9gl+xK3D/r/340HZDELbEcOK8EdNI8xC3LnEh/6A&#10;5WRYqFFMQKwjh7FZ8anEVzAQ1kisAqX+C/AAkLhFhZ0Gy7kaoEQHH02XLpPXtlcx2TJuo4dkO1ti&#10;LqdXMJ46N2qlhIMNkxto7skQIohyCW3HdeSOHaHYXWLfFltsMh7ATQAczP3BSjYlI/FOv+S9dukF&#10;mM5V9xfNoChlbfpVUiF/ADIJo8whToDfY1ND/sAXSKx+DdhemuNaA/RkNHc/egvHBtVMjzH5tosk&#10;wuBbN0TP17uexckvGbs1h8hp6U1oBLFUvfWEJx6osIaswIyyBL/V4AX7resRsIFmuEFoKNEzwGf2&#10;FP/W2kK/PptYe4Qy5RlNK0jK8Em9glDr8xF/vDQj9HgwNpruFByHuapm+1YBIBtyXYO2MiZuAjJG&#10;2d+vZOZWC26G09nlhho7yqN4Zv6/STuTUTWbWG2E4GBckHPsmAZjMkVBVvAgXe4rBDyliv8JPS7N&#10;4LKIhPb73UvyvHHtjXl0SI31/EvyP+dkeV1Ee2mQcgZuLTwJJWOv8zSxVmxzTmeQADCZNsIRtE+z&#10;jd+OLpEncA2Ik2R33wJJc4tty1N686W11VfI1npXYw2hrhYopuPpZdo0HVZUOBZrB17k7TxwEbhl&#10;lwiVKKV9yy9AupXbueXwOONunSWpbt94bYhefENXdZk0Nb88c5mIuLBJzsNDqy3iHiy6zCkGBWfP&#10;Vh/wQd+fsRN6oR6ZKXwI0agGuQ1wDTuxlyepscZem0TP6phy7jVJ3ZTlfiS2XZ4kS8I31ZeIXTB+&#10;lW/MRBBX3LN/FG3O9xVOR6fr6/gHkXDNdu51mGRN1mjtUxGn5b8akQg/n6zyEw3kNSsSxBzlMlm9&#10;2AwZpJPTPGPHmOS0vqC19BcoSkhSBPTF5TG5CGYcn+E6xLsnMT0HG79mo47C4quMynDwl3GpPAdQ&#10;8grpB7ArLZA9ADbE3JP0gzkHBHQ0+t6nj/wLHXQREzr0kuMjfBFa112maZZmXIlVZbO/nvtBkcvM&#10;zi2QPaQHZHulPtSoeBXTRM2J7pIISY/9CdQTIsnHjUzFi12WE/bYkGM/ZsZsuuZqpmqnNVuVY+ov&#10;FQr5n8qvBr7MXTFHasOWy06I/sbw2GdHH9NXmcP7LFQkPexdRU6jDjr34HXEsKMV88J3dujVxw1F&#10;lwKVwfp75YvksZk22UPS89oYpo/laGaf/igpVt6N+kz7yHX7JpJvpaHem4ksZrmzFhdS447PQDeh&#10;uctXfShc1vRO8TpfX3pRPvnMCn2W1DP7puQ8U59pSfkocdfWRnGoIXVLYCjJKHoErcRG6ZBzJNYv&#10;ecuZDPaQvW1PVFcqjI3nFaaSyBKVzFzokoWyw/m2dC0TmOubYksP6unf4ihE17e3m1yv4Qpi8F5F&#10;vPM2LJXt4Niho9S7OwUqc93yhjRFUvWW4ijZ0fK9mdFsthmhGpiZBX8k/0xLz0RFNlDr9W/2+hAP&#10;dSKBDY6rPjsvwBxlGo4zqqDf3oZUZ5pNF/wUhxvszU4yX4s2w4c9XjmV/B9B8AHVRIIAAJRV0bWt&#10;5Sy4llMgAhYgFNeCVF0FREGwYEFUghWIVCWhTJLpM5lMZjJpJCEJBAKIICAgnNJE0OcKgrieYnuK&#10;HX3q7p166v1fjw7aG7P3IVtKUgQ/oNcmjx2toFo7vLFBtoaF/d9I7lFhbuFAKNrfe5Au6lnd5E/F&#10;d0wv8yBXtQxxkXhUAwH+gdrP5WSxiJP9oGAfVGsN2xEK7jE4bUyWfuGe+vdIDIput3hgLEb27Kf1&#10;fS8bw6mYaz/ZosmlnY6qPNyn5RM4G4UapmR+gEerFyX9CUnKFsQ9Aj2KJ29cKr2q+eZfITmhnOEm&#10;KOzHPXrnG07l5jTV6IS598r56hJRoJpReYgs8Fxlv9g7+5JCKh5M/k2+Ly9lRzkRnj9+oz+2Jr/K&#10;rxMJLTjI84L4hVFXFxdlSLouDGhVkp02MfcE+IubyWYApWCn0hNAslTUJ6BAEEAOANlxD/HLgHCD&#10;DT0HpPvlwq2AhBcM2oHzV1R6C/al4YDmNtpfuoDzQurYNqYHtssUtAK6n4lQAsg9KZ6MAk/HLcMD&#10;Zdc38FAfGc9vLRwmJXhbQS/Jty4n3WPlj7pPmn/SPGuPSkLtZjBmCWmSihQfiWUZnPwW9sdhOXEV&#10;TY9FsS5kblg90gG1+zlAd0Axb6+sS+bVUaeL0Xuc16hZjdYiZr9wTsrdSi1TLTmqSKXJdJs8lgIO&#10;dRNbyZzto1gMfiIsEtmOHvYdgJLgNF6ObDMoaN+r/Wj1r41S+5u+m4NZTdEt2kfprW0GEhXjuBen&#10;2sgX7LJDE/CntHB7AvpCXh86Co/gX3xrwHfoLp5B2glxbcu05ZXRNSu4Z2XJxV5sqBVW+NODpouF&#10;IqqsyFf4XxLXtB48jCOqyJjHKEHfCzXCiPykLwNi+DzeJWk0bLs8XSurO3JuKtdY3Weaw06qCKFW&#10;0srS9gI5lWiWCT3IIENsYjO+Vusecwhdz34NjYT9FX2+6aAP0c77t+Qdwl0ar0VbhGefc7UXwgzP&#10;mL9rZ8mn0amVI/kE5WX7mBZOjrP8nDgG+2z4Nfou8lmzNOQj9Jbh+0bJRuRxvA8SA3q09YlW2ymq&#10;usE1/Kup6C7zpnGEnEnHnXfMK6cmVe1IlRKDNtuBRKyr+G10ItKm9wixQTUqge9ymY1qXeooicfm&#10;tbRrK65rKoe45it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ADIgzd+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Hc&#10;7r4WXYLHbDzRSHiUY4f0wb/PNFMvmMn+X8hn9GhLC7mGuqZ8TwSRT0W+uIrcAw5gXwhh7CKWiC8E&#10;G6ELuJ9bFBqPtVrPI4+xZZxtiCfqNP2U2iGh+wSktUjTvJ4IEOqUZOBKQVDWJ+wD7wmQjwWyzNkP&#10;6G+MZZAnepr68+A0Mk9S1jlIErGBYww/xaTXt5C0PKr3ASGX3Wgk8N5cr+KV+MrsR4J6LFys5iah&#10;w8L8s7qop4ANFCNzPO7Bo0gKc8r6KKJD7eP8DGfgT69KicXyrZpjhEHJ7w2rcFeFTFGGUQUJ/Hj0&#10;cR6eeRL1llbFmCD3xLcC/kTShGtcbyPf8ndZG8B5zDGOM6xL7p36iShTzV9+g6urZ+u7sdvls4UJ&#10;mH7JW14wmqlwyYhHnuQro4ORjNy1AYcQfQnXNRVuyLpj9Q9sx3PinIBKqaiJMSK6renXKjym8ZUK&#10;xBDVXvkRtLtKxPqjG8s2pPMRflFDlBLZWODpr4E1Oc9cDWF/MWSlheYERpxE6DCdNM4S+y6nd4fh&#10;2zv065wwmxZ1wS70wkVfJgi5WmOc1ojYlT2NnIdHitr87eCY/GSXK7CO1NQqH5JlzXJQaCVzciyE&#10;+GHQtesA9q7XqdYC/dxlkW+PWretp2FE0qCfugC/rlkX6QMjpZ/8BmGTwmmXDKgzV2GVAvmJ0jgi&#10;cIQ1G/XDH04ZdR7FhoajagLQMa1ClorqdqmpKSSk9WFqINx9cVnEDOxaueR3FporfuKyD4JkE1ZB&#10;kIn4BkcOytnRcYH4ZkpO9xvhw9RY1YGs/6bZy0P4TekrWITnlv4gXc08zJiIqqeLM+v8xVQMF3fJ&#10;Ia2AMMtGYjVoZyrGJiGH0XYRDIV2bcnqh07U0oJtUGD+IG8Y8mH02GQoNS2d+QlqiCyhnkOzfh3k&#10;ALzO+T1RBDtbnsABOMlUgbnB3cMvhaepRx2AYIjSr37HP0h6y3zZt0QuNcS0ELqpAXQSzkSoqMP4&#10;d75vyF2Y2DmO0MP+bamHLaF5plXoNXTDkFeWSOStfidYljVUxeexAse8Fexe3jBZwKxg6RRP6hoT&#10;dGaCvERv93Uhasglp5e4jJiwuI4JcKVpIxqNhQ9cEvwt62uP55/JhSoN2VdSh5xmpkzyLyKWThQZ&#10;JrtRrlk2p1+Rlnz/YwpiO5vkBOKbab6FAjMgVaYDyAJe328jSFbqtb7hvSkyLG9icflWaTSzXXYI&#10;d6E+5pQnuZHXs1efNiH6RUk+X3CN4I7TeqyVt8/iPFpFq0wfI8nEQt8NgXFNaEs5L7+ivSyV3Vyq&#10;l+1B9xchmCsllW+6EEueyxsIjyXCpck+KXioeLNjD3ZMMGJxBHVmCbPlyDeUnpbmP2pqaD7D864/&#10;XurGXK1ZI7GiE8qvoEcp+5Lq81Lyx0JRWBfxrQzwfoGvlkY4RqFfRO4W5sg839nMAK6nf+w9ytd2&#10;ftW0g2fUpq80YkSNHPFGekfdduQY+bbSP7GTGFZCYV/j3YVK72isM++S41r0omTI4iukWPDcbAcc&#10;Sr/T7OTLtWGNhuw/3XdK1jNBagfRVmqxSQhnkN117xM+EUxl4KlYPL2k0usVllIw66BFY3L099xD&#10;QoRxZvtgY6a9x5KfMDLVYMlqr+QWOzE7Lx8QRlBj6nFomBQ0xSSEE761i6HPcIfyCC8ptl+hdcDR&#10;3Xmme7TIFlGrmQc0z/po0vPdk/9qfJ/blzKmPC6NTFWJsySeaTQyIvJM/z/D9eHW5IEAYJynUtS6&#10;rlLno4dAKhaCEeoAB0OUIWAIFBwoYEAsoDJEdgbf3l+SL3sRIECigAwHMl29WuedRaWenqtXQavV&#10;UtRTxPOPeJ/3+R0q8mRSKvaJV1PllXGJIcTRqhUbD2CPJB6BHehy6SLvP+BsmbDfoQ+Shh3bqLks&#10;/a7mPIdKcxTzldXSarmU5aR9hS60UzZtTyR5WyYSgcQsmT78BRYrGw6sQKzyjbxZ0G15b5+Hbi2S&#10;3HJJ/Rt81JquOgFPZa4p+qFDsmTmPjQ5f4L+HGzJyCdDwISEe7gcGA2XoOcBS2AMsghI4PGh7cDf&#10;elq0aUxac5F6Lu1m8VS+Ijtpp2ISkS0VMoG4KH8htQ8TprcTLWh0Qgz2HgkJX4DGwMGBi2EntJEX&#10;CQ6D0d1hmg5txtEvuXJ1mmlQuVuVRlWxBxVZko10HWM/uIL8D/Um7SXBJyOEJzE5ToZ1IzfQ2wFv&#10;4ABkJW8fmAuBXSOaCGuQ8xQ328QaYcVr/TNSyExohVVr6BXcbwdiyANKMm0l3sf6CX2x2dTFMDGy&#10;h8gOGIK6sAU8FvgV7jpFqt80znGUqgbqzhoyFeaaQ8QWxmxeXimirhrm7gfIaVq33Up8l2psazva&#10;zj4MmwNPUNcD+qEEfIjXBhQil0/Gqi+0vGuKUUmdH/XRClHjFDyKiaubX5FDVViFeaeJE0Z813Pc&#10;TXt26yo0VfVX6I9wE+sbYAPHSAnvCjALHTixSm0/cb/RVxXfnqTzU3z1iWzBzEyHd3kJtabemfuE&#10;yKvh7wrHThvt8Z3oTO2XoYXwDqUsoApsoKfzfq3uw7jj/mqw72LDNyqvribtt+zjziI0nr7byiur&#10;o1wcr3IFhH/9qVQnVm7dGx+GXDW4hi6F53GOgN1gJnOQ97a6HI/qDFPv+aHDLlKODwxr8tju7kkI&#10;Q3d2jpe+Jgdb3XKM+HuHa6oA21z7KO4xYjC1h4xADzVsQAS4nLV8PaU6Ar9zfKbt1eHWBoVFU9Ku&#10;/dMoL7VjHrpbZbLyNE10eV7uGdVAhTh1WCGsTIj/gv69KjwknVRKwgWDeKo00Ws/6i4zd+hqbkl0&#10;dp7ZJhnU6A1N0qnIY90MqaAsUs1Iy3Kuq9yl/0pdwh6V+cQV0fEyYMM48Vr2RNCOnZOnemmREvlY&#10;e5D13/DquiHTGeiqWqy/B+2E/6FNAH8pjebug8D3o8oicP3O/exXwFjsCNUHdGywE3lAmUCJBQOx&#10;Xr3wM+DbY1esC6gztVqTK9nLbdL7EE7ogsaKV5eIuSCM+N5PMYQ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ACQg29/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FupG1D3bN2Bv1BbDRJcgFqoAryl&#10;6Fz5v5yvIY+4h9arEANN9JpidN2cpkeYmf738rNosa4uMwndpGXJIHTWCWXKXuRWQeEBV6Q3Rx88&#10;H+nQ1Hs7ITXKGudKRC1ttd6I/MZkdPdhfmc0jU1od+MNrQbdVmui2Y08rbIlwhFDxdHjDAKXnNnP&#10;IIcLpoOUSHSOldcfSEiGnzNANsoh6yDkGxa7cBqb12XbUI0y566W5aKmzSEZiUh5XSdOIdF6r+RB&#10;ZFVFe/QLZGHJT0GWiHl+glcWMiuz3nmv+JPS1HqfeJjb0jWE3r/SUz+KhnQ3lg4gI+2kuhaJbbED&#10;/0Ws6u4lu4kfV5HRaeLRcuOdPeLhoiNe4eIr2SPOPuJeVbR1griUe96TJm8+9r6pWeZ+PKB8SHI3&#10;JSNTzxlSG0k1m5X2KEXOsIJfDrjSGmh3UB+lh0kvluwRNjolEP8TjVutxT8h6y7AsmD4RMMd6Vzh&#10;Yu1CbkjIahazBuFj4hfmlCjheDhdKzba70oNiGVBRuQ0Yr7pK2mJFDitJrahFlbBeALacb5TOp+w&#10;rLfn7uN9pRTbjaeq65kO3AI8o6+Bl8m+1BQYjd5JLQKndwaSO0DGJpLgQKLjW7wH+FklgefAtnOJ&#10;ZIE0pdbAvpIcKLFh/uRCVGn0Q9YfG6XnMEnHdlJOdMU+mjxOje6oJ9qof2xaRBiRKx27cX8i2IoG&#10;GJ7WTnF8zUDNz6xrhlHxOWa1ar3Sjv6PAkHrqUOy10dDyAKpIKqZmOTe7TAnXNmkjXU4SU865oBh&#10;KspKC0yI3jZTtq3gS3UdU5+HFgXSNTmz5BNUS2YRIiUnM/YnhZKWKpe9U0SCwjgQwi9Ir27k4/M4&#10;heMxsJvZY9WLsdS3reWsf7m1PpLZWPK+cAHtXjQk66a88xvEcjI150KiiGjIHNvrQsxUvwp4g0co&#10;jT0/gmrZPMdA7C3naDWBLaWdzoYx09X8quX0g0o4/yk1Xq6TNpD3Sm6K8sh5RfYJVURgnjxSgpdn&#10;PQxIAV8z3Dx1IFDBONph+ZK/rD6inYzbGRumsym9cpourfs2r5+S6wslJ0mZzkJYRbSWdceP4W+L&#10;D0bcxf3z3vFfgpNZsOcO7P+qD46zsc0yDe879Bi7tPkrQ7ZpdFN0dEtu7gi1tYHhOkkfw274DnG0&#10;0jveBq/UrojYCj4XTfIxEJ6r9jTB6jQbHB5iMxRmvJ9QB/b30y8Yn55inRG9stMk14xacJbPzSDn&#10;NsbBToSTQXkkB4/Vle0ZAe2lMj4P/FgQ5dGHpWRtcOhH+5V83mrkMydsuZI161j0KduMN8k9+WGq&#10;Lynzpe5Kh1RvkaOcS6MSvKVP069HGkmiIVN+NXsf9vDgmFghukZNG4n6l58iVcj25pmaIShfh6kn&#10;4JW5gyoTuI67ofAV/gy/kBmE3fH2UktRYoQlVyE24xuxzuJKj3/Tvci2NfFUDPJu+R3iA9rbFJBR&#10;CgoqplSXQXJOuHIm8Gbl8v3ge+i69C6YccRNEg1M94Sw78Ds7XFMJjDe0E47AOM1/uQ4MF1hQqSB&#10;ZQ1j6kpOWq5Q/sk2ZlsoVjK3mVSZhv4gGJNa0FviorhGqmq3lg0jv2ybZIzJ7RtiqL8Jgg+wpg4E&#10;AMBSxYVaq8LVTYJ6aoxxMCogVRBRhiyRJWLZFBAJMyGBl7y9k5c9SEIYMsWJitIKbi114GePelSr&#10;550ebq1Srdj/7wAda1ZBGcrPXkLQRbn3cJHqobqkYTUrYF9pB2kFU4REkk+pR5WDBEDS+XJ8MRGa&#10;MoL+hL2MTEVqUG3QLFiIBKyZCT6CXnslKBWg45CHapcpoH6Q6TRM10D0FO19eCFZzB2ruERMUHXn&#10;GbAm5nzKOjSBuhQxiEwhzm/8EerGzonegnnIbS+54gM0dLCHfeN45dAyYbbFXAblsERAHqSLsbz8&#10;Hm7QXcu9iQVoViRzyDNVbcQe2Enf2FgJRZNeomHlJ0zlZVcg8ItOiG1tabMX0m+bvlFHUKH1feDX&#10;hNMWUjaG+5pHcmeivxqMSW8RRhsQ/hgOVd3ZuAp8TZeJ+pV2Yq3XGcUS5L8dIFt8KN+WTHd1ZKl8&#10;ydGWeOVcIrpxbdkC7HfH6pwoVGFdkRSH+BpnhBdAzzWPAofAOvasqF4ZQZ72ug3cRHvbxWzAyX/U&#10;JdHlR5VsGHni4C+KQGJq28zSRMzYlJrdgPo6bIkX4RFL7/YxqEl/JVAFJqiHRaByIj3P6zFAY+K2&#10;HNbtxxPWSjqkR8nAJHh8HUDgt7p6xSextLYd2fOQ0cabiTvhTvvS7c1Qvik7MAGcpzklKlAMMFu8&#10;RoFd+OT2Xmt+iYdtrskorldt0Y+WTVHytPXlAWWzucIKIGelKrjyVuJzZoVk9vYWar40IcBOzKlu&#10;Ev6MrZZP4q1HgmocbUEWf8k46yEjKTnKvNa7ShOAJ5pT0mHxmFpTDWVvZCtlgYlr6ALZk+2LyDy5&#10;ISAaL6iJEfaieK0Hbx9sBsa3nDQvB2hLqAEHHHSrbg5grx3gfgNqxZNUVwAsK485Azh3wdQPwPFt&#10;DcRF4FLAJOwW8EDYibxTuPGc8GRF+IF0Uyjmap6i70JrKFobjNyvGeTmIJ4lK1UzYCqzlfkKnpzw&#10;lPKEqrb5EN7gf/wvY+FgitCOlCkf8K5DuLK86b2RZWXGfv14JpnM1djohfIBdQnZu38LKybIjIe0&#10;HM9J2EFqMe+wc/hB5C9/BL0EDwg5+AV0nD8OHAPtjdeM4/WXDRodrHMjNmuWaXxk51R/qDcUpzDv&#10;2PyMhfQXdNPOLnI+ORgWg/vgn/xD0EhMKIThQqSCvxYshs42WAx1toV6mW6RpQcP4XpNQdXDKlxf&#10;v0/F4FrRdyWUQX1h5zLiMBu79Tn2E/WL/1TkdyJHKIU+YrP4qcq3cJ8TMEQ3FetKtNechVg4l2WP&#10;lX5UrbTOLrrCrDB+2nuZ8tU9i68jYrnrWzGsiG3bMIAAFCPMh4y4hl+jpBBnPWRw7+jS7tdircvR&#10;HdzcphrpHHaovrnwL/p23d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AAhIN7f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uMNChEp80V&#10;xsOeDR68NnVhiQunP3JRfZ/tTg/BFMxkxqNUP+Y7KRrdSYOsWUHzqYdy3kNP+UJfrfEiT8E5ohfk&#10;KtSj24eblt6q57llshtFJax/VruQxCjlMOpG38nenbKKXgv5Rl2mKmGHwD3UUsTCw5rUIx/XLCa/&#10;QUdslhNHseudBCtgzsdHmJtYzLG5jDXGqObQEFaKzKUeYzcP21IhYNHeKXIUhAV0kwmg4Icu4jUY&#10;dnhBsPhMG19iAb75Ew67WVmtJ93LTBSW02ImSnGJEugL0EvqCzog2ZlkqCd715DLKHmAHXGWMv1h&#10;NxFLah2uEjPJxTYpeAlR2GZFp+c0V3dTj9SZBS5UqODEM+SAcjx7mPRXDBzyIEb55j0HCZTT7tAS&#10;EjZ900f8NrPdoR5naBubfHwFOdHaRXXoO6uCKBfdlaO3ybb8e5w/+b3mD3kv0ZFrdXAn4aeO2H0c&#10;f6vS7Pgcb1H0b6rAY7lJBw6fy35r0w7KaZeWMMqqtN1oStYUW+kaSTsDyW4kyvS/ZV0lnHSxB0j8&#10;et7vu2fgdG7Kdhr3EiY2BYO3ygMOB0El98JmGDgy+06YkY01dRU3yDXGNK1AtJRLGGfi++LfZE/x&#10;fkNz0mk8Rk9E7sUttQHbzcBdzdebTIBeuOXgD7wUNTYT2C02qWmUjGnKKa8hbtcP5qcRITUvaQd8&#10;sPKj9C88uuzbxCnwsWh9RDfoKvD2FwCi9XJvBhty3R3ssEnVNrEJxnIBjc2kdUdymYHQtVrkIYRp&#10;o5EKxKE6U+l6/MuqtERfUFd2PcIexBWZ+1uB7/Rb3BOwsTyZw2ysRjgjNse28AsaKonxXu/SdiKi&#10;20fTgV9qW0ka8A1NdzKPgsE6RUIviK+yDu8Gy0uL/Aawp4YZ7quwWu2h1S+wQ+r3YhG2kG9tXqrp&#10;T75WsTF3SUqp1l7NHwmnRwXLtEkZpzyfoUoKVmRIV0cM8Btl5/ztuHnynW79zFj2c4mCHoYV1jKq&#10;B93TuCPXOfNjWYW6TzYr76ywS/aeEpR/ZQ1L9ynOyS8mhvHq7MHwd9wB6IJfHhsA97glMuuQHomU&#10;dkBPW3dRIuzeTy3qe8jt0sUChzpowlSuqJwMUUyjzZk7+VvY5wnJXDu2L9ydrcZ6/MyYErDE7Rta&#10;D7IkcVQJGLJ+RRbinvXmwnW6q7hSxdDRubOVPtQ08S+FOaXKCOLeU27789in5IddGuY5ecI3h35H&#10;xroO0aakhSSUsiQui2zJFQR3nFO9FogiJ2W7ilGfVgAlis/if1TsT9/OefMZ8W2sKyeE3WO2s0W+&#10;8+gkpsqVpQDdJPEgC6heUQhRQl6pXavy1S02PFJa5COCnB/T3MKecGdzl6UFsh1qPu6/TJtqOmw1&#10;fVmZsE1NjfODri6UCSeR/JNczJSKEGIRPbv6tbKt6GRhu0JlSFXt4+MKrNHnnJvu/JEM1iWfjbNi&#10;3DWBPxbQkTlfbbOiENXlja9JvYKXmBN13C5RKV7BiKoGlN7Gvxmm87+YEwYAwBYr2XrRa3NtNZOj&#10;Zkevt49OOhRKoVJJB7qclWk6pmPu733PzHfOpqaamkwHZYV9SV42LOvFKoQt5M162T7aJalYvPsP&#10;PL89kSY94WbNJpOx8dpi6SR6q7qosA65YaJyDsJ39c07ZkBj7NnoDmiR6tLadnANddvnAxCNj3t2&#10;K8PQpbY24mPb90YJfrM5kYjG6mz90ploiTVI8CNSaDmafQIuMy9OzoP0htLoQLCL/WHtLuC+ysVn&#10;UPk7KfW8pxhBxxvVRHenl0GMEx3++G5sZ9tyyT9R7yMvBE6IZ8PxbBd4Ze2hpOfQRrND1C0wT69b&#10;+zWAa1b4XFTaqfueLxXNWHsDScjPmvR1eNypKawBc/suXAwjI0czD4vgYXtxFgv92lCcJIGmWxKi&#10;xKC3yS14ENjMTvi0KfPpT55TCiG+0ZZrGi1oMYIGvUBPCHU5wj1SJ7agaEzQqWZKtNli5rQoJGmE&#10;Giu7F7WdDKsoDPqAs2JX/hA2TXKd44QIZCcbBozy0lzDcn2syIAHaIPKWsWjmrRy7eHTKrZCm9VI&#10;365sSFpPccStm34hKiWdQd3YQ+kV/hCaIBvi7IR7FBxrqiFM8rPugm6FdB86zvKlg5WD6j2yFQXX&#10;mBYZlfmAmpRPS2wk0+XCTYfxK/L/BsHYGkUGfwg5pfiFUw2vUgrrxvSBkL9WpOVDPsh1TSg0q+Ke&#10;SgJ25j+je0FF5kLKB8xIdCYaQJ9Nc3AO8CkoCa0H7v4l8IDTnLtQM9BYa9JlkXrWl80i/oAb1RLC&#10;p/w2cxEPzZ9Gu2OFe1JICO3YLiKmI083WjEamR+0FHWBo/gDcB1EcOdAS8A+y2FtJ/uTZramR0NB&#10;qOp/6tVlfYwPY8/zpFg6fLeZ+JMcSniCK4jyjX7YV/icwMeIBm3k98KuSCx3HUhAEzVbtAFVk6oP&#10;mkjTUlCj2mfwEE3Qx7TvD+VQCzRju94RiOpNwm7cmX654QFaQz4KbEU4eD//J6gRfcbdCzrD76uD&#10;2DtWLvNO/bC2BahjpmpcRO50aFXiwSayxXB0VwqxVOcQP4Ad0aRtKEf9mKZAAdxFTvC7oHV4LhcH&#10;bMgTcyALNofS4+q/4irtjLVhYWk4NVTbc+ApGVMty/gOP2fyi0/EonT3Nzgj/ZrCQG94F/M3fhM4&#10;RFznHgFiUXtVMBvYEUU7qkPbzih+ZlKbp5dIKZ1t0YFAYqp+dQYXz6sJjRtA35pWRR5HEJ1TwG+w&#10;k2qSrwZ11Gzuv4Hp2DZTvObNaT8qQvX5hIOCw7gdO1X8hEpu+cf+duKsrTb9GO5d92ecBO2sDojc&#10;i2ww5Aacgf6jsfHl4A56AbdXeRXrNz2uTyw4Qz2yFAs0ipPmTmFcSbSJW/Tr/t/0LSVU+iltgCgk&#10;zlv9sGwooorBKzD/ZGqDOJyXSiyTOrp3YV/KHYw1tWOlM8jumtUiH/nxKrJsY3G6cV552P5FumMV&#10;8ekz2K2Vgm0Nqs9iNCKC7pbY/H1JQHqDV4AfkM/0mIvGKr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LyDQ3x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fYg5sZAVefkQtsxxYS+xkX5gixLO9MLjANeVF9a9xrmy&#10;BSUxeGFJE2nEU4sdjj7Eo9WXD3nj4aq8fYl4utIyGMd5+QnPl7iRDxBW4afYn22b8G4mtX0xfFIT&#10;XtsBx6rci7fASzprwgDPaz8WTMPzZZPpKLxQ8iL2W/hIcz94Nr5AdcXTiDspBoUEvp1vs72Ab2fV&#10;bSMw0fiXGhkMMuzXrIZudc24CW6u/qXAFnrordP+AQMrMmPXwpyyjl162Fj8yHMfvKReKTwEHygS&#10;bMfhI05nMoLJ9rPVceC2iVbPBiPNLrATfG8YzQ8Co3WZaebgVtWnGDWcWSnf9Q3cVm7mORumFUuF&#10;OyGv/J/tFKzk8VYlqOlOrooBRFelahXIae8GP4GM1tY8Fchr0h5MB1h9fowFMFV7BJ0BdyveelyE&#10;80pNQkfooc60mwWj5DtaikHE4LQeBS69rDIR2J18B9aCrzv8c98AexNyYAJsaqqNrgcJdc1Bh4FW&#10;X+1RDIbLy4RLwLTGaLccrpE/bfPUFGV612xQ22eJ1S+Vr7N1eKLiUW55/oh8Il+VFsk/PaqMQXmz&#10;IkmQjhNKDri/YlORaAFgmtEA60D6BRC1GlWmfFFVn1JZcFulV9CFLtBRXlV0NO8sf0783cEM7rHU&#10;OvoCtxKRBC1m42VX3Y8xDdhfBTL6LQDWlXQgfNcyQ+mAbNZvVGxEXim3yv1ljdhHPhf1zx3gOtH3&#10;B1Tsr1hP9BLWG2TvrGV00ME9k34NnwgkdDReZX2H6idSjPnyR8T7ygH+M/mVfJx3IBeh17nD5IKc&#10;XvYUabe/l/lI+kflMofJhJ0b6HEyz92ZjiJZQRE1QlbYLKNcyc7Ge/yYXF+xk/9SvoDXcj48KjvB&#10;Krmx7AHmPheSOs64siN7h+le1iuwn/ZmOtzeUBeY5QIR5UNzNqFkDzVlOMTPLJksf8X5Ft/jklhO&#10;04/UMrfVRUeGGQ9VSOpCukm5bq81bS//PdCb6ueH3dopb04r2EeeZdNsJKQD49KwmQvTF5SNshWV&#10;3exuZkL7UNrF+JR9ypqiO0qdUlLoVcWH92ipdnVFwBjlozznlkX+IH8sCCJ38Stt6og+dm+9JXu2&#10;4V7pADurDjBhTHLNfMkw/a1enSWgN1WuTO6l2srb91hQrqWOAdnkDU2bmwO5X2Uv2EJMyPttzhGR&#10;XETtOzbEZFnSzDQ2u9HB9G+NgeIHdGz9RlE6dblmRfIcyk83HYmSN7T/2jFNHinVuY4THzXJguUE&#10;r3S3GcM/8htqnjFTXWHFXUxY+xNKRJtM+8VLaTNjT+YAVdTwIQkhX9YKImeSqD54Rz1ppY11rSPa&#10;SjI2fCbcVWU2/8EH+SfV00xfr0Zzn5lzKo/sow92+hb9yXB9MDR1IAAAdh3oFQfVKkNJuAMCaSGA&#10;xoqCIiAuhqIFAkoBQZEZA4TMl7y9M14Ge4Mg1oX01A6BuqpiRRQVFXoWr9RyXFW04Gp737/4SsBv&#10;D7/M8QMDmug9s/QtdQvj6/QrK+WRcbo+641Ps3UZJtHH/wXe0l2e7wA9DlS9tuhzVhsemoFcEKKM&#10;R/I7SscMywqbD0YwFmn9nvP0EllT/DB5vMQW8YJIlOOrd+IOCsxvEr2hYjzGkWrN5UqN+ULRA5Y1&#10;PjtUCu4zRMuelQwzd0vW5UhoWWlF6hTlXDYrPpLoVWRHMLhGeW21FxaqXiOcjTpr2nlR8BgQWuFg&#10;SikTM0GGw4pAvZD9SDm/+A59Rtl7oJQ6oMJS15Du6uS4U/hPGkFEAHZa81r8DsW1/UJn5CBwmGeG&#10;t+os9lajH6CnRlkYGAGmmJk6vux7qku3dr+RLNLlpagIf117nBfupBveeBd9o3cW30d+1m8TesB3&#10;9AhvEOrW37DFGv6BXiQbGQNKaG/Ry9GgQ5fJh0hn9kmiEYmRdOO58G+xViwZJjfK0USYJ+5A4qFz&#10;Qk84ApLwF0EB0EyrA5vE9BAyup/+Q3OeyqHdpHdIf8oxawT/k/y7xAm7TSyOdUSv4ks2fohcxxaJ&#10;i+FL6CLhcuhfiCs/EqyBhdw40265jufTQq5A3U9eMz2TziZsxqgsX1zKHk2WYfHMRzEsGkMpw79B&#10;EogH4ig4Ft8gXAaFoZ38QpCHBJuHGX5VH1ZItVTcU42R0fbvisTEYiu4rxR7ycUkPUKHTC4xi5EH&#10;7FB4JjxK28XzocekROgEDuCBfIu+C3UzDdI9jWfRImp9fZhyinhY01CYgbdV9md2Y2T5rKRIVGr1&#10;325Dis2bNvwJawy7VvVBGjrH7zVYTNj4p/Sp6BPjXTq93Yzg5JNWUikgkKa9Be14bN0fmXwssJpL&#10;7EZdKly3CxA3K7KhDfY2PV7FQT7sFr8x0Iu8yb+md8ZYw3N61okY+AJpO9qkAIiwtqGCxfic5p8z&#10;6tGx+qHE3cjN6rPbfoBvl5dtyICGLYJVmeC/Db/63dePUkP8H3V3cVfjcNX5nASkomJ1Lqn0s93J&#10;bytQWDoKGzKumc3SpsRwo1Z2fFsyC5YcWf//D8gPB98mOxVdAgqfUA2s6MCCtTxDQ6VLEQpD9tOH&#10;lipWWUtlXH4VV1T8LMPRdKg07bNaQ4n8/tYfGVaxbb031ansDe4lRtSbBMdwL82AxwdoEQCxaeXd&#10;chhKtMnLdGU+ljhFdt4Z82dK//Ro4wHVvN3vWbVqcmsefUT9IOwnclRzKfgk4an9StCHSYEuj3Tk&#10;ou4KI7DbtRIw0JqsvSh35cIA99w+025g9+eAQQq07k5hWN3sLVNUv04S1kh66U4GN+IK/QLBGDqg&#10;l3t0IAH6Ceq9rRxZo3ex5CALSl3NEvj2wQmjGtamnWeb4PBdX9NX4flb9JQb1B+WTGggczCGDUEp&#10;gmn0U8jfYwK2QAvIcesV6pFuKddOBZR8Ymol8w7yDH0EnebEvMfP7/KiRdj0FicSx/zC5uHjqCQ4&#10;HduCGH1nIE3wLZ4PNAV7EuNWT7MKEHEOprDidNNcw3hOvmElq9orYwoYt4Rm6gj17eY20oFMDb2E&#10;F+DTwe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AJSDa3y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LUD&#10;/zmou/WQOBA9YXzrNo5F85m1zdqQg72l+dp7PadoV52m85jmiO6/7faCaEjekrDjPfS8/l2CErbV&#10;lG54ifhUuPjdRH63lYvFKGX+WjgF+1Q/oyHJIJR8b5+l35ybxZp5Jv+xboC7UBRaOMr9U1qRsZxV&#10;yf7cMp0ZVa7ecIXJUBf5PqVHtb2iJFoHPXOdQX+CZtWd5J4WnbZVccXSdiaAvSeTas1sksKl4Aoz&#10;pBxIX88kqFUJifQNrfuGXbRcN+w7QM+GOVEG1Yd+6bqd2ok9q/0H+42KKV3AXFV3U7cZheacJo/+&#10;W/tL/g26VndrRwntD72O76PuIS5hrykHusLXQkVhQaI8agaIdG0nT+FZNc30MXSlpZdWoV1kM70c&#10;E6q3Uj9hhrwJSotNfttNrQBYvICcAM/CnOQ5PMc3i3Ti10QlZCER6voH6U8cqnalVPRucyIVSduJ&#10;HGoeLVMFkz/SvnlTSY6ev/0BGUlNxPHkCupcmBe5kKryXU28oXJEUuIK5S0QEvuo6ZVHyFTjFdNM&#10;MsEYgPuRPgZe6UO80/fnLiUu8C+2C4la3n/zGMFzitAzBMbu9pkgCplrohxiEzNPkEwI6Y0VCoK1&#10;uxvuEJztDvAi1KUWRTwRY12Wk0R4mH/YBhPTTDs35+FvDK9Dc/HXerPPcXycdxPtxC+zZwQU3sMU&#10;Ozbh12vS9Zfw21UkFohfrrDLtXhvuSHbiVeXGdNu4nipIfYJjlnQ0Fk4acr3YXHMsE2UiBfy6YIO&#10;PIaVlkfgG5sk/DC+vWEBuhlPqW2RteM+NTMlD3HXyoK0GHxO+ZlYOT6n7OP1XfgCa4xPJL7AZBSF&#10;4XP0twTnwAtusz0U3O3Yxf0JnrUZEQr8p9la8hQMNmRIYsFArSD1Auiuuhz7IdjnKFmfCvpsb3zm&#10;g+8sJpEXOG70FtwGB/jZZXGgqieNWw5aOkfgG6C2w7skE6Ct0qwhUNhoSs0GO2orNvWBjCpq/SKQ&#10;W77zm3tAWhojWg4wU5LgOYD49vJO2weSs3o/K5GLolWWpQWzZV2mu0UZkiPGQ9K+1AcGi9xl0wE9&#10;pkwJUfOous7bwtHa8ZVv2QY4/IufmdPoefsqy6OiaO6JuUe6FVGZOJlvSatRKx/NumSQKutS3fX5&#10;6sxNrrxKuzRkKafX/e4tZVvhplWfMoPormUrmakg3NZijlXWsiaTl2oSDjF6aEKlzQaxNm3XC/3/&#10;GaQTtibSAwDAlMIuVle2SD0JoEBEEIMoIOFUQEBADuVGua8EkDskIcnMfPPNTDKTO4EQQBS8d0Xd&#10;pfJYRa0CHohV1hVBLVrdeuGjXYqLywO27294gwXi1HIiufHkLhNsFD4IuYUfF1tuSQbjTVvdPcEK&#10;Sa5jI5YuPazaK38pHAcJ1ISovZFFPhOHlx8h5sXX85wI56aUlMswsunjrlU4KQEhUjAmtd/CBWzp&#10;SfdQrF4W4ngZHZBNKq2o08g8tpLsQz0EVsR9NJB/lrBA1+fGQx/UNeVbvATdENMM+lGXEA+wDl29&#10;ZTmGovbuseg4aue4gG5CV9P9ZDd5D/lADJOi+jk4R1rxbkI/IjeHwAXw9t4ycAEGxNiDNfjB4PsY&#10;Bb74vEXfgyL3BDQKG3XyR8xYjKKNuKM6KXtHWCqv1tvDEOY8zwKHtGT/OBhVJO55BNbJ3aK7MSX5&#10;azDELIlLPtfRcsi4JyO3cL5TKcICqXIV4Wysl87AbP1C3Ta8U1dYFgamNOb9viBcNbYnEWtX/jna&#10;H1tKbw/2Ryl5uY8JmSU73ROQTPjKSSv7AQ+njNDc7ia1wR+Z/Wv34Q4mVikKeMab+/TYkP5A8h2M&#10;rbWNGkbbVW1BL9CVDMunAGHkJ9wjZbNkrFOvLB3akZ3Qo2tAwsH5hxJrDoNzHT0lT7EF88g+G2x/&#10;y9PkTPS64VlUJRqoHQwyIxdUHT5bEW8adefKjlK40z2ZLbxC9OPDJ3c2NeDfHttcYwMyuj6VpGPH&#10;OolsE7aobS7pC1pjyolyQaYMh4NyEL7mgc9S2S/KNe4+sgK50umV9AERT33T/MeCN5Iyg3UxU9Ol&#10;W1NmW3JIk8gvyG5T6SquJF1kxqtcdgpobk1tIEf+Xd2AdxTlKnBzu0qcFxocTsC0Jk+i37CSb9GU&#10;oIuqsKg+q1FUviweUL2tOpT1RBlXw0tyoM/Uhe60Vrg3LOZOUz2CCe8wkiv8q9tb+FjczFqMUxI9&#10;PKBjqt+LnTWPa1Oqjqr967qL/q08Xj+StZZxFNgkAkVLY0Jkq3yDUMf9GzkkGvcOIEqb3Nm2cJWk&#10;kZUHfpI+wWO13o1XRYvUtFBzoFs5K4orsmYkoneZ+bS1uD3hjVzZlBHJobZJlnABMS254r0F9khF&#10;bA5eKeOyvgdbERuwRmMpIxtnVJWygcoe5p3sY+FmGkGsMk4rViAeCalUD5IWcZ0sR0TcCCIAMXuv&#10;hZbI39lR4BYyzfoPZvz/6y+qOcJSMKME8FrFMPMXWF5QoejFP2d8JU/HdbuHyXl8c0QmMQgGuRbQ&#10;DNK9rfFS7Fd2GuBgLY4cdBaLQRZU65lawTLmIn2q4is6XXEnf0DxB/lIegN1lhrbvZfMI19EWBBb&#10;iNcBQ9AWTnHeg3/hs+wi7Dvc3rEQrQU7EFulVDfawGWWa6nySMV5jVs+S16g6kh7QzkoV8U/Jx7R&#10;hvBj8JzCKoDEdVQ1ZwTwiNdsHuYP6x21qCXOkvkws63L6wtoVUsuX6rYZCTzaqkJvSQtkzRry+Mr&#10;iH3qlPBoGKh0DwjFnRXTnC5sjhpml6D3iMuOfUg3PiFNYRo7E+oO0is7VvPuy/vNV3InqRLT5tRJ&#10;0tOoi18EP+le7/iEP9I4bPsCLisjOSKsQyFj56Mi8qnjQyQFCiUUY3G0onZG8UOXibdTntt5MreE&#10;WtRuTBUTo60lcRdgV/OGHb04qbu27Q44oE7gZGLJ9G/s/agvddfxA7IczkmudGwstKudNPcVm8re&#10;mqLLFueMGJ/x81N69bBiKHZA613lt71K9blG7+/E3K/76LVV8a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QAeIOHf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bSvSFf0TMIdMgmzbl5JVuLZge3kDWKDEKIciJk1vVQo+V2F&#10;ERsiejgtLiKd4c24jswsGcO7SdvBdHyCHEqdJdwo14RUooTaG3mRuEYZAhHSneoRMmQ+9VjgSB6l&#10;Pco/RTF+kPXHHPh6aDWm4ZOKf8Quc1M5GO7EtaRG4Wncjvh+/Cz7NDKT8GTNgXEEw3oLOWKYuSqI&#10;It0ZuWUSAS2PGSf075YPwNVoRZlYPoM+M4dlX8R2mhJT2rEuoyQ+AV9tOBi5AC/X5wauwd/wUqGB&#10;SONggZY4ytrKrsBHqqfo+UiMzQyIkZtVznI/NKKCz16OdlnfpLhgH1hK48Yxq3k44mt8sSkw4AVO&#10;GxqEPP5Iv1zQQmzh6sw3oTeNtyl3uK3+lS4DCaj9S6ZDjtknDuhQD9vlvXWorbImDsCcy/dGSDG7&#10;5f2AK/hyU68Qx42GKkEf/pRHTeOQqq2FjIfdWqK1h+F/NfVKR5H1jS5ZvyNddWl7fVFvuyVOgHZV&#10;fR6xDvMr7w6ox06VXRACeJBxUnAP79SHGaehvx3bR1RDJzpStMvg+PYQaQbc3/wqy4gkHGrcM4oM&#10;1vtu/xlNsbdueoaOV80LALB8q1qoxF6a5wlmcLV+rAwoy85OotrNcbkKXZcpoSBbBhrV0hUHQg1H&#10;5H17XfV3Feh2m95P5brJkbdqTotHuSlA4r2Ck8ML3XvY39Ax0xPjy8I+co9RLPPVGgxIsVqq0I8o&#10;2KxkfaCyaU8GX6O+tH0h76AdCT/LYcAT8TX2DbzEO5g1oes8VrMCPN2Ya1hU6ohP6VXKfk0af1dd&#10;UqTm0zWPJAQ3plMkd3MZwB/bLOxjSB+uYWlkufgc64a2eqcyl/GPPYoZGdFj+JDPB9Zj17hfwGR1&#10;IpcDZReWsdNw/P4ethKJTF7KitDwbe7ML9in4UFMI+4h7mZSCGdvFbOUnOdxmv6enON/Zp/jQWgb&#10;y+L9qmjWk4gq6GAGicbM1wxBvE1SMn5kUewxepbsC/uNvkW5iavpNgry5mkp9aPHDO1HR3AnmGPs&#10;/979OJedUUYxXuyv+f30JHsucyPdwZbvHqYL2fxYMR3N+oe10+uYafH/CYIPqCYPBADAajnQ6mkf&#10;WJURZEREYoQHCGEJwYCABBBRlqwwZCSskJD57/1nkhCWIIgLnz2qtgj66qnU1WcRn1D0cFBt1VOf&#10;Xk+xJ9bnfV8TtAQeD2gDJ+EObwHYDcsRFuqje1UEVE+715dBCZSmwhlaTZ7Nd4BPiQ+ZYvAsESP6&#10;CRzA5dHFoBU7HpIDqtAnAb1gBrrFux7kIAQMgtctca3d4KA5RGYDIdPS8j1gqeFs/mIwnq3KmAK9&#10;GTeRDHSlTkdzwBWkOCQM+Ij/ETAIzGInvA8Ap1EVZAHXO0aVF8BF7ULpLeCxbUAyDFyxXs9rBb41&#10;P82oBHqMn0SrgXb2U9Qs0Ea/C1kBUOR8wCFAQazyHgfysDTwJGDt5SoWAFVPsDQQKOlaIfEFkhwn&#10;8pYAAntkxlKAbz27/QbAM6+JGgB4hprgF8BG+kZAP+BLpng/BlZhH4GHgMegXJEDLO1/VDegf9e3&#10;oWxYP9sjyD2s/6UzVPyDfqrdc7tRP219GCXXz5jswRP6GbYooE9/n8r0/ks/hRugndbQElKZbD4k&#10;MUm5Jm5lc9kdw8Vqbq6GraqdFScxbrKexCPUvcZEgRM53Pyc/zNhUBzkuuA6lcRzBAO1ImDe9L8q&#10;VsEz9le/rNtqyKsLLv2TDZSJ956n5xsU6UPU5aahxGjyiHwy8jZhVyzwJ3FGFcwVYBZNpdc69LDu&#10;lH7AGCArly+w7xt4tTzmVuP9Ug79fXPdXmeqt2Vp+hqSUgwLfyGo1qzIQ7hN9Y5/Bzuk6edK0Au6&#10;FK965Df9Z52ONbZsaH7JSBX5NRF0vlJbkkoVtCJ7dpP7VB07KaJE/Z1Qies1VyMV2JB2hj+NTuve&#10;cEnUCfjSawyJA7doCxg/zVTTb/Q6rapaTHnpVhZDZJjOmHOCSNOv27kIl+iHhGuxTmBzpBCdBU7y&#10;b6KeYDj3KJIL/shZDHdBBZps6hEc1vgH+REu2N9CesENRdcIEVybswqXwrI0BLPD8oRz6CwsjVyG&#10;boYl/PNIK1zKvQCPwjWcJOgTrFPnkPdIuHEN6UL6VY0S0cRw0Ua8meDuprEhvCdtDTqHuyXUoVsx&#10;KOIeYkdf8U/CL9Ay7h04BHnGASAVolXVkn8zjjWkELGGB1XOuIp9uc+KjTGzu1egn+jrqafR7dTp&#10;hPXIIGmOOIYsJ6r5HXANLubOQaNYKmcYckELW7uIfbZb9Rje0WatzMWmrSGFn7F15v5sO1ptckrN&#10;Qc4bJPHTiB9zNKIRNlFP+GrovySf+zskxm2cGfA45q2cxC913ZNN4S6d/hUXMbEjuRBBLfbw7C3I&#10;i7avUp2QNPNcfDs8YjREJMBclscvhozUQ+5zcJ44w/kAFmIXle54+MErsm2YsVdekYw+7HEu5KB+&#10;nc277iNY+5WUcfi1bVl8GVxs8Y1whyaMm/kpUCyTzX0JfkMe8XYDvfAkZUlnUMllWYBjg+Ro+V07&#10;t1JZUNEWVM3LemOJqn21Y8CULhuLe2EAG6XhEcy4fH3QW3ql4plfAClVXfCYwJ9qhxSZDp+qIukO&#10;e3j1sXKvtrza3/NHLG0y16x8048N4h1BhrdN9rg+ViifCOfQvcoVvGXUIlWun4Ro0Rz1DMcX65e0&#10;COz50jt1O9o6622SaMv9xpS8z2Zu0+vMcaNUPph8hh1RVMTtZjit68O/oGyqRzwOuVJzzK8T79Q1&#10;eBqxKGCbXNh2WR5eW2Bd3VJTVmKWKTrzhMYJ5T8z/Q3Bre+SIxiLOizOiXbVVIU9Iwe1XbwthEA3&#10;7XcVmwHWev4LpcF9zVutRWqypsk8rgkv7TSFaOZyOwxHtWSGg/XURSddpS26t7HnqU36vrBrxCSw&#10;g7cVVwIf/N5gvuCI1wbkAaRsSrNwQHv1YdMgeKPkuTEIXMh1YoehDRlezFYoN2k/dQ5iY1VkOXQm&#10;7DDhAd3lhW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MAISDe3+/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xxLhlWJJJvjfPFV2lppjS&#10;hP3Ub4ZO7ke1rckZG9QcbXCTP9Lerp+Xf0c3u/Zx+nHUv/pg0rdYetXW6DRcW/EqeC5htuOSULLJ&#10;Ol3UD9rLDgn/oA4ZKc5RdW/PbixU494yTV6gzWrOzNcgNQ0t6Vm6nh2Xk6To65qH0R74gqrBlc8J&#10;SUW3REQm2I6LBoDc3OPmRCEmF73GVJfxgvAx/pItVdw0+uadKcg2XCrsSx8wFBXfTZIaHGXjUdv0&#10;FxVPg47q7eoh7zB9JjLoGaMPxIZczuo9yAluWH8rfwt2W68ocpaf0LsUH89P4UdlS9Ne8OfkbYmH&#10;+VqVOMqRRzTNQWo+U/eJdwgfh9k8NXwkMeEq5KMpji3kTFIjauLSS3eVWrlVita8LC5QZUxz5/w0&#10;8sQZ3HIkM7KRC0RjggK5KNzHeyWXQrp67uRKwISrluPhY+ZjZqfarMtjoHaurJYhEXOujWnUDW1W&#10;MaexFesAcxuviwxmZxNPg2axUSDIO4AlKbvnafYgvOV6hr3BLINP4SBOI8lwmNBKG+A7clNOBx0O&#10;XFK7aAY8TnhOn6VORPQzc6AusJcppH28lzAn6FHPG8xbpl0wgw1ktdQTKo3x0MZTFsZWsoe6wjzI&#10;vge9WI9UB2hg8xIy4A12b4SMDmUHAivog9xU7/mMAxfgOcpkcCrBOmYf1w5+Ak7Gk5qNIMdoL/4J&#10;/Mu4MXsJtdI4fZOaajOcjB+GfzUUR3wCzQaHwM30dP0h7yk0rt+weCrdr58psDAi/hLZTc60+6pV&#10;ZLFNX+xI3rL+kGUBRZbnKb+CR5Y58RiVa14Wfo56WhYSuAgiplivF3DcmLnYic4yGASn6S79WeIm&#10;EbydU7URrVWqL3PJv1eu3jpBfldxP4UE4eVEvBD02meEQyrHCgJeUWPmEa8BSJRlLl4I/zA+FYzQ&#10;+YYaYg5uqD+vfIv/n6H6fmv6QAAwrlbFrfXOlQQhAVIwRrYGGxBkGGXIlLCHzAQSE0JCxndvMpla&#10;ecBRi6JUWrGIVbGeiuLi8fSs1IF1AS4sinJ13PkHvD9+nneiUVTYX2WqZzIJ/ZLaH5LY+i7H4Y3/&#10;MSTbDoWGG15aiNUXjUh1grDHtJAWeLiYWkju8hnAMlyiy9MONj9VlOpKmnoKM3QfvjNkelQ1bZ+f&#10;2K+PqjdvbNKP1UyELjY47OLVrcZvLCphu7GH+dXD3SSlPJe7mQbxO1UHLeEZa5WhZqfs5sKzzLO8&#10;wUwePVHwOrGSnl8yTfKcEsh5IaNkroIbME7sUzkLlPioZiWvBI/SRbBuYT8Z1Los5sd8f8UK+mjB&#10;cMFNaqCYyoik+LIZCcdIeZlDkkD8pHQLMRNOqtaAK7hMIxCYsJvaE7wWbINewhahl4wPtXMprORd&#10;2QfytHzR1ivk/HK3dCVhUC5LmI4/Ui3dcB6Pq3AJ8cb6Kl0DWrFYHU9Ao7f0At41tNC4km1DJwEB&#10;mutEi7JR/gJ/pfLJf4qnqY+nHcCGNCvic7GKyr0b1mOTddzgP9C9VbUBOBptmCKoRcaNet4E0mIa&#10;ZQ8gm8HiiqvYsNZHNoFJdcH5M9CHVWLpC9Su99x8FhUZlkVdQB4a5wVTyB7jWEAGUmq6IahHVgIn&#10;3JbDQ2Abxx3eD+1Qj6EyEyrjoF8BM/PWIh0ALg1BtMDrzQHIajAzags8Dl4KFsGXoW8CfOA2CBVY&#10;YRB67BYCR8DxnHJ4Nvyb6m9EgB4r3QjfRX/JpeE9aFvqARhCa+KOw0moNvId7IGmi9/CC1CfgFnw&#10;FHSqgIaGkT/d0qFupJ9zEKKQ86qFsDt9rYSAntBJOU+g49SlVB60n/KJi4GspD1yL6QmnomPQeWE&#10;v/8TqAzXC0AoB7vspoTEmB/nPrQYPbRtA5RgO1l8A2Jbh3LiwHeW91sOgs/Ng7EvwUfVxyPTwLuM&#10;WQyDD+gw/9/AJ+QrgQJ8QLS5AWA/DjjPArsxlbIWbKhvKRaByrrU7GtgSs2rLRFgrCMtthlMsR2O&#10;dAZzLRPiRFBuZvnvAtWMtyAHrKRS3WiwgtjlLATl+FLFe2B0Z05RN3BvB5xdBFxvrE4ZA67Wa2Oz&#10;gD9rJREvgY+OOWIhOMe6x58AF5k9BcngcvqimwNcQdY4bwKF+G7l0jpWhr2IqtmafSHrof1s3l8p&#10;S2zrC6fGRFnOlbiFN5lj5LFrIWZMIfWV0W2qfM9rVJEGcu0kV+kOsWYS/zQMKtwd+/IXFP5i5xR0&#10;ZnlajxTHJZdaFKV3o382c8q04XzmgpKzNoi2q474SqkCTbTnc3Kd9rXrG4Kvb2CV4XyTuHyyralE&#10;XXDYGiozZ0aaJ8p2JR2t7lMcil7ONG771/pOukD9OOgtFa357BtJhurYXtOIIH0oV4CLjTmss1gy&#10;YJSPW35UdG89ZdZsS8rYVh2rGkn8yKyr0G/C6VWVX68XUy7an4PaSX5VuK/Pl/amFxuPN5ZzM7Fy&#10;wIk9H20Bm+Uzqv+neZM/xHwxln6Evq1zT8ykhqrWbJpMjuk3h/1OfDbIg8oJnlHny8ITTJCXAIMB&#10;B7ca7QAPsDORV9BJWQjDGN7lC2mr0ZE+j9ptWpFwk+w1ndvYQAwBWWEk4QT8N0iER4CY71eYGZrt&#10;5Y9egZq4neg0eDW7FYmBr5eW0/HwpTyYKoZH0hDShjgl5BJ9iMfGNfgnZF1YKO6NSINmYSiS5zOK&#10;DiKlXt+ifoiRewupQJrZT+AzyPmSDkpCIrmDZDnpJ/1A7CHuxY/jIwQieYR7E5ywyZgWPyr68lZc&#10;5DOARmDdXmJkHxbFHYPH0GEOC45Gd5YsIOWWJbmbiCazRqrHf68+FV+DuzPPJY0YwMwMvYj+QbuI&#10;utAoaonPaaSLnOa1GnEhpvKmwzDO4URBI1hisY74oWZ3zjl82GGTzsS97YXxYgy0OUtS0CHL6dAd&#10;qNS8RVSHXGHO+LQhIbSrlzfcQdbzFsGuhCdHDu3AXhQ9x99vn5KTiMc3ZKd2YK11HZsn0Pc1YxIu&#10;qnCwQtXIqC1QpENKLSyfRvg+88bL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ACsg1N/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jfge/36rN3nLu9zazizCvIg240LjbTLBLCrYSg4DbxQhFG7ZnfoV&#10;7QZnrKHoDvT9uJfMWqwnvJ55ReRLtrB7KHf/F9x6+oT3ZW6M1SOPsEbovuEGrkZU6l5iKdqTayTG&#10;scFUEbkTfyJ/S6lIz7hddAgVFl7MuNKpkiZmgIHEIraebfLx52TcYfgBcoWE9ePoIJWrGsJO04ty&#10;DuG76GMpTsLKZMjLyWzmYVw2tZItCU+gpZyPpJmZxx0Vr2bGrdk+ANtjnYBG4TTrqH46AvKRKhHq&#10;4A05HpiTp1Im4wxfIQ8kzPzWuHmkmd8bvpiC+WOSFhrk+8UaZhP/yOcAG2HzsLyCpjjji+PhBOeU&#10;fBQBSnqyK9GykujkZqzFcVI2iHc41sQOEUeF78NdyQtCkqSZumm/JLbSv9oNPneYc/a5lkjwZRWg&#10;q4cSK8/n/QI7K12zPZHOimnJMWh/+VRZLfa8bHJsF+HtfBo2RsaX/CxpoPId/eJGGhf6RfMZyD4G&#10;cqBvA6+dsND1BXkF0Ok6UdZh+GHNtvWP0Y+qPWW5mKayIrYUby0fDbtEnC2LltSQL5yt4p20X8lU&#10;UQyzRNgB/AgYWvO1CHixuUv5Dgpo/DFLC2c3DK4/jGyv+04mRR/UHI4txkOqSsJOE7qKJEklub3M&#10;T3yIuuJ0E+XSDx1RlqmlqdlS3QLnXsXTPLHTVVmbtbgkX/VgvYfjYmHa6hBHuu7L6HFh3PjBP3qF&#10;ZkD70VthHdS36KzgjkV/+L79LrkP6HOkK1200x0uKrEyQujUBGXKhNSi1+ty7H8yWN9/Td0LGMcd&#10;oFBrnSgkSAISuDEaCAomyJQVZAdkIyuAYQZC1slZ3+85J5ttRVu1VfGqt6IFxYHyutJa8VrbitLW&#10;qthyRb2o17oHai1/wPPj+3l93ilGoj6Dh6uPBzfBhro20acwqqGevwAuU+d5zoQOujBWBXhp8Kq1&#10;g1PyE2X3wVcV0oIQ0K44k6EFimqHhK9BTG161FLAUx4KDgYuKkeRBnyilvO9wFztBc8g4IJ4sQaA&#10;J6qtSSfIqlD5faKtJi2/kthZF5M+SHTVf5TAIg41jKzvIo437pM8JYY1SlE+8VIXxheR7shCz1Iy&#10;0jDOdiI3Y4erUzCm/rTcEetXxeTtxR429qa74Wz1iw1teJx23fpQvFFHS3rxY/rzomj8rcGZH05E&#10;ojLPVoLEvmBvJE7j41U6w4/ap6USdJXuRe4DlNGPyiB6FdmzwQ1zN5RH3sbkqFCix86if4r88OVY&#10;Lz8RBzjiOYCPEFL2HoJLLqy0Ihtx5xI1cgUnc5MMUnxMNs1wlFge34O6EGWRW1ENcVASP6VgQuSO&#10;VZACfhZ2g1R7juOR5AX2OL4DLFMc0y+kHYq/0x+g3uUMIGuoW2nNyFFqd3y2YRVVErnRsJ9aLuGg&#10;IjgqmoOehdv4hZgU5nvNxAbhSnc2vgrOUjjrZlhGigW6bktdzjq91Hw3TaC/bBbGz0WKTHWRHOS5&#10;sVv83tDK3PCfRFcxjvwS9Bwt9nLHZJTOPR77CQ5v3qzltliK9mpvNB/N/kFHNfWlXtPPtwPpT/o+&#10;W3TEc6TIOl38h8HZ3OX/0NBjCuOXopnMbS9/9CX9+ZRuSBkqftGUfzq3yE/r37E/u1H733av1K26&#10;xlaVdKee39wfMay/Z58U/wfZaXP1HzMkWVbyywzvTalekeghpsm9CYuhZ1V8aHqQ1VI4ar+Sx886&#10;aevZ1J3CWGHJvLgEy+YyQ/g6c87mJ0HDporqDCFqNNWd8tnNHFX5cWLoJ5putzQ6HuFVTLexC+4U&#10;zrKGFk1mvrfklU4mXzM3lo/G9ptaFENhPxiPVJ8Jamfu1H0lVDIrGr70+ZbWq3dxTNQNXadbLyUz&#10;MGUT5n3ykE2LTB/KL2UKTakKabLQ2FG1L1bEXK+dG1bG8KbOK4umGp4L5dQjda3PGFWifcg5C+8g&#10;xSwnqEOH5L8ZlZUNBSLmUbV5Yz1TXmtJstE/K6tjDtGxDZlh06n+xrggDypSs1qYDa/olvu8hQpk&#10;KecZnIM6s2TgFPag9C8aUX6WX0O7N/hlXKBOqnoTp/yq2THr4B8aU+jXUKN9FfgYcvRFwlRwFbno&#10;6wIsaDDXF0Rjh1hfgNnEvNI4OKSh887DVu22jECYrNuVaIHT9M3RY+AIQobWg0KDOvBHwENLhYnk&#10;C0zmKyTP4bHcXLKdCGX9nywjBSUNIB8NzfMEwehI+gkwHytI9CZvYlejO8i9eHxoMFmFDwb2kAnE&#10;GqGUDCQO+kaRbNKbayQmyX+yhcRN4F18nPQCv+ZayQXgQ3ok8Qa6JFwkfoWLolOJPjgvdA6xFc4J&#10;7CTs4IMwirCCZ77pBA0ecf9FaMAzdjlRAf4q9iEWmBJyZxGLTFzZMOFk/CVBhz80FkcvxseYOyHj&#10;+ChTHkji4/SIMAR/Qof6FuBvqcPcIWIGtYK9hXCEp4v24Vx7d04HLrEvkTXgYbaChDW4j1UddRv3&#10;s8CQb/H1ZktgDZ5jUgmDcKUx3bcMNzFh3N/x3bSE3Y/3UTlFAVhK21hOAEa1Dsh42PYWsOE9xjT/&#10;I+oMtsv+TchB7DtbRmABds/yb6EIdzJzfatwgbGd+wTPYFjsa7ia+m3Tsy0nst5kbW9/nLc9dU3b&#10;2kKutL+ltQRExjU9Kfsz2Nmeq6gOaLbeqr4pWG2pV6Z5J5k/Vl1adsXYpw11PcyYkS2bwtseFfyV&#10;+bpVXuyZ0tU8IV8pXdtEVSyO+N3uUukkOWs9UOMcUGNJU34kCDHPVi30RoxDGpaHG7NV/7HbPNpm&#10;GCvY1ALlDpn+zQHlB5In7ROKwLhe2/6qLyN01uJaV4ne4q7cEZBgmlD5CiKNg+pT3ruZLl2cRza9&#10;DTntJqe6sQX5TFOh4n8bNfbV1azkAtsntWvihJanSkHEfPPVBr7Ez9TX6B/gY+zSBAuimF26OO9z&#10;9B4kzaOZOonGu3XDBzgvb8CG1vVkXLbW1auSfrYoVKzYQXNd4+fhAyalxkv8yqjSHg6Yx5B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IALyDQ33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JgHJUYl7Q7ug&#10;TUZryKiUK0LtP5ckKBftcXnuwHXbvnQvzRHb53G/gA1WLGIJqrHM0sRItKWMGoq+NY9SyvAmc5Fk&#10;rejXFq3AU0prPlrpKo9p+qn4lXJt4/7c28AKZ3PaU/V7Bxw3oV1oqIz4TTdlj6Mh8KjNl5qB7rO6&#10;UIx4pmW1GBN57/Dmfyup6DhXcVIGtGcX9ylKWrtzD6uqWjakXVcDTZa4m1rMOfWJgDsSaFZYY/+O&#10;WoGybZ9RuvA1lr0SwuxbyuP/Ri6Vcyqs5MWqhOJAEqx+mnOaZNbsSQXJFOG22HmyQOq6pZFUKn4M&#10;3U9+rzYGpJKPdOk+WeYw5H/iHEM3ex3vmWGOC5bvNK7njzAZRt/a59nvjIki75QZo1SaH7vHeExB&#10;blEaPwAjoUMmNugRoDddhBk+h0k6phV54638wepJIrD2L2U9xG5haZGJeCZ+mc3RF8haUxT6fmVC&#10;LNOwGZjfUm7o0Z4IvWXcCmkC+oxX0DCfd6ZC/Fr9C+SFKIz7K3pM0rR9EauQ3Sp8iM0pnjHu4SbA&#10;PcWLoGjosd7EKLhtC0NvhKyh04ZoZDBgyjCDPfXNMTbqXeueQjsVNm4AbFWJtjMQvppeWIAGay4x&#10;6tE5kJc8hJ2CXGLm8EZ4/5ZUQooWhH7U52BLm/7PQH24NXknAABWoXqPrT0UrSGBMEIYBonGi8qS&#10;PQ0z7CHIlkgg+5u/b2cwLVosHlIVcCNVz1XHKSoW6qMntk4U69WeIAJaVy3W6/tHvDzAx7r5W8E9&#10;EFr6uf4rXVt+seGI/vf0PcZTxmDFNVO3KTt6NtQMGUMQGIHb5IOIAenzj0BN6JS3O6bD3d3S8HKQ&#10;yn8KQgldyUrtbbgl75ieh5SlCw2RqLui2KhEz0QdNRVi+SERUBU+S94Lc3ivfxTSBUq816BnCb4b&#10;g10lhgRL8TMkXYxp0gh1nrP2CNGn7NK9Jz4qZhtEpHNUrTGJDA1ZZELICvk26AjZ6h8HPycHvbNR&#10;N2qG2yEsjlotqMATqdr1Y7X2nDD3aw3gHJUrtffYJ2tP6h1YW1SAIZuVBf9m3M08lDf8NbPFPxFO&#10;ZJZ7q5E2ethtCL1DmwVfY1P0mvXF6ud1B3M9a7G6ZWn3NE9tTWshnbf1VNQ8vdUyGnzH8MoikNOm&#10;InO4fyo0wBV7U4gva3abRDFmn+A81kU/K/qfes6mGTl9Nfua3qRt0ng03lgbrd3QwEWO6Ubqw4Iv&#10;Gkps03LY+Iu12z8DKrTEejfD17lJ99mojG0XPMIqGbho2mpTXsxZY3mf1Z7aYlHkVcS/MxsLBREZ&#10;3GDxj4E/cyvK21YsY09UZUl2sslqF88G5q1m0uU5c9JwnreXscFo4QQXnTOdXcTNLMhOucXuKtod&#10;r2BdS0bCv2eOVwgCESa/ar3sHbOgukfSTt/WzPI8Qh/QFwiX0VtMB5zm0Fbk4brHdFpRXBZNJ5f4&#10;pLjSK8pex/VSbyq7whOoAVVBoBu1Wy2SfU811/4m2UrRumueNynKuF+oolpgg1MetRsTFdwn+spV&#10;mceJp5V3kwExrZLGiYg/qsvChslZNTsDhkgHza+yHeQSvVSyhUwykp5TJAzdFHaQh1AXpy7yEZ5Q&#10;MAfXbASZn+D9anXSOJhbGx/bAwK0s8NosFF3JaAVdBoaZRx4asqU/JNYCYvFiwgL8lp4l3iAXXB6&#10;SUqANj8dhbQxGVXoO93ppI1YmcEldi120lgcFox/buoJqMIroGmZCb+OpEgOgFB0nzgMfIvPcv2C&#10;8ASZ/AiijtictxnuNz1Jv4WUQcOJH5AX8IWYt2g50hj6Eb2PFgVEY0pstUyF3cd5klN4FT4tLsXf&#10;gUeuawFHnOebiZnkl7ljkAIvSU+F7fCxxDZ4DyiIOYSsAP8KvYr0Ew4B3ug6QisrweyJu5J+rJeM&#10;EDN4FnnAFcI/UA7886CRqs2tMNnRJ5QPTf+hJxKDIJaxi6mBBfRoaCc8SA8FOCAMfU5WiEbT3ZIh&#10;bC5dJ+7ArtLVrh24jU7gTwE/elnOtGHE8rsSN16xXFKMm5otG2OCoKXmx6EU9Nqcs/pP+AfuhiwP&#10;2c0FSR6gFLtdfAzLZj66nsV9mTwBD39AD+V06n9p/FTpb3jWEKc4aOyvr4mZb1LVmULLoVgbuXoK&#10;Xmmtk+UgYgsueYI6mivEV9D3nNL1FjbMrhGswrczGdl5zeL0palo40Q2L2F7Q2/eeOSp+rLCHcF3&#10;6kJKClcutXlV+EnXWd2r3vqctixRD3pw5ijtdueDnN6YzxOwl+GXWdvqX+QuTvmp3r6gIWFenUPR&#10;eGSQbUGpJNhk9a7QyScsMVX90hhzjdrTZ4Dr1tR7HGPH9M+cX7FxkB8PYi6gEZlnbQuLFqS4WstL&#10;5sfDlsNlbyIuml9UHg12NgergPwo16TOkkrZJ5own5/YGL3MY4Q5buK5yJhQeJg3QA9j+own5m1l&#10;48las2MlHjfF1VdNRaRyM6tXB/WzeE29HGU+aEalPIbUp/qMMJ8az4ns6W7Yw2UDnYGqnBxoR7wu&#10;w5stVO1Kus/OrL4ShzCdNQPhr5koTUcQS4/pUHkGvdlQJHWgg02JPq+ocThEJKP2o54ueyiAvXYq&#10;oHLBznQLna9ZmJRP/0M7EMej7fT54Yeoi4YLQZlUg8lfHkplQbukCyk3ROi7gJxE20Xl5A+4g8so&#10;eQ7UOvWQR4nDyknykDE/cZTca9oee5n8CjobXktq4cNB/mQu0iP3I6PQb6U8cgl2xtePXIQPilrI&#10;z8A1oTvJJ/qcpkgxuUNZTYShTCJNJGAFsSYiAV8YHkgE4+1BnxFhwFfuQsSD01IhoSCUvtFEGvFM&#10;9B1RSqLCNKKB/IPvS/RQtUp78DfSnOgFFlFfxC4FzpQxfC4QUK2BUyCAOi5fCIqpu1IvQFFvfdeB&#10;TvrvohFwnXYTYsR82pWfTcTTnmnbsBHOqLiB23PfxEzgAq4t7DEu4pSBd/Ecbq58Ht7B/lvqj99i&#10;S311wIGdIfoTpDOtwh3gIOPCJ8Ab+ru0Fei1ugCFBXOy3Y45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IAMCDP37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nk/NqmIq8XY+jDwmm5x7Cu4gdZ08z7Si6mIvhm5WnBB2IP0BbZ&#10;RZ4Hz4ZpqFHDTW4i42T6yGlikzCOh8BiIvguKVYLHVgEmc7Ii0Sj8JCyL1OGfAIiUx5h8drDgmrz&#10;Fj0n0oRPQPvCVpESOIy7kupFr3IOMCG42gNmK8j3LhstbYyqEDaMaLaJFhsjwca1A6YD+ooUEAmB&#10;KEEw2mWCIyPMQsQY5oe/xWhuCrkVb+bcoIPIAx7HmaP0aZdR9hO7v2CbjoDY9bhhlslhbRp0GC5N&#10;mWUCkMnYZ0gghkfOR1+ZP4UtMZ8nNnPlRDUV7jOTSqaHPN7Tb1iVaxSrtIzkT2i/8EP4TOdhzs64&#10;px/H05JPQbeJxNhjpktkKn8CaadEYZ7YIZrgMvguptWHT9rYfs9wOtvy1NXOPLK+yc8H9tDzhDot&#10;RDdm4Dox45hsMgBMbWyZ0c4u4N+FW9jDYV5oh0XI3WK+ZZ3uoyDuWY97aqh+W5ZrN4PZRiXX1M62&#10;TTmTwKStI+P/DNeHV9MHAgBgNyevqIgegTADhARyiSEvQ5PgI2FFIYAMmSIIhBGSkPnbO4NhW7UF&#10;BavcQ+8cJyfQWimOc76i4jy1Lujhs1rcaLVqT+++/+KLanxD3ExXNrOIeys3mEuJV4oLLX1kYBLP&#10;9phUJQ44E8iGuI1AHrkxsgsqJXtDXyEs8lCpoXbQMyt/h2HIfTjrp4ZRd2X6oqb3zPOVq03rmE2K&#10;U5aLjCpJbEumpxJHHTvpr+MGXJO0PPIY+Ik6ww6Hx6ja0pgaV/uK/JK63raKrB31V1uxtKdNgb7u&#10;lfLmTd4LiiMWjnd+ktw64ElJvOsQue1xY65WZmfkPfAQfZidDG+ifiuZoF7m8tcwVFdBwOpCSlY8&#10;K7WMvFQeoC4mD6xnyzzkvhqpqJM8UV/Eu04+NTIcH5VgORy2m8LsE6z51GVgvPgMPquoMm8nHlRy&#10;dFUnzq6QaP+JB68fVV3Es2vWybh4t+GDqA6fbtrPu0EUmRs4g8SPtriwKTLLeY5lIM9A2rUjcEf5&#10;ztwb8L8rO3TvEH41o41EvqxtV5WjrPrt0ttof9OISIOlm17wbmEPrBLOTbzdYQnnEmrgK9YwcQdu&#10;K7oGOKsP5CYAb2uTdE7wS8OIph/KaNSp/OBFxnHpbnjSjIoSkR+sibwJtNN+n/M71uLaGl6GZ0Oq&#10;kJlEADJU+MHx9/q/5vicjY3fZX50aY2jmhxghWlCeRpUWz5ICSjVFiGKg9c49Ly3SLXLG8NDm8GR&#10;8B7MBk+G5OKF6M+FIluBSaZ/YU8zT2ZuduhbfJrZTqeNr9zi2mO/Im0Axp2USAAFAxp+GJwL+cfU&#10;IAx8Pvw+OohCIX3Yd/i8gqGWNNsJPWmttD/JlNo2O5emnLQ/dKmVDc40wCotdO0CD4ok4Fx4Jl8J&#10;1SKlMV3wUXRvRBS6AHsYMoUJifkFWjMMxuvZliHwPxmT1jnQtpQOGwTrlTrHDCRQqnO2IvdEaiAI&#10;HeGXgtuwHTFn4SW4M6IQoYkVoXHoCPEk/2zzNFaSfcisws5lbLX04vyUKms8blZKbFfxk9I0h4cI&#10;F2W5VATFh4Ap4kHMNOQhlRFuZCHpCl2LlpEH85uMW2kqu675Pe3JKDW30EBKcosfnafkWK/QcqnW&#10;vp+OEZU6vfQifidQSr2NDYaCqEsR++GDVHsogX5GFeSLm1p8RLbA+NT7PINvgrzrUjgWtmdMucQ6&#10;w6OTamzv3GOiWscb9yr+AdcvzLFYKfg9ExtxHq6hLaG9yBh1O2+0VZPbs7rAt75ge+obL13clzzg&#10;6S8fUBg8rPVnk4rc39Q8EijdCQ1LufnMqebVUZcYcwvI7mKkDl/wZsYfrMh96MaLkFU7mXelc1Lr&#10;GLCiM1nOzKySKhbQwzU3kqJpdz0pENB6o4ZbT0daAqJn0TNtP7LHqf+6SoIfU5+g/lw/all5le4D&#10;eafSrZ0ie6v71BdIb+2w/F9kW/24+DXZZQwURJE95nVciOyzDkULyR8cv4WFkY9Af9ZyKgi+nyPA&#10;xdVCXRkeVPNY68BZhh61CV/dqJRj+Ebjr+LL+HVznyCYWGQ1cTsIvWNldBHR5foUlk+8graxMDIV&#10;+aBHEZfhUuZ1pLORq12M3DQ2qWPRVNM2uR49ZrkmPoIpbX8WRGJ7HA3cfnyJ61h0B94OzQ77mghC&#10;uKxzhA9bmv0LFNocnLkBspsXaE5Av1qeqp7DuLVfLkZ4dkj8PXLNmSOQoo2AlHsX/QRFRI9h2+Hp&#10;sHE8G90Vwsbv44nZKLDAmpPpD3TaLmlgUOpYoToBvnRulLOg067H4iF4G7hGkImshcbi56ALER1n&#10;LnoZHQwPw3Zh70PW42uJiOxQZ56rLmPY+QJANWrXHpBQdQMUVC+fByJwmfhbCEIKBevgSrQq/i+I&#10;GjNyVqDReHV4AbaEkIV0Yz8Tr/7/qbvImox6B4zGaOY51ehVFeJKwIpkfwAZ2IT4CNiMNwtACCVm&#10;xxfDDLGFY0LayM/CPWg3WRlyHkPI/VkFNg8pzIixy8itKTcdfuR91QbnbGqu7LVrJcUTnwZaqSzB&#10;JvA4ZY5HoSnKw+lGFlLe8IOojKoKmcYSqdSsP1kL3LfSp2wc93DKgH2+e6MqxxHkzpM9c9a7A8Xn&#10;XZeZK4JdIJfxxfdAZmYZ5xj8D/pM+BXkAS0LXYxOUSd0d7+4nvskVf95ceGC5FMdz0sEyyXtvRWp&#10;kr+1+aoMwqJWT20nP9AHNFyLneG1mgIj1R6vVRG6233cmRDMc0eAl3XsDkWRW3uq3a90eXJ167OK&#10;R4rnvtdVWySEL7o2Xaj3ljfM4cd42oy3Y3nuo5aBSMAdYG8MfcaQrslgjFkML8w0+z6Wh2nTfLMq&#10;Lcl+3sTqQcU+D117T1Lknm4IFaa4G411fBEzZh6L1TEymzRyPz3ihNhC2gBCwaN0HCLJ2OMJqNqr&#10;GXSvqtmq3sEMGUyKCia3kSuJoz8aXwoFdL95lC+htdZvY2up244dkbeoz4E6dh3VDE2z/KlCVJkR&#10;Q1fV/a7R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ADIgzd9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yacmt6pfZsCVd7t6DVAS1hahRUqMWdttz5/aH40V9X5Xe/VJmvfTWwdfNh+5G1u+Ds&#10;CZq175BYvmlPzF+1J6cv2pcnmZ/RYw3PqyP1TqzwOee6UJ1LPQraJnjWnRs0i+AGzvpB+Vvcocjq&#10;d1uSu59q5v782eDmv77pOLptKwS2bizwfUjZoV1c3gc7HH7DLidx9TEZs/S4FL34hIKat6cFmh0q&#10;kdA2/iZnup/JheFrcmX4mDyYPtCHLW2v895v56b+9Ouh9//4ouvw+rdNwMqGBR7AyoA1knRqHYk7&#10;sE6I//AAF7n5kBiybpsbuPYo32/1caHPypMixIp9sdeyQ7HnsmOJx7Jzifuyyxv3ZZjFvRv5y68U&#10;K1/8pufg6pfN4Ma3LHDHugzcdiSB2wgcuBOMPbkb+erwHjZ4/36y/651qvfOA7zntk26+/ajTLet&#10;x5muW08I8K2nRNimA5Qj0WXTKcvSQOXXnwD6zb+DShsrQHnuAmjwQMBARJ8x/dMOGaj8XRq6fLM0&#10;smYtP5a3RExqWUjDdZoTsvqMcQX9xrhSqTGuQmbE1kiNCVypLokvVaUK+8fxlnVpuDRcGn7hBjpk&#10;oEKGSjgSVCEwoDog9agaRdploMs2KRHVa8UxDUukxJaFjLROUzKhzxifLzNgSwcM2MoBQ0LtgCGR&#10;N6B5zZeN4/mykQzLAnTIwLj1o+EeoEEGJjwA1CIiATsg5ZiNytmrRZduMSOY/2OXToOazu84jveY&#10;aad16taZ7qPtA+vuTmd72ILupegqKoKCIZzhSoAQbggQjhxyRgIJkTMBOQRyEXKQhIRACAJBhBCS&#10;CCQQDgG5D0EQBAQ5fv2vs7OdfdY864N98H78fc18vmuVONEyg6iYz8tomyFTnk7ff6idIpTqpoi1&#10;uimSQDeaLukbeCDp68uR9HVb2QcDGzKwIEM1ZOB6o4EAGQdEmNRDUTh1VxjNfMOPr11n4wQrFXj5&#10;QnGaeob6oGs6g66dJJXqJ0ks/USqSD9Ibujvy23o76KK9e1WBhnOfDCwfzDUeQcDEQoLxGjSkTg0&#10;Z08cWbIlxD5+zcfxV1nJ0sXyVNVsAVkznU3TTqQyDWOpbKMpU2Tso4iMXVSRUU0TGlvyrAuw/n4G&#10;cH4w1MI8QL13EGhAxZxIggnHEkz2O0lE0XZDTOWGKJ77ip8kXqolKufKstrHH1J7B8mFRn1m5aCO&#10;LBjU5AoG1XmCgSa6YLDRyn40cCADC+YOBIhAIEFGn0gD8UcyNHlfFpa/I4t69EaKZa2LcYLFekLj&#10;VG1m2xCD0qOl0Y2a7FJTB4VjUtH4JgWdb5I85JvEVvZfw60rgA0ZhAgUkAZEHctQyUeNwZnv5Rj6&#10;riKCuamIrV6V43izEoLEwktT6ysfPNMUUY0ttCKzgvZ4WEavGxbn1w0LoPj5dWZrAmzIwL30+QcD&#10;F+YGxAgkkPlHHjcikw4VgekHyhDqdnNE8boqtmKpFceaUiQ3DAlJrT2szO7WMopBWkA3C+hlFn4+&#10;18It4FrYBbwRlpX9aOBCBh4MDhoQAScyv/AjRQDuQBmYutcSQnmjDs9/1R7LnOuMqx1TJTQYpHhV&#10;Z11at6KabKhnUodrCovGqopYY5WFnO8brYQs1vQTQx1kkCD8T+S+YYdN/vH7LSjijhpNft0RTl3p&#10;wRZM90TXmNrjxL3K5JZWMelpAzdDz6rKNjMZeeOFjPKJohLWRHERe5xRxBmzJsCBDDzIwIMMfJgr&#10;kCL8jhU+mINmP+yuGpmy1RGctvYsnLzQH5U/YQivNnTHiDRqXItCju/ii1L7KziZZnolZZxSXjJJ&#10;qWC9oDHZE3QGe9yafmIQwGBA5u1z2IRAv1P5Rr9tD8BtdAfjVwwRpBkz5qHZhHncq4sUtnbFNYtb&#10;EzW1coKuWJRqyuZmjqVzCiYyeOxxSjVnLKfCuiDDH0EdZKiDDEKYy4nc0/t9s3fgbptP+GaXf+xq&#10;f3D83DAGP/ESSTeOB1d1DoUJ5LpoJa8rrvOROrGPpsAPpkvTLCRZvoXYxB0hC3nDZC5vxJoA9x+Q&#10;4fL3BjsgdnU+Vnh47qu8ArY7EOg1rX/ovBmNeTGDTBlaQNF6ZoIqW8ZD6gVDYYqq/qiOgmex2qyO&#10;hAHCE5IppZNuSu5mD6WpBIPpsvohawI8yMC//BngO9gBqavTodIdvtvmgXjd7eW/OODn92LKN9S0&#10;iMTrXgVR2xeCy2VTIXyOJUzOHAx/kqOP6LmvjTGk9KY8T+mlGPHaMgOhT6AnakQGa/pgqIcM9ZBB&#10;DnfYV7m5bGnc4Mt6D/jkhDvCtOAZrVvzSetY889XzKOqBJMh9VUWjLxwKLTtgSG0m9QfpSXoEvuI&#10;/Rlakj6/977+cQ9Bz+u1JlD3z4+AwO4zIHSwO2pytd99AnNY08Icpi33bpvnXZC6dbeEzi0vctOq&#10;b7FwNqCmZhIlKLEEyqmmIHX6c7QGbwjrTjZgnyUbCN0pxgdP8cbCLsLzco01gXrIILzyKZA4fnOg&#10;ume3+fSu3dzQna+HZ2+56NbuhnTuwFKUmx454mUfZu2sTy1z0k9AG/WXZZkDWoiDqLakgZAO3EBk&#10;Z8JAQidugNSROJjdnjj48Ik1AcH500B89dyxwtl2p/3OhSX9rfMjL69c7l+76a7ZcQpv3oMRGzY8&#10;qexlLyZz1qMmb8qLnzXu3UCy+MiThv2b402BKqwJ0xprioLCqbDm+y1Yc5ZVAdG/TgPpd+cOVE5f&#10;rPfc+Hxs8sJf9at21zU7NxDNh3eiJHtwEmfDLbd0Bc7Im3etynrpxiFOugsSxz0bsGMIafSoX2Mk&#10;tE0E9CMRlqjGCEtCY8QoXmZNQPLvPwD59bNbnfZ/nhq2+di4fPF819srDi1HN/0kJ87R7D0XYumm&#10;MyXvlXNh5qLzI8KcS3XCSxg7ZhrOi5jy4IdNetdjoH1CXqCgQgQhk5FQsVYFGm1P7ant/7RgtDk1&#10;sPjFJ0+3v7rQcvSdoxQ4+rHB7UjmvkMKbdshM+P1bRp+1bEobsmpNHLhbkXovEsVes61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ACEg3t+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Mp8gKA0iQTGO9iGPyDRmxfCWUhOL&#10;XtMyJLNRfPkM6Wz1NKmiZipSU/M8qrVaT+6qnqQMKu7H31KMJd5SDCcNV/cxhmu6GUPKjQAfacj9&#10;zhxyju4HofUJOOdkD2L0aZD6BoA0mPBRhKMYi4kpBkE0Z56dUDDDYIr0cVz5Y3KhcoIsVY3HqFQP&#10;Y8+rfqdcU92PG1KOJg4pB5G7PSmDquupA7UdJoBc8y2Qu9cceEhDodXPIHKyBRnaFSp9faEyGPdO&#10;hiMviYmJ88XRmTO58XnP2KnnHjGyKu/T8lT3qKWaMWqV5g5NqxmNv6QZSejT9Cf3a7pT+zXX0vo1&#10;l5g36y6Y4FODAGngIw1FVsdAgrIBOdoZqv28PtQEh7xV4CIWKom0l+Jopr6YljMhSC36LTNTNsrg&#10;qYboZ+r7E6TaPnqtrjepRXsjuUt7PaVPe4XZp72Y3qdtzujVNZkABEhDHtKQizSUWFmADGUF1R6O&#10;oPJDv1OHBBpqwwivlMTYKXl08mNpPPt+EaNwlJ9R3s/iqLpThLrO5NLGDoai6UqKruly6pXGi8ye&#10;xpaMnsZGVk+jNvNGU11mT+NG/tsgQBpKrY9AJcoSlB4OoPF3M9ZjfBe0+NCX9aTIZ7XRtIdyKutu&#10;WVL+YCFT2s1jK6+w+LoLzKLmFmZ5y/l0dUtTRltzA6u7uZ7d3axGKLO6m2tMAHlIg/A/DSLrw1Dl&#10;fALUnnYftP4uy40Yz/kmQtB0UwR+UhcV+5syNn1ERhf2nksVd+SzalpzODodW9hSl1nWps6svqBi&#10;N7UpszrbFNldbXJOV1sFp6tVZoJPDfl7d4LwyA8gsT4E1c7Hoc7T5n1jgKOhGXt6thXvo28lBY+f&#10;J5LvasjMAUW8oEvKEF0sSa9uEGbpVDn81qrs4vYKTsWlck59u5R7uV2cc61dxO1sL+N2XizjXr+w&#10;ERCab/7UUHBkH5TbHACV8zHQef2y2vxv9uvrq+kEC+B41FHXo3vW2QHXsuM4g+A4YkEQ6RECkhBC&#10;OiFAQoAIMZEeAiggJQkJvYpKdSiCNOlJMCKwWAaUVbEA6jAeEUEFFxRBEu7+zp49+2j+gX34nPt4&#10;vw/35bofm23xPD7ZxnId7+DQHrf4BA7WBUT1VgZJlaUReU2F0WVV2bG1xfLE5gKxvDNHXKDIElco&#10;MiTNinSJUpEuVikyxF0diHZd/tOQhjRkmBjBRVtjqDp+GOqJRz+1MGzftTPtJ5TeTs+7PCkPOlgn&#10;bjdxRepagaStIjT3SomotPzc6ZqCrPjmdLlYkZKS1SWWlXQly+u7kuSdXckpCpU4RamUSFWdukAq&#10;0pCONGSZGEKJ7S9w2fmQtolkNt9Gt5hWMqxfdnvZjvTQyPdUXty+Nr9IRSMvubE2OKeqIqL4YknU&#10;5axzZ66KsxOUsely9en0wuvRGdXqqMwOdUx657XYVIUqXq5U6vK/hhwTAyiz/Rlqnfcvt5APfeik&#10;mk6q6Wa/99Othm+SiXe6mX7XlZyI1taApNpGQVZZbWhRfqWwSl4S3RRXGKcQ5kvUYfl56tCCCnVI&#10;Ydu18HyFSpitUIkyFUpdIA1pyEAa8g//BJfsjKAeu/dzG9n4fRfZ+NU/qPvG7uEthgaIhL5+BkfR&#10;zQprUPonVLTzMs5fPXUhoy60MqlK2CAqj+kIKk1SCcpyVPzyS0r+pRZFUJmqM+SCqjP0nG6QvmUd&#10;ZBrqQeHhXVBpZ7DShDP8qHAznLrhtnt8kLjr0RNH8zv3CXj1II3dfNMzpLqHE198jZuWo+AVSltP&#10;/Xq6MaQupC6yhXcloT2wLqs9oL6sLaDhaktg/fVmQdX1llOX1K26QIb+OshCGi6afg81dj98aXXZ&#10;NXvNZefEbey20dFjO4eeO5r1juCxHQ/J3lfuMYLK7njH5vdz5PIe/4I4dUBZmJJfw+sIa/TviGvy&#10;U2Q0+ilLGnxVjfW+Xb11Aa299YGNPQ26QCbSkIM0lJpuh3r09gUFbut0n6Pe82H0pvt/OO649crF&#10;pGuc4NT0jMj89SmVX/iQEZM25ClNGGTlCm9zik/e5Fb69gfV+Nw8U8O+lXaZdae4mvVbfZX3YG8l&#10;p+9WpZ/6ZrUukK2/FvIMv4MKU31NM1rvg9ph88t7FhsejB/dfHsa82P3lKtp2yTZqXaC5l70ByUw&#10;8wVVlDxGTxaNMLL4j5nnOY98Sr0f8cs9n8SUe47IypijF0qZz2pLmM/VxV5P7hZ7Dw2W6AK5SEOh&#10;0bdQa7p5QYHe9ObWkXXDL4zW35m22NI9i/m5fdbFqm7GDV/61s0rd5rAl7whREVPuiWdmiCm+05Q&#10;8jwnmOcZE9wL7hPhiITzjNeZ5xiTJQWMyfp8xpsbeR4TAzpB/pZvoNRw48pVkw0zN8y/eTr67arf&#10;pvZt7J63+nvHAuZAwwIOXf4RS8qbx/qkzDsLzsxhRSFz2ATujIuM9ZaY6TFFz6G/YefS3vByaVNC&#10;xNkc2nRaNu3t+Sza2+oM2rtmnaAQabhssPaT8pfVv9//M2pgcvuaG/OHNncs2/zYoMWYlmswmHyN&#10;A0WmcfCJ0zgIwr84CAM/Ocb6zDknMWddpfQZspz63iOV8p6TSn5/MpU8Ey4nzcQipDLSbG4KabZI&#10;qgsUbVmzcnUb6umt9ai7I+tRPXO713UuH9FvAGvDcrAxzwcbRxlYU+LAmhUOtoEnNegQzpK9yHPB&#10;8TT9IzaeMk9IIM1RE4lzzES3OU4iYS4wkTAfkuA6H3XW9WPiWfxHWbwuS9UbUI9Ua1ADg2uR/X9F&#10;dS7v3VAHJlvLwGxPHpiZy8AMEwtmxHAwZ54ESz9fsOZ5au2C6Mv2YeQvTkLiEi6SsOgmcl2kRuEX&#10;PaJcFllRuEV/EW6JL8IuhUc6L0Xr9LgZhRroW43qfrgG1bait/oKGGwshb3bcmHfnhQwNouF/egw&#10;OOjCAxOKD5gxmXDUhwZW/iSwDSCAPQ8PTnwXwPGxQBA4A1lwHOgCJ/AUOIKPAAMn+Bjg6zR4DYW6&#10;Mbga1Ta2CnUZ/rK6BHZszIFdf5OCgcEZ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QAbIOT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6vpQ6SlxwmyQN16uT9ECM2dlkeTl+XR+RuKaOBPFdTzdvcawcpe9eYVK53KFTuTohUHh4xlR2Lc&#10;Mo7KfIsPCXxLiPBZJkZ7LnvHeawEJLj/xUhwexcX7/I+K47wviyW8HdjjPMHcbTzh8Eo/MdrB/Ef&#10;r3/V6zaEbksQmhqTQxem5dHpeUXU/V5Drv3TLuWmf/ZoVK6a7SxatdibsWplH7dq7cZatfWm/Wvv&#10;7/MvNsTzM4FJ/OwR7gKUSGcIiHQCRiQWYiMcICPcDkpYtlDHsgE+0wZOM2SZ70RoZgihi1fk0OCc&#10;HOq6r4C4sEXhCHy/oQJ2by0Aw53pYGwSB6Y2LDDD0wBD9AErLxLYUt0B608AQqATeAQ5gneQPfgH&#10;2UFYkA1E0awgmWYB7EAMlAeYQbNMV08hdPkCQkOzCHXPI9T2WgnVgapiOWhtyIPvNNJAVycGdhsy&#10;QB8TCEZ2FDB22gd7XV3BgogHGxIWHD0dwJlsC+5e1kD2sgSqlwUEeZkDy8sMYsimkEI2gTxPE8j/&#10;qp9HEToziVDPLYS4iwjVLsvJcUBZMQdU1ieDhnoUaG8Pg291/UHH0At0zYiw25IAhrZYMHawBzOs&#10;LVjhrMHOyQJweHNwwZuBB94UvPEmsB+/B4LxRsByMoBYmUbGEZJcR4h/F6G6BwiVLCO5LEBKh0BJ&#10;ORKUNwfDpi1UUN9GAk0dV9imh4PvDOzghz3WoGdiAQZ7zcHYzAzMzE3B0twYbDFGgMUYAAGjD0TM&#10;biBj9MAXows0mSB4qxpQdbSAaKQjneiDn705+Lk4gi/ZHcgBPuDOCgTn+FDAZTHAkcMEh1qpo1Id&#10;THCUMAF7mgm48wzATTHA6TYD8A/oQHhGX3V/GfY36VXYMvl16GvKm9Aln7chXwMhW1WB+r0WeEgb&#10;KOb64C9t8Cc4gJ+0wdufAkRGIBDiwsApU/pXzALHGqlWFmCFLMD1ssBpQGqMCfgJJjjPMYFwnwGu&#10;zxifPF7Q33m+or/5j+/6jGr6UOM43t7b4QDEBYoK1lFxVCoVq5YqIntvElb2JgnhT0gCBAiQkAQI&#10;AUJIwlJA4AAqUkBxXooLqQKiXJSiKCh7qC1WLva5Offct/HF5zxvv8/Ln+9s1LT/fNR44BuDINLM&#10;FIKtzMFD3xB0YBeEHTkA4frNi/Z0hqAgX/COQoErTf8bFw8nRERwyCaBg5oEJ8qJ4FhLhJONRHBq&#10;I4BTBwGcHxDAZRC/5DaGX/CawL3xncZNB8xix4LmsSPBb3CGQNT/G7z2WEGozU7AHLYB3IkjEOXu&#10;BOhAHwiMQIEXBQOuCBGck8ngJKPAyQIKOJWSwbma/LfLWfJH11bSktu/SEvuXaRFjyfEvzxfE976&#10;ThCmA6bxY8Gz+Bch84RnofNEQwBjtgpCLM3Bz9oSIvbvAOKP3wHZ4UcgujkCxt8LUOGh4E/EgCeb&#10;BG6J1I+uEtqSq5L2HzcdbdG9kvrBo576l0cz9b3nNcqC913Knz795He+o6SZgEnSWPAM8UXoLOl3&#10;9BxlIMwwwK5fBShLMwjSb17cvm1AO7QXoo/bAcP1OJB8PQCDCgYUPmrJP5r8wZtHf++ZxljwzGH8&#10;4VXEeOd9ivHWp5b+xvcCfd7vMm3O/xZtNqCPOh04Qh0LmaIMo2YoT8NmaY8iZuk9kXMMQwCnb0Dr&#10;G1D6zUvetxXYdrsBOWYLsS72wPR2/ZscEvABg4lYQNFI7wLiGPN+KcxZXxlrxq+ANeVfwpwMOMOc&#10;CDwXPR50MXospIPxOrSXMYp6QR8Om6YPRExHP4ycYf6GmWV3YmcMAsI6Ewjbsh4it2+E6L2WwLX7&#10;FgQ/24DA+QhwvU5+YAX6/EGJQM9hyIQpdAxjPDiR/TpIzBkNzuWMhGhjXoRWxAyj6tnP0S2sZ2Ht&#10;rKHwHtbTiGFWf+QUqxszHdOJnY69iZ9C2vGTBgFR3xChb8B/Yw6cPZsh4eB2SP55L6Q42S0KPY//&#10;wQtwn2WjgycoBOwolkkfDufFDKFFyCA6C3kSVogMhJcj/eG1yOOIJqQv8hryMKoL6cEMIfdxU8ht&#10;/AS3nTgef5U0zmv7BCDpGyI3rwfyVjPg7rGAlINbIcPe+qPY6fuFDI+jcyn+ThN8lO8IBxc+RKdT&#10;BghITB9GyO2NkvAeRCn59zFafhemkn8P28C/i7vIv4O/xb+F7+d3EMf418ivBZcorxKaqa8Smz4B&#10;yGuNIWrzOmBYrQPB7g2Q/sMWkNrvWJSf3PdW7mE3mel3bFQU6j6UiA3uR6j4HkYM+x6Jz7tDECXe&#10;xMuTfiWohO2EMuENYo3wOqlJeJV0Q3iF3C1so7wUNtNGkhvpI8lnGS9T6j4BKPoG7KZ1wLZaA8Ld&#10;ZpBpuwlyftq6kOu4a1bpbvNa4Xv4uTzEcSAd49eTSMZ2IkxmBzOOd52aJLxMEadeouSKWikaUQu1&#10;QvQL7ayoidYmukDvFJ1nDKXVRw+n1TKH08+whtMrPwGo+gacviHWajWIrNeB3HbDR+XRLe9Ujtsn&#10;C932jKh8bAfzQuz75JHeXWnEyI5EBuNqHCe+lc1PbopOTT/PkInPMgok9dGlkrroWkkts1lSw+qQ&#10;VLP6JZXsIcmpmCFJGWdIUvoJQFtjBESLNcC11O9e6zWQc8BsUXXUYl5zwnJM57rjuc5777/VQUcf&#10;5EZ43pYSwq6n0aitiey481xuch0nSVzDFkur2Ap5RYxWfjqmSl7OOS8v41yXl8b2yotjn8q1yFN5&#10;ETIoVyODMkP+10DZuBr4liYg2WUKygNr3xcdMZspcbAYLXex+r3cY2efLuDwPVWYW7sCh2qTUsgX&#10;REykLilWWMUTSMrjUrNKEFmODlEpNEi5oiiuXlEY16ZQcbsU+dwBRZ6ekjuQk8t9km0I0PUNtA2m&#10;kGBpDLJdJlDw/eo/dYfXTp46Zvai0mnjk0rX7d1l/odua9Eu1wqwIc05ZGJDJoNzJi0mqUwYL9YI&#10;krJVPLEyLz43Pzdel5/Dq8nP5jXnZ/Fu58t4j/Qe58l4/Uoprz/XEG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AJSDa3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K5/rupinOo+mSQvtfT309QYYvAETOAUyTiD04VNhjwqAa3Yw&#10;ijIiUCCZNZynSh/Mtoh7TE7mja5M90rzB0OHZpWxTfOFoVW72dCs26F/of9W/6v+gO654Zj2mfGc&#10;9qnpqqbJdFfz0NyseWDu0jWYPMY7Jph/tsByIwtZ3kAVMAVM6FRkhfghP9IPpbMCUJEWNlohihks&#10;USZ15Rv5r+wOeavFrXthXGB6ZlxmeWL83PLY9FfzI/M2U6P5n6YH5n2me5YjpgbLadMvWTWm+qw7&#10;ptvW5+Zb2W8ttVaP9Vr2qK3GNmr/wT7q8AaaAF9og/2Qwz4XJdN9MS9uCipTgt4tFER0L5DFvSzX&#10;pTcX2aRP8wo0D21zzPesi6x3ratt9db1ttvWzbb/ZH9tu5W921ZnO2irtR233bBftF+319qvOh7b&#10;a3I6HZcdQ7kXc4bzzua+d57K8w5aNoOJrUdByCTMjZiIT2ZMGl2S7N+/lBfauZiKalmoTnwyz8p/&#10;UOJS3MkvNd/KrXTUOpblXXescV51bHJeydnqrMnZ6bycu9f5Y26V61LeGdfFvJ9c550NrrOuNtdp&#10;V39BtWuo8Fj+UFFVwaBX0E/1RXbAZJQEf4zKaeycHzvBszJxctfqzID2VZLwZ8tVsY2LLal3FuTS&#10;tWVu409Fc3Mu53+af8m1suiCa537nOtL91nXdvfp/F3uU/kH3ScKqt3VBT+6vy+8XXy08EVxVWFP&#10;yaGi/tL97r7SfxV7B8PUycjxn4iKoI+wiMPO+TG/G1gTP6Fzbbrvi7WiwEefM9N+WWlKqlvskFz5&#10;faH+UkW5gx0fC0+6l5ZWF/2x7PuiDeVHi7aUV7n/Uf5v997yQ8VHKg4Wn684UFxbsa+kqWJvyZs5&#10;u0u75+wq657zzf8BI5vByf455wf6YFn4h/hT1Ae96+J82jemTHi66X9013s41PkeB/DPYIRulIrd&#10;aiN0QeQuWpcQk0vuDCEal7kYM8yYGQwzRjM0Mi5DmFmXXNdKbklXpE53oTyd09kVSqctlbPt03bb&#10;7/k9e/6d/eP1fP78fp/n/f7nvW/djNhr831hoMX13AjXK+w4wlDGsYheCiXhp5TMlM7kHHI7qZDS&#10;SpJSTyfLqc3JDdTG5E5qQ8ogTZkyTlOkPKbVpb6inUp9S6vGyP8GOoz9IQHbWhkG2ihny4qvhcaa&#10;74p3rnheaqX9pMxx1ZT0wDe3xAG7R4XhzsO5sQf7shPDuhip8W00ekozhU1tSOPTFWnijPo0GaM2&#10;rY5Rk9bKqCb3MuTkEUYleZpZQX7BlFFeM8owJymvM1RBwRv0sL23EmVu0kL8zfhPYiONpVJTjbly&#10;c/zjSjudezIPg+vSQzsuiUMdBoREr+68hOA2TvKRxkxqSn1GZnoNjcesogqzKqhSVjm1mlVGbWKV&#10;UrtZUupFdgntPruYtsCW0F6yJLRfs8R/A4Xpr0XJejqIvVETCb7V+FCyVf2lzFjtF7mZ+nSNrfbt&#10;KveNozKC6XlpiN1ZcbRnpzA+qJlPiqnnkknyLHq6jMHOKqXzs0voYo6EXs4V0xXcInonT0Qf4gnp&#10;t3gC+ixPkPGCK6C/4Ajo/8lWBUVgXUjT1UacDXgkMlR/X7oZt1i5Ffev2m24B3V7V9w45aZ/ucrP&#10;eFAWbNMtjXJvlcQFKAuTomv4qUkyHo1WwmZmFWVyuUKmMLeAIc3jM0/l5TFb+TnMfj6XOc7nMJ9g&#10;91kul/k8h8dc5KmCovVWI6quFsrR10DiTWrLZQawUL0JZhSb4a7SSnNMsX/d8Cnfbb3yw1ad5ZH7&#10;m0pjCXXFiREVouTEE/kUqiiHnsXPZufwWPz8bJZEwGJVCTJZjQIm64wggz0ioLNnsDufz2At8JlZ&#10;z3JVQbG6qxB9zQrEX6+Oijfg3lSsh9m61TDVYAg3myzxVxpddAeVPlu7a4MsW6vDXZQVMb7VJxPC&#10;TpaQ4sVFaeR8AS2Tk8fMZfK4gnRuoYjCLSsi8xSiVF6XKIV3qTCZN1WYwnsqSOXOFZA58/mqoPjV&#10;KxFzDR4J9NQ+S/XghXwlzChXwL3mDXCtdbfGhRbnNb1NXps7fwjY3VQf5lRbQ/Qur4wPLpElHRFK&#10;U1J5EgqTKaLnkAVsISk/vygp/8TxowW1RQkFHaL4guHCeMGEML5gTnCUP1eQmDevEkpaqY3YqzSQ&#10;aA3unUwHHtfiYbIRDzfb9OBK5061wQ7HVd1tnoatpw/tUDSFOMiVUZ6ltUeCiqqPEvkVJBKrLI1O&#10;PUHjHJNk5seJ8wpjxcWFsZIaYYykTUAsHsonFt/jR0sW+MSiBX5soWooRUsL8VaqfZbowL8r1WBa&#10;oQ53WtRh7MdVMNxtgjvbbafT0eW2sbHT16SmLchGdjrcTdJIPFSgjI/k1CUl0mtSqMlVFFZcOTOH&#10;KMvlR5dL8qLKa3KjKtpyIiuGuBEVdznhFQuciLJFbqR0kacKompqIr4W7rVUHWZqcHC/SQ2ud+Dg&#10;Yo8m9Pd9B1191lrNva7r63q8jSq6/a1KfgxxFbZH+vJaY0OZzQlxaQ3HUhOUaRnEegYrsj4nO7xe&#10;wg5XVLPCFa2ZYYpzzFDlXUaIYoERUvuKGVr9a6YqiInX+CLSgCflAJMKbHti2+9KN7Y9BwB+Ov8N&#10;tAxb4BXnnXSrznlukQ74mYv6Ap1ye0K9MrujgshdsdGJnQlJxPZkcnhbenpoGzc9pP04LaRdTg3u&#10;aKEc7hhMO9xxOzWoYz41oG2ZHNj8jqIK4qjjXhYDPKoGuNMMMNqFbT9sf3YPA7RcWQfKUTN1+Yjd&#10;6tKr+w2LLnub5V0k2GYNB7lRhkIJSYORYTH9sbHhfYmJwX1UUlBfNimwT3QssL8yMWCg+WjAQH+8&#10;/8DNOP+BuSOEvuV4v54PR1X5swDgiQxgQgkw3gFw8SxA73mAtqsA9f/QAvntrbjS25bax2856fNv&#10;uhmxbnjvoY77OSeNBXjFjIYEhI1EhgVdjY/yv5pGPDSSFU0YEUYRRmWRhLHGcL+x3jDfazdCfcdm&#10;Q3xG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QAZIObf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NIHbhQiBYMA+orM1A1jKT&#10;9/rl0JNcW+he/hroVoGPxZU83NIL26IcT2+hIY9msoIOpfLDDyjFMXtlSkajJIPVINax68QFnFpx&#10;KWe3eDd3l3gPt0p8iFsp7uKVi3/h7RQP8krFL2EfeTvEX7iGbwB0qwVAZGUB0haZzmVbQ29yF0Ej&#10;+VbQnaKVUF+Jl/nlopDF3fkRq47nbHTr2JoQ0KrlbdibLqI0qGSMGnkqu1qWxauU5vDLpSWCMmml&#10;oFTakGSQtiZ9Lz2WVCy9KCyS3hYWSkeFBdLppALprOBbQLwl/C3Mh+/BymRSbwWN5FlA94rmQf0G&#10;O+hqKdLsggG76FQxyaGzgOryY268X4uOg2/YnESuyZDEVaYq2WXKdL5BsVVYLM9PLpKXigvkteI8&#10;eYtku6JTkiM/J9km70/RK55K9IopsV7xMVmv+CQyBlgW84HM0uxrliU0lmMODRWaQbcNFtCNMhuo&#10;t9zdtHtn4ILjpeErOkpi1h8oZPg0bWeH1Or5kZVbkmmlmTJ2sSZVkJ+aJc5V50i3qUpkOlW1PFvV&#10;JN+sapdnqc4qMlU3FBmqh/IM9YQsUz2dkqn6IDEG2GaWQGlh+nGLObwDuHdKTKH+MjPoWsUyqKca&#10;YXK6KmD+kQqCTVtZ9NpmA92rvoiF3ZXHI5ZtE8YWZ6ewtmcpk3QZ6SmbNVsVmZoCVbpmpzpNU69W&#10;aw6qVZoutUJzTS3XjKgUmnGlUjMlV6X9IzMGEk3hN2lm8k4HQX8VQtDADhPoRoUJ1FttDf1c4wyd&#10;qEFbduwKW3agkuzYVE7zqN3BxFSUcAnfFwhi8nPFTJ1eJtBmp0pTs7JUCm1Omkxr0KRoazQS7X5N&#10;svZ4mkj7S5pQO5Qq1L5RJ2snlOLMSYUxIDQxB+km0KMcCBosgZurHIKuwt3TU2sFnap3go7U+1q0&#10;/YBb0lwTuaq+eiOiuiIeXVrGxhca+OScYhEjKz8lMTVXKZHq01UinU6TtLU4na+rTk/UNWt4uiNp&#10;XN3lVI5+UM3RvVJzt06oeNmTSmNAApnNZEH/u4fbcPf1we3Z+wMEdTdYQMca10DtTT7m+xtDrBsb&#10;SA41dVTn8hoGqqR6U8j2Cl5EdlkSTWP4L9llGhTVmYXhA0ZUsBHofadpupulgaaBZutmR6DZF4Gg&#10;qAiCC5ghojFqAi6JUCgx4A6IigQQ4wqu40QEzWSMloAaRqMRBEETFmU1LGc+KvMj1f54/ty6dZ97&#10;33O+qvumJqbvyEhZti1rVVLuhszE3LyshNw9mfF5ZWsX5dWtXpR3Y1Vc3sOM2NzXGbFfDq2K2zqU&#10;oQtmgH7fRoD27f/PoATg+iHSOUoBao8y4USFjX7pUVfDfeW+9D2lIeZfH4qU5x2Ic91U8rFv9t7k&#10;0NVFKXEphSuTkwoyU+PzczLi8vMyYvP3pMcWlK6MKTiVGl1wY0V0QVtKVH5vSsSu0RWRO0dTdcFM&#10;0JuZQ9vXAD+RGfxwkPS+ctL7jgFUVppBWZVE78BJp7nfVHqZ5h9fyNtWEWa1uTzGaX1pgmbtocUL&#10;Uw8si1qyLy0xvnhtckxxzvLo4tzlUcW7l0YVlyZHlpxaHFnyz6SIkraPw4t7k0L3ji4OLZpYost4&#10;NsDTPID7MxnsJxmUkQxOkN5FOmhZrSEcqDOHvXUOswtOeRhvr/Vjb6kOEedURdhnVsa6pR1P8Euu&#10;WKJNOLoiOqZsdXxk2fqEiLLchPDy3YvCy4/EhZXXxoSVX48OLW+N1Jb1RoUcGYkJOjwdq0vXZ+Q8&#10;zmTwLcmA5H+J+E9XAxw7DbDvrD4UnWdB/gXrWdvPuxhtOedFyzkbKMw6o7VeeTrSaWldrDqhNtE/&#10;umZpSHhNelhodXa4tmZrmLamIDSk5pA2pLYmOLj2alBQ7YPAoJqewMDvhoMDqqZCdHmWSzLYDdBE&#10;duDacYBzNQDfkQ565ALpfqSHfnXVGPKuW+htvuYwJ+eau0nmVW/2yiuB4uTLWrv4hgiXqPo4dVh9&#10;kk9IfapfUP06v4X1m30X1u/yCWzY7x3QUKUJaLis9m+47+lf/8rD9+Kw2uf8lJcuD8lZ+JGcgxsV&#10;APXk+0+dAai4CFByBWAX6YFbbs2CjbdZkH1H9tHa245GabfdacnN3vz4pgBJ5K0QO21jpHJhY7wq&#10;4NYyV79ba1R+tza6+DbtdPZpKnbyaT7h6N1cr/Bqvuvg1dRlr2kcUnjenFTq8jPZw0ayA5fJ/M8Q&#10;/8l6gINXAQr/BZBLemjOT/qw5sE8SG/l6i1vlRkktSooca2u9PAWDT+4xV/s36KV+bTEWHu1LrbR&#10;tKZbq9s+tVK35co8HxZJPR4dtfR4dF7s/vhHC/dHL0SubQNiVeu4RJfmw2QGVQAXiL+6AaD0OkDR&#10;DwDbmwE++w/A2gcAKe2zYfELM734DsHsqA6pobZDbhrQ4cTw7vDgenb4Ctw6Q4SuL2OFqq5koUvX&#10;KoFL9wa+c/cOntOrEq6y5yRH2XuJ7dh7j6Xo7WQqXr39gBuVZAZk/qeI/yjxf3uT7MBtgM/vAmQR&#10;/4pfABKf60Fsv7F+RD/LIHhAaOQ3IFmgHrChug46MpwHXVmOb73ZDu+C2HbvotjyoSSW7XA602Z4&#10;PcN6ZDvdaqSYJhutpEpHL5pJx26bSsbaP+AS2f/vSf7HiX9fI9mBOwCbiX9dC0DqjP8ZQFQPQOj7&#10;ObMCJ0wMvCcZhu6TXIrzpMhEMSU1s5uSU22mnWiyaXeaJfrSLFBLM8c4qgCXm/FwnSkHv1jAxkJj&#10;Nh4xZmE1hYn183U5R/bvJPEfJP4C4t/6M8AnM/72v/wRnQBBfaDnOwGzPHG2gQsazVOgqZEcGRQr&#10;5C6QoLmJBUpNBGhrwkWlCQvdTejot8AMw4yNMYFihGmUefjp/DmYazQHC8kP2/4PqL5GziHx7yb+&#10;L4k/uxUgbcb/nPhfAgT0AqiHQE81DbMcEQzkCHNl+JGhGOcZCdF4Pg+pFDayKAzkU8zQgmKMVhRD&#10;dKAYoNt8ffQzAgwnJBoCps4DzCJs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ADggx9+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eEgqbue7NReG/rmyWqmW7WZ415RwfcqLMUDcotlNL1REZ2alxynzNWK&#10;EgwGqdRQLJMYamVig0WKG4YkIsMVsdCwIhYYPsUFhv+KBNnPRcJsQmjLzyrUBXSHvxYCLKP9b6DZ&#10;VxuQbyAGT7pAT7M7WJp9HJpPUjfUNkRsNdWx9xTX8DzyqoS+mSYJVVOeGKkqUXHkRRoML8zChcZC&#10;icBYLcYKO3B+4RlRfOGUIL5wGeMVfsKPM36DxRU8w+Lyidf46tU3ibp4B2WwgPafa0TO1Qww3ALQ&#10;27YOOjv2QEvHEfv6dsrayla6a2lLzM6CJu6B7EbsmLZeTEmukYcnVCmjcXMqFzNl8uNNRoxnquLH&#10;mdrj40yDcVzzZS7XvMThmP4eG1vxNYdd/ozLKiNe43E6wCr6Fj5AN7iJdr+G/HO8A6DfgpyjywGa&#10;u92g/rQHqarbf03ZKdpGYyfTzWCJ3adrj/dUt4rIic1SqrhJwcAaU6J5DRlsboORzWmoYnEa22Ji&#10;Gwej2I2XmezGxUhW46OImPqvI6PrnkZF1RKv8Sl6E+6iDBbrUBfR7lOdAKPIQU/3ADT3Ie8ZcIVK&#10;634os/o4GAeo63P6GVt0vaxdKT1xBxXdgqOSU+IAQVdiSFynOjzWomewLQUMlqWSzrK0hcV0WmnR&#10;nZdCoi2L1CjLo2BmxxNqRNvT0IjWlzRbHqL36HYl6iLKfwbNn+hF3mVFGQyi+chFK0bWQvG5XZA/&#10;6mlnOBfgrBuhbVSfjXxLMcx+WzLEO4ydER7jDsr82NakwGirjhJlzacwreZAprUlINI64BdpnSRH&#10;WN/zYVg/9mb0P/EJ731KDut96W/LPfQWLKEbzKPsp9De58+gO4wAtI4CVI4h95wAMExuhoxL+yHt&#10;krdj8iRlfeJEmKt4grmdfzF2L2c8/lDMmNiTOaY4GjGWdpQxlnuEPl7uFT7e5Bk+3usRNn7xMG38&#10;3UOhYw8PhF7490Hq6M+Hg0df/MGW2+g7uNmOeoD2n0B7D59H7jcO0DgJUDYFkD0NoJldA0lz20Ex&#10;d9hONuezRjgX9AZvNmwze5a5nTkTu5s+g+0Nm5G7h86o3UNmsvZRZ0v2Umfr3w6e7d4dNHthV9Ds&#10;jZ2U2dUdgdf+tSNg+qdd/ld/3W3LAurAdXT7KTT//AWAPjS7Fc2uQrMLZgF07wAobiH/XFwP2NJO&#10;4C0dsmMvea+JWgrcQF+iuYQuMbcEL3G3UZZE2wKXj28LWE7f5r9csNVvpWqz34rFlbwyssl3Zc7F&#10;Z+XuRu/lLzceW/xh09GF56623ED9mx4CuIhyP3MZ9QDNrkOzi+cBsm4CJC8AiN8H4N4hQeS9tUB/&#10;8BbQHrjbBT/wcgxY9XMmr1LX+az+n+v6Dmoyz+M4/uNp6ckTUyghQAiQEDpIETDeQcSwGiUQEPva&#10;Vs9b1/P0XO/cPV0bKhbEBoIoqKjYsLNW1op1bSA2xANFQaUJGJT93m/m5maQP15/5I/Mez7P85tn&#10;5hcvCHo4TBjwME0YUDlR4F85k+9X9RPP8CiT61u9jauvLuX4PL7GeFfXMl5VHzjayg5ubydw/xDu&#10;78TbtxzH76AMv4OzCM3G26dcRmhUBUIjbiM0+D5CMdUECqvlopD/yB0C69SkX503ra8PYHzqwzle&#10;r4xc7WszR/M6mePeMJ5xa/ieUb9ZQLu+XU2p3hZQzo1HSKemCtKx6TmpbGokeivF/T24n4e3r8XP&#10;fdF5hOZcxGcAbx9zE6GkuwglPEQo9jFCYTUIBbwlkKGV76Brk5HadhfKo11Dqz/qGJePQYxTRxSj&#10;6PgzI+scRks60ylB13cU/9M8kmfPILn2XIJjLyGY7jMOTPf1r+zD/QLcX38GnwG8/R94+3S8fSze&#10;bsXbEx7h/jOEQmsRMtQj5N2MkGc3cnADhlSBiHQCGaUAZ1oKHrQIdDQPgmgGoigCTBSCJBLBeALB&#10;LGyRA4J1WD5W/JVC3N+I+8vLEZp/BZ/BG/gM4u3WStx/ip//C9yvQ8i3ASFNI0Lqj8jBuQcRCkCE&#10;DBApAZoSAJ/iAEuRoMRdNeaNBeF+NJaA+zZsCu7NwRZiGV8BrrcUBFop8D2lQHmzQAaxQMVIgDCL&#10;wCFVCGgiH9D3PEA/cgEt5IBDBgPEGhqIDTSQuRRQBdguEugS8g+6lOyhTxFf6HLiM3OLsDNPiC7m&#10;NfGRaSXamG6HVvzPFgbI5v+h/g+EuM96SEHsLgWeJwuCAGwAC/zBYuAmi4AzXgCcGXzgzOUC92cO&#10;cJcxwMtkevjr6S/8LfRnQT7VLSii7MK95CfhIbJLdILsFF0gO0Q3yHZRNdkqqic+iFuIdyI72SQG&#10;qlEMdF8gxX25qxRkKhbkHiwoDPh3BAuyOAn0GyEG6RghsNMEPZLZvM/Sf3Ht0sWcT/1Wcrpk65hO&#10;2Sa6Q76VbpfvoNsVxVSr4gDVojhGNSvPUR+UFdR7ZSXZqKwjG5TN5CtHO13vCEydI3BeOgG3N1Dg&#10;vpMjC85KCajVLLjrWHALlYKrkQWXoZIvziNFdufJwk7nH/jtzj/y2lwWcltUy7nNqtWc967ZzDvX&#10;HKZJXcA0qncxb91K6DduR+kGtzP0K/erdL37Q+qlex1V497MPPOwc594AK/aA/hVHiDoDVxw300u&#10;AQ+ZGHQqMfhqJaDHZ8I7WtqtHcJ+9EyRtHhOEL33nCFs9JzDf6P9idfgtYT3ymslt947i1vnvYnz&#10;0iePU+tTxHmh28up0ZUyz3Snmaf6K8wT/UOmSl/HeaBv4d317Rbc8QXRbT2Ib+pB0hu4476XWAQG&#10;VgghTkII04ggxCD5FBjOtvrHSZsMw9kGw2hJnd9UUa3/LGGN/3zBs4BF/KeBGfzHgWt41YEbeFWB&#10;ubzKoO28B0HF/PvBB/l3g0/xfw++yL8dfJd/M6RWcC3kg/hKiJ29FAzSi8EgK+8DvCRi8OMJIFzM&#10;gxgFF2LVPHuMj6A5Mlj8pn8s+zLULH0emso+DvtWXNn/r+IH4XPF98IXiH+PWCy+HbFCfCtireRG&#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ACMg3N9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PjPOuPWbuVds1&#10;1mtn3xjPHS/Mp1W/t/Co/mQ5zAXOwWnW/Sjdh3fyfazlPNBdXg+s3Uv/fmBRkwoWNhtjXvNExDc7&#10;iqOb3dUjDvhohRyQ68mbZhr7N0aN8mmca+bVmGQ2vXG5mWdj7mjPxvJR0xqrTTwaG43dG48auTVe&#10;NHTb32vguu+50dS974xd9nw0GeYs29GTzL+dLekBeuv2AJv3AcVNwKpm9p6H2Xu2ANGtGohsG42w&#10;dmuEtDtJ5G0eav5tvprebQodz9ZwXY/WOH231oX6rm1L9aa25ei6tBXLprRt0XFu26ft3HZEy7H1&#10;b5oOrfc0J7c81bL/+g9t+8MfdIY5vZU1oL+Frei+RqD6AFBxiPNAb0Yra3AEiDsKhB4H/E9qwadj&#10;NLw6rDCtw1Hs1uGm4tLho+bcoZA6dkRIHTrjpZM7F0ntO1eo23Xmq9l2blSb1LlL1bqzRWVi519U&#10;JnR2S8affKJieeKNquXxd2rDHKe/nfU+RO9u5qykt4Te1fQuPcYanAAiO4HA7wGPs4DjD2qwP28I&#10;2wvjMOmCDawuTBFNvOgpHn8xUGx5MVw87tIckfmlxaKxl7JEZl3FGN21DaZdTTDuOgHDruswvDgI&#10;wwuvYHD+rWiYb+lvofvLNu5J37AG33Ed0JveASScBmLOAMHnAK8fAOdLgM1VYNyPYpjeUofhHT3o&#10;3xkDvTtWkHU7Qbt7OrS6g6HZEwONniSo92RCtacEKj01EPcwyZ5TwD9/5O8D8tsIrfQ3tXMdMO+N&#10;dK9jzivpTqI77q+cg/OATxfgQrctH7e8DYzqAfTvARq9IqgOSCF5YABR/xig35q48EDiCzyMAAb5&#10;QR7kh+gRN95HXPSPONGPWdzHHPTx9REOse71vK08CRTRnUV3Mt3xF4CZfwd8rwFTb9JPt+Vd+n+m&#10;vw/Q7AckDwH8h7wQA881gWeGxJzYEnfe52H95RzgFQ9Fr7kJvebm86aBMPE37SPs5VrbxtzLON+r&#10;WPNUhjiXeYfT7Ue3azdg9xNg0QuY0qtHr/QxIH5CN0uJV+QDeU/eiYgGMSIWvOcA/MmafOJhUVhM&#10;+GEWSgk3QKFmBAEW2gLMyVgt/tcUMFkqwFNNQLCKgFiJgASxgGUiATmkAB9RSt0GvMUW/I4avMEu&#10;hrEXL9GEIRzGC7ST43iOM3iGyyzTXfKYDOEpn3xK47/Jb59BN/2j/wdjGMcYbBmDu7qAIFUBUYxh&#10;AWNYIvqITNF75NFdTG8FvVUcdTtdtRy/gWPvJ4c4fivH/Q5P8D1+RRft3XiEh+QFBvGOCLwS8OAz&#10;BJVR2oLEiDEYMYaxjMGaMUxlDP6MIZy1mCt+j8WiP7BC9BprmG8hveX0bqRvK1076NlNxz6O38zx&#10;WzCAoxz7NP6Fi+Q2+nj1C5/qZQz36Lz7fwga9Ev1tAQ1fU1By0xD0J4gFaRO6oKqt9oHSYjK76I4&#10;8ZAkUfRMkiZ6KsnBE0k+fpWUYFBSiQFJFfrF29EnrsMv4j3oFTfhZ/HXuC/5Bj9JTuGu5Dx6VG6h&#10;W/UBbqsP4abmn7jBTK9rC6JrnyHIZFqCjoamYKCtIZiaSAVTC6lgbKf+Vt9DbUgmV3mqEyV5LFsg&#10;eihLFfXLMtAny0Wv7Avcl5XjnmwT7upsRY9sB7pl9bijux+39b7CP/SO4KZ+J24YnMd1g1u4YjSA&#10;S/+lukyjmjrTOP4mFxKQoEQwLGGXJYthSTAhQUmQIIHAhcgNgQQISyIBwhIIuwn7oqIIKCpSRLS4&#10;oKIoUpS64HLEsVrrHOe0VlvP1E47c6xje+y4jXfefsA6H37n+fi/z/t/3vs+f9cXhGtu7whX3XDi&#10;POSyG44sgrtAfReiHe5tT8b9qCTcz4P0yieQ9JweZvsPt7U2T9wSiY/clISv3bWEB+5F4L6HCdyj&#10;14G7nlZwx7Md3PbaAv7i1QsWvHeBm977wA3vMXDd5xjhqs8ZwrzvJcJl3zuEi37fES74/4LM+r+x&#10;mfHHbc9Bpv1w0iK4O9Ee9wEknGFrg7MpyFuWC/I82Bt5upJp88iXjzzwkxLvrUwl3gnUEG8F6Yg3&#10;g43I9WAzco3RgMwzmpHLzE7kEnMrcpHZh8wxdyMXWCPILGsc+Yx1CjnHumAzzV6wOcN+aHOK/S/S&#10;SfZ/yMfZuN0EG7c/9hFQn4wzgQ0eRiS+5ZEIv4ZTwFMOjfCQ6Uf4ih2G3OZE294ISSTNhylJl8K0&#10;pLnwQtL58DLSbHg1aYbbSJ7mtpDPcrvIZ7jbyKe5A+RTvCHySd4Y+QTvOHmCN2N3jHfd7ijvgd04&#10;76clh3gvKWM83PEAZJSHL10EDwS2eDggvhHAX04kAI9XE8HDUHtwL4IOFvhsZF4gJM8J4uw/E6Qs&#10;mY7MdJiKzHM4JSxyOCmscDghrHGYEG5yOCZsdTgi7KYcFvZSxkWDlEOiEcpB0RHKAdEZx1HRFccR&#10;0VdLh0VPlw2JfnPaI3pP3SPEl+/+CHwVQPA/9NfAvCWBT0gMAPfW2IKFaBq4HBNEnJVE2J0RiymT&#10;0YlLJ6LTnI6Ks5wOi3VOn4pLnA6KTdQxcS11VGyl7he3Uz8Rb6UOS/qpQ5Kh5Xslh5bvkUwuH5R8&#10;7rxLcsd5QPzEpU/8grZD/I7WK8Zdt0f/Cc4FxJdQ/0ks1E8A4A7MnwvxBHBl/XIwm+BPmEoIIx2P&#10;j6IcjoujHpSiLqPS9BUj0pwVw1I9bUhqpO2VVtF2S+tpg9Im2k5pp+uAdLtrv3TQdYd01K1XOuG2&#10;TTrr3iO95b5F+tijW/qc3hX7lt4Zi/8f8AwIP8P+v5XD/hUw96YBcAXmv/MoBUyl+oCJ1FW2n6IC&#10;h9GkGOpwYgJtT8IG90FZpsdOWS69X1ZI3yEro/fKzJ7bZI2ePbJWz62yLZ6bZQNe3bJhr07ZEe8O&#10;2bR3m+yGT6vsG5/m+Ge+TfGvIbiv9SPewzP4IR4+61D/tgpmHZi75mA9i9mBE+l0MJ7OREaVEfZD&#10;G6KdBlPX0/rRZHpvstKrJ0njs0We77tZXuTbJa/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ADggx99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5uNXpOAXpOEBMvAzsnEfufgJBbiHItzFFtxGOW3soJ09&#10;+BcO0Nop3EAHbf5IPaQEXH+la69ENj3Y0YMtPXjQQzA9/I0eBuApzHxqJJkTyZtO1lxyFuIOUslK&#10;RxeyyFvD1fPI3EDeZjLKuG4lS1SLb9GEyziBTm5cJx19w5Uu4Tm3T/g/CXCgB+tXHtzpwZ8ewkTP&#10;oGPmSHKHkzmOrPfJmU1OEnOlMEcaWRm4ilVk5XJrCsgpIqOUqSt4VGrwBRpwAcfwOc7z5zrOsWqf&#10;4THaSf30TxKgpAepXICKHlwkAnzpIZT8vsw5mO6HMVssWXFkTWeuucyTTP9LyVpO1kqmXE1OHhkb&#10;yCjmuuV8ZapxBvU4jSPcjXac5NNtTNPKyp5gLY6T/IcEiFkDyASJXCpI7cn3FD1GEGvdm877M5+J&#10;zH+QN56s98maRdZ8rrqInFRy0snJIieHnAIyNpFRhhZUsQJ1dHAIh3GWvzt5Orqwnx6aRP9BE0mN&#10;ryRIyLeCRLAViQVbpeiJ0hl3JT7cz1DW9e/kGnBOHIVPJLE4LY3DKek0tMnm4IR8AVrkKThmlYaj&#10;Vhk4bLUahxR5OKAoxH5FKZqUlWhU1qFBdQh7VWdRb30Ze+zuodb+N+xyEFDjKGDnKwkKSAUniJ+/&#10;eJVcRbjjoMT3Cmd8JffHeWVvnLXtj5OOJhx3isFRl3E45DIFB1xnYr9rIprcFqLRbSka3JZjr3sW&#10;6t1zUee+Hns8SlDrUYFdnrXY6XkA1Z6nUeXVie3ed1Dh81i0zUcQlXv/T4IjxAKv2tu84q758rvP&#10;W4QvnRVod/HESc8eONbtTRz0i0CTfxQaAmJRHzABdYHx2B04G7WB81ETtAg7g5ahOigDO4JWozIo&#10;H9uDN6EiuBzbgmtEW0OaRGUhJ0WlIV+JSkJuiTeHPJRsChEkRX+S4AXR/UDye/DKU/O65fV2NkSC&#10;1gAXHO4ejMbQPqL6Hnrx7p4mcU2vGHF1rzHiqrBJ4u1h08QVYQnibWFJ4q1hKeIydZr4Q3WmeIs6&#10;R1Ki3iDZrC6VbFJXSQrVeyUb1celG9QXpQXqm7J89b/leWpBvpbKVQtWL/Q8gNcbuZ19yWe7+ZjX&#10;a4uGs77aFg1v+GF3nzBxdZ9+0u2aCNk2jUVWphkhK9WMl23RTJYVa6bLN2vmyIs0C+SF2iXyjdp0&#10;+XpttrxAu06ery22ytN+ZJWrrbPK0R5RrNaeV6zS3lBmaX9RZWqfq1ZqBdVKzX/1c3fgOvlfsMWc&#10;4ZV6bDDnywFsqf0UqA33QtVboeLycI2sNFxvVRw+RFGki1Zu1MUq1+veU67TTVHm62aq1uoSVbm6&#10;haoc3TLVat1KVbYuV5UVXmidGV5unRG+y2ZF+EGb9PBPbT8Iv2a7TPfAbpnumV2qTnit22y3V8g8&#10;F8nWOpTfnCbO2Gy9uwZJUDnYFVsjgkUlht6ywkE6RcFAg3XewKE2ufoY2zX60XbZ+ol2q/Txdpn6&#10;WXYr9fPtVugX26Xrl9sv12fbp+nXOyzTlzos1Vc7LtE3Oy7Wn3FapP/WKVl/3yl5wFOnBQOE17rJ&#10;GnxN5lm22WNs+Q1RnLHppZKetg5xRLHZHxtNvaT5kX0VOUa9zaqISPvMiGEOGYYRjumGsU4fGOKc&#10;0gzTnFINCc5LDQucUwypzosNmS4LDXkuyYZi1yRDles8wz63RMMp9zmGTveEwfeoJ26zBwuvdaM/&#10;98EMnIoBDo7k9x6/P3dEA+X0VGKxwcYoH+RHhYrXWPpYZQ59y2aF2eCQNsTsnBoZ7bIkcpTbYuN4&#10;t4XGye7JxhnuScZ5HvOMKR6JxnTPOcYczwRjkdcs40deM4z13tONrd5TjZd84o13vOONj73i3xZe&#10;6yr3/zyzt47iuMU2vyuW35xss1tYk8LhCuTHeGJNTIgoc3hvWfq7/VSpUQPtUyxG5+ShFrckc4xH&#10;onm011zTBO8EU7z3LFOCz0xTcrfp5rRuU83ZvvHmDb5TzOV+k8x7/OJMLf4TTB1Ul98E0yPfCSah&#10;2x+6wpq3swYtY7kP41gD/i2jl030sW6kDDmjXJEVGyhKH6WWpo7oq1wc098u6d0I58Ros/vsYVFe&#10;MywjfKZZxvnGWyb5TbHM8J9smR8QZ1kaONGSGfiepSBovKUsaKylNnjMO0eCY9+5SN36neoyDYvy&#10;vMLwM6yCgKwKiGwyDIMIggQQREF2RxhggGEb1hGQVTYFZFcWFZHRuOBooggYbaNotBoD2tQmrpVG&#10;m7Q1qRrXZqtbjI0aJw/0T/rjvoZr+Oa7z3vO+33vObPlkp+c5ZI3TqkSjeMEN1j7S1z7GFu/I2RQ&#10;wRowlq2MoydNgM50c7RlOKAp3V27Lm2+frU80KgiOcSsWBY5vSBRYpsfn2CfEy93ypJmzc6UFrik&#10;S8uFadI6V7m03TVF2itKkqpFMukhUaL0I1FC3Gei+LiHrglxz10S4n6ZnRCnmeQL1v481/5RLvci&#10;2ZvDHGQDmxlHN+NpzzJBU7Yd6rPdtGqyvHUrMgMMi9MXmRakhlvlymNss5Lj7NOTkpzlsgxhsixP&#10;JJOVuCXKasXxslaxVNYjjpP1i2Nl74klsg/FSxPHyQM3SeKPrpKE10JJgmaS67L/tb8nlcBBsief&#10;OcgDNjKOtYypKc8Q9fk2qMkXClbmeeqU5PpNKchZaJKXtcRCkRllk5YRa5+cluicmJrqKk3NEcfK&#10;i9wl8qo5S+XN7jHyDe7RqTvEUakHxJHyU24R8qvknigi5Rl57RqRrBFOMM46fEzncbZ6Q2QX6VsO&#10;dDKWFn7WF+ihutAKFUXOKCn00Cos9NXPWx40VaEMMUvLj5yRnCuxi8+Od4rNShEuzcpyi1IUiCMV&#10;leIIRaM4XNHtFqbYLlqiGHYNVZwUhiquCEMy7wpDMp6RV8KQdI3LBJfZep+ha2QFnweynfSQ9kKg&#10;gZ81JVooLzVDcZk9CsrEgrxSb11FaYBBWvFik+QV4ZbxRTE2ywqk9tHLk50jlJnCMOVy11BlhTBE&#10;uYZ0uSxWbpu9SDnkFK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ACsg1N/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QIIEk8CNSLSiKAgKBJJCQBAJJSAiEQCKEcDVcw0WECIikiJSooKZlasHaWpG2Wq3K&#10;1na1a516unm6dWenW3c/nu2s2+lla9eetmvrJXtm//gcyO8k7/P9vu/7e9/nKTjNGSq4wBmUX+P2&#10;y9/l+uR/5/XJv+D1yu/xevPDD/kTtN7BFft6GSwHOFsKfS2yBmp5QhVFC0USChan0YGiLPZ0UWHU&#10;lKokelJVwRlXWrljylquX7mDO6Js5u5Wenm7lD7ekHI3b0A1yetXzfL7VEf5ParlmG7VCzGdqtcE&#10;XtU7gg7V3wQdys8F7cq7IPyQ93GlvW3EPgAvgNOwQCdQSwh1zWtZNKcV0YzuEQrotkTs1eZF7Skp&#10;4oxq9LxhjYk/pLbFDKjrYnzqRkGfuk3Qo+4WdKuHYjs1Y7Fezf64Ds18XLvmZHyrZjW+WfOK0KO5&#10;LWxS3xG61f8B38W71eF4d3E4/j1o3ajEOliIVsAS/n8StSyUw2PCCu03CGiqXEYT5ZtYo4acyOEy&#10;BWegtITfpzcIenSVsV26mjivzhnfofMI23U7ha06n6hFNyry6AIJTfpDCY3644k79CuJLt2a2Kn7&#10;mbhe9xdxnfazxDrtt4n12nDC//kV+n4LV/slG/YBOAGOopaDZuQdE3yumUfjlUk0WpnG2mXexvaZ&#10;5NHdxmK+t1wf215ujG8xVIk8ZY6EprKGxMayNnGDoUfiMgxLnIZJaZ1hTuowLErthueSagxXkqoN&#10;t5JsZX8G/5baSr+V2ErDD/kF+r4Gu3UB1u80WATzsD2zVnhMMF4VRSM2MQ3Z1pPPlhnRXZUb1WFR&#10;8lorSwRNZkN8g8mc4DJWi+uNTqnD6EmqNXYm1xgHmWrjOFNlmmWsphBjMT3LmE0vMybjDcZo/CNj&#10;qvhXsqnimyRTRfght9H3aw68j3Ww2SAEgrDE06hjArWN2CNosFZIfY511OXIYHXU5kS22As57mp1&#10;jMumj6+rMibYrVWSaqsjucriZiyWjhSzxSczWffIjNYZWYX1mMxgPS0rs15KKbX+NEVv+T34hCmt&#10;/C94kFxqDie/Db0fOrEXwEmwAGbr4e/w3I96BvG51ymgThdD7a50anZlsd1OebSrvojvqNPGVTvK&#10;E6y1FonZbk821uxIKa9plZXV9MpK7aMyvX1aprMfSdHan04psV9kNPbrjLrmd8nq6o/B18lq2wMQ&#10;Tr4JjcsN2AtgERwC02DMRbQLf3sbibxuLrU2ScnTtIEamzJZzqa8yFq3kmtrLBFYGsqExh1mscFV&#10;nVTqcjJaZ0tKibMnReMaYdSux5hi10JyketUUpHrJanK9ZZU6Xxfoqj/WKqo+1qqcNxPUjjCSdeh&#10;cdGNzNmEdQBzYArsxrM+D/QRU1paI8ndlkCu9lSqa89g2dtz2FVthdGVrWp+RUtpbFmLUaRrtok1&#10;zfWSYk+zVOXpkiqbhyXK5oBY0TyfWNi8nFjguZBQ4HlTJPf8VpTv/ighr/GrxLyG++K8hrD4WjPO&#10;BbAErQUwA+s7AfqBtwP6XqKGTvj9LgHZuxmydaeRpXsby9SdH2noKuLoO3X8ks6K2GKvVaj01okU&#10;3iZRgbdTJPfuEuZ7p+LzvYfj8rxLcbne87G5O38i2L7zN4Kc9g9js9u+istqvRef1RoWvgLbv9JO&#10;9ANwEJoB4N9J1APdtm54fURGh4/INsAh84CYjIOPkGFwM+kHt0eUDCoiiwc0HOWAgVfYXxkj768V&#10;5PW7Bbn9XsH2/qGYnP5Jfnb/IV5W/0nuNt+L3K2+NziZfe9xMns/5G7p/pK3uetezOauBzGX0ecz&#10;0AuBWTDZhawBbW8fMl8/kXMQ+sNEFSMs0vvjqMTPkNqfTkX+baTw50fI/UWReX591Ha/KTrbX8PJ&#10;8jdwtvo7OJn+gegt/omozaPBqIzRE5GbRp5nbxx5nZ2++9fstOF/stN2fRn16NDd6EcHH0Sf78E6&#10;gHn0Ow3GoD0A7Y4hrAHimR3RyDxGpNtLpNzHIflUIuVNpdL2qQzKDmTTtkAhKzOgidgcKGdnBKrY&#10;GwNOdnqgNSJtqi9iw9QYa/3ULCt13yJr3b5zJJt8lZi97xIz8QGljH/BYsa+i2DG7kechd7iAM4E&#10;sA89j0C7F323QLt+HJlrksgQQO7bT5R7gGjL43zaNCeh9LlHKC2YQRuCObQ+qKDUoJbWBU2UErQT&#10;E3RTUrCTJMHdJJ6bpoS5YyR8/AzFzq6R4MBtipm5Q4L9n1Hs9DfgLp2C3hEwAybQ9xC0vejbDe2a&#10;x4iMM0QaRDP5QaKt88ieR4iYY3yShiQkDqVSYmgTiULZJAwpKC6kJUHITPyQg7ihFooO+SgyNEER&#10;x/Djo09BCGF24TomHQHx8D/Ap+BzOr4HexEEgB9990G7FdpO9GxFPNUfJlIcJcoOIXsuEqUcJxKd&#10;JOIu8Yi9nEisJRjB5U0ARmQZJmhZB3DhLOOAWcbmXkZzS9NET2GAk2dxIb0KY/BLvAR/BZ9gET6l&#10;Y9CcBZP7cCZBuxPabmjbF7AP8bNi6OaeIMpYIkp9mijxGSL+GYSiszDhK3yAbLsiIzoHQ3oORnAV&#10;hmQVdayijtUdAJt8FQ2ew6ArGOTsRaLnbuBQhIM/8wHRsx/RYZS4H2u9Z5bIhylrg7bzCSIL+tUu&#10;ExWcJsqE5voVIsnzRDEvIpidRwB4CWA4usQBMOMvJ+PAhSG+sgXkE12FKbuKOtZwCK5hs69hU1/F&#10;4Fcw2OUf4fu38bs/gDsURHn7DuF9xDp3PYk5wDzXnCIqx1dVq0Q50EyHHnOJKO4KUdQadDEEQg4h&#10;uuDCAz9mwYhhTq4lEL2BOXlz4/cG+Xrx9+bkJg7dW9j8tzDRNyFy8xyeY5AbN8HP6cD/mC7zuKbP&#10;O45/EkIOQjiSoHWVw1mDlcAglHAEAgmSAOEUIiiHIAiiyCGXIAoIgideDK8KWq9qvTa7DdF1c9Za&#10;3bSHrSs6t1Vnq2s7aTd7Wc0+Kt1rf3z8Pfx85Xl/r9/zfb4b2J8Z70qWTDF9nsmU2Q7yW6SPoW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AHiDh3z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Oc1RJY8yBck1Jr//GvNE/7cYZd8PSdn7e1L2&#10;/J1Rdn/Byet+wN0C8zyYx7DeOXDHOon6wO7oRg1gFX19RPVJIhtskhEWRTsmJc3YY1QyVkB7U8VU&#10;lNKTOmUiVcpBBSkP5aeCpEy1U16qj3alJig3laHHx87SzrFNyhn9Ju0YeYu2D/+Wdgx+QjmDn1PO&#10;wAPmMpinwczE4bew5iGwe8COgt08gBoMETlGiUzj8J6TREUzPMqfZUmZ3kV5aRXtSpdSbrqCHktb&#10;aGe6lnakfbQ93UZsOkHy9AhJ0/Mknj1FwtlLJJh5hfjTt4k3+UviT3xIgvG7JBy/TxvI8wloHtxx&#10;5DsJdhfYkWH4Tlii2gn4vmmi8ll4z0NE+bCMOxeFxGa2kSyzmyQZNYkzGhJlDCTIWImfcRM300Kc&#10;DJKbgdfN4OUMTO3iBn50MJELt9AEYMzm72Aj/BuSf49W8dgScj0D7gjyfRDsGNgtYLtnUIM5IsNh&#10;Is0i0R5YxVz8O/kyQ/wVeLmVHCjvUYOH0OxPGXHE5r6CTWcFH/kpJHcFSVw5gg/uLDbhLSwYRvL4&#10;D1D836Epf4wN6R6dBPMw6jwJDYIdB7sVbC/W7MCrVeCWgateJtp1imjbGSLBOQyhaxg81zAIrmH4&#10;e0oJIY51xLGOONbRaNax8WzgY99AcjeQi/UT0DN47mV8gLcxIMCYnv2AaPVTehJ1ngM3hVr3gt0O&#10;djPWXH8UNQBXB24RlrD7PPjrRKIL4D8NXYIuI47LUjR95OMq8nEVw9ezGqJNxLGJpreJzW8LH/sW&#10;FrqFIm4h+M2v4ZnX8Ow7eA9u4spHtIg6z0BDYMfBjoDdeJKoZpWoYo2oGEzl/5ku97CoyyyOf+fG&#10;XFBXXC9IipACOSAzyIwwCAMyEIqCQigEoSALiChIoKAGXvCSm7aWq5biaqaQtzIftZtPbbou5lrb&#10;7rNt6bbdt3qettu2W25l7IfUnv3jC/Pjx5zPOec97/ueA3PIdsm6Ey7ppKnnskd7+2WU9tGUPxLC&#10;xUNj/CgN6QEawoP40c0F3M0B2EOx9xBkz2qeMdbdzfunEXVxgB6XtV4Eu5J8z1lHDog5nXg9pG08&#10;zHCYQ3HdTjkxwvId1IMeQ4fREXS0XybpGL48MUR6kpycoFE9SWN4inyc5hB+ijU53cwzi3kKo6f4&#10;4sln0QU1w66FfRfsAko3mxz7+Jd44rwVZiguDzgkGfo5jyPSyNDFIIBOotPoqR8HIzEMSmfw5Xnq&#10;5EUa83MR0vkJDE/4cZED+RIb4OVl/AZ2cbf0EkFcOK0GHqtgl8DOg51BvB64t+HmaHhDTlCDp7BN&#10;6hgZGYRu6IUbQxklrnPoPOpFF9HL6FVq5bXB0uXRDFGx0jv48T575UM230fUxkeAP2aBP97708x7&#10;XQNQKJNgtL7RRKaxNH2lHKbDAuaxUn3MTPWhavWBFus93a13tUxvawUTZIf+rk79janqClPWGxTt&#10;Xymcv7B4f2ahXiFBL/Gzl2//XldR30/qvTHz3tQPssIepi+YMz9VPFOhj1k0oPeVB2uO3lQ5jCoY&#10;dTAaYDTDaNWfmDFf1Woo63SJCe8iM14vE+HvKNqzTKsv6BSp69UZvH2OqJ6D9v+6yf8e/UcmuCH6&#10;h0brHY0nLi+8dL2mqbAKYJTAmAejWheYc88z557DjxfVBuceOGvgbCDqzZTHNspkN+VykLI5rhMs&#10;3JNYOk50T+ga6vtJN334Cn2E3lKwXtdI/VHj4LnJYQo5C8CaAacIRin2K7Bfg/16ImyE0UyJtsFp&#10;h7EWu/dSvvezCjvZNvvIxFG20rPqplAOsh4HyPYBqDfVz//3Df7l/lJiPXo1lBxG6Hk5+aYXnh9O&#10;DnHkY3829suwWoH9arbnQhiNbNVmOG0w2rHbqUf1Sz1CLvZxmPyGN11Y2I3lXUT5sL5E11Dfj/oa&#10;Lqc2OWfLoLMyskaDiDEMZpSOyQXLB2cKlqbBmIX9OVRbGYwKVrwaxkLtwY8utcBZjt1Veog12Uld&#10;bOfTNr7xIBnayqr9ikq6nwrfQm1ugd+vz+C+if5wY7v1b/Xj5OIIuejRGGIaDysRViqcLBi5xFKA&#10;5TkwymBUcGxXw1kIpxHOUjgr4XRSFfeRje1U6T52zDG8OqP1VPA61qOT7HdShWvx4YP+/BvY6hy5&#10;J43Xj7yeH4/EAXBDiW0scU3QDk2C5YeTDWcGnEJiKIZzF6RKODVUQT2sJjhtcFZh/16q9EE+7WH3&#10;HmaVnqFyX8bD98jWF+gquqYrHK/nB3HccZwc7j/y+byHa3m30UycIXBHwYyB54blg5WhjYYcbTDm&#10;ab2xUJ3GEq01lWu1ab5WmRaow9SgdvNSrTS3a4V5g9rMW9Vq6dJSyyG1WJ7R3ZZLarK+qyXWz7XE&#10;dlWNtmt6dRjH3kiOYY74/VzBu/i8nWP2AY79rXabNgcN0yZbpDbYnep0JGpN8GStHpCpjgFT1T4w&#10;XysHFmnFwDvVNnCeWgdWa9mgRWoZ1Ky7f3aPmgavV+PgrWoY3KVFIYdVH/Ks6kJe0YIhH6h2yFfo&#10;O9Snl0ZxfXCs93DFdKFttAFbeN7E3zdyDa4fMkhrfn6LOoZG6Z5h8Vo+fJJah/u1bHiWWkbkqnnE&#10;LDWNmK0lI8rUMKJSi0MXqD50iRaGLteCkWtVM3KLqkfuUlXYY5of9rQqwy6pIuw9zbvlX+h7zQ3r&#10;01m4x6O5emk/dnD1b0EbuXrXjqPVwZf2UTatGDVcraMi1DLaqabwiWoM96khPEOLwm9XffgM1Y0p&#10;VO2YEtWMmatfjKlWVcRiVUYsU0XEas2NvE/lkQ+pLLJbpZGndWfkRUNJ5LuG4sgv0XfG4sg+4xmY&#10;R+LIAdfsA+herrm1PLc7af/wpXWsWc1jQ7Rk7CgtHhethePitSDKq5qoVFVHBVQVNU2VUfmGiqgi&#10;w9yoMkN59HxDWfRCQ2l0i6EkpsNQHLPJODtmh7HotgPGO2JOGgtiLhhnxbxtmhXzhWlW9LemmdF9&#10;5qdhdrtpbSaSA7QO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ACsg1N9/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Sj&#10;HfcQjH4Yw2RhFE4MxmoYU/huJIKLNcvbHXxrOyPYRkZsJXu2sGM2M/Ob9U9W7nN0mn3FsXbmiLXR&#10;83G8HeL3gTNXkQy+nQRvCbwCWE4cvXDq4DTD6NAl7JVZ9uzFGoGzHM44nDX4T+O9lUh26SKinmYG&#10;1zO6deyKKXJiLbt8Lftjktyc0Ekd4yg7QhlwB0frIUqSG9A+rp49lChXmjbmMBmnTHh2xuSCVYV7&#10;PeNpgdOpGc6vjRpgBSKwVsCJw5nCfxP+lxDRVVptHFTcOKxVxgMaN55Ax7XSfFcx84Ri1mc6upA1&#10;4Kq7lXJoP9fMVWg3z5dyxM4S146EBG23UrTFytWMrUgXnVeu6fNqtG5Og6bmBLQ2IaiJhD6tmTus&#10;1XOXK544rlWJkxpP3KjYvFmdP2+vxpIOannSYUWTjmhZ0jGNJr2K3tPo/A81Mv+kHoJ3ZzbXei7j&#10;5+q/HM1Smm3j3WaunBnKgo3zkzQ9P11TCwo0mezUmuQKrU726YKFTVq1qF3ji7oVWzyg8xdHNJYS&#10;UzTlQi2j6BtNZZXS9mgo7YAG027XwJIj6l9yTH1pr6G/ok/Ql3qAq/6bcPdzze7hituJtvK8kWtm&#10;PbFMEctk+nlas2Sx4unZGk8vVCy9TCsyKjWWUa9oRouWZXZqNLNXI5nDGsoa02BWXOHs9erP3qbe&#10;nCvUk7Nf3bns6tzvKpj7E3XmHFdHzvvoE3VmnzLuo/z6BsxrKX12Oynv0Axax98TvKd016o8Q7Hc&#10;+VqRm65oboEieSUayfNoKK9Gg/kNCucH1J8fUm/+gHoKlilEA9C1dEpB+xZ12Her3X69Ao7bjFbH&#10;/UaL/XGj2f6K0WR/z2ha+jE6Zd7NuG+iBLy6lBwoO1caT6MJFzUmsawkljFiWeaYqxFHqoYcOQo7&#10;HOordKmnsFLdhXXqKmxWZ2Gn0VHUZ7QXjRiB4pjRWjxhNJdsMppKdpkNzutMv/NWs975HbOu5DHT&#10;V/KyWVv8LvrI8hV9ad0B/yC8PXBnKUVnKL/WojjPMd4tJ7ZRYhkstanfmaxeZ4ZCpQUKlpaovbRc&#10;gdJqo6XUbzSXBswmV7fZ6Boy/WVjZn3ZhZbPvdGqde+0atzXWNXuW6wq932W1/0jq8L9klVR9o5V&#10;4frQ5nV9Ybsd/v5ychHudsquDZQaa9BKnpdTlo7yvwHU6zHU5ZmnDk+a2jy5avE41OhxGf5yr1Hn&#10;8Zk+T7NZWxG0airCVrU3alV64zZv5QZbReWszVO5zyqvvNlyV95rlVU+arm8L1ql3r9YrooPbC7P&#10;F7bb8L8O1mVwt9SQByhOm0L7qFFKsAFi6eF/QZ7bqhPUXL1YDdVZqq9eKl91iaqry42qmhrTW9No&#10;VdR0WJ7aPpu7NmIrq11lc/nWW6W+HZbTd5VV4jtkFfvusYp8R83C2hfQ22ZhzQe2wuqTtlvg78N/&#10;J9wZH3uA9mQcRdEg6uFdJ79b66n16i3V+Reoxp+uKn+evP4iefxlhruhynA1+M3ShjbL2dBjlTSM&#10;WEWNK63CxnWmo3G7aW/aa9obbzKXNt5tFDT+0MhveB69ZeTVnzDz6k9aN8LfC2cHjA1+9gGtyQo0&#10;gvpRkPaxpUny0yrUUqZXtiTK05oqd2u2XK12OQOlKg54jaJAneEItBr2QMhY2jZkFLTFjPy2tUZe&#10;2zYjt22PkdN2o7Lbvq2swCPKbH0O/VmZLSeMrObPzQOM8QrYW2FNwVoFK4oGUTfMtlZ6LkrzWlq3&#10;ig56z845cgYXqqgrQ46ufNm7ilXQVa78UI1yQ03KCQWVFRpQZmhMGaEJpYe2aEnoCqWFDiq16y6l&#10;dD2sxcFntbjzTaV0/Fup7Z8b1zPWXfA2wZuAFwuQB6gfbhA1d9LzBBk/JbG7m76j19TSviTl9acp&#10;J5yjrLBDGWGX0sOVWhL2KzXcrpRwnxaFo0oOr9aC8IySwpdpXni/EvsPa27fg0roe1pze19XYs8/&#10;NK/7U10NexbmBsYZZ5zL0SDcHtQOuwFuda/koWUroV0qGJKyRhKUNrpQKZEMLYrkKzlSrPkRj5Ii&#10;tUqMtCghEtKcyH95LhegKus0jD8foKACeeGowEE4IJw0CAVBQUBREOV+OQc4B+UigogXULDFK4p4&#10;SR1z1FxkNs3SlLS8NZZh67aprdWmbjvubpqzNdvOrqXNbNPkXhz2d+DUMM8wfHzf+7zX//99iuRV&#10;Ml+eJQ0yihEwxezyRWwFRQiFQraFgs8g+lpG3ndqh3slfHXwVRArnysXZMKdBndiDrorH91TiPYr&#10;loJs0qgyDw1zDpW3c5QGOYPk6bTIw8mQOxkiJ4l1EogThx1lAG3lWAUQMeUIp3K0ZhmipPQmRWeL&#10;tD3UGniXwVczl3/DWQjmEfMsuJPhjkOiTYQ3olQKRiaZKtCflYYGVXO513Dp1nDpLeRiWTgecKjV&#10;MNQ1JLfGZbQEVAHEZDVCrhoBV4Vgq0QkLbjBAP4VPFQrfIvhW4DbNpCXh+6EOxXuBLijy6VIpxSC&#10;ZDVVoz9rpcF1LD6LWTwafAGX/JJAisnF08ih28hh1zh1oLiNGGvE8cbFvPML3t0BuvmWra0eIVbP&#10;Jln3QCuo70Ly7ADFIBvudDuzCHcssiyKMMYtlEbD698AfyP8hKUmlq8mctHMkrEyYOCyb+GCa3Fd&#10;fNSklUFrpagt5KKlBiBsV3XwLvqumZ5opiea2eab/q4GXqkk3lJQAPccuFPgjiPmCZQyFN4xS4kf&#10;qToYMyxSNDEgLLV5ctHhx1r8WIcf6/FjA35s5JLZxOHaTk3aSXI7uWhfwnPE7QZE7Xo213UXwSfg&#10;vmrhrOAVG8iGeyYuJxBzNPFaiHcsvP6rpUFtcK4FG0A7oMVY07hwyUent7SVumxj4dlBXZ7Hj13k&#10;Yze9sYv+3EVyd2F4NwHsZD52sjnvOAPYZrffUTV1dlSSA17JgDsJ7tgmzoFWZhBef1ppULubrxNs&#10;l2vhxSbYDWgzVlYWANdCPJSFnIX0AAvYQfqji3wcoje6aPhDBNtN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gAOCDH37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cgVELxbg+J3B9gVFOK0GDuD&#10;KWBWv01PXmbP7mVd9pPHd9l4+2jyXuZiL4V8hxdfZo++dJrfvqt+1roTbhfc5XAX0Od0fha3Nlhj&#10;gPOZIN+zQfEdMAAvgpfAnqAo3xc0JwfAQdbnB+yZw4iwVxEHr3EZHGOzHe0HLOhRenGEXhymF4fO&#10;qhvuFrir4S6C27ReSmR8Q7cFa3zuv4Zniu9/XK8AysBYThmTQ0GDQEgshDClU6bldBTmkRk5y7qc&#10;Y7+eYT7PMGDnmIvzFHWGhN9C49LzBr5ysL55m5iB7VLkN4O8e4KcB4J8h4I8x77CcyrABX4M3gRv&#10;gXOaMq+XwXv05AOE+nXyuMZsXGOz36DwW5xZNzg3rx/A5ej/+Af4m6L1JTr+Pp7mj7LpM/zMHTzm&#10;p2j32yj1j1HUN1H013ETv2GTXmWz/JqN8kvcyPsMzs8ZmncZlp/SwMs07iIO8m0SPc835/UH0vsn&#10;3nISfztJ2pM6CQLc/wYPwX3wOX7iE3zmRzLqliy6IYd+i7f7QM24o069h2v4GY7lCgfVJdzGO+Tx&#10;NnmcJ4+zbJwzbJg38Xc/YYB+RDNPsXAnadxxnp4g6nGqfAPW18Gr4DD4F7x/BXcApzf1iXriqMVA&#10;HWbqKIajUhfUQJRW4vuI30v8AZZgmPhziT1K3DHiTsC2kuVaryPaQvzddGEPI/NDlvI0+AW4ByZx&#10;O5OM1CRjPKm/wMkNigsNcAuuwLJGwjGd+CbiW8i9FA6nXsPXHf0Pz+UW0+Z9hvEHG3M0p4AN2AZj&#10;bDAG29jYnAwBTDgZCMckDhACIYmbE0lYmizNkaTdUuXQ5dBJrXbsqkm96EW1dhebpkmTtiltL6ZN&#10;2iZNa7tdNNHWKb3pzdSL7GewJvTw2Z+/733e9/++//f/Phqk/MawvxvLs9jfh4JbxOYKNo9QOiew&#10;e5YyuqiH5OQ+m+g11uIub98lmntk9S767i7cadwGn8D5GHCCEJ+29OdbMmC/ENtWbDux7cV2K+jQ&#10;6/jxCD8esB73WY/vUB/3qI+7KMA76Lvb+PEqDfQWGu9b5ORl/t/kyU0K+joMm6z0pp7x+fn/8WGm&#10;hN/NbK83M1vhvnKxXYZdG3brgY8WFMJ+Jyvcy7YdxP4o9id0Az82UYHX8eMq63FFKdjXqc4LtJhN&#10;MnOHan0Dr97ZqtpzVN05fc3351v4VWZ7/QC8nmk9t7ZagxHbZuxW0BYd2PaAFuyHdQk/XsKPixqA&#10;YxiOcSpxGrt7sLlIJlapimN4scGKXKZKvs23R3qBKnyBiFNUXgqtm4I/jffg+xF4mGm16XZ4NdOW&#10;v8lavMgeOadKbDux2ID9FuyHsd+hU+zZE+qHYwiOcexPc6TtJRtL7JTDOsQTK6zFQaI5QFUcIB9L&#10;VNuSPgL/wtuvwfOtVvPdDH+6NV7MHA/pY2KdtTihAjjKsV+Nz3VwNMLh1xp+HMKPVfxYwY+DrMcy&#10;fiyRl0UltZ+7Sd7ai/d7iGqObM6xI2ZZ9Vl2+Iw+BV+B51s5oHPjKfxZ29zpIzIFOOXgycFaEfYt&#10;xGGHwwWHl8z74WljV3TA0wPPgOY1gv1J7M6zIkvsnCN8O41nl5Qgwwn2xxhVP8oOGKXbjeg/4L9b&#10;a3CLo+4yI8AGR+8xsEabP8i4uESbXVAW8eTBVQqPFes18LjhaYInoCn8mKQ+JqiPceo0wd8ov47g&#10;4RAR7CIfcbIaZ38MUBP91EQf3XInna9Pn4OvdB+uGxxx52npJzn610oYlbgm+b6ngBkLf2aMRvgK&#10;iGsHXFVw1RKPBy4fXEG4InB140EfPCPw7IZj71aWYmSym5roYhd1sqM72PntHCrtdIR2fQa+1B34&#10;r8K5wTGb4shfZjzdB2b5vJvxbILfEvgylmvSiNGsYUO5dmXZFM+qU7+hQX2GFvUaQuoxdihm7FVX&#10;9i51mibUnjOvSM6y2nKPK5x7XqHcm2rNfaBA7o8VyPmZAtm/V8D4dwUMX+gWEuEl+NYZfdYYwxbA&#10;XOX2uD7GeDiMP4P4Eue5gYJc9eUVqzfPqlieQ115LnXke9WeH1AkP6K2gpjChXG1mhMKmuflL1pW&#10;S9Fx+YovyFvyihpLHslT/LY8RR/IXfRY9eZPwBd6hfgvwHW8ihqwbY/oU4wdCa5D1fByv5ffY/jS&#10;XWZQZ2m+2ovLFCmuVLikVq2lHgVLm+UvC6ulrEu+HQNqKh9TY/mcGioOyF1xTPWW86qzvCyn5aFq&#10;LW+rpuLnspd/BP4hR/kz3SD+c3Cl4F3iiJ8DE2AYIOHUwzjWiT9RnongS8iaraDFLL+lXM0Wm5qs&#10;dWq0NspTGZC7sl31VTvlqhqRs3pGtdWLqrGlZLedk81+Q9W2B6q0/UTW6g9kqf5QlqrPZK36UteI&#10;8yz8hxmF9zuRSXXkAAyCXtDJvQi/hfAnwHPN9ix57Xny2EtVb7eqzu6Q0+FWraNFNTVtstf0yFY7&#10;pOraKVU5F2R1HpXF+Q1V1G1qh/O+ypxvqbT2fZXUPlZxzacqdTzTZWJch2MVvr3Ik91u1gD0gW6+&#10;R0HIJfn5vQl4gKvOpNo6sxyuCtlcNlW5XKqsb5K1PiSLu0sV7kGVuydV5kmq1HNYxZ6zMjdcU6Hn&#10;ngo8P1S++z3l1f8W/E35rn/rIvGdwO4ynHNIk/EG1gD0MA53cA1zzw+agBs4uedoMKi6MV9Wb5kq&#10;vFXa4XWqrKlRJU0BFfk6ZPb1q9CXUIFvj/J8K8ptPiVT82VlN99Wtu97Mja9K4P3NzI0/lXGxqc6&#10;D38K/kVsTyMVR5uYcUEXiPA9CHygAdRxz86IXImUK/fnqiRQLHPAqoKAQ/lBt3KDzcoJtsnU2qPs&#10;4LCMwRllBREqrei8Vk6BVgbkIMNwAH3j/zVC4s/giTbgP0zMSexPYn8I+70trAHXEGgBXu7Xc63x&#10;oz2RcBWMyMXhHOVFzDJFKmSM2JQVJZgojkb5MYrGi6JroojFKHN0lM4fZWCPIg4iDOVt77DAnNhh&#10;NG/oqdZ5bQWOeXgTcMTh6AYREATN3PNw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AAQiC933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DjoyygnrG2Dtc2wtj6gCwnT8H4SlhmP77Tw+gN8&#10;PgJxNZBmNZQbDmxsHsAIXhjDCzN4wYIXC+AFG16wQZw9E8BDbNw4bAcANcHCAGOGTsUUg4ppNDZA&#10;FlBPLcH6FlifiZFwLkkjfjoVn30MjMHrD/H5iDmY/xBXjcRlAiaKS0x5mbHBwxI8rFAXi3Cg2qHI&#10;7eCFHUTYgbAd8mGH29cOw5wN6tIKZ8RCdC2W6GAtsDctZJQttLEQYx4wG/bNRMzJgA5ej0JKR6K0&#10;GChxtZ645CK1BKwUlzrWBuxx6SxBfX6Gy8UJB6ozNrIzvHCGKGf82Bn5WIaOYClqwhF16YBzyh7d&#10;u306CqGGWgh9JvqwF/9ng/Z0YALeaxmiBpFOxutxremGwp5uMJbSjQ5peFaAhwtqwxU5WY1Dxx3F&#10;7g4v3CHEjQUgH6twTqxETbhgzvwC59QKDIPLyyhzxDIC9KBXF5gE2tqmqEH8jGFBxyVaHRQNFfQA&#10;y+lmizR7q+jmy4M0n6jTtciLD/zwBY+NyMlGJNUPi/rCuPX44Tfolr4OxbOoSy/sT08pZQaPDaH3&#10;U+R5GmLrQLMmHh9qS8f9vFfM1XQ8L7rpxbZHi4IYwEa6KQxAXrbCjx3YJ8HIyQ4kejtEbYV5gehW&#10;A5CPb4+iecJU4Z9OmcJrQ+ATxJ6A2LhmKMZS2l8XWqe7osFWNpw98fzpeJvpZhDLYvhQNqeQSe2F&#10;H+E4uyKxTw4iJxEo6HCYun8lvkPnthv5CMVZFXKdMmVjPyD2FMTWRuzhKF806kqtKCFFk+9LN3xk&#10;6AgCttOxQnriUcrBCMsqmmQyLJCB6QT2zGn4cQ4H/TlssjMw+rQjRZ2EoBMgfOwInvuRmofYM5Hn&#10;cfBbE7HVvei4uOYUw0YQrY/E20PHwnGLkYXCgElhlMRaJB6lHJbOAheAywAZoHAMUPGojySc4wnY&#10;hNdQZLE4u7kIcBULXjlJzUHsSYg9CmnSWEd7HEjr3A2E9dJGhtFTlHI4xPWnGFIvAdhq1M8AB4gF&#10;rgMoeyoNwNVEFYLHPeyVO9h0BSjyHBgt2UJRImLem39qgwYP0Rg67E/DR/75vfc/+PCj0VraY3XG&#10;jf944qTJU6dNn/mJ7qw5cz/VM5hnyDQ2MZ3PMl9gYbnQ2maR7WJ7B8fPln6+zHn5CpcvV361arWb&#10;h6fXmq/XfuOzfoPvRv+/bNocsCVo67btwTu/2xW6e8++/WHhEZEHDx0+cvRvx46fOHX672fP/eN8&#10;1MVLl3/86Z9XrnKiY2Ljrl1PSLyRnHKTl8pPz8gUiMSSrJzcPGnB7cLiOyV375WVP6iorHpYUyur&#10;b2hsbml91PavJx3yzq6nz355/vLXP/qn0v9/rl9NnShmEMkjoFmTiB4F1WOI7AlE9xQIn0GUzybS&#10;9aHdiIg3I+rZkG9F9NvBgCXEASdiwRfwwJWY4E5c8IYN64gPfsSIb+FEILFiB7wIIWbsJW4cgB1/&#10;JX58Tww5CUfOEEsuEE9+gCk/E1e4sCWe+JJEjLkFZ9KINULiTTbMySfuFBF7SuHPfWJQNRyqIxY1&#10;EY8ew6R24lI3senFy1/91gbok7wPGoyGTK13MbzjPfHrlWGvHHvNsjc8e9u0gXXt3aa9w7O3LOvt&#10;WC/Devyi1NTU1QcpLNBgMIYOHQYbiA8w4j1NzffhhcKM0VqwY8xYGKJ0BJbAE5hCXFGUktKWXsWk&#10;cAWmLHEkWwk7yXWVm4eX99p16/38NwUEbgv+LnTP/gORh458f/zk6TPnzkdd+gHbheyW+GsQqNDX&#10;qySUAhVFQaoCIqESMqETQqG0TobqaGiE3OYWCH70+HEbND9pb++A7M6uru7up9D+y/PnL168VOlv&#10;S2cyWgXzx7eI2ebNYps1LQL7SBnfMUEat75Owt3TIebul4u54Z1ibkSXSIHIbgJhdORTGs/6ChUH&#10;FQcVBxUHFQcVBxUHFYf/mkOGEaNVaDa+WcHBek2zcHGkLG0J4SCTcHe/xuHAgHF43MNBsoDVJLH2&#10;ahaBQ7pDQn4vDqIB5WDIaBGZjmtScLDyahLZRcgy7MHBp/7dHCKUHLj9yCGT5pBlzmrMsvJsFNtG&#10;yDLtEvLi1jdIuKF/hEOf8ShzHqNZbDKuMct8fkP2Qo8GyaIDdYJF4LChScEhZp9cHAMOMQPKQQMc&#10;dBqyWWb1OZbu9dk24bVC66TcuA3NkpgeDmFvcBD2cOgnHq0CA40mibFOfc58M1muhZssxyriodgy&#10;OSfOt1USswsc9spFr3EQDgCHFqG+RmMWc6ws18y0Np+9ujbXIrJSYp6SHef7SBITIhfH/s5B+C4O&#10;/YAWod6QhmyjMXX5psY1Upbbw3zWoQc5Jrey4/zaxLE7EX9vpxAchG9w6F8eTeK5Q2Q587RrCoyZ&#10;VYUmnpWFRkfu5evzsxM8m0WxIXJhzD7EDx9QDo2SWYNr8/RGVxUaGD+4o+9dXjLrWHGeUYaE51oh&#10;iN0lF4CDABwE4CAAB6Bbich+gyx7xqDqgtkf3S/RnV9aNsOn5P7UU/mFxslCgcvtjJv+1RkJ37Vk&#10;xu17khkbLs+ICe9K44Z38blh3akAD7iF931FTf5E9QfFk7Xulk9hF1fM9JPW6B4X3TPhpuUtz+AJ&#10;1xXw0raU8njBFddTttVEJwfV/XQjqP5SUlDjhcStjecTtzedTwxu7Csqikarl5aP0SmqmmotrdXd&#10;JGoxPJhayb6YXOIUnyT15idm+Us4oo3Sy5l+RWfSfe8eT/O9d5TvV3aY719+KHVz+WF+YJ9RWjZs&#10;cFGVzkRp7XR7cau+D7+dFXqj3vZ4fMWyy9xSt9hLhR7Jp/I90o7keIoOZHll7RN75+wRr80NFfvk&#10;hYr9gE19RnHlSIa0bsJ0SYuubVoH0/3G04UB8Y8dw67InE+crXK6eLTM+WpYyYprIUUuN7bfdr0Z&#10;VLCat0XqyQuQeqcGSNcBfry+ojtZb4j8loW2nGfD7OQ5rOxKXr6z7fqqqOpYb34xJ7BcwglrF3Nw&#10;RkZH0MDd/Tue9qAv56SKg4qDioOKg4rD/xCHVM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ADwgw98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yQORUpnQ55Zp9FgtIa2RhjT3XtnKK+ea4VJqprnhXUURy8WqqNU0O3&#10;wizu9N4g8PjNWwMfGlqvRL2ShaZuy8PQLxThlettUeSV9uvsx10J4ofKpDtOVXqntSdr8IEUPdna&#10;VD7PbiQtsBrILlZ90zwTWhjQwYB70OEe7gQYPzGIoEEADdKQyB35lZQtRWjB8/Yw3GZXRMNTZTR1&#10;RRXPeTScIrCPpbTrh1IH/q3MmaALCueqWcTFBjJpgdhIdpEbmuab6imzTXVUW1Mdza0A4xME4EGD&#10;8Bg0nPYAIj//17Kg8G1FcNKL9pCczXuhmLWea9XLA1END8cSSXZzItcwkdzWP5Tef0eVNV7bnu0o&#10;62yYr+bD/0prmq8hN83XNlJm6+updpjNnd4bRNAgPn0UtPj7vpZfCttqu5z47F5Qxtr9EPTSYBhm&#10;QR+DtVmiiePWOJ5mIlmhHL6talFn6iuV6bYKJc6Gu0ezVYipdjyL4sBTqI5KEtVWRaS5FWBCA//L&#10;PdDwOWiBBon/hR1FAPJF58XYtZ5Lt5YGgjNd+rBsiyUEb5hFUjXmKHG3IbHj7lBaP1udqsf3pJrx&#10;PSXmqvsNJoySYcZK6RYsj24pp8No7gVYexBAAA3i45+D1h+OArnfua12v6ANpX/Ecv/FOOdYUILZ&#10;6lugd16sGXQEMZWmCEmbPqFLPJTcT+6/qSvvTTZie/ONuD78ZHkfcbKol20sUbCmSoUsUynfvV69&#10;MQihoeX4fiDxOvJK4eP1/J6P/6rKJ9g16oectp5NGnN5Fw8s+DcobUHsu6YIqRQaGMPx6prBuBGM&#10;+oahRJ1pKFUX6zH91WMl/eQxlJprQHfwxtF3uW61zf4YAURffgwkJ/YD2ZkjW+3enms95398OHTu&#10;/LTFEznm8kobWD5fpnT5ExXwz0lMkVK2IbqzcSS6t/xB9INC6EAN3BpBDeYNozWYoUINQYvSNGtz&#10;BvnD/2W/ToOawM84jgerdm1n2xln7K47u53Rjm6ru6NbtRU8VjwSVJQgLgbEAMoVIYQASQj3Ec4A&#10;QgIkQQg3gVyEJCRcQRAkyiUolBG2CEFiiALCKpfg0//STvvSvN2Zvvi+fj4zv1cPUy+xqJXKLRiQ&#10;7tkKimM7QXXh8GLzhWNmPe7E6LOT2P4pW8/OWRxDN3MpVT3lxJeNXS8ve0aU8wfdNRn9HrqEHs/2&#10;qC5vfXgXWR/RRe+M6I55ENmd0hHVw2mP7BG2h/cUW9Q70WYMyPdsAeXxz1e1dt/M3T974Png8QMD&#10;L2wuds7aeuve2THVsw6pcqMzr3TcuYQ3ShBn/MOllvXUVRvZf6OZ8djzHq3PtzW0j3KP9piBimmh&#10;96foGAM5TYyBPIt6U70JA4o9m9fqTn72Vndm14te66+eGP56RD9n46BbPOOjXroYJp9zSi41XeHm&#10;GRwL08euVCSMOEkihn9Q0IYIauqgm4by9KY28KkfiqIJHKRrKIPRdZShFDVliK2yJJMEg1lX7d28&#10;Um+7w6w/un3w+d6v9LOHrXVLJxzV61hv2YoDrWThUnzuK/sMttE+L85gX8h8frks5J94EXnUSXx7&#10;5JrU75mbzPeZp8xnxFfmO0KW+o7QJL6jUagYsSX9WIPBrGq/3vSm9ei24dEd2x6+3rdLt/w3G/UH&#10;Wwcp2HkWrWEp3EVsROobbGLsa1wGw4TjUqbs+KTJiwU+hsvCWxNXij3RRh7j11HuJe7jXiXuE/7F&#10;HhPBqNAiSxpRYjDvmr62Gnv6e8wj8x8/bVk68Cc12FiL4fsLhXDSNRtO+ia//54atXgqPHTBNo48&#10;dzrZZ+Ys++YrbCbRfD7LbfoSx9WE57iYrnJdTAQuweSG8uQSpv04hGmSRQ1rMJhnj7Zguk2/tWpZ&#10;3PM7NRzaJYLDh/LhyJlMOIJnwd/dwuGoD3XdJvD26vHQW0snwojvTkW6vj0dQ1g4F+e8cD7+6rx9&#10;gtO8A8tp3ol1Zd4ZdZ3lOO+JumlRg40YzKO+X2FalrZbKWH3pxWw50se/Hl/Ouyzjodvz4XBQUcK&#10;HHL1hSM3PeAoyfXDMbLz2kmq06ptiOPK2VD8ih3NYeUi/fKyA/3S8hWG/bIzypVxcdkD5WlRjzo2&#10;YZqHMRj56harUti+LRf+sIMNX+6Og90HGLD3GBn2Yb3gWwc3+O6aMxy+4QhHPS/DcS97OOVzAc74&#10;ngecnx1c8MPBZRIOHElY+IF0DlxQRNJZ8LAoyP7NJsje+Qlw//IFZFt/B+nY85Do6A6JLoGQ4B75&#10;PsYndTE8MGeeRhfOUqLKX/uzql+R2FIziSszk/Jl5ttFcrN/pcwcIEUpZWZyg8wY1CydCG6RjtLa&#10;JCP0j/d/wy/AkEQIBBYyxCJDxM8GmnA2KKriZ4N5w8BBBoF8Ghmm/SvlyCA3k5EhcMMgGw9BBgvu&#10;bxg4yMBBhpx9O4GLDJlYO0hzJAKbQIY094j3Sd4pi3EBOfMRIcIZWkTlK0q8dDogtcbkn11r8ucr&#10;TQFFShO5UmkKlNWaKOraKWpj7Xhos2KE0aIYZN5TPLEgZLAC7s5fQy4y5CBDFs4OMvFukEUIgCxi&#10;+FqGV8pi8u2c+TiqcCacKTKHxspMlGSlkXxHbSTz6oyBRXXGIFGdkVpTZwzWqsdpDeqRsGbVYIRO&#10;1RvZrO6xIOAiQw4y5CFDrvVByEYGDv465BD8IYfIXON4JS9m3ObOJ1GEM7EM0TQzWv4yJFE9FZSp&#10;naLw6l8EFTVMBVfVT4Uo6ifoWu0Is0E7GNmk6Ytq1D6MbtR2WhDkbLOCXGTgIUOezUHgIEMu3hX4&#10;BBIIiGHrPK/EJS6JM58eWDiTSBNNR0fWGBkJdS+C0xsmqXlNk8FFTZMh1U2TNFXTKFPbOBhV39AX&#10;U9/4MLa+8T6qzYI2DHnIwN//OfCQgYsMfLwLFBD8oJBIXy/wYi0JSNkLXHLBDDukcpoVLjdGxmsm&#10;aWlNhpDcFkNIUYuBJmkZC1PrhqI0ur5YjU4fp9Hdj69r0aGa4zUfDXI3DFtBgAx8ZMhBhrv4a1BE&#10;8IESIu1DiVf8spB05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AAk&#10;INvf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yQNHOhKHqi4lHLHapCTBglpSF84H8JVf4fKcQ3yKM7QenlC6x+EAvJtaCK409KY9HcC&#10;nup3brr21xhV2c/MIv1zpqHy6Z4m/ZOYM/rxuJ6Do9xbFYP8OxV9Sbf13SmmysuppqrzAlPVdx/o&#10;vwYpaRCRhsyVi5HtuBJFFCfovHegNIAKXWj4tDaC8zaHJXgljZe/SBPkjyfIysbYeVWP4ioO/ZNt&#10;PDTKaTeMxHcb7ibeMtxMuWXoEvxw+EJa/+Gzwv7qjvT+6lPp/YetBcVMG8jmzUYmaZCt+Br5jvbQ&#10;UTaiwtsV+gBf80E6faI8IubVfhb/eQ5H/FiekvOjUKx7kKgxDMaXHLnDra4xJbTW3Eq8VNOb3Fdz&#10;Ja2v5lz6zdqOjBu1baIbta2im7XHM60HJWmQkwYxaVDaf4Uip+U44LYOVT4uOBz47eRhetBrQ2TU&#10;i4Os+Mc6jvDHgmTlPaWo2JSuNPQmF9R1Jx00diU3GK+knjFeTOsxnhH1GE9l9hxtEfccPUbWKOkx&#10;GiW99daC6iMbKEiDZOE8qO3tUOK0FJVua1Ht42yuC3R/U0+nvqyLZIzXsGJ/MnD4D0qTZKZ8ofa6&#10;Qlp1KSPbeDZN19QprDnWkX7yWLuou6lFcq2pSdrddFR6ralOdq2pRnatsVp2vcFa/zPMgpQ05Ngv&#10;QpnTEhxyW4U6H8fJhiDXV01hXs+aooLGGlkRI3Vs7kAlT9KrExReyhNXdiqUxlZxQfPxzMrWRsmx&#10;1gbphZY6eVfLEbLDiq5mg+Jqc5Wi+5he0d1kLWSRBiVpkJGGfPu/oMLpbzjiZo8G3/Vvj9O2vGxl&#10;uI+fZPo+OsEKGW6M2ddfw83s0qfkny3JONiaJzPWK7Nbq+WlbQZF/alKZWfbQdXltgOqyyfLVVdO&#10;lCm/by1TdrWUKq8etxbUpEFFGuSkodD+S+idvkKd27LpY75rfjtBc3zeznAZ64h0Hzm9m3a7dc/e&#10;6w2cjAtH+Lmn9MKKhhJxnSFP2VqqLuzYrz7UqdWc7CjUXOgoVF88Xai+dKow63KbNuvKCW1WV4u1&#10;SMMMZJEGxcI/o9j+cxicFuHojiWTLbvsf20Pdhg/Q3d8dJ6xdehcaGBfe1TclRa28MxRXnbzkdTy&#10;Gr2o9t9813k81Psex/EvytWme0t1tDndnCJJKluWZsbMYIxhGGOaGYUYM2NkiTiHNjuVpRVF5SJL&#10;CxNiWhTqtO+5Sp0WKZH2uuE+et/fufef+0/zx/PP7+Pz+ufzeHw/O/M3HM3MSm9KydzdvCmrqnlj&#10;lubk5oxTTSkZpxtS08+q09Ja69LTzh3TBml/NkzUx+YZE1FgZoRSG2NU0Wd/rfOc+6aJb/bitJ9F&#10;d5u3/a2zfrwLzZIQjTpk3fEjitSKyqgdRQfjDmwt/LV2Q/6mpvjcXM26vDJNbH5Lc/x2zcnEnFON&#10;v2WdbkjOPKvemNFapw3SqYZUqiGFathlNgmHbKZ+P0Kf/rGBO7vvlNfPTzt8TDqvuNle6fDxbD0r&#10;CmpoXh1TfSJsS8mxiPyCquiS1EPx1XHFyQ2qwpzmiOKDJ5X7mxvX7j3dEL3jdENs3pkTcdvOqtfn&#10;tNZrgwyqIY1qSJ8xAXvNJqLCZtJwHX3K2xaPqS/a3Kd232TMvHWLtbTjKs+j+YIw8Og5adQhTcjG&#10;PY3h27PrIvYl1UQfjqxMrAuvyFLLDpfWh1U1HVeUnzseUdJapypsrVu7s7UuKl87ZOrpIsNQH9kz&#10;xmHf/PGoXmb4pYE28XUrw/DJdZdx97rtpl/uYiw+c9eTXX/dV1xxSaQqbg9Mym0NydmikRXGNirL&#10;Zeq42hB1xpHghv01QU0N1WvUFw7Lajqqw8vbaxWlbUeURdohS08HmYajkTvdAAfnjcGxJWPea5wN&#10;ei7ZjO58ZKl/7ZnztPNPWJaN3R6M6k6esOSOQF5wQ5SYflmakXBh9S5FW9iBoPMx5YFtaeXSjuIy&#10;6UX1ocCOqweCWi6XhdRfKg+t+b0irOJipTbIphqyqYadP41GhenooYZFo163L9btemikc63Xemz7&#10;K5qx5hXHou6Ft0vZM2/f3Y99QrMe+sUldfqnRN4V5QXdXl0ovr12n+huSrHofmFRQFf93oCu23vE&#10;V28VSs/f2Leq+XpJkPpaqTbYqquDrYajUDRFF7WzdN6dMiFddwzI9d6Zuu2Dyww1gzST+kF368oB&#10;T9ei11zBtlfc0E293NjoHt6mNc/5OSufi/P9exQ7BL3JBYKXBXmCvsPb/frbtgmf3dkuvN+ZL7py&#10;b4e47e4ubZCrQ5A7QQ8HDckb9Vhy/4I+uf5PA9L+1nS05pPd5PrPdNPKzyzb4o8sdu4HljDlAzs0&#10;/j07Ovyde5LkHTdV8FaQzR8MzvEZjMnxfpuS5f1uTybvfU0678P5NP7A3VS/p13pgvuPsrRBPiHY&#10;M1anp1qX3GnRI1eujCJtg4ZE8y8Lg/oR+2mVI05mxSMu9nkjK9xSR1b4JwzTQiKG6arVQ4z4gC/u&#10;yfxP3pt5H8VbvD7KtnA/xW32/Jy2ifN590bOl8PJnK8tSR5f7/zmPfjgV22wk5B3Bwm5V0/IlfO6&#10;5NztUaRpxEjnGMzHlcPauAg25rmws0+FPTsR9r4qOEiD4Shb+X1FpO8IM5Y35Bnv+c1vvce3wAT3&#10;Ifl6t6H4ePZwahxzuGAdc+RQLHOkPob574vR2gztJaSzhpqvIeTcZR3S2KVLajBZtwx/H78X5sbb&#10;YGmWAiubBCymR8DaMxhLBSthJ/WFY4gXaDIO2HI3eClZ8FcyEahkIFxJR6xiBTbKXZAT7owiSpVM&#10;m4f/IORaAyHn2wlpvE1I1WNCSjBBbxeMx+XAZNommM6NxzwrJcwcVmMBIwCWHD6sfTxhI3CHo4gF&#10;mpgBtoQGrtQFflInSKSOCJU4IFJijwSxLVLFNshdqc2NY4S0nSHk5DVCqrsI2d9HSD709dIxfkwy&#10;jCbFwnhWOGbOD4TJYn/MteNhvrMHLBhMLGbRsYz68DlwnODiuRxMrj08uLbw4S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UAJSDa34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Hh1kIQ0pGE0Yd46tQ8lGDBdrQ7GmjTAYJc6&#10;6LtnADoHDqEb+602X7lr/4uy19WqqNvHmd/p589qw0VRWkLJMY2RzOCG+OyABhrfv4Gf63ddkYNt&#10;bORhm4Y42Pp5rv+Vp9kBFU9ycYo5Pq5sdTBZXQMy0ahvYk0wqwJgvA4FBttQoA/5+3UOaYPm0X0a&#10;tQ/MDFTDp/dKB53M8vvdHbLu+vhSe7FhcT2BxNCukDT/zhjmhVtU1vmuHKZvdxnDp/t6unfPIM27&#10;60+6740XjPMNiyxszUIm9spC1mogBaUBeSi1RRkAk78BMNQIQN8tZH4/CjRNoEHttBGqYsZEV/b4&#10;hJHgoZ0JZ+LcqbRRN/eEES9c+OD5aP/7gSSf+3iK130KxXOQR/YcLknyGKlPdH/wB9Ft5A3R/d7b&#10;JM/uZYpX6xLVu/X1qmAqUP9LAMB0OQAjdQDcawegC/l7NQ+rgyvTGFCxuBtVsmi6XrRouY33/NTB&#10;9Gf2lolPHR0j51x8A2Y9gn1msXiP2fBo97mkaLcnbLzbvCTS9VltuMvzO2HOCy9DnWY+RjqPfYx2&#10;6f9IcP19dZANwFMpAKPIDn5vBqC7G4CWPwComVAH5a/XA9nb3ZrCt8Z6vLfHdqS/sTxEWra2iFw6&#10;ZR+wZOvhveSEdV3yxDktBwY5vokJOvs29aLDOz7O4b0ywP4/zf52H0awdh/fX7B79dnP4ekKzuHJ&#10;6l4jO5hE7sFAPQC3OwBovQdA7QMAyh+jgOSTnlr+ZyM0Z+XARvrKYSPSypGD+BVzM9xny1M+K9aO&#10;riu27me/OHvb/dfH9/TXIF+brwQf62907xPfC7ysflR4Wv5o87D836Sbxd/vXK2/fHU5ufJtVTNy&#10;AAZrAehtA6AduYd1Q8j8SQAK5wDI/bYexYJbMKlwlz4R7t8WCQ/tw8HDJj7wyHEXaG7jAK1tz0C7&#10;s9bQ2dES+jgdh0FOZshD+Cikn/0XzHcwhSp7E3jD7jActD0M3yE+nFnNSBUAd5AzuNkDwDXkDFRj&#10;yPxpAHjPAMj4jlYnQz0tAty8IQxu/8kf7t7pBffvd4YHje2hyREbeMzcCp6wMIdnrI7Cc1am0Pv/&#10;dNd3WNPXGgfwn1eLyhSRrWyUvcMIIYMQEkhIgBBWwkjYOyBQhsojS8oVrnug1zrqbMW6tVitSmtV&#10;eh/xatVqRbGAKIpUKILI956nf+f+8fn3vN/nnPec57x0d8iDXJAT5ITKQEc0B9hjG3HY3w4/0Oxw&#10;XaPuTor6jtyD4z9S1F5yBpvuU1TjE4qqGqAo9Qw1NxtaC1KgoyeDoVEUTMzCYbGMBWtbOhwcaHBe&#10;4Q1PZw/QXFzBcHUC19URIlf7vweldFcrFLlYosbFHC3OJthJ7NKo6zxFfXuNovb3UNRmcgZN5Ayq&#10;nlNU4StqTsYnal4yqAUxmKMbgc8MQ6FtHAwDMxqWWHrDbJk7rKydYWezHE429nC3tYGv7VLQbSwQ&#10;SgYVobUxZFZGSCMf5XzySawiqjU6RXrg4C2K2tpLUc2PSP1nFFUwRFFpo9SceFDzokDN54HSYYIy&#10;8Ae12Bv/MHaDlukKaJvZY5G5LYwtrGBhuRTWluZwsDSBi+VieFnoI8BCFyzzheCbzYeEfAqSTD9D&#10;skaIWGwAtoUxaMst4eNpDT8/O/iEOMJH4A4vqR/c0wPhWhwMl9oQOK9jwmkzC867WXA5xIJrJ3Ge&#10;BberLLj/QjxmwmOICc8/mfCaCYEPGPAH41MQgqeCETzBAEMTRJIMHJLBn2SguVshgMxY/sGOoPE8&#10;4BtDg3cqHZ4FIXCvJrWa2HDbwIFbBwfuBzjw+IYDz7PEZQ68bnHg/ZANnwE2fN8RH1mkPms2CMxp&#10;BkImmGCOscDSBCJDksHcGAGOlggk8y7d0xZ00tJ0cq0CJf6gyRnwzWXDuzIUXvVceLZx4bUjDN77&#10;wuBzjDgVBt8uLvxucEG7z4V/fyj8R0MRMMVBEDjTIWBPsMAe5SB0JBRcTRBlqA+u+RIEkgwMp2Vg&#10;udmARXMAm+MBpigA9EQmArPIumU80OrC4dfKB20LsYcP/8N8BJzgI/ACH0Hd4Qi6Ew56Hw/Bb3iz&#10;jA9hH5kImyA13nLBG+YhfIAPviYQL9JHGMkQ7EDameTgOVuB72sPAdMD4ZEB4MhYYCrJusUC0Gsj&#10;EdQsBH2jEMEdxAEhGN9EIuRsJJg/RILVE/GJ/SRimvNa8CF0UjDOBf9NOASDAkQ+j4TwiRAiTRBt&#10;oAee2RKwbc3BtzOHaMVSSLxtEc1wQxR5+iJi2eCl8MHJF4FdKQarXjLLapPMsLdJPnL2SqZDj4in&#10;uCfFH8IuiSd5P0dNhD+Kes9/KXonmBC+FsyKXghnxb+LZ6N/lczG3I1GrCaI0dcj18cIPCtTRFmb&#10;QrbcHImeVkiiOyM+zA+xEtIzyYIZQZZ4Orw0dpK3WjrBa5GOh2+S/snfLR0THJS+i+iMHY28EPtW&#10;+GPMG9H96OGooejBqIno5+KP0ocxH2W90pn4nriZhJ9lnzSCVF8XEaZGiLQ0RtxSYygcTKD0sEQG&#10;6cv0UK9ZuYgxJUsIH5coJWOiItlbYXXCiLAx8ZWoPXE4akfCkHh/wqDk6/iB6HPxf8Rcl/XH3ovr&#10;kw7GPYkdT7gXN5XUEz8t/ylxWnEtaTrlSrJmiNPThdB0MaLJXsjJ85Jpb4Q8N1MU+tvM5rNdJ7Mi&#10;AsbSpNyRxBTxS2lu/EBMubw/uk7xLKZV8TR2q/xJ3Jfyx3FH5Y9kp+UPZVflv8bflf83YUB+J2E8&#10;5WbSh/Rr8knlJcWk6kLKX6pzqX9laAIZyRBFMshMDaGyMECB3SKoXYxQTrOcWslcPqbm+7zOi2YO&#10;ZMgj+xRZsseJ6pQH8bXp9+KblHcTNqjuJHao/pP4leqXpE7V7eQu1a3k26obir6MbsVY5vep49nn&#10;097nnE5/n/Ot8n3ucZVmSNDVgcTEEMnGBsi10EOprR4+dzL4VOtrOr4qxGakmuc6UC4OeFqcFPYg&#10;RxXTqyxI6UmpyLy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QAhIN7f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nf1w7&#10;QEQfDAlEGO6DMMoTrcd44IhxrjjGTor244XIsuch34GNUgcndKfgqHUYg372oyg0DMNEO2vMtAWc&#10;Pw5w1VjArcR2C8rPAxy8BLCD/GsH/ffI/xggrRlgQgdASBdYGT/CEC+EYR4II10RRosRxvARxjrj&#10;kHEMHGnrgGPt7NDRzgbZdsNRQF4ZeVXk9SXM5IkfAzjJBnAmkWMBurMcUCRlIN+diUIlC3laZ2Qb&#10;OcgI56BTsjM6ZbHRaSGxmtab6P/vOMjcRxRzkHWcqOQg+wwHnX8lrnKQc5eD3GfOyHvpjPx+NvJx&#10;ENbfcGlNV1mgpIwlljBQ5MpEiRsLRWpn5HpzkWMmErno/AVdNY9YSesNPORs5yE3nzjIQ95RooJa&#10;cYqHgvNEPQ+Fd3goesJFcRcXJX0clCBnQILOH0TIIXj9QkvQg2qQUA1SFybKZSyUKZxRoqN7BNO9&#10;4vgoyqDf2XwULhegcL0QRVuJ3UIUFwpRcpj4UYjSaiG61BGXBCi7JUD5IwG6dvI/uvby+92Q1+eK&#10;vF45CghRjwzFn4NqqkEqZqCbiIlKMRMVcjYqPbnobhKgW4wQXdOJbDHKl0hQ/hWxWYKuO6XoViBB&#10;92LiuAQVlRJU1hAXxQMeN8UfVA/Efep2Ua/6rahbMyB8rULxKxVKX3qgrOv/gBqGPcqFDFTxGOjJ&#10;Z6BOwkK9ioM6owC1EWLUpEhQneWC6vlyVOcSG+QfNdvkH7R75P3aIvl7zx/kfV7l8ndep2S9ul9k&#10;Pfprsm7DPZdXhlaXF97d0g7DgKxdj65tenRv1aHimQGVn4OeVIOS64R6tiP6EiYRAwMVbAww8NEY&#10;IkafeNmAd4ZbvyFH8c6wTNljWKvs9s5TvvHZpXztu1/xylii6DKWKl74Vbt3+p91/8u/3q0j4K5b&#10;q6nZ9Zmp2+1JwIDHY39U/+mP2vv+6HnXZAnqnOzRk+WIflRLMHM8RggcMMqVgRFeHDSbRP1B0fIe&#10;U5rH64Dp6q6ARZpO02pNh+kbTVvgdk1rUL6mOfig+nnIUfWzkErV09Ba1RPzZY/HYXc8HoY1ezSZ&#10;32jvhg7o7oSg4XYIet8MRZ+rYej7OWigGnzIH+Jgh9GMcZjIt8UkmT0mapjv44z8N1Hhss7wJFWb&#10;OdPruXmO/qn5S/3jsHX6R+FbdQ8jvtfdjyz0aoo84nUvskL3x//YLtOoJs80DL/sYMG6oB2X2tFx&#10;bKc61roUkUWEAAlZSEhIyEIW+JKQ3SQkIiSCkABBlrDIvgiGXRQQGUBZHaQuVbTqcTm105nanpmq&#10;qNRtqr7zevovzo/r9/2d57m/57wXfnD7DcLU9uuEazuuxtzf8U3M/M4LBBj0NR4GTxNg6EQMDB0l&#10;vg8MWLYYhqJ8PHI+uv8HkLPaF/LWL3zN/euS+YSAFb/Q96y7H0ve9D2Jvf1ujHjnLaI28AYxY9e3&#10;RGvQVVJR0BVSZdA35MbgS+T24AuU3uDzlDPBM5SLIdOx34dMxj7ePUZ5u+cMBUYMxULcABXi+mnv&#10;AwPRSQ9ftBBSkPdylvpA0UpviK1b8Bz73O9B0ralP/JDV3/HIX56k8ncNhsnDLpEVYSdpxrCZ6iZ&#10;EdO0vIizNHvEZFwNbiKuGTdG78aN0gdxp+nTkcOM25GDjAdRJxm/4fvokNDDgDFd8TCmg/k+cBf6&#10;hmjkWowFPlC42BOmfOTxRrHG84lqg/dPii1+92TBy26I8WsvC+lfznB4IVMsMW6cqcGfYe6PGWFm&#10;E4eYBcRBVjlxgFVPPMlqI/Ul9JF6E8ZJxxOukbrZP5M7E15S2hNg7FEOjD2CaOK+DwxZsgiSfNAM&#10;fLygZKE7VPm7vdSucvtFv879B/1Gr1v6wA8vq6PWzMiomyeS2UEjAlHUKZ6c1M/VU09wTbQerjXu&#10;GLc4rotXRe/gNdPbecforbwRuiPxEr0l8V+MpsRn8Q2JML6WD+Or+ZBR9X+AYWgPVC8fKPDygHJf&#10;V6hd7PLUuNzlp7TVLnfTN7hdTQ/w/dqIWzWppXw+rGQGnpTyI3uSJZROoZrRJtzHcgiyElqENvYR&#10;YTm7SdjAbhB1sOtEpzi1onOcatE9TqXoKadC9JpTJnrDtiNKRG8TnIERfqiL7l4w2dMNqn1cXhl8&#10;wcP0heAfZn9wI3Ody6XMHQvOmsP/cDqN9OmAnvFVj5oX0S5PprRI5cxGsZ5bh2XwazCLoAorFlRi&#10;1YIKzCEow/qEpdiksAS7LSzC5oSF2CtBAfaKb8P+m5iP/cZzBkZ/4AtZyLWk7q5vtJ7gYZonuGf2&#10;BLezvMGs5RMwY93qPZYdtmzwAHH9iXT6tg4DZ0+zVkSuU0lZVXI1vzzFmFQqzcRKpDasSFohPiRt&#10;Etukx8T50lFxrvS62Cp9ILZInyfnSF8kZUteiLIlL4XOwJh3XQBoD64uz1JdwXcZ6K1/0A18a/EE&#10;F/NXgynbFs+RvN1L+y2Etd1ZtC0OU0JofZqAWKkXM0s1Cn6hUie2yTNScuUWmUVeIs+R18kPyjvk&#10;mfIhuVl+RW6S/1tmks9LM2S/SjJkz7AM2fNkZyDZawHkA9RFAP6DnO9OJkD5ruByvjs4V7gCjBVv&#10;9hgsDFl83Ib/pN1K3dyUzQqqNifiS/cnMQ6lpvCtWrXkoNqoOKDKVJtUBZp0VaUmTeXQGFUDGr3q&#10;gkanuq/Sqx4rUpVPZKnK+RSD4leJM5Dq4Q1FwO31XuRbyHduZgNwJd8FnC90BZP25WC4bJN7vz1o&#10;YVdx1Oqjh2I31uUxAytyuJFFmSJabrqEl2VUSNL1OpVBm67V7bXq92rL9GrtEb1C26uXa6d1Mu0P&#10;Wrn2kUahmVMq1U8UKvUTmTOQ7uYFxcB1Xg/AXeSd16zIuQqR89iRc5QvAacq/+LaczjQt60ct7LR&#10;Tv6sqojxld3GCbdZBZTsgxgn3SzDdPvVKqXRqE8xZBnFhiIjZqg3JhmPGYTGyVSB8Z5eZHigTdY/&#10;0mC6OZVY+1jpDGQCdJeAy8/Gdz0A4LINgJkSAMYrkHNU+YHe2g0u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gAHSDi31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q2R0PArjME7DuDvwQuXC74DOXr0SGGRYU4IXUgXkx7LbNj&#10;PJK6cW6HBwqvS2JEVyRK80vjNRYXxxda9oQXW3WHV1ifi1hmfSbiK+vTketsTkU22ZyM3GlzPPKg&#10;7TFpl22XtMe2U3rTrkP6YnS79POYtkhwOohaI8H5wAjgiXsQRGFAlC4VEhm6oORS3qcYUZ4kW+je&#10;SRhD71P4ci7JI0Q9MQlWZ2NU9t/H5DqciJkx5lhMqWNX7ELHztgqp29i65w6ZA3Oh2XbnNtle53b&#10;ZB3Oh+RnXFrlfS775E9c98g+ue+Ugcd2GXi2/B/gg3/1Eux78dh7U/R0+icyyEsVh9xLNyK/pNtR&#10;fkz31j+fIjE+lSS3/i4hxfFbRabrEYXW42tFkechxTzPg4rFYw8k1Izdl1A/dm/CJq/dCTu9diW2&#10;ee1IPOHdktjrvS3xwbjNif0+TQng2/hfPhtHgAA9JkRi15pAdN6rCPkDz/o3M3XJr5OYpFdjRbqz&#10;PBknM0OEnaoYy8NpSU4HlSrP/ck54/YkT/XdlVzstyO5wr8leZl/s7I2YKuyIWCzsjmgSXkgoFF5&#10;NHCj8kJgg/Je4Nrkd0H1yRC0Bq1OhsC6ESBEhwEy3INUQh4N5ecQ0jdFh1zOpZL/5JuT77VutKN5&#10;Qbz27KhRBzIVjrvVqWO3T5zsvzU9P2hz+syQTWmloRvTFoZtSKsOW5+2JmxtWpOkPm2PZHVah2RV&#10;2nlJbdpv41emvR6/Ig0kK1JBUp0KYVWpEDrcv89BQSj9uAd3sGtcw7N+byGecwsp5Ow0ETk2w0Xv&#10;yLQAbmtBhNnuvLjRzdlKzyaNOmBDRnboukmF4fXq2ZGr1eXSVeql0lp1rXSlekPUCvWOqGrV11HL&#10;VaejlqquRy9RvYxarBqULlJB5MKJEDESPgfq0HN4NrQHeXjOn4b5M/Gsj04UGZFv5zhS2mb7sfbO&#10;CjdpmSazayqY4N4wJd1/TfZkSa0mT1ozeUZMdWaJbHlmpXxZ5gr5ksy18kWZ2+IqM1rjFmQcj5uf&#10;8XNcecZz+byMv2VlGRBbNgmiUdRwEI3vQgr2vSzsOrj+S9g3uoux76CuuXzSXuags7/Uh7lzrsRo&#10;y+xY6w0zE13XTE31+0o7SVI1JSd6aU6BfFFWkaIyqzyxImtpUnlWXVJZVlNSiWZvUrHmaNJsTW9S&#10;keZJYpHms2KWBuKKJoMcyYYbehcG0gm5m4udE3vnBcw+U4Z9B3WUc8jBCjud3RXejObyUEFjabTF&#10;2mKFU22RclzVdFXo4kJNdEV+XnzZlOkT5uaWKOfkLkwtyl2ZOjN3Q+r03F2pU3O+SS3IuZiqzXmY&#10;os35NEGbA4kF2aBA8cNBHKG8VRNyC9+Dy0WE/IDZp+Zj51tASFulPtm3yJpsX+xJ27wwmLe+Qiqu&#10;K493WFGS7LVkTnpwxawMacm0nPiiwgLldG1ReqF2vkqbX6XO065V5ea3qLLz21Waf+gu06AorywM&#10;n2/pBnpF9gZUVkUCotIKKjuC7CDQSAOCOyjBBVAHQXEERFBoVFAblRAFFXAjaAwuQBxNJhpxSYZK&#10;zBAX1OgkKsqiweXkWPMHpmp+PNUN1dXPue937u170r5NmJ/Wo16Q9mbugjSMXbQUo4k5w6F+ZJ6m&#10;ANyhPri+luYd8p/fRHPvZrrrFgigbstoqNniwu8tmindWRBgtm1TmF3RhuhJ+evnzshZlzQrM3tB&#10;ePrqVNXSFSsSF2asS07JKEhJztAkJ2XUJCdknJinzricFJ9xLyE+YzBe/SnGJS5HVdJyjB0O9SM8&#10;ov3YRX1wlea+DvJ/VUQZFAMc3srAZ6UKqN7mxFWWTheXbfUzLt4SYv33giin3E0qt+wNCb6frk8J&#10;WbJucUzKmvSEhKzs5Pis/JS4rLJkVfb+pNjsY4kx2ZfU0dm/xkdnDcRHr8a42JWoUq3A2OFgPMD9&#10;NNoP1AffUP4XyX+6hDLYTvdtolpjBFUVDoxGM023pNzHoGB70Oi8kgiHtcUxrisL4z1TN88LTMlf&#10;GKnesCxOlZuZEJ27MWFO7jb1nLzquVF5TXGReV/HRuR1x4Sv748Jy8GYiLXEmpH0f+wFeg6d1AeX&#10;aPZsLQVoLgc4QjNoNbGrUgaaKlsoqZoiLKz0lG/cGaBYVxFmt6p8zsRl2+PcF5Qm+iYUzw+JLUqN&#10;iipcHRNZuCEmoqg0OryoOiq8qCkirKgjLLSoOzS4oD88aDNGBOVjRPCGkTz9uCezAL7Lp7lzK8CX&#10;GoDjlQCHdgNU0hxYptWBrftGQ8G+idzG6univ2n9jFbvCR67fHfkhEWVsa5JO9Ueqopk/yjN0qDw&#10;8lUhoeV5IaGa0qAQTXVgsKYpIFjT4R+k6fYNLOufNWsbBvqX4OxZxSPp+bgfKIPL9AzO0fq/qAJo&#10;qKa5ax/AjgM099QC5B80hrxD45m1B5U6qz731F9eG6BYVBNqm3Qgykm1L04ZVT1vZqh2iXewdpVP&#10;kDbPe7a21Gu2VusRqG2cEaDtmB6g7Xbz29M3w6cKPbwq0ctrF3oP59/Ui9eoD9u3UQa0/hPkrifv&#10;XppDt9cB5B2h2atBBJmNY2FFozOf1ugmWtjgbZh4NNBSdSTMLvJwtFNIvXpyYP1C5ay6DKV/fY6r&#10;f33xFL/6PZN864+6+NS3OfvU/+LkdahvokctTp7xGbpOr0HlcH6kDK7QHji/kzIgf+NBgNrD1AdH&#10;AbY0Aaw/AZDeDLC0xRAWtdgyyS0uAnWLuyT6C2+j8OZAi9nN4db+p2LtfU4lj/dqXkasHefZXGjv&#10;0Vxp59F82GZm8wXrGc0/W7mffGUz7TjaK4/heNcmdBjO93QOtFdQBpT/CfLXkVt7jDI4CbCJ3Fmn&#10;yf8VgPoCB6o2E4hut2Mi2l2EwW1uEv82bwPvtkCTmW2RiultanP3tsXmbu2Zimntm8ymtleYTu04&#10;ZKzsaDVy7egynHyx19jlPJpNPIfmzq1oMZzLtP9a99JeIH9DA8ABWvcOcheSe91Zmj/PASTTPBp9&#10;GWD2VQ78vjc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IALSDS3/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lXmXLc5fYstwf&#10;WbLc35kyCREtlxBRCH2Vf2AvPBUDLGMObpei18BVx4qr6Dt4TpcDjFXugGGtN6lfS7XtrmA4tGk4&#10;zo2lPI9aVXpAlVIYqlHkRqkKDrGKDqniCvIrOfnyhgSZvCtBKh9JkMjfThDLL3NE8gccoexFnEj2&#10;W6xIRsSIZQRjLT9hLzzBOjzCle8D1Lx6BL2GDnOA5wlkWLcNTDX7oKcm2Magi9rSXBX3Zl3lQdcj&#10;5Wl+msNZwSXqnMiCYhlLpiziSBSaJLGiNlmoMCRnKwaTMhWnEgWKSwnpivscfuEP8emFr9jpBQQr&#10;o4CIQZir/BV74Rusw33MwXwV1gG932wd+i08RxFT/Wbo0btBR0PQ+pb6SPv6utjtupokl3Jdipeq&#10;KiOosEIYkaeRMkWHC+Iz1aWJGWpdEl/dmpSmHkhMVU9zUtQX43nqe2yu+nksV/UqlltCsLjFRMxa&#10;XuA98AXOwV3M/fUanEdcfy2NmAPkKNLTvAEMLW9BS2sAWd8SvrG6OcahojFhl1rPdVfU8f1lNVlU&#10;sU5CF1Tls9K0qrgUbVU8T9sSx9Wa2Ae1U6xk7QVmkvYuI1H7LDqh4l8MTjnB4GiQstes4J3wCc7B&#10;Lcz7NdQ/j/5zBjmGGNsA2g2483fugPoub5KuM8SmoiN6s9oQ56RoS94ja031EjcLAjMbxWFpDXI6&#10;V1/CSNZrGUn65uhEfT89UT8ZmaC/EMHR3wmLr38Wxq57GR5bQ0SwqgkaS/eaJwV4N2MfzGP+L6Pu&#10;bAd6PrRGQ0h7N0CDEaC6byto+91A0x+0TtVHs1P0shxkxoRd4h6eW2ZXuk9qpzDoYEdeSKJBGcox&#10;aEPjDU3U+I6+4LiOyQPsjvNBsYY7lFjDswBm28sgRgtxIKqZCI5qes2XOI93sAfncO23dqHnQs0x&#10;pL8XPYcJ4MgggGbIBlQjzqAc8SUVjFBt8oaj7EVDbEfBYJJz6tFUt+SBLC+OSerHNhX5x5oq/Vmm&#10;Rj+WqdcnxjThzTSd92SYbnsw+lfc6b0vPWlGwjuim/BdyxL2wSLW4ArGfQ41Tw2g70S6UbtxGH3X&#10;cQDFCQDZxFbInXQF8SSFnDUZZsufYGzmnoh3TBzn7mKPZ7jEjElcGWOFrtFj5a5R4w176eNGF/r4&#10;ibcix88608Y+3BUx9v3OsNF/7qaOEC4hw8TekKHX3MPev441v4T6Z0YAJpCBUawDateidukU6s+g&#10;9zOTgW9xglSLB3AtgeRES7gt28K0Z5o5b9DNKY40c7ZTuFnuFGYu3R5qrkU6t1HNxx1CzLNvBJsX&#10;tx44/d2WoJlfHQJPEo6UKWJ7wBThtMoi9sCVPuxF1D2NmscQ4yT24UkALVpDpQUg5wxA6lmAuAvr&#10;gXnRCaKtHkC3Usjh1rD1VCvTNtiaaLffyt8UaJVsoliL7CjWqo0B1raN/tYhW1+rZYOP9YaNt/Wx&#10;jef5X2z3nSPsPN4lNrmvYQ5rfwn1ZzHek6cABlHXYMYcoO5h1M2/AJBpBUi6DBB1Ff3nHBn8bziA&#10;38094HPTF7zmQ0j75qPJHvMJZLeFdLLrgpS8d0FN2rNQT3JZNJJ2L06D8+IV2LnwBey8+TPpzesE&#10;2WmOWOf0Z2L9Ku9j7s9N452A8Y6jbh/qNqNuJeoq3gMQXQHgXQNgXQegLgD4fQjgdg9g5wMb2PbI&#10;ARweucDWJR/YskQF+yUWbPokBZHARhz4DcsNYLN8FNYvW4C8/AFeAs/wcX4FpIcEkB+85iLqn/kT&#10;ziNqD6J2+yWchfcBijFmyRzW4CYAexEg/DZAwEcAHg8BnJcBtn0OYPs1AOmxLcBjJ3z8XfHSDwD4&#10;NhKXEVwKnwpxOcWh+x4bfgUbfAUDXMGfPHuOvMTv3/7PWdSfOYezgHF3onYNxqzCmKXzAPxbAPF3&#10;ASLuA1AeAbh/ivpfof5jALsnqP8U8H/IX5AfNuES8D+2ywMq6iuLw3cKzAxNYehNmkgZAYGhCGME&#10;1KGKDAy9CCIKIiASFlFEQUWJgIIoiogrqIsVDS5GI+raoiQY66porAlZSxQ0GmN5++Ps4rI5OXO+&#10;M384c9533333/967+kQ/WxE9diF6igvqcwXRC2zCLxYS9eNlG0CyBzCpAQQ/cP8T2/cRNSDnlZj3&#10;Irjnwp2MfEcg35O64b8I/1X4byD/8I64h/kPOn8CfeAxeDGMfhHRKwOi17ZEb5GT96FEH3AgfcQm&#10;xFB8DAXPIGWHPtGIWqvG3EsRXi7mnYp5R8I9GXP2ugZ/L9Yf89VHCjXgVRl0PgXP/0s/+A28H8YH&#10;8BF5YabAGUwCuCAwXEpYKagGdZ9gZKnOyEyNkakI30JG1qqMXFQYTeAxCuUwigXp+F0OKAJLQAWo&#10;ArX0kRqgbIK6BbTRO2qn3+kIOEtv6Rroozf0Kz6MXoFf/wR4EYMxMEQchojBQsDICTH4IIYgLiMl&#10;YkjF7+aAz+ErgWcZHJUYvwYpqIejkV7TVoy3A559oJNe0j9ogC6BR1iil/QLov0FIwzy7A/Ar8FI&#10;DzHoIgYxYjBDDA6IwQsxTEYMEYghCe7ZcObDVQzHUoxagWWowvi1WJIGjN2E8VrBbixVBz2h4yiV&#10;HvoX3UMmXqB83iIa9qcwvp4G42nDr4W10EEMxojBFjG48xn5IYapnN8pDnNMhzMHrkI4SjD+Moxf&#10;ST8jF33IxY/IxSP6Kz3EejygA3Sfvoa9m36gO/g8oV5k6yZ8g9z4A0yorc6EamqMpypkKhoCJjBQ&#10;ZTwrxODM/0C+3DcUxBkgJbzT4cuCZz48xXAspbvIxQ+0Go5aOBroFjXDsYP+SftRCUfoKp2nK/jv&#10;JcTQw/2NvsWsujHyeVTcN8NgWvBr8YRMg1SZWKjCxGIVpm3Of6duz3sp8OQ+VZnE+UllGj3gJ9Id&#10;lQzqVc2lm4JCui4soWvCZXRFVEmXRWvokmg9XVRroh717fStxn7q1jhCFzTP0zcjbtNp8TM6qfuO&#10;c1yPcY7pMe7Xuv8P0+WLmB78xsRn5jweM9fgvT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ACYg2d9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LGoBSIKgdCKwFdNTCsFvDluurVACga7dDT4gZnS184WAajh0ULe4sBcosJ&#10;tk3TYd00DzLLCkgtGyA00oHG/Xz4ucDWc1Gt/wXCHvE3NdDXqq3MA/3NJTeN3CU7GANyPyY3Yjdg&#10;qAcCLcCgvYCaRykPAfaHAclR7rXNrpQ3mw0H0RYOgS0dQxgHoWNsvsdYeI/xgh+jcy08rPkEh4P/&#10;UI/ZGH6lXndqzxfMA5mF9HcduSk1QDy5MfQ1qgkwkvmng8wBmX2aAbfjgMNJQNYKNhnqtIxFzgE4&#10;484hiMPwWQ4k54KBto6BgI33AgvuRSb8IoN7gc5cOAOcv8Pvn1HPO1VjZh52AXnkppO7lL7GkjuF&#10;3NAjQHAL4E9uvy8B91Pk8wjZObLPUxepS9Rl6iptue7IoVDFgcQXuMUB8XYIh3UOIndox11e/Lvb&#10;OLTRse+/5fvb1N1OlTO/nzcyBmQvP8B6RH+n0d8J5Orpqz+5/ch1I9eB6ZReIe9Gl/5FMbRc5cCl&#10;k2dT96TAA2fgIZeVx4OBZ3rgBYeDlyxELzMo2tFeRzGY7V91agvzvJ5+p5I9n+wZTJmJMf6A3GFt&#10;gIa+utFPu+vM/00yaD6Xz3f6oYNJ8ZrhJ+oRxVSDIUa7FfBaAXQMzaKWYoMWWZRFFmAxj2LyxYpO&#10;iXDjvqvgvutq9W7f9RY69l2R+66I8VQUFU3FUQlUMpWGt9wz32A9XiOPm2whfuG++xJlxJvxDPV4&#10;ioN4wu32Ca7TrAfUK5ooduph12u3yLcV4UgbHGiDI23wpA0D+HkgFUJFkjeDrFiespCsRLJS8QLp&#10;5K0jL5ecfPwXRTx7O35GBUNSy9Dsw32cpC4xVD/w7wVTJTJ8v+v7LonoSRvsaYOcNvSgDW60QcPP&#10;h9O/UWjHRP56KlkxZM0jK4GsZLLS6F0GGdn4ERt5ViHP3Yo7jMVtVPOKNOIWWnATbfg3//uOkbnB&#10;U6//QTe6RD5zYUUbBJkIO9rQizao6fMQ/iqYsRpP3of0ayZZc8haSM4yclaQsYaMTF7NHJ6Vz3OL&#10;cI2xuIJKPip1+AcO4+/4BhdoRRtPOsdoniPx7P9JhIw2gDEA+dYSES7CW3jyF370cQSZBl75CPKm&#10;8aRPyJpHzmIylpOxko/nZ2RkkbGB5xfiW8biDMpxmvn4GvvRyjvxJf6JE/TiOCN6jMQOtfxBZDMG&#10;YAxAvsAY2DPPCrJ9yPVnDHW4ilBmNYqsmeTEkhNP75biFFJISCNnLTk55OTz/C08twxHUcMo7MUh&#10;fnOAFu/njdjLjDaR2Eg1UPVdEmVdfFsI7Sy9j6US+m9Pnz3IHkA/AxmvsfQrgqxpvGUxOC7EoUWy&#10;CEelSTgiS8UhWToOWmVhv3Ue9tlsRpNNKSy21WiQ70W9/CT22F1Grf091Di0o8pJRGWXKrpEtlTs&#10;AeFpTz7ufJxv8fWGrYSWO6NNosYpa3+ctNej2SEMh52jcMBlJvYp/oom5QJYlEvQ0CsZ9W5pqHPP&#10;xG73XNR6FKLGYxuqPapQpbKgUnUCO1WXUOb5I0q9XgrbvURhm6colHiKkm518F8pWWrULLEa4Ap1&#10;niXujKsVWl3c0ew2EAc8tWjyDkGDTwT29JmG2r5/QU2/T1GtWYiq/omo7J+KCt90lPtmCzt884Uv&#10;/IqFUr+dwja/eqHEr1ko9rsgFPndlRT6PZcW+IrSfF9Rlt9flP2tSyLb3kPyb7OsXh3OdkO1DmGr&#10;Y3k77OOCpv4a1A0YLuwaNEowDw6XVAyJkpQPnSEtGzpbWuo/T7rdP0FaErBcujUgTVYckCkrCtgg&#10;2xywWVYYUCYrCNhtlR9w2Cov4KzVhoDb1jn+z2yy/UWbLGrd0N/1hi3m/iCW/kC2NO6erSzvR4I4&#10;W9GWxiE9UDtMjar3hkh2vD9SVjpinFXJiAjr4sApNkWBs2w+18baFmoX2G7SLrXN16bY5mnT5RuD&#10;suW5QZvkOUHb5NlB1XZZ2v12mdrTdhnam3bpgU/sVweK9mkj3mnV++/01Ieln23/Ctv+GSNb/Dju&#10;OmOAOtqzS2uNipEqlOoGSrbqRlhv1o2WF+jC7PJ1f7bP033cY4M+xiFH/6nDev1Chyx9ouM6/SrH&#10;TH2mY4Y+zzFdX+y0Rl/plKZvclqpa3VO1X3nnKx75Lw8+K1zUrDonDhSdOrWo4G8h2z3F7l3fmXi&#10;vsfxoy6Ucz7b7s7REpQaemFLSH9Jwdhh1nljdXa5hnGO2QaT8zrDRz3XGma4ZBhmu6Qb5rmuMSS4&#10;phlSXFcZ0hWphhxFimGzItlQrkwaU69cNuaEcsnoa8rFo39WLhr9RrlwlKiIHyW6duunAObBwHtA&#10;/nG22CbufjURnGvCOVfQri2hLiiY0FfYGD7UKjssyC4zdIzTZ+PDXFcbI5WrjFN7pRqj3VYY57gn&#10;G+M9koyJHonGVR5LjVmqBOMm1SJjqSp+3G7V/HEtnnEhlz3nhjxQzQn51WPOWNGdcuvWPbbVa/T7&#10;G/KPctyomwxURnHOn0Q+7SqIcMDGSDWyIwfL1k4KlK+J+MBp5USjImWCyT0pPEq1LHy615LwT3ov&#10;Do/zXhSe4B0fvkI9PzxDHReWp54bVqKODdvlMzv0iE9M6EWf6ND76ujxr3pHjxe9ZhlFT0rVobu8&#10;g5fJ+pp750GOgLUcv3bwffFH5NOujVFyZE/2xNopAyWrJ79nmxqlc1z+4VjF0shwj8WTIr3iI6ao&#10;50fM6hNniu071xTfL9aUpJltWqOJMeVqok3FmpkTzZrpEw9qpk1o00z9H9NlHhfldQXQC4hsoggi&#10;iLIvAoNLBIobKCIiCDjICAwIgzIKGHBEFgGJOOISGVxhXII6pi5VYqLGrcbUfYvNalqbrRhNbNI0&#10;aW1ijGbplzNoW/84fDPzY96599333rw77Yvg3GmPAnPTFH/wA18rt6nDO8z/+QL2QiF9Bv1nJ6/b&#10;iWUt87I6r7e05HtLc0GYTWP+M73rtGP7VOUmulfOTPEu12T4zsvODiyZoQ0pzioOK8oqD5+VtSg8&#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ACMg3N/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Fy9bhDFfH3&#10;GMrjHzSUJTxkKE2YaihOfMxQlJhjKExcYFjec4kxv2exMa+ny7i0p9uY23OrcXHic8ZFiW8ZFyR+&#10;apqXcNk8N8FjnhP/O1/EctVwnB+7lesYnuGqa0xltuK9OmJZmxCs6l4xquzdy1DWx24s6eM0FSUN&#10;MxUk3W/OTx5rXpY8ybw0+VHzkuQZPrkpc3wWpyz2WZRS4LMwpcJnfkqtZW5Kk2V28n5LTvIbluzk&#10;s74zkn70fbyPxzfLS+8bfO69YgdwtTP+tHhHIMaPegezFbGsIhZXilUr+kWpOC3eUJDW17QszeGz&#10;JC3dkmsf6bvYPtpvkX2C30L7ZL/59kz/efaZ/nPsC/1n2fP8Z9rLrNn2NdYZ9kZrlr3Fmpn2Wodp&#10;aR93yEj9vsPUVE+Hqf081ile+nqsZ8n3xFDGj3R6ABqglteriKWSMaRsgEVFAzspf1B3w5JBfcxP&#10;Ovr7LnQ4/ec5hlnnOO7tMNsxpmOOY2JAtiMj4AnHjIDHHXMDH3PkBk53FAdOc6wKzHBsCpo8cHfQ&#10;pIFHgiYO+FfQQwNagybc6gmc0L+NAC8fke9bdzISDZO2QT2s5nXl7cx3xFLoNGrZbeHKvd2mRbf3&#10;Ms27LdV31m2DrDOHpgfMGDoiKGvoqOBM5/iQ6c7JIY86M0OnOmeFTnY+GfqIsyDsYacr7CHnhrDx&#10;Q3aGjR1yOOzBwR+EPTD429DRg34JGe3weAn2cpp832D02z/yxihaB1WMYCsYOwqJJQ+euitYC4dH&#10;a+7wX7kuE6gozysMv8MmgqjADAOMoIkbalARRTRERBjWYRnWEQIDCA6iCK6MKLIYFzDGBa0xVbOY&#10;TW1zsqjR2DTN1iTNoqa2TZrkJE3SLJqk7Ulr6pbpQ0hOWw/nOf9w5p//vfd+9/v++07wWpo5za8x&#10;Y3aAKz1laJ01I7jGmhfqtBYbK9MqTBVpC8LK0xabHWmrzKVpHebitK3mwrR95oLUR815qafNtnnn&#10;zbaUr8NsKdeNtrmeUFvyAOfJ98V8xk24D/bAnXnMVsTSQSxriG+VLVDL8ixqyhtvWJQ31bc+NzGg&#10;JmfO0Kpsa0hFdo7JkWU3l2Y6IooznZGFmQ2RBZnLLfmZ7ZbczJ7InIy9kVkZD0dmZJyKtKa/HWFN&#10;/yrcar1mtqZ5wsBkTfWYzlL75woZdeEA7IIt0FVA/sSykmuL3V9LisLVUDTGUF802aemMMG/0p4U&#10;NL9gXnBJfqapMC8vvCC3xJJru31Ejq0+KsvWHJVpa4tKt20ekWbbMyLV9pAlJefpyOScsxHJ2Rci&#10;5mRdDU/O8piTMz1h/byRSz+WcCbAPXAXbIT2Ymk1sTTzubHURwsdRi1w3KRqxySv2x3xfo6y2YHF&#10;JXOHFRSnG3OLbOHZhYWWDHt5lNVeG51qb4pOsbuj5to3jki291lusx+KTLKfiJhtP2OeVfClOTH/&#10;qjkxz2NOzB3gNXSedkgPwV5syVau3dAGLWXol0t12ITqyuGqrIpSeVWMoawyzqeoMtE/v2JOUE55&#10;WkjG/OywNEdBRIrDYUl21FhuK1tsSXK0Rt7quCNitmNXeKLjUNjMsuOmhLK3jNNLvzTGF18xxRd5&#10;TNMKB3i5lH5E437GzT7YAuthNTRWou+Uqmqk8toAlS2IUHHdGNnrYr1yF8zwy669NSC9JmXovOrM&#10;kGRnninJWWqe7XSaE52NYTOdq00Jzg3GGc6dodOdDwTHVx0fPq3qzWFTK78YNqXiSvDk+Z6QWIcn&#10;tJ/n0XoMnQOwHe6AtdXScnTrF6Bfj99wSUUNvspfZFRu40hlN04wZDTGeacuShw0tyE5IMllDZrl&#10;yh0+01USPMNVFTzd1TA83rVy2DRX99Cprh1BUxbeP2TywmOBsfVvBNxS93nAxNrLQybUeIbGOD3D&#10;+nkWrcNo7YOt0AmtdXg+tGuxi+WN6GPXcrBK6S1DlNoSoZRlY5S8LNaQ1DLdJ7ElyW9Gc6p/fHN2&#10;QFxzYeCU5tsDJze7AmKbVwy+pbnTf1Lz9kETlt7rF7P0Sb/xTa/7jlvyme+YxsuDRjd4Bt/s8gT0&#10;c5IcH4TdsBnaYQXajWhXNeE30M7DIlmxJ0mtvkp0hyjBHaUZ7vGa5p5imOqe6TXZnexzizvDd6K7&#10;wDfGPd93vLvOZ5y7xWdM63rv0a3bvG9qPeA1avXjhuhVrxqiV/7VELXi394jlnl8LC0ev36eWCwd&#10;JM/tXDfAGj63oF2Pdjna9lVSphvftxbf1Y737BysiZ0mxXSO1LiuGI3titPorlm6qWueYVRXjiG6&#10;q8QQ1VVtsHQtUWRnm8I7exTWcY+MHb9UyPqXFdL+sULXXlJom8cQusbjFQJHWlgH2AodsAoWo11N&#10;3qVo56yT5q2XErukydjWsZvxXj3+Cu81ytwbLVPveBl7pyq0d5aCe1M1vDdXQb3zFdhbr8G9KzSo&#10;Z4N8e3bLZ8vD8tr0rLw2vgNfy3vDVfl0e37g0Gr2A7lugnWwnP8Xol1B3gUdrMEG6dZNUhx2dfyd&#10;UvRdknGnFNDnL5/dofLqi5KhD1/ZNwV4+ffx0uvjYOtjU/VR2D4etIsf7jwo7ThGwc9yCH0hbWOC&#10;3nYdvtd+brkLutskN9cl1Lu6Uyoh52xsYTIWNX67NHGXNGq3FLZXGoJV9Po5Q+B+BtD9RjYVg9gB&#10;4jhIHAcZBA7iLQ8WQS0s4zsSOfAz7j3KQci0uu8TXkzEsPd7YK6lxj1odsCKbslFzuXknE++qegm&#10;7qEH0Lx5vxROKkH3YYoOof8QYFn1CMPwI3jbR/uHv9EMQbEDg9AR4jjKYXuUTXakle9I5vD93HeK&#10;+9/ht9/wjCtwTTtZ383Qhm4TJavZQQ3IN+tu9sEB1gDNcQ9KkY9Iww9LvqTCkM1LDp6AJ+Epbxgi&#10;HQtjGB7JwctgdDJBOsW6PMNhf5qNdprGeoZFPHWE73/LfdTi+LdwSdvJt5tar+qTGqhzBTXORzeV&#10;PBPQnITeyMel0Kck/+PonQRSYfBnAIVn4dfwG3gB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AC0g0t9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apsM2wjaV4Htj6GXgOLEpIpasEVvlIgH2ADLYHyDP2UBlkjxI/&#10;+1gZYDdIf3uO9LUXSm97mfhWzRddVZ1oqzaKV+UeUc95XTxmXxDPmbdEbbuPnOJV4VTshtWM6qz0&#10;IpoFd/o0zgHsHOyZYaZI/GyRqCqR0Hl4vwUi/atV8rRDJ76OgaJzDBVvR6hoHNHi5UgQT0e6uDvM&#10;4uawSi/HHFFW17DBmNhFOwF0stDvcvHcoOmY3uwPKdopW2E1opoyPkY2VAw7n7qNWKJEO75vvkj4&#10;IpFAh8jApSJPLRdxr/UQZZ0vyTN41OFx63jI1XG513K51XLIatnQWhawdiGXXj3CVy3fDwiTuBQz&#10;tuS2yOIuLgKnbIK1GjlQJTWXIgvs7LkiKdQcC3cE3CDsql+tiO8qEQ9CSoMryTMANeJvGxk2msij&#10;iQFgHXk0cbk1cdDWsanrCNZE0o0Y24YXRdZgIusvA2WKXvWAg8BcyRqvqGSZ0Cx+L4ZtJvX0xewB&#10;3FFwh2EPB63BezaKeD6LIWkmh42PRB6byGMTeWxmPbYwjLSQRwsPvBYu2lYOWyvN3ErAlgb+jrnd&#10;jKHdeF5kwzc0wT2R9U5ZQ601aB4qr2YNluB7SXsc9UbDDWkS8YfZG6bnZhFlK+yt6Hm0He1Qcrg9&#10;RXY9xUOHQfAFBp828tgTi7iA29mTdpq5naB7CNC2j++wH7vZj113+N8HsgrmEjSH1rFSs5maU6k3&#10;Fm74JnoQZp9tImpKUOyC2dY97HK5opfk8fD7MtrHILxfy0DMAPg7hsGD5NHJQ7eTS/gQTX+Ipjq0&#10;lvcE6WRyP/gxuinScVfq4C5YKVJBzYW0b9YG7oIW7gHqDOLrA/eIaOG5POLQUpgN/hcdQiwrBksw&#10;Wo8NwR/QG+TyJgPxUQbk48EMy+zLafI4y4E7zQafAnCSxE8eFTmBozhxS2pY66r1PJuoOZ/WTeMI&#10;6eGG8bXBB+gBeG6v9nC6GehIjxE52m2IiIdOo7OIo4fhFfmI/fm0n8hlhsEvyeM6D4UbHLobLPjX&#10;7MlX7Mk1glz9WKqpeRZrXbRbJJd6k1/hLHKMg2H6HWYN+JriWA/nTI8ReqfHkL2PzqEL6BN0EX2O&#10;riGuALlJz37L+f2eXv0XefzAWblnE+li8bu2iNxnU7s6cTmKX3yvE4/nxO86ZRAKRTEoWX7CVz3A&#10;z9zD2/2Ap7orVbjGhXIHT3VbVuBVV+PgGuU7XM83OK+buKK/0DA3cGtf4Viv4q8+k2/lMpEuEfGR&#10;LqKP0Lkev/lrqdEA+RGf2SVRMBNhGmGZ4UyRv+GpbspM+TP+8k/43OuyFEatXMHJfYbjusShvcjB&#10;+ZTm/QS3eIENPM+ivS9f83qPrXJ26z10Fp36Pzl0iRvMPtQWQOYjqCsOZgoRsuVLPOYlKSZ+GTXM&#10;kg/J4zx5nCOPD3CO75HHu7jMd3CEZzi4p1iLEzTuMV7fJss3WbkjUJ7U4f/J4T/oO3GRv4qO+vzl&#10;Cwlhe6OpJxFWOgwTuVtoPyvtUU47zqIt5xJ/ES26FEYdLbuWuM1U38pR2c2xOUAWb7ArF6SDijrk&#10;IUfL+Sv9zL+LbqHr3a2lpsb+MAOpJQKWHlYyjAzim+V1KeSYWOU18niVPDrJ4yB5dEgNMVeyA40c&#10;442yj4vst1wie/lmO9nvoTvaqLQN4gtP6BH/3z38K+jD7vZXsX6+8J6BFUKEKK6DeDipVJVF/Hyu&#10;pcnEtxK/XF4kj3byaJNqYi6j+tWyiz3ZQX9u59NtZPccVbTSlVvY5c1Qn9T97vV/zP+g57gf7r5+&#10;vKipP7xAWOGwYuAkETEdRo7slInEn0ylJXRgOYzZMObBcBB3BauwVjbw2kwm61mRdURtYj8aqbYB&#10;agPsn8WNzQoJ+/34ynl0FXV0X78q6vOlLn94wfBGwYqDkwzHKJskF8Ik+Y1MhTONqm1wKuEsIG4N&#10;GaymQ5t53Sar2I+VRK6lY1fQ3ctZ+WWwa3rE00v+yPV6woNr153rmN/beQzt7n4kqeH2ZUUDYIbB&#10;G01NCXAM1JMJJw+OReqlCE4pnJl05VxYi+HUwVlHpz7Hu3ZW5zU65gy3yrX/klytsU2eZ/R8vnz+&#10;bCfQECcBciF3k9gJdpwY7FzsXByHxE6Mc3VutklIHEKCE5IQl0ACgRJuAUqhLYN2tJ02tlWLtHVl&#10;G5rEukrTNm2rWk3q1u3HNmnqtk5s+7GVtnw7hR9Hn+339Xee9/I8zzmYYabHmf1x8n+JP7H1/pyl&#10;7G2237vpbEkGtkSW+2t6tlmVkmt9hrxZ5DWS04JTCgdOKt1YVnlxXO3HktiJY2IICU0Yi5oxHNVM&#10;YV6ax5x0ArPSGuLSC5iW7mBK2sCk9FNMSB8hpnuIcd0XGNPJT/AhS/oDtv6NHOC1HeTn8wrbzQX+&#10;vsbYzuo1OK1Nw0l9Hk4km3BsUyUSz9RgMaURC1taMZcawJHUHsykDiFuGMG0YRJThiOYTFvCRNpZ&#10;jKddw5jhqxg1bGC/4V1EDH9EOO0/GE6Tn2DIIOM9ttkfspzfZWu5RVwtot/i99N5lDmUR8uM5Xja&#10;ZiQysrCw1Yi57RbMZDoQz3RjOsuLQ1l+TGZ3YiK7H7GcCMZyYjiQE8dIzrOI5pxBOOcqhnJexWDO&#10;d9Cf/Q76sj9Cb/a/hZ5sWejOeopfkPetEsoBE6UJW/5FPk+Xkptt9xjjWaQkWdihw2zuVhzOK8BU&#10;fhkOFlQhVliL8cJGHChqxWhRAPuLeoVI8bAQLj4gDBVPC4PFi0J/8Smhr/iy0FN0W+gqelMIFj0Q&#10;AoW/V3QU/kvRXiAr2/Of4l1ybpTzHlgotazcez5XdlFb8bd5js0yvsNGEYeMBkyU5GKstAQjpRVC&#10;1OQQIia3YtjkVQya/YoBc5cyZB5Q9pn3K3vMk8ou87wyaF5RBswXVe3mmyqf6VuqVtOPVS2lH6q8&#10;JQ9V3p2y+gmMsvoB+b5dQUlVSYlXxT0glvh5gb/NMJ4pjk+UKzBWnoIRSxYilmJhyFquGLDalSF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QA0IMvf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XJpr&#10;KlOOqU72sKXKCmtTRthG2Uy7lGY6oZQ+55Tc5wq4rdmh3oc4CdfuKFYKrtnVrIQtvrWQFaTOyo7J&#10;/yvxrZx1oKxviEr7WVRkjlWBeYScA8YqL3yScsOnKSdiphwRqcqOyFKmJV8ZllLZLLVKsyxWiuU5&#10;zbasV5Jlp2ZEHFNixFlND78C7gCvpg9gZrJq7ID3F0NYz4aS/3hWTn5XxcHLWlaKL0W8UxgZLGek&#10;WblRVuUMGiZ79GhlWSco0zpF6dZE2WKSlRaTodSYuUqOKdasmGrNjFmkp2NWanrMC5oWs0NTrUc1&#10;2fo7JURfNiRE3zEkDPIaEqK8hkPwbIPTM4z+863FrD61oIy/i/lfAc/y8W9urFGO2DBlDYlURlyc&#10;bENHKm3oOKUM/TfZZR7edH3H8c/vKEKhbthytNTeTY+kbdIjpW3oEUrblNJQaAItpJwRLFJApFAY&#10;QmsLKAJCEeWYyCi3znmsyJSBqEwZIJOHTacozgcF5hyHbI8bLHulhOfR7Y/300Kaz/tzfz/vPMVh&#10;KFLKDWVKmWGUUmpwKXZDg1JsmKEWGuarNsMyNc+wRs01bFNzEn+pZiW8q2YmXFAz42+qmXE+NTPW&#10;p+0l7k3wreT8W8KpMY9nfmY69yU/kU8yHn9cSIeaZEWcKSFSlTpYKlNjpcKYLGXGDKXUmKPajTa1&#10;2DhcKzJVasNMY7QC0wQtz+TVck1ztWzTUi3TuFqzGLdqGakvammpb6vGlM9VY/J3minJp5sMPr0L&#10;/k642uFdZKYPgBep0gDG83ttBjcW/lTxuSOjj5RlDJBSc5TYzYlSbDEpwyxZaoElT8uzFOtDLRW6&#10;1TI6KNtSF5RpmaabLXP0dMsS3WR5Qks1b9GSzS9oSRnH1MT082pi2g0t0eTTDUafvgP7T8HTijRZ&#10;kIVMQhpMBRNALXDyfyP5rJzfh2f3kuKc/lJoHSI2a5zkWVOUXKtZzbFatSxroW6xjgjKsFYHpVvH&#10;BZmsU/RU62w92bpYN1hXaQnWzWp8zgE1NuctJSb7UyU667oWbfHp0Waf/hyxPgnPozlIIStSDFkw&#10;CYwDNWAkGDFUpCSPWy9flfyCEMm1DZIcW4xk2ZIUiy1NzbBla2m2As1oG66n2Kr0ZJtLN9gmawm2&#10;WVqcrUWNta1UowueVe4v2K8MyT8qEXmfSMTQ62p4rk8Lt/r0LcT3ONxL4JkDz3QkwQRQy0k+CpSD&#10;IqRbQZFILudxVkkfMZeESYY9UtLsCWK0G5UUe6aSZM9TE+0lary9Uo2zj1Vj7A1qlL1RibQvVCLs&#10;K2RwySYZWLJPBhQfkdCiP0tY4TUJs/mUsAKfuok4O+BcZKMOcE0B4wvJAaiEtxTeAjuag3PUgmxK&#10;Kw+SlIqfSFLFYEmsiJF4R5LEOjIkxmGVKEehEukolyGOGgl3TJRBjpkywLFAQivapX/5Rrm3fI/0&#10;K3tT+o74o/Qr/buE2G9LSIlP2UCcrfA9At9M+DzIRBcYBW85KIZ7aBnxV8CPZDJUoT2qgyXKGSaR&#10;zkiJcMbLYKdRBjkzZYCzQMKcpXKfs1p+6qyTEKdXgp0PS+/qVulVvV6CRu0UreqgqCP/IFrlZQly&#10;fC9BFT5ZA+9SuOZy/k+Hr55Ya0AlKIV7GNzZI9E9SKVkJ/w1IuG1uoS6Q6S/e6Dc646SELdB+rrT&#10;Jdhtld7uIunldojurhXVhbZyIeBciKdaRNNYBMsYREnNaYaNy8nJBem8LavgbYFrVjk7CT43qAYV&#10;DvqQuIfCbR4tkjIG3YFUihiH/qsXCfb0Ft3TX1QPy9zDovUw5B4G2kNhPRj14LAHnTnxQYBwnbAK&#10;IJzquRLq3qfg+OD+Dv9uSRtc84nzAXI8EYwFVaAUbhvcWWNFjG6R+PFoL0yGNYj0JTxtGtpyOjrK&#10;y8Pm5aHzsky9LDovTe6luF4Me11gGn/3sMg0hNy0pxl8xNoURNFkrqdJ5KHhtvysmr0E11QwHtQA&#10;WkqK4LbCnUbMCUijIfCGYq6vF/6ZHBaNaLlZfVjsPKwP8fDO5lFp4pGZw8KZQ6M3UeAmctHEl5uo&#10;x2wE5UOIuVm7ACKt8TMepRssg/9IM/l9EHcbACWUan6Wku88YjYTs2GqSCS8ofAGI1m1Jvjngvng&#10;EQ6dBfjRjB8L8WMRfrTwwCxmqS6mJi0UuIVAWjCwCH23EJ3Z/Dzf4XJdwAU3/xq4JXPrSBWxTuTn&#10;WMBIybBJIpnEnAxvFLxhc0T6kE51AbyY4pDjkQdLwTLysZwjrJWjp41Hvp0HvwM/VrJ8VzDoHRS1&#10;g1x0YKSdejxGT7S9zN+jIlr/yvf/JbPgm0q8daB6iogdl620kZF4o+Ed0Az/4rt8oA20gxVgVc/R&#10;yfEDnuQgXNOPY5D+WE9/dFKXjSz5TgaukwRvfICfS0Q2bODzA/wdl/zai+CmzJxOe4DaGcwCMReQ&#10;53TijYN3ICUM9nN2BPhWB45dysqJiF2wqecIv3MMbyEn26jNc/1FdjAvO/Gji0dgJ/3ZRXF3kYuu&#10;lfx7B5+jZLaf54i/KjMaGRdapnoes0jM2eTYwDEbQZz9nhBR1gYO7acDPFsBY46gunOI+8UAbYbo&#10;uiNM9vtFAn3yEjl5lR7ppi7dPATdDNvrJPogwXV3iryGknj1OPhcptJbLmpcQa7zKVcauY2G9z5i&#10;1DdjbxvYHuDb9UOegCD4FXgFsHo43eEAh8BhcIycHOdYPMHuOMG8nqThT1HkUwR4ChVzii+dfE88&#10;5Hs03HZiziZeA3kN5+O+fs7dYF+A76UA168Dguw3AWF4BLzVI1LhCwhGv2g6Az4C59kjX9CrFzmE&#10;LrOUr9D0lwj6MkW9AsmVV3o074/RG4SBGGBCAeTKLfTM92iqf8gYVEEdqnWyXEVBfMuV/w064goq&#10;5xKD8hUK70uU3wWa5TwJ/IQCfSTdck5OoK6+lrNYOovVD8C74Ah4A/y/D5rcRFvdQFtdR9NcRUtc&#10;Rc98g7a7LKPkIvryC5TJp/jxMX6cw48P8eMMfpxmeE4yNCfQ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AEYgud9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gb73Wdo+E/ZIz5SsT5kO7jK&#10;1vAeyv4dlP4V/HgbP/7ATnUZPy5xSF+jgS/QuOcp5Mtsri+x15zh3yneOon1U7CcAM/6ND142vDh&#10;W/A1+CdgaugDBfFGhP6kGDicxJIJTyEcHr3KPvU7tqPfsNGcw4+zbFln2IJO48dJhsYv2HRf4BAN&#10;sFsd12PE+RR8A7TpRUp6A4+8tJNXB8BesBvchvMW+Bj8GbwNXvGXNYwYRulX5OI0uTilHFrNTcuV&#10;YnEGsdzD9lhDSzbAMQ/b7bTpYmLrJraVtO4GePo4Nnv4dxiul6jO+37OXWAH2A76wL/g+wi8ZbTS&#10;KaO9jylYR8jFYXbdZ+iLZ5RBHLnYd2O/FPszaNlZxFKjJ/BjN37sxI/H2Ex3MEAfpSb9HOxt/OUR&#10;crGZ7GyiYluo9BZ4N4GHwHpwHb7L4NdGqx82jsJ+9sw95GI3fbGTXfdxJWMtE/v52C/C/mRimA5H&#10;BRxV2K2HZx6d0I7tLrJwPyN0ndbyVC+WVhFRDx2yUn8HXj8eBA+AKwb/CYN7jzES+v0jIhjbI/A5&#10;GtsOkMpIzsJ+PvbdMHgY2dPgmAlHFRx12J0HeweZWMp479Fy3lqKxSV0QSfV7KKrO+nNTri/wwUj&#10;9z7+ncY43GSM5bWc015ysUqR+B2DxQT8TuMUZmE/n8q74fDAMQ2OmdivoiMauE5btZAz6/OkDU/n&#10;Y7WVzLYQaQtZb6H758H9HU4bo3WXMRp93L4xzbj2X4vdGgrHXdgfjc+xcCRhPR2ObK7SAjJfBM9k&#10;LeDcttIfLfRHMwKjiW8aebOeCOqo0hwY5lCPGrq9mg6sZupUwV/lnxOD4/BHBj8j039FLgFMM7gC&#10;sRYKh4V4bPA44EmGJwOe8fAUEPkkuEpVS5/OUSX267DdyqfFePUAHfOQ7taPwSGVE/UMvQv+TTd5&#10;+en196CvBr5rd5WJuMEirpt2pBrqxy9bmuiLRmZnPf1ZR01qqUkNvVGtcXDlwjWBk1oM3zQqUgFX&#10;DbabycxCTSWiUupR6u/ig1TuBZVQj2J6s5jJVIwPvj7YzrXyQ679FYz1xUjlBfxsQq7WI49q8WlO&#10;QAB8IZrNWa1UFFxxMCXBlU5cWfDlw+fGg1Imejn/z4arEfvt/o6ZSOdOoCcKyXg+PZFHF+ZxIvP0&#10;JfBqH/xb4ey9C6mCRO5AfjSDOp9cHsHex/VbgT8VwUG6e0iYygMiNT3ArmmBDk0JTFbpkAx5huSo&#10;JGiCJgV5VGSarommShWaGpRvalOuaZnGm3qVbdqmzKC9ygg6Klfgebm4XVy6Ce5oF3FvhO9BpGDn&#10;KPIP6kEVqLCiMfl7GT5NQ5JMDQvWlJDhmhwyWiWhsZoUmih3WJomhmWrMLxA+eHFyjOXKcd8j7LN&#10;DRpnbpfLvFxp5rVKMfcpybxfieHHlRD6WzlCryo+9HPwH+0g1g1wreCKX4gsbgY1YBaYDqYghTys&#10;DyU8UzwyQEURIZoYYVHhSJvyLQ7lWlKUEzlO2ZF5yows0jjrVLmss5RmrVeydYGSrMuUYF2jeGuf&#10;YiOfVIzlOdksryh65IeyjbwJ7qifONfCvxz51zaGVQHM5qovB1P5XALcMeg8/GHFVV6USTlRw5Ud&#10;PVqZ0bEaZ0uSy5auNNt4pdgnKtleqiT7TCXYa+Wwz1esfYli7Ktls2/VaNs+WaNPyBJ9QZaoD8At&#10;RY72ahsxroZ/CZyt8fSggxyAMuABblDA33Pj2Dl4JjM2UBmxYUqPi1RqnF3J8WOVFJ+ixPgsjXUU&#10;KN7hUayjXDGOGtkcLYpydMnqWCVL/COKiN+r4XHHFB57XmGxVxU+5qbMMV5tIb4ebC+Gq5m1oBpJ&#10;Xg5KQREoADn8PQu4QCq/OxOHKTEpQmOTohTvjFOc06kxzgzZnXmyOScpyjldo5xVinQ2K8K5WMOd&#10;PQpzblZI0m4NSzyi4IRzMiW8q+Cx/9BQx21tJNf3w78Q241I4ErkeFkyNQATQC7IAi6QzBqXkCrF&#10;pwVpTLpZ9nSrbK4YReHcKFearK7xsmS4FeGaquGuSoW75irEtVBDXSsU5HpYgemI4TSmcio7bwoi&#10;L/kzBSR/pfXk+T642+Cog+O/XJcNUJT3EcYXBE44OOUODkQIeuEbjvvg5I6PAzy4Az1AEAQBRaiE&#10;D42KijHaNkYMSmiMEWOISU1qaxKd2pSJpm2smdhkQh2TNploZ9Kmk06apkab0ZlkkmrVXH/v3dtO&#10;p+M8vtzXPrv7393/s/VwVCODy0ExsAEzyAUmZOk9rE8pljBJskZLgk0vevs8mWtfIDp7tsTaLRJT&#10;5JTZ9iqJsvslwt4m4TYWJNsweJhguA0tCO9CbggzO6/5C4K7Kd8n/g1wr4GjpYBzAFVwlQAHsIB8&#10;kAV3upXdy472Z22JL44SrUsn0S6jaFxpEunKkFmufAl3FSHS3YCl0cny5GTaOtHzTvY8J1p6EaLc&#10;gRAu4sa2s2/ab8mD8A+xonbBsczCHIDHDZzABsy8l8PTBHcq3EnFInpWFm1ZpES4GS4V7HYVFFUF&#10;B1qBsQq+XFnCsxqgod1oeTeLi5vlzM2tVM5kLkX8l1zCT3xw3ZYRYrwPnnY46gnBA0qBA1h5L49n&#10;xiJ2P2R5Eqb15fCzQkZWcal4GKDVDJgaBpqXwvKRVB8B+XDWx5e8fj5jx6thialhYavhZq4+yu/O&#10;kGxUY+V1/Lwjm+Dp4Sct8NQRYyVwgSJem3lmEXN6qUgy6dVXwu+Bv4ZLppZLrU4jspRc+MlFPcOs&#10;kQZupLAayUUjP2rw8T4LbT0LpJ/F0Y8y8bOY+VFsdahHHz5478oQ8XWVhH5SA9zAyWsryCmjBwgn&#10;eTH8pFaLycgl8BMeFyWHRy6aueyWM8hbGXZtDJp2EyAX7QTRVsXA4YsrWGRbNwHUQQvLUwuKoZkF&#10;qAkfGr6VteR2BTEuhcsDyvjbAQqI+V5iTmE909fBD2+EwtsMCI1LHB7QwcXahR+rufTWMNB7GKq9&#10;NFovB9xDQD38eA3n0U1NdFOXqycZRCyIq9h3O6iHld/KaniaQS2oIt4SYCF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APCDD3z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VlThAVD43v0Nq79oi1DuFYOAsLM&#10;SqUtCy8ASlCOo8dP6RunKPITJPZxpuRXEfzSHr75kcjzZyWOv8PEWMHmHI631Ad03m06564ZfOoS&#10;MjWDi/RmkRXWSY2P1sPCCx94XbTFVV2ifosel6mVSxTcRWrkPEE9yyZxBsVPn5A5xDkAdwGxNaox&#10;3a7bulfnVO1TF8Cjt/HRbpMLosqnLqpv6pzq4noOXATvgQ/AFXCNfnrdLfJPkv4Tgn2FwF5hnpj+&#10;IVO+ME2JfA7+o19vSjqbaTaTXjEIgFq+mydf0ZRu0hjULekG8+p1ivIzkvUfBO9TgjfNhvIRDvwQ&#10;I95np7nM9nKJTfJdeQeVrjNNJ+QkeAE8Bw6CZ8CXcP4L0DWFroVMYStVr2b+dgCFdyF46uSvTPQf&#10;0KTeR4/LNKf30OMSxfo7dpmLbH0X0OMdEvcsBXKGIJ4mcG/huDfkF+yUHyf5j4Ej4ADYB/aAa/D9&#10;HfwNfAz+Ai6D30sasm3ILkKuV37N5H6Oqf4MepxGj18yN79Jw3qdAv4ZBXyKTfAEehxHj9fwxyts&#10;ji+xQb4ozxLCn5Cm7xLOL5O2T4Jd4DEwAaZn8DJVIF8L7c+T4TaDPOAi1fzIDpMKMeTGsacN2d3I&#10;XkRqDuD1Qfw7AuO35bCMw7UJP09g7z6icoz/T2PzVbTSeLeCzeAh8Ee4fgPeBifBK+CYnvbPslsd&#10;Fgvy8uUQm8khNokp9DiAHk+hx5McIE+gx3702MsmOokePyAuu2kqu2hgO2Hawd2j/OoRvLVV/gzv&#10;f2lrCdpNAo8lZAyc19P6ZT31p/Qy3KOX5ffFhKxsrkX87eEawoc1yI2xOTVSRq14vRP5C2kj/XAM&#10;4oFRWtlquB6kxXwPbfaz5TwP5zm2z38TsQSZzNyg4w146BTYS9vSy3K73pY2JVuFgWsWVzsoBh4k&#10;B8m8amTXYc9cPN9MK+3Apl44FhONIdr6vfwbh2sLGj0O12EZhm0ZmbcU3rvAgI5X9ZYzqbddlVc9&#10;BtT2rB5FtA48a0SuFThACXZ4kF+O/CpkR2nrDVRpE/Lb8UIPHANUzDD/r0Kj7+CdCar5KTL4ON66&#10;xBe3iGDi/ziq+17l36hz3wtGwLBox+SgpAIzsrNBPiiBowyOcuRXUqW1ZEQ9Xogjv52K6UX23YwZ&#10;K/DOOE+2kcF7iNqL0iK/QttrfJlIogVM6f7frPN/K8mpHZnq0amOC0yl6J+O5Ew4cuAoQH4J8suQ&#10;HyAzK5EfISINyG8mSzrpaH1J79TjyXoiGIOljuqJEo8IjTMCt4pYsk9o8V+n26/y94s2rqjjkjo2&#10;qeNTK75oJiZx6iQuuaAAHhc8HjjKkVUFR5R/85A9n6ztpYKWkjUr0XCDVJDFISorSKUH5U/gK54l&#10;+FWCbNF8MKb7nqM7Oaapo6I6NqpjHKcu3Yl5k74VJSZRciNK36ilVmqkFB4vsoJw1SA3xl0zWnXh&#10;oQHxkZFeMtdDfShUtUL1K3RUhfoog98Ldog2hqjjyVLGwkWMH+2MQnHwP/bLNCzq6wrjZxZkhnUG&#10;mGEZlgF0WBRckHEXjUQRJMYNCxFcMe4bGCNNotGqGFNjVuMWY6xpiuIWU4uGEjUudalaU1tN0rRx&#10;qVs1dYkal+nvDn9T69MP7ZOPged5H2bmP3PPed97z7nvacPrDD5rDnCGxNCDRsTxB1Z42YnlIJaT&#10;DuZivWbEymDtDsToRna9Ueopdm0036og45fBaomUOnAGeHjv8doCZU9KiNkHW9qD660zaANagjSQ&#10;wiiTxDMX32miNxLLRKwAEEqsCDKIIV4i8VKo3hbEa8vaXYmRzwkuJNOnUW0aJ2k+ma8AW8BxcIPb&#10;wOPtA6NYu4hY+Vzz3bBg7RlZMkAaSAZN+CyBZ07GiDiTQWIbNZIYHz+JNgaLw2iTKGOURBidEm50&#10;id2YLjajW8IMXSREnydW/UAJMowQf0O5mPVzxKR7GwbrwQFwCXhkKvFL4VlAnNxARpBgfJUF/UEK&#10;aALiGV9iQTTPowL0EuHvI+F+vhJuDhCbOUTCzBESao4Vq7mxWMzNJMicKQHmLPEz54rJr0B8/IeL&#10;3o/K95uNUWTe9MXs+GBuDF97ncJk4g+FYz/W72HlHDAeZKgRFrhAAu9jgYNnEcBu0UuYxSghwb5i&#10;DTJLUFCQBAbbxN8SLX6WRDFZUsXXkiE+lk5itOSI3tpfxErFWTh1FoxnEKYokBz8d5IT3t58TSYQ&#10;v5j4T7J+Nna8nQ1/C1JAIogDDj6PADZyCg01iDXER4JDfMU/1CTmsADx5UEjW6QYbU7R25NEZ8ez&#10;2akoOybdTqXZ6Do2PKSNCgijI4WSg5U5KxgdAr+VMcQvIn4+Mbpggd0gDQvqAvG8jgGRWHQ7CLPp&#10;JSTMKME2H/G3+4gp3FeMkX6ii2LDoviCIwY0BlSRg0HJQYU7GMQcmPQojGrkTEAOEeQQjuGznSGf&#10;WzKS+AOJ35NYnaLYB9AUNAZx2FAHuYQDG89D7QaxhBskIMIgpkijGB0US4w6qBBxsoiT2crJPBGf&#10;CtTAxuDipMs6GcTiqL5YboSY1wE5RHNjO86R0x0Zhtb9iNGdmO2j2QeoJPM/AcSwZCSfh5NLWIRO&#10;LPwP4L0pWifGWJqGkwOd4FtfOK6QevGSmK2SkgBzTRL+NYmOl0T3ddEFE+nIiRjlBG7K+L0A9xh7&#10;X0r4WW9iPRbLPvDzNNAEOHkfTT6RPLMDKzkF8N7EM0M8xzkRuGhiycyYTdEijcJJg1A6X0xnP9LT&#10;AcNjOh0/nXOZxtCSysCQTA7JOKUkckjCxSZ5pJCf5LFuZyTMAKkgkRhx2HAHeYSDUJ4H8t7EMwMj&#10;E42RQ6saJ7NUc/JoiRat0cKNFm7EcrOAm/1w0+HdnAk3N5B7iEgrBrQWDGHN3ycv9iIdB53ukf58&#10;vTtpt3PxiPWTeZ0Ax1g+jwJhxA3kMxPP9d64AIpcFiQN3OTRDi06oEVnmksWZzOLxLNINIsvZTFb&#10;ZXEmsjiXnSbxXZyKmyHFTX/IJIdMj/Rm7a7JvGT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AC8g0N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FfdS1A1cAU1I2N4BwyNrXM9EEHcwl0MXqg&#10;b64LxuYXAWNxEcxRB8RdmyF3/+eQdXgnpKkcgEyNo0BEdhTJ9CLk21lBrocXZAbiV5Mi4l/FxGQt&#10;XksumA/LZszhqKWzOGbZLI7LmcEJyqeDm7ij/i0V0iutvB73lko0fTR8NHw0/J8a8hADETFkI4Z0&#10;xJClcQRIyI9DNdUBqi0WSO6ekBuAX83A33qZQMhZICQWz0VksmfCSNzpUHrldAinaiqkpvpxcH3N&#10;A/9GQbdnw502jwYBmtYNefs+h5zDOyBDZT/kqv8MVJ1/A83kAtBsLKHI1ROofvgVYmjCi4zrxPnE&#10;eMZTQmrFZGSu4El4oXACz26YwPMb5cGC5m7fmpZGL0FznXddPZog/4MhFzFkIoZ8dSUo0vkFWEba&#10;wLKyAKaz5xrdB79SiEtczruW/ywzpmQqMYk/QbjdOH6N3DYWyep4FM7r6g3iieq9uD3Vvvz2Sn9B&#10;M5oQwybI37d13XBbZR+Q1Q8B/YIKsA21oAxrAWWXPVZKvcLfMIOSlosiyHP5BPZk5q0747fS2kaj&#10;iT3DUTRJfyRH0orjSPj+HDEnsLKLfbW6DU1A+mAgIoYsxEBV/wmYF5SBY6AJFRbm7yscPN5yPcJf&#10;lvknL7JCKbPF1zlP8mOFIymJnf0xGZI+AqW/J4bdXxfBvs8JZt9n4Lg9tJCqDjT916D0NeQoK0Ih&#10;YihBDFyD81Bljlnh23u8rnILX+b5Jj8rD6ZOlkZwRwui62XZ8Z2ipBRJa1yutDmeLquKLpEx8CUy&#10;ahhHTMbzRGhaN5AQQx5iyFXeC0VqB6FU+xTw9M+v1Zhj3grs3F8KXMIXarxTZviBBY/LQyseMqOE&#10;feTYjtbMREltUuZAdRJ1kBPPGqRGsQZzkXvkRHJ70QTk/zEQlfcATe1HKNM+CVX651ZrMWZvhLbu&#10;y/XO4fP1nimTQr/CUT6OKy2LFHYWE+7WE+PFvPTUAXYKUc5IYciJBIY8I6pUmn6dI0bTuoH8wZCP&#10;GOhqP0C59gmo1v9tpd7M9FWTtdtiy2X8bKt76kSLT+FQ3dVycSW+rqXkent1QYy4NCdxsDAjc4iS&#10;WTyUfos+lEhgDSYQ2PfR9LchHzGQlHcDU+174GodB8EljXdNpiYv263cnnc64Ke7XVPHOq8UDDQH&#10;croEobXC8sh2LiO6r5gSN5CTnTyckZ0/kpBaPEKIZ8gJcaVSNAFl3fAZYtgOFOV/AevsAeBpHXtf&#10;d0n9TZuJ8ZII6zontsP/1e+UMiL2pEo6/DitDcF3qvn4thJOVC+JThhIIccPx5OyficQix9FpNIf&#10;RiSVDKAJKDs3AQUxkBADVfk7KD27H/haR9816Km96DI2mr9n4Tz9wCZsfMgxeXDAjdLV610mbA8Q&#10;lAtxrUX88J7bnChZHIMwdIORPhLFoA2HEBnykKwSGZr+NpARQ6Hyt8A5u2+tRvPn1y16Zxb6jAxm&#10;5BinicfYkOFxuyTJiDO5RerJ5vf41jDbA1uI9bjupJqw/hu86/LIqjR5RA3zQTCTNXC1gN2PJqDu&#10;3AjUDwbaqW+Ae3bvSp2m0lKH7ulZqaHek8emDqPT5jjplE1Cx7gjqXbEtYQt86ym9Pk0pXX4iwgt&#10;V++FN0XKwlpTZKEddGlADft+QDlHjCYoQAwF+7YARekrYJ7aBVVndr9q0jz4rFdX5cmIwYXRp0b2&#10;D+bNgrvnsPHCv2zzOKOOLKrcuSqj37Uxps+jM0zk3RfUFSLxF8VK/EREsU93ea9PE0+EpnVDIWKg&#10;Igb2qR2rgjPfLd49//2k7OKJRxN62gPPDO16l02CmhbNYyumrLMLx+1ot4ftK2IHHOrC7jm2+va5&#10;dnn1+ok8eiO73PuSO93EBR3ukvJ2NEHRjo1QpLgFCpW+BO7J7a8aVHc97Tu35/c/tI7IZnS1u1/o&#10;2za/MfKvWjaLps9g03MmrCkJo7Yl14bsKgMH7Gu9pC4Nbv3eja79oY0u0pgGZ2l2vZOsUIgmKN6x&#10;AWiKnwLj0La16pP/eH739Fdjco1dsknNo6IlHe3GVT3rqlV9H9Yr48i8efPE5Clszo0/rQpwozYs&#10;7xG7ctchJ57TQ89Kx6EgpCiew1Ayz344pwJNQP96AzAUP4GyQ1tfNRzf+uTeL1sH/1T9tnvh/PHG&#10;FW3tStCxZIKuB+mtAS51yZRwc848JWzKMttvwors/ti2yGnMkeYw5ka3G/Nl2I6F0m3GbtJsxpNQ&#10;BcztG4C1d/Ma/+AnM12HN8n/OPxZzzPV3Y3vNE7w4JwmHTTN8uCCU9qarl/Ma0M8fsmEEDCPSfSc&#10;tUxzfmp922HaPtt2yiXHZsorx2oqECkiGztNQBWUfKkA7D2blpoUN4wM71DonTm6rentr3t5oHqc&#10;BmoauaBhkAznbW6Cthv+vZ5/wFuDUM+XJpHOy5hohyXsTdtF21jrBcc47IJbnOWCT5zFQnCcxWJ4&#10;LJqgbJvCSs1OhaF7WxTE07s3Nr8++h/26ySq6QMP4DjPsbUzTqtYO46KVVvR0SqgIgIjsskWQBaR&#10;TZA9sgYCJECEALKvgUACIRDCDgkhhIQlYQ+ESAhIcERRR2nVquBIZVGh6q//x8zr8xhvc+jhe/9c&#10;v1taQWtPNZz8gQI6etmga5YIZxzwYHgpDEz8AsAiyOu9NebSOzus69qFKOc152inVXfchVUvnOOq&#10;P85hNQRnvxrxSb1p+ULltnijyvjtz1X6V/Z+xoNDW2vg8G4KHD2UBVoniXDybBToWAaDvr0vGLhc&#10;AmMPFzDzdgIrX0ew9bcHhwA7uBhwHtzQtuCJtgE/JHTAp3SnS0VFPrZRZWDxryptoLapFvZtpcJ3&#10;O7NA/UACHNaIhKO6gXDcyAu0LdxA18YJztjbg6GjLZg6WYP5RRSgnK3A1tkS7F0swMnFHNyQPD6p&#10;cfEGlcFbG1QE8OWGOvhmUwns2JIFu3YkwJ59WNh/GA0Hj3vCEV1n0DBwgBPGtqBzDgV65pZwxsIc&#10;DC3NwMTqHJhZmYKFlQlY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ACog1d9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nF6vMBf1VcinlFSsp6nptZ/GsqgfYwnsT6OaaSMxXLbJ6Ma2ueiO9pHseOcAZjFJzeKEVT&#10;V/QdpjB2kt4RO1WtzteG3C06kKVqIO7fCmVmO6HKcg/Q7U2+1LtavK/3dX5zLcR/jhoZ/bwCm/W0&#10;MLXkAR5fO5FCZI9iy1oVWDp3OJHDHUoScQdxN7h92FtcUewtLi9OyeYmjDGasZN0dYC4RhMIqoZs&#10;VUOh8RaoMNsOVMtdwLA78KnxrPki29vxNSsY/bI+4tJMTVzWw7Jk8kRBFk2RTWAPpJLaZMmVvL4U&#10;Jq83tZ3Xk9bLE6cM8rjYQR4ncbiFlTTa0IAbq1MHiDqakKdqwBtuApLxZqg02wa1lgbLDXbGHzgu&#10;x960ejnMtQb4PWNjoh4zYjKnqpNIt0vSqQP5l1mS7IK2zowyvjCDLuRnNgs7sjoFbZkDgsaUAQEj&#10;eai9NkXZRE8dbVAHCv6vgWy8CaoPbwWGxXdLbFujd63O/37d4Wn/ko/2meGGRT5gXcoYq00sGrqa&#10;VtNXnN0oyie0tV0mCVuyq8QcfGMn+zJfzMrpF9Mz5OLqtAF+Zfpwy9V0JVudrw35qoYcw41Qum8j&#10;0A7rQYPFzs/NNnvf8pzM5sUeNs/FP6Ke8EMjploi05QN8YVyWkpVFyWzoZ2U08bOLxDV55Z3XyNc&#10;66YTWrtpeT3dFLy0uyRTLiZnDbWTs0aa1YErXxu0Ic9wA5Tv2wC1hzcD68SOj1ybPW+ETqaz192t&#10;f+vx83zYGRw+1n4xdYgTW9Bbj6sUUNOZnIpsbh2JIKomknooxGpJOZEtKS0QS4ryeiVEVQcRf5NP&#10;xN/iqvO1gahqIBrqAmWfLtQd3gQc820fOk7vet3laPJS6mb1VObjca8nCKMUYpLl3GhiFxtLaWOk&#10;MBpqMluryy+LSkhESWFhuZRYxJDmk3jSnMIeaWZeb282QS7Kzh3kqQOFOt9AgarhiuF6qNq3Hpim&#10;G5ZbzbcsCq0N5iUO+58NuppPD3q5TcgCwoa6w3C9/Kg8ATe+gsPG1dUy0lrKa7KExIrc3uwSUn9G&#10;CVWeXtbSn1p2XZao6sBd6e9MLhgQqANF/2soMlwHNUbrgHVo/Rfe8c0L3ad2zsrPfP/bbZej95We&#10;Z0dvokPlfaGJnV0Xc7mCmDJmG7a2qimZU1SfLsDT8BJcVUE/tqqyH1vTJEugdkujKZK+2NL+rjjy&#10;DYE6XxuubFkNZMO1QDdaA5xDaz8Kjm34q+/k1hcjdrueTDkcmRxzd76l8A2WDAQldPRdyGF3R5bQ&#10;hLH00nYsm9Cc3JHSmHE9jpnXF8O82hfdyOqNZnX2RDCk1yOpclFk1c0OdYCkaihUNZQZ6gDDSBu4&#10;B3XedR1dN3fTauPvEzbbH0zbmo7+7OooH/cOFCv945oHQ7Pr+sOLKZIoakFXTGOGIKE9vj1FHNWW&#10;2x3Bq+iK6GjsvMgXizHtN0QY9iAPw7zFVQeKdVYCaYsWXDVYDY3fay3zf9B6Iz2i/WLUfM30Lyf0&#10;JmZsTIYeu9j33D+Hbp/0i2beCcysGgktUo1uFV4ewcT2XWqNlCR2YCSXBRd6y/hhUmZHmEzUHiod&#10;agsVDbeE8hRN6kCJ9kooVjVQDVZB8780P3YZa84NHdR88uDQt5PPLPVGXtjvl/7hZMN/6u7LmkZF&#10;Uu/7pZHv+hNzxoMouNHQukhlOPu8Iq4lRJndEny7pDn4Tj0naEzQFDiuZAcMjjYESH+qVwdKVQ0l&#10;equgTl8TeLtWLkj3rJiZNFhx93cTrZF5q62yebsfhLMO1pwXLl70P9wxpTPncISnKELKY9/SqEdo&#10;aujDEEbgo2im/3RGPfpJMQP9y7W6H3/lXfObGaz1fTBJ8xufqlYHyrU1gKKnCeztGp86tyMvlbrI&#10;vRm9FYp5U23ZgsUO4cJpE85/7U7VvnbwKP+Pcwhxzi0245VnetwsKh/zpx856M/gCvRs1FW/2VSK&#10;7ytihe+rynKfOVaZ91xnKWr+pxKvZ3fJ6gBltQbQN2lA20bkkfxbZOrut4hi7jsN2XvTtaK/j+tz&#10;/rYyoX+wtip/b3uW+M4enfnOKRy76BofseiZFrLog0cvBBJ8F8LzfBawed4L2XmotyQC6i0112ux&#10;OefcouSy5zsFXh2oWr0CGtcg010ayOSwJqJ8uAqRvd+jKVo2Wc9ZPqJPXz5+oGzZ4gRx+eSZzOXT&#10;5xKW7AIjlhwxIcuu0eglrwSfz+gk1KfzuHOfLuE8PyXjPD/nJHl8Jid6fKFh3ZdaE9yXuuPVAdoq&#10;5DEPQSZlGohi7BtEtrAOEcHuVRww1qWBiX4pHDbOg6NH08HcOh4snS/CKa8gsEH7gUMwCtzOe4I3&#10;xh0Cwl3hgkp0+FnAYVwAf8EFisKcgXreGRrVetaEIHe7EUQxrIHI7q9EhLBRown0tWiwW7cEjHYQ&#10;4MDeNDhkGgtmJzBw1CYQzB19wMrNA057uoIDyhlcVWcM5esAaN8zEOprD5E+9pDgY6c6SHaQj7IF&#10;spc69/gIopQjSP84ggifIEgTrFtJBT0tMuzQzQWDbSmwZ3cMGO0PgwNm/nDwBArMTrnBMVtnsLB3&#10;AGsHe7B3tAVnp9Pg4WQN3k6nwN/pJIQ6WUGEoyVgHSwgVa3bEgSRKxHkH/br/BvqhQ/guHM696YS&#10;KSWlxZJKJEJCUVrc0lO3xT6LmTGYBTNmMYsZZpgMk3UyI4PJWCIjhtvVIsXNFS0qPUk9iYqQLk83&#10;XZX7eb6308/TP/D88Pr58z7ncz4/fBoeIfPfGBgoYO6cDDAyFIKpCQOWLYsBi1UYWGUbCFabDsO6&#10;LT/BRte9sHnbLnDZvhPcPb3By8sTfLy3g5/3NvD3docAbzf42dsVgry2AsrLBXCe33O9zcCgscfA&#10;oOIpMn/cwCADDOYkwRxDOsw1joIFZigwWXEclqwNAPN1+2HVxt1g7bAT7DZ7gr2TBzg6u4Ozsxu4&#10;uWwFDxdn8HbZAr4uTuDn4gj+Lg5wyHkTHPkuoBvPA+ryRUCwsQDUZmvAu64HIv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gAhIN7f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jP/d7t4RL/vmNGHHv1FdEM+79ugYt5Ayi2dfBx&#10;rkKAdxFCgrMRHiVBVDwPMXQWklh0sDhJEHAToUhLgIobjypOHFay47CRFYt9qbE4wYzBZXoMOky6&#10;d4QgbpwmiIuXCaKtmyCO9RDE3o9fmW2G9QwjHMxr4WyjhbuTCl4eWaD6ihAQkoaQCCYiopNAi41H&#10;YnwMUuOjwU+Igjw+EnnxESiPW4yvY8NhjAnDVloY/hkdhsMm/dxKEJcuEMSZmwTx7V2C2PM7QTQN&#10;m5mtxswZyzHHXAM76wI4OmTAxVUAd082vKgpoAbEIzCYhrDQKESFL0ZceChSFoeAEx4EYXggMsP8&#10;URDmB02oL5aHULEmmIoGkzrIMzh7lSBafiWIfb8RxMbHBGEYIf6yDGYzSvE381zMspJhjh0Pc52Y&#10;cHBNxAIPGty8IuHpEwYfajACfAMR6ueHSD8qYvy8keTnBZYvBXxfd8ioblD6uKJk0Ze0dxDEyS6C&#10;+OY+uf5eglj1nCCqyYZiEDOyQcwUw2w2BzNsU/D3ebGwcIqEtXMo7BYGYb6bP1zcqfDwWARvihd8&#10;KRQEUdwRTnHFEooz4jwWIMVjPtjkB07g9iWQ2cxG2nw7JHuRQ/wWghlCATOaCjojGMmiCCTmRSOx&#10;koakVaQNNCTvoiHlEA30lmgw2kjnosHsJHUvQWoP6dkSsAZII1FgT0ZNsxE1xUHU5y8gGyzBmz/3&#10;/w0MX1ewgilgLaEiNSUYdEEEkpXkvBWxSF4Ri5TGWNB3xoJxIBbM46RT5HVsJ3XEgPUL6QEN7Kek&#10;tzRwRmjTnEnaJBe0cdKnL4CcbEgnG1I8F4Dt4wJeoDvSo3yQlhQEdnokmFkxYJQlgFGbCGZDIlK3&#10;JYLVnAj2UVJrIjj/IV1MAPcm6W4C0h4nTKf1J0zyhhPGeZMJYzwkDJE+pCPeFGRYW4LvOBcMTyfw&#10;vJ0h8neDJMIbosRApHMjwc2MA0udBHZNCtj/oIOzmQ7uXga4h+lIO0k6TQfvAukafTr9Nn0y/Q/G&#10;OP8NY5Q/zBjhTzIG+WAM8JHyRoAkU5BpbQGBoy3Y5PUReTlB7ueKzMWeyIgPgJgdAYEsDjwVOVd1&#10;KtIMbPA2cMDbyZlOP8iZSj/OmeSf4kzwz3HGBf/lfBbc4o4Kf+eOCF9zPwqH0t4LJ9LeCKe4L0Vg&#10;PROBaQqy5lhASDbw3Bwho8xHjq8z8sI9kBvnh+zUcMjFcRDnMSGo4E4J6tInBGsFnwVbBWPCZuGo&#10;8Kjwk/BfwhHRWdGw6LJoSNQlHhQ/FL8X90neiockL8VjkqeSCUGvdJr3UAquKcgmG8QOthC5zkM2&#10;+VRUVCeoQxdCHeMDFSMUuYLYKUU2c1xWyh+V1EhGxKvlQ+KmjEHx7swP4kOZ7yUtineStqwByYWs&#10;fsmN7DfSnpxX0lfKp5JBZa/sk6JH/ll+Vz4lvpUBgSnIsZoFiYMNZM52yF9ohzIfB2hDXKCN9oIm&#10;JWiqlEcbK8xkDuUUCT9kVGUOyFYo+6Xr8l5LtxW8kjYXvpQeVT2XthY9k7YXP5VeUT+W3ivplb4o&#10;7ZG/L7qTMZzflTmWc0MxkXk1a0pmCpRkg5RsyHKyhdrVFlWL7KELdkLNEvfpmiT/saXcqI8aGX2g&#10;KF/4Orc854ViuepJxurSP+Uby3tluyoeyQ5qf5Of0PZknNE+yOzQ3lfc1t5RPNV2KwY017MH1Z05&#10;w4UXc0Zzzys/Z5uC3NmzIJ9njVxHG2hcrVHjbYu6IAesjHIdX5noM7SCFT6wXJL0qlLJf6IuUT7K&#10;rSp9oKirvqtoWHZbsUV3K2ufrjv7iK4ru1X3c86PupvKm7rryke6TuXrZT/lvtW2530oPZM3pGrL&#10;H8k3BXmW5sggG1Tz5qDaxQp1XtaoD7SbNkY6fVoT7/luTWpwn0EU96Q2m/ewSpVzR60p686vWXYz&#10;1/D1NeV6/ZXcHfrOvAP6jrwW/aX8M/qLBZ36C4X39O0Fz/WnC/p03xe+rTxZ+L6sRTVYbAryyQYF&#10;2aC2n40aF0sYPK3QEGAzsX6xw8cNcW5vNjL9n60TRj9arWDfrS1Q/FJVVnqltHrZpSJ93YVC46pz&#10;hZsM7ao9hrNFhw1niloNp4vPG9rUXYbv1U8MJ4qf648V9+kOq/srD6nflZuCArIhi9yDcntL1LpY&#10;wOhpgfX+VqObw+3ebY11frmN7vPHFkHE/cbM1O76vIyrterin6q1S38or1lxumTV6lMljcbWku3G&#10;70r3G0+Uthhbys4aj5ddMx4rf7jmUNnj+v1lz/X7yvp0e0r7q0xBocVMKO2toLW3wEpnc6ylzMIm&#10;P8vh7WE2/btojs/2plAe7uKH/bpZTr++Lld6qb5I9UOtpvrU0qUrTmr1xm81xrVHNZvWHdbsaTxU&#10;caTxoPZU437t5cZvKu817qnobdhZ8cSwXfOidqumT2cKVGRD/tzZqLYzR/2CmVjvMXNyG3XW4O5Q&#10;q77maLs/DyS73m/mhXTtkCV3NuWIf1yrKmirL6s8oa+sO6JbbjxQvWp9c1Xjxr1V25t2Vx1s2lX9&#10;XdOO6vNN25f+j+46D4cCceMA/hrGnUeuUiF3jsY4Uq4Y5L4j930ldxjGMcKM+76HcYVFS0uY+lGx&#10;ok06NmGTll/b3V5PsdVvn7Xvb579e+ePz7/v+33e96/vg+ratPXK6rRNZuX5n/IrUl/l8PJPhhgZ&#10;CcyUE0WGgjDWqAr/2awt8hvbYM+rHlOpjT4bhUfdbuTv2vxsbjaGek9WR0eOlMan9Bem5HTmUZmt&#10;tNzKxkxmbR21pr6G2l5fnTlQX5nJqa/IvFNfSl2tLc7YKGembzEY6T/l84JnxUUxTnoPZsuKYMkh&#10;IaxTEfzcpiX0cw9Z9PnAcYkng5SD9/tcSLc6z1CmWkO8xhqiwger4pK6S5OyW4vSGHV0WlVl9oWG&#10;Ulp5UzGtuZlB620uyh5rLsi+1ZxPW26iZz2ppmc+K82jbhXxgnHcDPFS4pgrK4zlBwWxUZm406FJ&#10;fNt/VGhz2Ej0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UAIyDc36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DYZ&#10;Ywt7HWMPe4VrCn+Jaw9/gesOf467GPEMdyPi37hHkb/jXkWNEd6H/Rr3de9oPNz9kAhDH5BgiCsw&#10;KigARiwJhIRF8yFt+XzIWh0IOX9fDFN2rvjK3LfuIw277b9kauibuJTwV3jxgRd47aFxvAn7FG+N&#10;foKviv4d74gZw5/EPSZ04h4RenGjcVdxD+NHcSNxE7F3SO+xt8hfo25SYfg/E+D+6wlwryvw4MIA&#10;eAjNJSVoHmQvmwvTVwVAwcZAKNix9E/enlXvUg9ufs0khTyjJUf8QebFPCYq40bjc4gP482k+8Qy&#10;0j1iLekOqYl0m9ROGiafId0kXyLdoNwlXaWMk69Qp+OH6F9wlxgQO5gID1xMhBGuwEPoDLHoLhho&#10;70WW+kFxsD+Ubwj4rNgWNCP/4dtJceT6cV7cd2McRtiDxNTYuwliyjBVTbtBNdKvUYvovyRUMC4n&#10;1DOGaM2MS7ROxiC9l/ET/Tqjnz7G6GVM0S4k/UU6z4SEM0yI62JCrCsQGzgPEhfMhaz5c6BwCfrP&#10;Xzkbqtf7fdRuDZjShix+rg5f9ZsCv+WBiLZ3OI2Nu8riU4eSFEmDiVmsi4n5rL7EEnZPUjX7QlIj&#10;+1yyk302+Sy7mznE7mI+YHcyJ9gdKR8YpzmQ2pYKiSdTIcEVGIPOQJnvD9MCfKEMfd41K2Z9zVnr&#10;O23Y7Ddh2LngSe7+5f/Kwv3tlooa+ouYiR1I51J7OWLmOXZmajcrl/sjq5DbybYhp9l25FRKM+JM&#10;6UTaOBeRVs4tpJkzjjRzZ1KakL+SGpEvNAcXkl2BuAXzIB3tvbx5PlC1CP3nf+P1v7zV3v85vNHn&#10;mXmH/2PzvqC7eTHrrmWRdw1mJB7skaSSu/gC5mlEwXWm6fitaXmClrRiwYm0KmETt1F4jOsUHuWe&#10;FzqQa8J65DdhPe8dUsf7kFLN+5Rcmf6Z7gqMRe+QhHYt4VxvqF7oCQ3LPD4WBHu8Llrv9aRkq89D&#10;657Am2bsmiEj8fu+LEZkd2YK8ZQsPblFJEGa+BnCozy9pIFXILXzyqS1PLu0htciq+J3ySr5P8vK&#10;+aOycsEbUZlgBjki+MAp4X9iugLx89EszPaFUn8vqAv0gKYl7jNFK9xelq5xHyvf5Hm37IeAq9aD&#10;wQPm+O3njLSwjmwW4aSam9ioEHLtUoW4WqSVVwiNSpuwWFUmrFIdETapSoQdqmLhRVWR6F6GRfxK&#10;Xih+KywQzaQfFr5PdQXGB/hDjs8sqPDzhPoFbtC8CPOuZBlmvGIlZrR6g/twZei8IduBlb1WwtYu&#10;c8I+Z15ybFNOKt2u4adVKiXiUlmG0irJybRICtRmiU1TIGnQ5EucGpOkR2uUDGuN0ueZBukbWa7k&#10;nVAvnk53BZLm+kEu2vcy5nhAQwDmc1EgeGMLAn9ULwYj9nVu12tD/Aeqor45V4bf3GGl7m4xJ0U7&#10;TJyEan06p1QrElky5Mp8hUZjlBuzcmXW7Bx5bXa2vCVHJz+To5Ffy9Eonuo0ilcqtXxKmil7J3QF&#10;Uv3QPHp5QfVsd2jyx3y0zgUTlf7gkX02uO1YjbnSsHNOX13Esq6q2E1OGyW0yZp4qK6QTSk3cdlF&#10;eoHApJMoczIzdFpVjj5TZTaoVBUGheqYQab6h0GaMWSQZI7ppRkvNFLVa6VEOSVxBdJno3n09IQ6&#10;H7fPBb5gstQH/FrjBe47vMGNpmDM4LHvfM87wpZ02HEbWqpJuxzljKiqEhaxxJLKLMjn8fUGkUKd&#10;Lc+SaTVGkSbPJNAcyedpG0zp2lMmrnYgj6sbNSK65zpEM5GBZE7KXYFJPj5Q4uEB9d6YaYsXeFzu&#10;Bu7bPcDtJk9wpeVb0N+yfVb38X2LnI3YtU31xO9ra2jhtopkgqWUk2gsRhCtWSCTmSQ6niHDmKrX&#10;56foiw+zc+vyWQaniWnoz0s23jewDM+zWPqJTFb2pMIVyPZG8+ju/tXoAcZLAHhYjQG3j7qD6y1u&#10;YMC5FJx3bvXuaN0T2Nx8cFVDE2F7pYO6z1qXiMuvZtOyy9NSlUd4EkGxSM0pVOiTzdl5iWZLHsNc&#10;a2AUtuXSLX05NMtINsPyUsM4/FrFML2RuQLTPLxgJgYzg/bOR2UA3LMDcOM4BvzsBKCnYyH4sXOT&#10;Z9vp0IDG9siVNa24LaXNpN3mYzRsriOZorZz2OJqRJBWIVAm2+Q6ell2doLNkpVgq9VRy9s0lPI+&#10;NaViJJNaMamglk5Jqda3IlcgD3jALACeWAB4UAXAMNo9L6Pdrx/tPl3d/qD97Dr342d2+td1hS23&#10;dWI3Wk4RQoxtlEhtCyNOdoKZhBzjIEwHT0JrkCkp9VkqcoNFRXLUKkiONhnR0SeNPzoiITomhST7&#10;NI9UM4O4AiXA7YMR3cERAO6gO7iKdr+fTgFwthuA9h4vcKI/GFPft823omfP4uLzUWtNZ2N26Lri&#10;98s7KTG80/QEVjuTTWvjppNaJcL4Vp0wrs0siHPW8AnO1nS8sw/Bt4+k4Z2THHzrRzbhxCemKzAD&#10;YJ4WAHC/Er1BIwCX0Btc6AKgA+1/xwcBsF9eAiqvbPK2Du1akH9p/8qsgQOblf0xofzeuAPsC+Q4&#10;2rn/012mUU2faRR/0akbiuzZQ0JCEhJIIAlJCIEshEAIYQ0imyIdSx106lirrWPH1h5bWzu1rdVq&#10;7eiorU5dimOlKLiXzRUXoCg6Vq0CFbQqKJveeWf55Ek//M774f/h3vM89/mfc4uK8qrLy7Kq55Zn&#10;Vr8xy/39e2XumnUzM2p2lLoO1Ja4DrQWuWp6C13VwwWufcj3xuBf6AxoFs/RGdTvIKRuL93BAUJ2&#10;0P71ZeMY8sm5yeTDFtHYFS2xU948a2QvPG2VVp50aGc1ucyFjVnO3Ib8bHf9DI+rYU5+esOifGfj&#10;ijxn42e5aU3bs1ObD2Y5mlszHU19bkfDiMtRj3Rv3KRZvERz0LSN7mAP3QHtnzuPELK5kfbPs2PI&#10;yrbxZPlVls/Sq5ETFnZqgiqvGAWzOsxR03+063PanWZXW05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8AJSDa3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PpKrhfrgy3K03hWuUWlaFyF50Buc+6nqIgu05ZuNOJ&#10;3GivY5mJgfWStPDqtIyoitSDsWXC4vhSYXVCibAp4RNhZ+IhYX9iofDrxHzhg6SCtLnYQtG7yEIR&#10;8gvSMHg5GEJZSATF91kAfy2g3isHuF+hCHerlGC81ghGa+1XX6jeye49vMekuzRgU9snYbymfIFH&#10;fV68f1VWSniZVBJdLMlJKBIXJheIylNkogbhAVGbMFfUK8wWDadmiu6lZkmeJWWnv4nJlryPzBZj&#10;2HIwTEEZhaDwrxygDFDfKae+Ua0At+oU4FqDPlxusFEarHfW7KnxMuqo9LdqKQvddqQ40q26INav&#10;7EAS/1BOWowsMyMpV3owNUtaIsqQ1orTpS1isfS0OE06JBZKJ8SpGU9TRZn/ThBlLkSLpO8jl0N5&#10;pJsEhTnqfFPUO+9XUueqAxg7Qp3nGBe+bLRede7oDlZ3g4d+a90+i8aqkK115ftdDpdE+xQXJYTI&#10;8lOisw5IkiU5OaLU7KL05OxKaWJ2ozQhu1sal3MhPTbn2/TY3Cei+LzXSQm5b+MSsheilvO/PKYD&#10;PMkHeFhGM6il3kn+r5sAho6zYaDFUrHnuCOzo8ld7/jRvWYN9cH2VTXhzvKKKK+CsrignOIkgbgo&#10;LSmpIEMUJ5NJo2VlGVGyIxmC/E5pRP4X6fvzx8URBbNpkQWvkgT5b+MEsoXo5VAeFd9k/X8PDz7M&#10;gHrXTfKPnKDO0cqEs+0bFE62Oai2furGOXbcZ21tY6BN+RG+46H6SPcDNTH+0sqE/SnlwvgYeXpq&#10;RMkBSXhJqSSspEEcJu8Q8eWDqaHyMWFo6Uwyv3Q+Pky+EB1W/F6wHEyiPeQB/ERZvPdhBo00A+pe&#10;F6n/9Xauhu6TptB+crNyc+dOdn27t3FFq79VcUuIg6xpv0vm0Sjf1Ib40Li65KiIGkkivzovJaRa&#10;nhJS05AcXNORGFQzmBBUOxYXWDsTE1QzLwiuWdwfXIVhy8E0gF9oDz9WAEzSDm7S+w93AAx2U+86&#10;DdB+Rh+On9mk1HCax6o65a4vP+m7oaAz0D67ne8kao30TDgRGyBoTgrnN4mjghvzYgIb5TGBTQ1R&#10;AU0dgoDmwQj/5vHwfc0zYf5N8yH+jYtB/scwcDlvMgB+Lgb4/sMMmgGu0vtfPEUzOEO9pw+gaYAN&#10;DYMWilUDDmqlfS6cwl4v05yzftbinqBtiZ+HuQq6BXv4XfEBgZ1pof6dufx9nSWhfp1/CPbr6gja&#10;2zUY4Ns17u/bNevn2zHv6/vZoo9vO+5ZzjO6h4eHaQZHAW60AXxF/sFegM+pA7ZcAKi9pAwVQ6Yg&#10;H7JVLrjE08y56GYgvuBtnnjezy5qMIjH7w93C+iL8d7bJ/Tx7cv29ekr9tnTX++9p7/dy7t/wMOr&#10;f9zdq3/WzevcK1fP3kUXz7O4gln6Ln5Pt/hH2sEVmv+X5D/7BXWviwBHqYeWXQUouq4DsusWitnX&#10;tzDE15w4iVfdTARXvC1DR/02+48EO/oMRzp7DSfu8hzJ2OkxUuTsMVLr5D7axts92u+4e3Rsu9vo&#10;rIPr8GsH18tLDi5DuIKHlIPbdAfXugAuk3+A/N3UQZtHAKqpBx4ap/45qQSSu/ogvPvR6vg7W1iR&#10;kzzdkAkXU78Jr4+8b++zcb/Nt3ebiLV3nZDYu0zk2+2arLLZNXli08475zY637lp5XTnsaXTxGtL&#10;3q0lK963uILv6BbHKAMjtP/z5O+5DPDpFYD669Q/qYfmTQKk/aAIsY9UQTCtrxA2baESOG2n4Tu1&#10;jesxtcvQZcprrfN0wDqn6cj1O35OWcebyV3Lmyk1dZxtNN4+e9po2+Mrhg5PHhl8PPPCcMv0gtHm&#10;KTRezjd0h1co/xfJ30v+z2j2R27SDr4BOEh+8Q8AcX8BCH+qDMFznFV+c8aqXnPmLJc5a+0dc1t1&#10;t/3qpL/1Vw+Dzb/5G9r/M8LA7nmyvu3z3DU2L8p1N71o5lq/7OVYz9/Q2Tg/o2318iXb8vniCq5R&#10;BocGAfrJ30X+Y2MAh28ByO4CSO4DxJM/bAYg4DdFBZ+36krub7mqO98aqm9/t15zyztLbdsFO471&#10;wnau5e+uXPPffThm70M56xfjddYuZrJNluRaJkuNmsZLPRpGOMoyxAfqhvj3FXzVT3dA++8mfzP5&#10;K8mf/x35H5D/EflnAfyeAni+AgWXpVVKPGSobEU2wxb1WBvRSMMCzbTWo5WWCdqzDZGntQZ3a3Fx&#10;n6Y2RmpoYhpLHfPph72GycA2BgPPqanhyAouXAI4Tf4W8lffBii8B5D+J/JPAfAfA+z9G4DbPwB2&#10;/AcUP0ZQskVQtkIlNXNUY6xFLXUj5KrroyGLi+tYVF7JacdSRZ66EnowAQMZgDFqgOlEoSpgtQpg&#10;0wrOUv5ayV9H/kPkz/iR/NPk/wXA5xmAyxyAw3NQsFsARSt6BjN6BlMEFQMENV1UUNNBZYYGMplM&#10;ZDNVUI+piMbk3UDYkNeR8CB3ILkERIoyYOYKUH8DB/UtOGhozkVDS13UtdVDje16yPLUQ/UQLjLj&#10;OciUaiOjgI2Mci1k1mugerMGstpZqHFKHTV6mah1nhhmIPsGA7XvqKH2T6qo84yYV0GdtwQqLxK/&#10;axM6K0EDegZDMw6amHHRxFwXDaz1UNdhDXLd16BOkB7qxHBRW8JBtkwbtUvZqFOrhZxGTeS0aiD3&#10;5H/prs+oJtMsDuAvSO+EkoQSCFKkQ2jGhN5CCS2BBEJCGr0Elbp0pIgIqIiigjKioLALjn3AroMj&#10;O7oqyrGMztpmUFlsYEHk7jPzicPufPid98t7zn3ee+95zvvXBIN+TTAc0gD8CXXAn1MHwjU1IE4i&#10;z1UXiW9UFoifVOaJoPyZCCqf/sKf9c3M9cHCzAAsyAZgZoMHkhsBTPzQmJkEMOLhgZhhCMRC1K8q&#10;PTDaiAPjLbpgvFMHTPZqg+lBLTAd1ALSMU0wG0XGNBbNJzS+kp+qfzGfVvtI/qj2gbyo9p4Mau/+&#10;AphY6MNKE32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QAfIODf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99cOcUMyj4ki&#10;pQPSWFF/Jp5n1xLY9hIiy24kMu1WAtPem8Kwj+Hp9tkkmn0pkda3Gk/tfRNPtcE4as/v+RLt4yLq&#10;4Xwn2kc76uIw6qIDgGPjKIPTANSfQe43sQHsnwwGpZNR7gUTSd45Z8g+qlOMbZJx3gfCMXEkZ1SB&#10;Y45mx9Id+jiqozqWOtoYQxntwVFGR6PSRmf2kEeXPiI5ViNJJ95EEofh/7GMerDQijJA+V9E88+O&#10;oS7+l+4yj2rqTOPwe3OXhKw3bCEhQNhCyo4oWxQBlYAEjMVWGbdpR6dOa7ejc7SO4+ixVTuudasK&#10;VcGlgkNAXFBZpOOICxSXUQdXkCpaFxRBFBXeeU/nH/GcOTnPufkneX7v7375cj/yri8BWEZn0XlO&#10;gE/3MfBRhSdMqzAzUytipHn7klS55Ske2WU2Y4YzO2Ck8z1zqnOyZbhzhiXZOTtkmHOReZhzTdBQ&#10;Z2Gg1bnfP8nZYEoqbfdL2PvcFF+C/vHFA2mgdXiM1l5lAXVAs+8qpg5KqYNygIUVALMPAvzxMMDE&#10;aimMrzHAuJoQyZiaGOno6kTVqOoUt5Qqm9fQKod3UlWeMbF6mndC9ReG+OoF+rjqlV5xNVt1Q2oq&#10;PAdXn3GPrWp3jzny3DP6MOqiKgdyfDX9Fuj+V5C/ZC+tgzJaB/tpHRwCmEvumdUAU+k8mnsCIPOM&#10;FEY16iCtMUiS3BghJDXGyeMah6tiGzM0gxrf1UT/PJn4WB3VNFcV2bRMGdG0WRl+tlQRdvakPLTp&#10;joul4Zki5DSqzKdQ/SY1m2k/oP5LyV+0D2Ajzf0tuf9C7s+PAXx4HGD8KQB7I0DaBYD4ZgFib2gh&#10;+qaPJOJmCBd6M0awtFil5pZ0aXDrWGlQ62Rp4K2ZQkDbfN6/bSVvaivkfH85wvncbma9b3WyhtbX&#10;vL4FB1BZBFBO/t3U++ZKgBVVAAtqAb78J8C0eoAJDQDZZwFGXARIvAoQ1QIQ3iFjLB1ukuDH3pz/&#10;40De93G4YHwSJ+g7UwRdp51375zAa5/O4MSur1hN9wpW1V0kUXYflcifXWFcnj1hZF29A6ggfzH5&#10;C2j21TT7Iup9FvU+/TRAXhNAzr/J30z+6+S/BRByByCwGxhTnyAx9qtZfb8n59Hvw2n7g3kVRtLD&#10;aQLH40iOwbEs4AcSwNnEMgawgCgn6MvxygD2kn8b+dfWACym2WefBPiIev/defJfJv81gIRWgMjb&#10;AMF3AXwfAhh6gfFEkLghsBoUWAWqOAHdOQkaOcAgckcSSeTOIPLIO5NYQNDiQ9p0sHgAReTfQN0v&#10;ofs+h2b/E80+kXrPIXcauePJHUHuwAfk7gBw7wIQ+4BRUAYpwVMOhgBkCRmhJfREIPmjiGRy5xBT&#10;CdoQkTZE/GYAKAsSUREgopzg6D2EahCGqBFGKBHGkmqKC8InpJsjICwk5bccwhriexbhB2KHBKGY&#10;KCMqKU4d0UhcA4RfiS6ij14Ir/4PqCS3xk9EtS/l8KcMZmIQ5UhRIeRQjolyhBkyhNmUYwHlWEI5&#10;VlGG9UQ+ZSgkfiR/KXGAqCH/aaYfmpk+aCdHJ7yA19BDrmf/g3kb1JLf3ZswiCgaKUegiLJoEYVh&#10;amSzVMhMoC6mUxdfUI55lGOxgMxyHpnvOJRs4pDdyiK3k+3n9rJ9XIXkFX9U8pKrZ3r5i0wP18Z0&#10;8U+YTv4l85g+1SH9DclDl4GgB/n1noSHBj09CZOIHuEiuiZSNzY1KscpUf6BHOUzXVA+R9anWCh9&#10;pVwqvFSt4ntVG/jn6nyuRyzknol72G5tGftUe5jt1B6XPNGelzzStkruu3Ywd916Je1uyN52R/aW&#10;J3Ktb4EG8vu6adBPq0Y/dzUG+GjQ9I6IPkNENKRp0GuM+rVukvKF5wx5j+csly7dfFmn19fSJ/rl&#10;QodhrfDIexP/0Hsrf9+4i//VWMrdMx7k2n3quDs+TWybz022xfcRd92vl79iQv6yCYVLxMW3QD/y&#10;B6lUaJYrMUxUYIRBieFBarREi31Bw8TnAaM1T/3Hqzr8/6B8EPCZ/F7gXJf2oIWy28FLZW3Bq6S3&#10;zBukLeYC6c2QHcKNkBLhmmW/cNVSKzRbGoVL79wQLoQ+lDaF9soaQtHlNHGKqA9F+ZtgsFqNYTIF&#10;RvEuGK+WYYKOribF69gwdXdkgvgofJR4N+xdTVvYFFVLxMfK65GzFVej/ipvjvpafil6ufxi9Hfy&#10;CzGb5OditinODtqt+HlQmaJx0BHFmdh65anY/yj/FXtP9dPgHtWxWPpfGIzqKroejUXVm2AYzT+I&#10;dcEkVsBUOY8j3HhMNUq7h5nl9xNiVG2Dh4vXB9vFy0PyNBfipmvOxn8mNibMEc8k/E08lbhEW5+4&#10;QnsiaZ32eNIW7U9Jhdo6a4lrrfWAa421zrXKes71sPUXt4PWp277h/a77bOiW7kVXZ1DB4IxghwT&#10;QIojGA4zpSxmqSXPR+vYB+kmvjUlTNacnKg8N8zm2pCc61GfPMXz+PAZurrhX+pqU77SVacs1B1N&#10;Wep1OHWlV2Xqeq+DqQVeB1J36itSnfrytKP6srQzhtK0G4aStA7DnrRX+t0j0GvXCNTtfAuMY2SY&#10;TOfeTJD0j2GZnrEyeOxQQ1u2F9OcFSxpyhyiqLeludWl5+irRk0wVo760OfgqE98K9Jn+Zanz/Mr&#10;S1/kV2pb5vcP22q/Etv3fnts20w/2opNu2wHTDttx/2LMi77b8+4b9qa8cKvIBN98zPRJz8DjW+C&#10;VupgJLA4BpjOcXTWeJ/OXO9xcMWhgLPj/JkTuTGymrHJrodyMr332XNNpVmTAvdmTQ/ak/Vp8O6s&#10;PwfvzJpv3mFfbC60/9283b7WvNW+JaQge2dIvr0sZIu91rLJfs6y0d5u2ZDdE7wuG4OIgLXZ6P8m&#10;OPy3Dpjn5G/LA7g6mc6dkxk4nyfAyUk+UDspUjiUZxXL3k83FOeOCdg1dnxIkeP3odscM8J+cHwe&#10;nu+YE77ZsSB8k+Ob8I2OlREbHBsj1jm2R6x17I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CMg3N8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4Ei/CC4OYTLgpCPZG8OMr1rxFwMFEoM9fGPPZSMDZUGCYgUCIvkCsTGCSVGCGREDN/+aS&#10;RaScrCLryGayg2nsxiscIEfwEjp0oYncwAv8Sp4TgT/JH+T39xBSe6WQ2DEHO+bQmzk4KgQ8mcNI&#10;5hCtJ5DIHJKZw1yykG8UkiV0auiqZOwNjL2VlirG38eYh0g9nuEM/our5AF+46/f+EYn33xCOsjj&#10;bgi5rVLoW5kIiRVz6MkcHJiDG2vhJxeIZA7jWYtp9M8iWRxnPr2L6atg5FWMvQ5PsYnxdzB+DeMf&#10;ZNzjaMd3rMAlTtmfSScesSoP6PuF3H8PYUy/kZmxMDA1ElILIyGzZw4DmYM3c1AxhzjmMFn6EjMl&#10;z5FJbw6dRXQtoUfD2JWcmlrG38r4u/Bv7Kf1CH7CSdxDM9pwB3eZ1R1mfpO+6+TaewjzHibCXGEk&#10;lAYKYapUCDM7Q2HSz1AYDDEQsiD9F4iWPcPH0k5MlzzGbI5pPp2f01VCTzkdKxl/LW6zFrfwBWfA&#10;HlyXHMI1SSP+JT2HVtltXNbvQIviJc6zyudY7SZjITlr8g5hozAWtjKFsJEYCHuFXNhbGQg7B4PX&#10;1m7yZ2Z++h0mEbKHynHS+yZJknvKVNxRqnFTmYPryiJcVZbhiulytJquxiWzDfjRbDtazGtwwaIO&#10;5y0b0GTZhLPWt/APm8c4bdslOWknpI3kBGmwFbI3CHv6/8d0uUY1dWVx/FxI5CHysKC8H0mAREgg&#10;PBJISIAECSQQDFxMSDAEwhvCO7wxyDsi8iqg4BupVNSCSmVgrDCVZdVqa0e7bKets8Y1OnZmOstl&#10;Z8Z2Wu9sP7DKh9865376n3P23nfvvzfaQlARmaCTSUSgPekNzY30ytef/L1HGOmpa5zlt66p2Fdu&#10;WdhDDz164GlAn3kZ0afereiOTwd226cPu+V7GFv3HcNu+h3D/kCZxlYpF7CPqEvYdeo6tkJ9jC3R&#10;Xlgu0l6TrtAI0gKNIM8DlzZBUJAV4Y9IBBNZEGwM+yXUGvuRuR17QfeyeELZZfmYEm3xwF9i8Wkg&#10;bnmLrrW8uavIci2oinQjqIF0PbiNtBLcRVpmHiQtMYdI15gTpEXmSdJV1iz5MusyeZ61Sv6A9YB8&#10;gfXXLedZP1qdCyGsZ4CzLMJ6ehMEHe7/Vp+D0Kso+PVxwXeFWaHvgrejh0wqdjcknLTOFm25ESa3&#10;WglXWS9F5FovRpRaX4mstl6IbLSZj9xvc4nTbXOR028zxxmxOc+ZtJnlTtue4160neEu205z7249&#10;zf3z1hPcl3bHuG/spriE3SSHsDu6CYKFLIlIhL2CVvM0FqFv4hH6UoihP3Ks0Z1oL7TGY5GXeTE2&#10;i7wkuwV++raLMdnb5mLy7Wdjyu3PxdTazwia7KcF7Q5nBD0OpwQDDieFYw7HhSccjwnfd5wULjoe&#10;Fa47TQi+dhoT/OA0KvjFaVhAvMVxaBMEG1n8ykfouQj0pTDnpyB0Pxmh2yISWktwQ0u7GaQFMdd2&#10;TiR2OCdKdZoW7X3ntEjrfEJU6HxMbHCeEtc5HxU3uxwRH3AZF/e5jImHXEbFkztGxGd3DInndwyK&#10;V3cOiB7t7Bd9v/Og6OcdfSLiLS69myAiEPYyDlootNsv00EfhxkXvNcanOV3Kc5oQR5gcT4l3Pqs&#10;VOhwMjnJeSpJsfOIJMttXKJze1dS7D4iqXQfkhjdByWtHgOSLo9DkkMeByVjnmbJKc9eyQWvHsmK&#10;V5fkc+9OyTOvA5L/erZLCA/A3SQh3DYgoqHtQpv9VgGeEzzXJ9D2V4FlOMvldAc0l0nBzuKhVsfT&#10;+fZH0hJcRlNT3YdScK8BWbZ3v0zvY5aV+PbJqnx7ZI2+3TKTX6esz69DNuzXLjtGMclmKW3Sa9RW&#10;6V1as/QptUn2b79GGeELeDdKCa8N3kB7fQZ3/koJnlOL0M1cmHGBq9DmLmTZohm1DzqhZpKPqKLs&#10;RjLjnQfSk93Nij0+PWlKSlealtohL6C1y8v9TfLagDZ5S0CrvDOgWT4Q2Cg/Etggn6Eb5VcYtfJb&#10;jJrUJ4xq+auAKjlBA6gAZYP/QA4+hTd4BJq3wXOtgvdcAuZhf067BZ3K8UCTOUGWo/s4tgOa2O19&#10;qkS3rsxUn3Y8g9aWrg5oSdfRmxRFuxoUlbuMioagOkV7cI3CHFylGGNWKk4zDYp5Vpni45CSPX8K&#10;KVG8DCpRvGGUKIhAIGCDf0EcnmRCHHSQB6B9vRTeALhQBPOV3gJN5buisXy6xWBehLVZJ3Ds2pew&#10;06SWebeoFLSGvXvpdZnZQdW4nlmJl4UY8NrQcryVXYr3sIvx4bBC/ERYPn4xXI/fCM/FH0fk4j+E&#10;5uK/MnNxIigPJxgb/ANq4JssyEUYdT4G7WXwXQvAbDl4HfCBE8XOaLjYH+svYm/pLuBva88TubTo&#10;kjzr98mp1RqcbsjKYpaqckKLVUXhBcrKiHxlY2SesoOjUx7maJVT3Gzlea5G+XtulvIh8M8ItfJ/&#10;bLWKYGlUBHODF3LIhX3gOeHeq6B9rRqhSzXgOWGdhHOMlDuiQwYK6i0PIR0ojdraWhT3Tn1Bont1&#10;XopfuU5BL9YqWfn7ssN02XqOVlMWla0xRqs1Jp5K089Tao7yMjWzPFyzzEvXfBGdofk7J0Pzcziu&#10;IdhAyAbPoA4fQQ5+UgZxAN2r4P3m6hE6A+tYFfitKjvUV+2NOqqCLdsqOTaNBqFjTeluV0Ox1Ke4&#10;MC1An48ztXnqcHWujqvUFfPwnBp+Rk5rjCLHzN+jG+en6d7jpeqWeCm6z6NTdC84qbqfIuQ5RBgQ&#10;usFfoB6/KEBoHUa9FdC93ITQ+y3gt5oRGoZvs9EKdRrd0X4jA2uqi7Cqq4nZVlEldimpSPbUl8tp&#10;2tKMoKxiFRsv0nIUhYU8eUElP7WgmZ9S0MuTFY5FSwtnopILr3GTCu9zJIV/i0gq+CksqYBgJ+UT&#10;oRt8B3G4D3mwVgv1APofwBj+ngmhKeAQnKOr2QK1Ne9ATS3+qK6ZTa5s5G0tbY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AC0g0t/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z6jMgvYu8qadi6Zz+8Pnmr8v&#10;k1v2yKKtNsnirTtlKdYdMqNNu8xk0yYrtlknq7Rpla20bZY1266VbbRtkvXZNcqG7VbLjtitkk3Y&#10;18tuO9TKvnaokf1oX72Q/YmqhazdFI+xBvegdxPan2LuO5eA/jIOvZUafYWCRzuj3Gl7lIizRTHb&#10;vCtyodWGCIXt+ogY+1Z5gkOzPNVhjTzTsUme59ggL3VcLa9xXClvdKqXtznVynucq+VDzlXyUZcV&#10;8rMu5fKbrmXyRy4l8peAdS5ezDq94av5uIpVaCWgfxFz32lc98fw3B+PHht52a52pi0xgUyneqZZ&#10;W/Q8qxal3K5pqdKxIUrrvFKR5FKnWO5aq8h2rVYUulUqKtxWKFa6lyta3MsUXR4lin6PIsV+QYHi&#10;tCBfcd3TpPinIFfxwiM3knUHbm94gLW/swwtEXTPpxONowU7hOce/D0AH1ti7akr3o/a4mbwmrVz&#10;LRpiwu3q1QqnmmiNa6Uq3r1ClSwoUxoFJUqTZ5GyxKtQWeOVr2zyNik7fHJVW32ylSO+mcpxX6Py&#10;mp9B+aWvQfncO13JegFPIJjiSwXRZ8jBZbRdZzNRB9noLzH/7YaXPvjoSrSi9iRvak4ScxsS5vDr&#10;4hfYVMVGOJZrlW7FMcsEBZoErzxNmk+uJss3R1Pgl6VZ4Z+hWR1g1LQFpGt6A9M0w4EpmjFhsvqK&#10;MEl9PzBJ/cw/Sc366tWsD/Ce4j7q74YeezED65CDWQez3z4T5j146UE+NqSaU0uqBzWmiZj6FMm0&#10;Kv08q7LExQ6FuihXU7xakB0b55MRq/c3aA2By7UmYaq2LChFWx+s17YGJ2p7RAnaXaJ47VFRrHZS&#10;pNX+Dc+nwlgtGxC7jPUHflN8gXW4nob9CM1T+Zg50XKNgAH8vgl5aTVyqdHoSvVGIVNteIdXvjzM&#10;oig13M6UEumSqVcJ0hOX+aQmJATodWlBibpskU5XLI7T1YhjdWvFy3SbxDG6IbFad1gcrbskVuk+&#10;D1HpngSrdKwwOp4NBAFT3MU6XDOi7Ub8J4oxc6IdH0YLug2/dyAfa+CtPtuRqnP8qDx7Brco6z1z&#10;U8ZCmyxDhFN6+lL3lLQYn8TU+MC45JRgbXKGWKMvCFXrK6erkptClcmdoUuTd4ijkg+FRCZfCFmS&#10;/FfRkuRvg5boXwsj9WxgZNLP3MY6XIbO2UKi42jDP6zEfgB9FUTrkY9VyEdVvg2V5XtTUb6Yycub&#10;bZZlmm+VnrvYPiU7yjUhU+0VmxHrrzHqg1QGQ8hSQ55YYVghjjQ0hiwxbBRFGAaC5cbRoMXGCeEi&#10;493AcMO/A8LTXweEL2d/5RZq8RPk4DRiP1KFWqhFLdRhP+DZAh91+H9pKZ8KSt0ptzSIMktn8tJL&#10;wvgpReG2CYWRTrH5Kg91ntZnqSkxIDI3XRiRawqS/5frcg+Lskzj8O+bGU4D0nCS4TQcBDkMR+Wk&#10;ICplislq5qkw0xQuNR1DERBEBzCVAQmF4SAGjCAIjGIqCXksU0HXdq3WdL2M3c3dNdNQI3dV9Nsf&#10;h8pr/7gvh8+Z936e5z1875Oc6jMpOcd7YorOKy6lynNCSotHbMppVUzKdbfxy+6rxi19RkRV9Lui&#10;+wCXOeenWfd25m6ku34j10IOUMJ/c/l3ejqwPE2Cd9Ps8E6aJ5LSAiUL0sJN31gXI5+ZOlnx2vtT&#10;HV5dk+j0smaO2yRNknvc6mT32NXvq2I1G91iNAWu4zVVLuM0zU7RmlPKKM11x8hVvcqI9545ha8U&#10;ncNXDNHFGpxgvofpa97EtZDHc4ltwA6ymW3aWj5bxniSsq0wP9sVc7N98Xp2mDQxK9osYcNEqymZ&#10;UxSTM1+zj8uY7RiT8ZZyXPoyZXT6GseojOyRkRkFDhEZlfYRGc224eknbcamX1OEre+1DV33zC5k&#10;rWgfkjrE2dWcB+baRlcTW7Ka7VwLBUChDsjhZw3boyV8/ka+Cf6Q74AZ+Z5IyA8UXs0Pl8XnxZjH&#10;5cZbxuQmWEdrZykitW/ahGuX2ozVahRjtFkvhWm3W4dqK6xCtPstgzeflAdtviYPzOm1VG/sHxGQ&#10;LVr7Z4kvDXCKc3CUtW+lp4HePcVAaQn7LpL1IfuuHcBCtiQzyStFlphc5ISJRT6YUBQsjCuKlEUW&#10;xpmOLZxiHlaYaBFSOE8erFtsEaRbZRGoyzRX67aa+ev0pn66JhPfguMyn4KrMp9tP5l4b+03G7VF&#10;NCcWA3Rm8/1Af3Mh52EnUKXnuVAO5JE0fk4uA+aRBH6OJeHl1hhT7orQ8tEILg8RAsujJQHlk6R+&#10;+gTpaP1sqY/+beko/XKpl369xFOfL3HXlwqqsgbBtbQTzqXfwHnnPcGppF+i/FCUKotF2QDtnPcD&#10;zLGxlHuykvNQzbNxD/ckWU3eIbPIy2zNomoANduzUYYR8DQ4w93gDTdDEFwNUXAxTIKTYTqUhrkY&#10;aVgC+zoNbOtyoKjbAevaOljWHIXFR5ch33Mblrsfw7JK/I1D9Dczz3q2orvpKKYjdy9rQFLqgQVk&#10;egNr0AiENgE+zYBzK6AwmsPKaA+50R0WRn+YGcNhaoyDzDgdEuM8bjIe/K3rhia5hUVtbuHhw2a2&#10;6SbpZdKPyfNBjKxvI/OsNXAd0LWVrsz9wEryNn0z6Ys3AhEHAb9DgOowYH8UsGhnX3vMjNhyUfMy&#10;3DGahBFeiDqmEcbRwYO2gxuugwvtWC1fBvxR+xUeyHfII/J0kGbWuJ65VjBHHUPNoU9zAFjcxr1A&#10;5xQ6o+kMPAZ4dAIjjwOWpwDpacbwGflcxkNuBPCFkpcgLx66QYQXwQu8mHXPJdz83Vx03VzkXUzw&#10;An94/ga/e4/8MkjjPqCa+RbTnUvv2o+BpUeAuQx5Wgcw/lMg+CTgxZ86spRW5+jvorub/JF8Sf5E&#10;rpgAXyuAv7gA3/KSfp0X4xu8oH3Hi1kPD/webv4eTnoPE+1h8D3X+H+3BqlhrXexzlvoXk9vCvNd&#10;QO90emPPACFnuQbP00+n1WVAwlKy8RmCw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QAhIN7f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5nvMqjNzGIf/aE4VNOKR2pqcbxh0tJUt/Slk9zTLNMHpFju&#10;MyVZHvJKtDzilWDJM8VblnnGWSoGjLXUe4yx7PKItRxyjy561zi66JJx1J+ue4wsdHhGFThMTr1K&#10;vQ9hxbpW0wsVnA9Yw4YqZhOyVkoFxLOgTJrD91NK3TWhNEDjS4cprTRGKaV3GJJK010TrFPd4qyz&#10;jGOtGcZYa5YxxrrIONpa7DbKWu420lrnOsK602X4yuddIlaeMkSsuGgYVvKD69DlDmP4Moe7U4ep&#10;9wHWf8ZGL1TTj7VS/SZmE68lG/FdG/BdxHMPsU3kN4k2k+JswRpji1SMbYyibckaZZtoiLLdbRhu&#10;m2OItM0zRNhyDENtRYYw22qFVtZqSGWbgioOKGDt2/Iv/1wBa64poMxhCFjtcHGql3o/x9odWNId&#10;2MFmrFhNI/3Ia9Fm9gFLlGGXpqM0FEN8EXYvhduDFWqPVIg9VsH2ZAXZJynQPkP+9gc1yL5AvvbF&#10;8rGvkGnTeg2obZZ7TZfcNr4ut+qPUJ+M63+We5Xjlnrgd5JzO8y2JvahRapqZTbymt+M9+Oze9Ek&#10;lMj7KMQVSd6tJnm2BsmjJVLurbEytibLteVOubTMYtBz+LTQ7C00WjOb2UQyTe3SFgxlI6axAa/b&#10;cI0h9Au6qf3ktW8LdwW4LW1S7Q6pDBUhM8pA01Aq9jBmlxS+Wxq8R3JvNxC4F+Ii1h6BYhhwXAT2&#10;TuZv5+HP4Gmn4dtX0Ghs8u5tbHYPBwE+d/tlEiaGNmJo+1Vd5LcXdhvrb2Zt215pOVqE5nZIs9CE&#10;fVLcM1JkpxTYJZme5SKMXdV+4ug2IS7D3UNprNG3L2A9XDx6iKOHQ6CHAdNDwx2gFvtZ6LljDMML&#10;PATfsgE/o1+1jxx3UaatT/MswLHCKYCzAM5sOJP3S3ccYA9IIfig5HUIQ9QL/0X0EqK8OsJF/GU/&#10;Dr4QBh6X4lfjOYi5iB3jYvR6FmLAvM5DdoxNfI3FXjnN76nFEWpx5EftJc9W2LUwy+At6Zay4T34&#10;vHQXvOQXpFGwhhyhB47CfxUmqXDp59KB3kRvobfRKUzCu/5cSKjJuVguR+Ok9+mP8xw65xm8H7An&#10;59nU8yTw/hn0BfpSbbDrYVfAXQozhxwf4id3w0yFGf2aFArPG5aLk/MOYksxeE4TIgwYLESrYWq5&#10;oLM/F7y5KGMYLnJhv5KCeeKi9jWHQh+DoI8G7KPwfUD6TqKzaqQ066hxCR8toq5z4c6EO/4NevCE&#10;FHZK8oFncLLeQ+fRh/36CP39ljGD2W/SrvQbtm/Yn6sYp2uR0o/0yH+5LN8kDgdxOBgEju2IAjh6&#10;8FleeF5PPK8HrmsA74egaJSGpqP70R/RQvQEWoYvteoXleMc1+knVetHvO4NvO51PaUfcHTX8Hj/&#10;wQFexR3+m0L16aK+5tuv+e9/oX+iK+gi+uyW3/QgBjdicO2PIQBFoSQ0Bd2nm8qEaYaVD8PC+k/q&#10;e63Sd3jMb1UFp0bfqB5WE5w2yrBXX+E+L9OwF/G7X+iCPiciJ+8C+gh9+Ds5ZCAGEYOIwZX3g2AO&#10;gxkHcwLRzyCvDHgLYOSy/hPkUawvtYJcynRJFXDWw6mF06B/qAXOLn1CLf6mQ7TIcb3PBr5HdGep&#10;4LsQ3vk/wXbtj8H5N2wTzBCY0eSWSu3uIqfZcObBMOtT5cFYAmMZ+awkjzIIlXA20Jp2nWNPzmgb&#10;LbuXCnTzuBzlsTnLY3SJnbmuV6D8Xkdvx9Bfg9sxfCcjXH9yHEGLJcKcpI81i3wyaP0s/UU5MBbD&#10;KCKH5TpJb5zQGh5Rm97QRlj1ek3NrL9LL6uLMfIi1Tipg0T+PKs7O/BAv7r79RufqcneihqLfL1p&#10;9zDyi4E5jkdwGjnNhpUJ5xHGQy45FZBDkY6ohFFVCqlcvfTGQfakR42s3aZn1aFOyM8Q2dOs1nGr&#10;U35SO9Q9aHe/nPzrqA9d6n/MPqAW5+jNU9TiTWpxjFocpS8O6wE48+Bkw3kcTiGdZ4FVAmsVrApY&#10;G+DUwWihEru1k19s57+3seJTEFro6GY6rgmyU1vRz06+O4/2QOljxu1fPW+PoLfkRU1D4UbDTYE5&#10;lSPiHlgZ2qf55GQmn0VQCmEt1Q56dDu9sY09aaUWLfRFE59uMXSpwXBYm11Oq871M9mNV1XrflM1&#10;Hg5t7Nf3jNcrwdInHH3nGPVvD2MMcxS+zFHUyzPSrQh1usWrwyNdewZM107P2WozPaSnvLLU6v2Y&#10;mr3ztNX7CW3xLlajj1WbfdaqbmC17AMbVDtwu2p8O1Xtd1jr/U6ratAXsvlfU2WAQxVorVP+Dn0D&#10;77MoRm0cfiuRI4XXl6I56hj5zw5yV4fvEO30H61tgclqCZqsrcEz1DjkftUPyVRdyAJtCslRTUi+&#10;NoYuUXVoidaHrlZV2DrZwuyqDGvV2rAOlYf1qiz8pFaFf6rSoVe1cqjD4NQKp8Idhq+GU4MExj/H&#10;y/EJHIPp8BnxnWM59vmuLWywmoYNV0NkvOqGp6t2xDRtHHGvNkRlqCpqnmxRj6oiKldrowpUPnLp&#10;/2iu9qgm7zP85n4jkAvxVu8kBUkEAiSQhAQSIEGScEkAIVyEBAQCAiYgIClqFZxobdS2KlipiuCt&#10;Xjqt01OPrveutWfb6R/d2ex2PDs7u/ScdXVbt27z2+Nh++M5X7583/k9z+993+/9PS+NqXfQTvUu&#10;GlH/gIY1x2hIM8sa1FxlRTQPWAOaL1l9mj+zt2mecno1DKdXvYjH6Ti68pCDQhypDvhbO/b/zIZA&#10;0wloO6JJoIOpK2n/hjTam57D2pNewBpPL2HF0t2snVofa1Rbzx7WtrCHtO3sQW0PO6KNsLdrx9j9&#10;ugl2ny7O6dWd4vToLnO6dfe4nbovuB26r3ntun/zQlqG/388gvX5DPz3cbTdgu24ApzD8TKD/44i&#10;JlOZAtqXuZR2Z6kplpXBHtXncXboiziDehc3ovdyB/R+br++gbtN38rr0Xfywvp+Xpd+mNep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gAHSDi37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RRLSWwFdNhxXBvBEXgNpxXjdJf&#10;XKTT4LihbRQdVQfi9CaPIXD2h+8FuMYQ0yR4psIzA545sCTQCRZtoWc340e5clRKbZTQJxt5swHP&#10;1pGlQipjDVVUwGmvJvN5cK9qxzXGyBeM1j8y0t7vwbhlpDRyBR3El71yI87uWAkjfwPhGw7XOCp/&#10;MjFFw/Mq8cQRSwJcSXClwZUJVy6VUQhPGRw7npzQcgZ7DlWVbWjWMuNdZTnYldmOZq67syGMW67d&#10;d3vDz0j7JaO+jve7XYzE6glvoMqMfVTsEKkNTiO1znmCCjtEqcBlmvJdZirPJU6rOs5XbsdFWt4x&#10;XTmuNmW75ivLtUSZrpXK6FSv9E5HZe30kRa7X1Wqxz2leNifYBG4GMzY7c/4H0z+I4mfzzqumt0m&#10;rnquwDL3Dipy89Vaj1Dld45QnudQrezyE63oOlE5Xi8r22u6srxmKdPLrAzvhUr3Xiyrd5bSvFcp&#10;1adIi3y2KtmnVhafJi30/VALujVrfrd7SuhmV3wbDOf7cg0MIQeM8yOj2C35rB7KPsFKVM4qsN7f&#10;oNW+nsrtHqCcHr21zG+wMv2GK8N/rJb4T1JawBSlBsQoJWC2kgMSlBSYrMTADC0MXKH5QeuUELRF&#10;84L2aG5Qg+KCT2l28CXFBt81zAq2G2cFteHT56kDrrVj41gBJpAD1sFdo7nPh3Gfsorkcz45wZ2U&#10;FdJd6aEmpYVGKLXnUC3qOUpJpglKNEVpgSla802vKt40V+awRMPcsDRDXJjNMDt8jWFW+CbDzPAq&#10;w4zwQ8aY8OPG6eEXjdPC7zhEh9sdosPsjq34eDjXPfy/nsRqEsWK07qCsQ6W/5ftMo9usszC+M2+&#10;ASNIZWtZytI2XdLQhCaBNI1NKCSlbUoLaSk0yJYqWyzIQJS9VQaR1tGpssmiIosyOjAoQhWEEXVY&#10;BhnO4OicOTN6FMXBDREFMr9C9TDnzB/P+b7k+773ed577/u+9/HQU/AsTm5i6TqZmZ4k0Yz+Mi0j&#10;Q+7JsCoiZodiktmjqDX7lTXmoLLaXKEcb65WjsuMKCsz61VjMxtUoczFqvKs1arSrKfVJVk71cGs&#10;NvXorPOaUZlfgYR2lPkW3mbOB0bS2pSQh1L6a/BE8FZbuqyQGKBjplUp03K6ymRLskyyDJYJlmxF&#10;2GJTjrMMV1VavOoKS7E6ZClVl1mqNKWWiZoxudM1wdy5mkDug9pR1lXaYmur1m99QVdkPajz5p4D&#10;l/Reyw2Q0HtzEvqjxH4/nC/SYmzjeF83ljxw/wj/LUbbPOJRT14itk4ywdZTwvZUqbKZFRW2XFVZ&#10;Xr56TJ5bE8wr0gbyAtpReRW6YluNzm+bovfZZunvti/Ue+1NBo/9SYPb/rxhhP2AwWU/C740uGzX&#10;ja68RDsMh8nBvjJqoZJaGE8tgLVV1CI64uiYi45p6Jjg0ss4Z5JUuPpJmTNNUeLMVo122NQj811a&#10;v6NQV+Qo1nsdZYZCx3hDgTNidDvvMw53LjA6XSuNDtdvjfmuZ41216tGm+uMIc950ZjnuGayORIm&#10;W37C9AY8f2DuO8K0vLTAreCxGmqBtnwhOmaTo8noGFeolvKCrjLG00cCnkGK4oJMpa/Aqva687Ue&#10;d4He7fYbhrtLjE53lSm/YJJpWEG9yV4w35TnWWEc6nncaPVsM+R69htyPKf1OQVfGLLdPxmzRyRM&#10;OeAgMXiZuW+vpd3GkjxJC/zoJKwHWh5Ax31YlTpa0rHEK+DrLMW+nuLzDRCvL11R4LOoRhTZNc6i&#10;Ebr8oiK9vShgyCsaaxxaVGu0+mYYLb55hhzfMkO2v0Wf5d+qy/T/UZfhP6VN932uSy/6yZDmTRiB&#10;6TVi8BJ8z8G9YQr1OBV7xHUZv+fxfz3xmUieQmj1Bw3iDSRJQaCvDA8MEWcgWzkskKe2BVwa62iv&#10;Lnf0aH1OIKTPDkzQZwWm68zBBl1GcKk2PdisSQtu0QwJ7lMPCp5UDwxc0KSO+lGXWpzQp45MGPbD&#10;sZv5b4N7fVTk8Xq8DtcltMANtONRntUSozJi5a1QizPUVfJDvcUeGih5IbMiN2RV5oQcqqxyj9pc&#10;XqzJCJVr0kI1miGhaerBoZh6YMUSVWrFWtWAis3K/qG9yr6hE4q+5Z8pk8uuqpNLE5rkMQnt3ons&#10;z/BvgfvpWawJ7OEjYDH3Mf6bMUOkmriUoMVNXIaGTWIJ3yXZ4X6SGU6TjHCOpIXtisFht3JQ2K9M&#10;DZcqB4TDyn7hKYq+1XMVKdWLFX3Ca6R3mNMv/Ir0GP+e9Bj3qfSouqq4qzKhShqbUP+euW6H65k5&#10;1OP92EDs0MPgoQY0zBWZgpZxtOOjiIsLLdkRjQyu6yoD63pLal2q9K8zS7+IVVIiTkmO3C29I0Hp&#10;FamSHpGIJEVmSfdIXLpFVssddRukC+ah06Tj0mnix9JlwhXpUpNQtONF4v4c/Bvnsz9igx5bJNIU&#10;F3mQ6+wF1CN6QjF8H7GxYxvT0ZMcNUiv6J3SI5osSdFB0j2aJd2iNukadUuXaLF0jobEFK0VQ7Re&#10;dNEFopnxsKhmtIpy+k5RTDsiyqkfiXLKV6K657qoJydkJ/xbH6AW4H0CW7oG+9G4XOTXS0XuxRLV&#10;oKUEbQW8k4uegcSnJ/HqFDOJIZYkulhf0caGiDpmEVXMIYoYm16MBR2j0GIkeS4fzGXAOXirORjJ&#10;2XirmXi8e7+k4H8AN2Q7Y2+Ga90Kzuom1iW2dBlo4H7qSpFKNI1ET/5ivCfv9X1QpBt6tXGanzge&#10;N84BH6cBiWfcOlziHICLWMhxNt04RbSIAC7i44WPMbEtbP4YuPn43XloaEDD/dflWR5vahR56jes&#10;iTXUAq8u4jrzUdYk/5WuEvGgyfqwyCB09QAmIE00Wk0G0I3A0YA1pnKPjiaakEY21kY2v0Zi0UhR&#10;rySQKxho+QYmiIldSte65AJFh4aH6K0ZewOcrS3kgXAtAw1gKr+rmokBGAYy1lIH4A6g5rfcBI1o&#10;Mzqa0dGMjmbi0UJD0kID0k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oALyDQ3+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8rQMkYdllNws&#10;8XKxTJaTZZoMFr5kKQVVAHE6DTGVjWCYigDIugkeUOydOgT/3kXUI3Jw6zLuKSTIBrByOX1ZQT1i&#10;Szq2xGPLMORaf+ISwtHeVne5WHvIYGWQW7l0rQPB8O5GtlI4Vgp6NkmevQCsRkBu6haRsxAvM68w&#10;9Nhccn4EP+sAZu5eigxFdmypZDasZT6Bpbwu5D0LtpiwZSyxeZpnI7AngFy5lqCjSnwAl38xl2wx&#10;l20xg6yYy6+YZi6miOfRbPMwvIhDitC7hTsAQmruJQYf29tviMOcR2rG9yakaMM6+vIFyYYcrNpI&#10;T6zHleelTGxJxI3hK6UBHBXC897YLDsq0LgV6LkKLtdyFo/yGMClW04syhgsZRRyGUErK5OWbODQ&#10;OgodIbmIjXHhlwT6B3zo1KukqhHu+hr6knBtrGVGv4Qb/J+DPZP4bCz2PI2NEdjUgxg5Az0GsahC&#10;31YFAHJSxWVfxaVfxSVTyYVTyXCppLEqyccanFm9mUJrIdEI1BWfIXLvMox/1h54dsJbx8ebtvB1&#10;sBhJaqWEMnk/AbuGgSjsCrZJ7kB2vOSAjUXUhh02FkJbL9AXsJTYyImNi8BGLGwUkY0g1vCF6j04&#10;eobm+4DCu0PiH6oJvh3byEM9b4NloJCQWXgv5Xf0AogBvYEXMpUFuhvbngSL6TaW0bqeBJW81FOj&#10;dSwm9VyIDdRFA7GoJ5h12/k+W/NW6nILvbH5gXY18FVKpWYnoWokRWAmr6eAODCI/8OBL0AqdIPy&#10;ZlXmsn8SxGSvN83OEtjMktrCEtRMbewnJwcYwAcoogMEd38zn53nuc95/ntt57xazltL6y4GVpAB&#10;4lmsn9nHPOJxf1LotB+OA+AgOPR4+eeiAUccOOoAZa9jxOQEuTmJHadZPlpZis6Qk7MMvrMU1Vkc&#10;P3MctLNAfaXNcG2ApwKOApANTzI8I+CJhCOQc50fnwv4GgKyG6dBK2DkIDC7hcnrDoF0AVwEbdTJ&#10;ZWr1Pez4EwtaBwPuKj1yjYK6hqPX+OLVDlXDuQK+YvzKwR8TnKPhiyZlPU9Jbq3/xWE//7wDb4K3&#10;HMLsHfAuuAzaHYLxz+BTYBcwf6d3vyEvt7DjDsP2FoPnFsV/G6dvn3msef8X7iAERKsTLfEIffdQ&#10;Jv0LLfOjZugeKuF7lMl36Lp/sunfQdHcRnX8AxX3LRrzJprmG5TR1xTMFyTsrxj/qTrQcjfRk4/0&#10;ESf/BXSAd8Efwf/b4KJ/K1AP0DT30Xd30VXfoXVvKZ2zp3F2nr5CsXyJUrqBovkcNXUd9fEZKuQT&#10;lNDHNOyHaN1raKsO1OIVEtdOoN7jyUvomjYY3gEXwTlw9gkbHoL74I78sDocdRoL3wi4JuCLCR8y&#10;9QF66n1U0lX0VAd2XMGOduy4jLZrY3C9jRK8iDp7i4a9QCz+QOGe4+d1knMGb1phOu3AcXDUYUMn&#10;YHLzhOAlhfLCp574EwXXM/CMgSMJjinELovzcznfyskFnF3C2aWU5lLOX6VT6LuTqMMTegWO7bRJ&#10;C21ziqxcoqW+prV+0n5Ym8E+sAfY+Zna5FPEV/hKqZKPywrApwi4YuEaQcyMcCRzfhotMhX7czl7&#10;NmcX0KolnF/K+RWcvwrWdZxv06vaCkcTP4fVSCHvIFP1RLoOXju2OWD3/1twHbzvKG17W72B1m1V&#10;L/yJgm8wXKPgmID9KZydrr3YsZu8NFEfjdTHThTuDuxoIB71Wg3HBsZpLZXRQJW28KpVm4ioDW9r&#10;8LwG7hcduA0f04oaop0dbdf6eBy4418gnBHwxcA1FJ4xRDee81OwPw0vs7RZ04l6Hjz58BTDUwrP&#10;Ms6uUjW/X+Cp9Vj7PFmxV0sl3bKGLlsN9y/4m6OV7e3NbUbmusdfy+Nx7INvIXBG4s9AeIbDM47K&#10;T8CPFDjSqMAsPJ4OTx4ZyIenBPYl8KwkK+vp3N9i0Q6ydIhOPscnH2kx3V0K9y/4mBHSzlVzgev3&#10;FOP1MKOt2cB9jg11csVPf3wLw6MB+DQInl/DE4c/ifCkwpMGT5aWY8dS7CinPsq0AJ4KJkgVr2ya&#10;z0nFeFVEhAsZYAVkfy61mQ+/HdeCGHVhjEKu3KNcdy2hXEu8t82T/RY7XpQn3gRxWh/4YuAaAtdI&#10;uIz4lIQfqVpIfSzAjhLqYx79UsTvAqzI5xtziJSVfOSR0ZlU9AwqLpf+yKESp8NvRzu851l/TjJK&#10;D4I9vK5nFXmZMV/NirTWlZWDnFSQk8XqB18sXENhGYVPRriS4DLBZYYrG66Z/OTDsxCe5bLgQTYV&#10;Y6/g5wzHlWloU4bhhsxOd5Xu9BPoUhtrz1nWr9dYfZrRlI2spVu5Ymysh+u49lYQk8Weripx6qFC&#10;p97Kd46S1WWg8lyGaabraM1wG68ct2dlcZ+kae6ZmuoxXc95WJXpWSyzZ4XSvZ7XFK+XNcmrSSbv&#10;Y0rxatNE7xtK9r4HOgEzE/7W0VzFXPN70ZQN44jBSGLA+2uwr5wclbCWzPHx0CzvIOX6hMviO0DZ&#10;voOU5TdcmX5jlPFUvNJ7TFSaf5om+2fL5D9LqQFFmhhYpuTAKiUF1iohaJfig45pfFCbjEFfgB9A&#10;l4yBXTrPynVyPHlgFW5Kog5ZA2uxZQN2rRzKCvofsssEKOrzDOPPf1GIIkYF5Fiu5VpguRdWLuUQ&#10;ZD0IG6kKHhHBMwiJEdBoDsQjNlUR432GMYbWs0RNNUaj0yTSZtLW8ZiYTDImGieZWq3NTDKNsfSH&#10;XWccO8wzu/x3932e7/3e9/veh7Gslr2ZHGhShZ+Pyv0CVeYfobH+Vo0emqTSoXaVBOSoOKBARYFO&#10;FQaWKz+oUiOCapQXXK/c4CXKNq/WMPNWOcz7lWE+K7v5C/Av2YN7DHtQj3GC9R+Eey+WYBujcDuv&#10;q7liX0FX0zDGX3RUM5ZNwEKMM/eT0+ynUeYQjQyJUmFIvPJDUjU81KG80OHKDStWdliZssInyhFe&#10;rcyIOtkjFivdskqpls1KYSBJijhj2CKuGokRd43E8B5TL46z7v3wdoxmtsUStI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gALCDT34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aXHLpDVtFwppk1KNu1TUuxJ&#10;mWPfwj6VxXRLltgBnQDvMFq2nzVnWx29wHM1n3vg9SD8ZsBjMv0ylh6pRsY4E/3lMIUpzxSjHJNZ&#10;2XGpyozLUkZcvtLjS5SW4JY1waOUxBYlJ05Tknm+zOZlSrT0Kt68VybzLxRrvqgY8w3+voVxdxL3&#10;IbD3NLBbIxE3Yo+zCj+Ctp3nphfgMYl+aUAyVGZJxdQmZ2iwbJb7lGaJU6olSSlJ6UpOylXS0OGy&#10;DC2TOXm0EpObFZ/SLlPKXMWmLlV06kZFpu6RMfWEwlPexP4mY8p3ikwe0M+J+yC4u5ABfWjaDTxX&#10;sXItQS7Ohcc05Ov99Eg90qmCHhlOTrJtAUqxhinJGiOz1awEq1XxadmKS3PIlD5CMemjFJ3eqMiM&#10;NhltcxRu61Fo5gYNse1SsO24DLbfKijjYwVnfK0h6QM6RvwHwN3J2vsUEnUDtnICM8F3s/lfBxxb&#10;6JN6alNBToro4Uzmxpw9RHFZUYrNSlB0dooiszNltOcrwl6qMHuVQnPGKiSnVUG5s2TIXaKAvPXy&#10;y2WHzGVRzGHhy2FLsH8lf/sPep7Vfz/4O5AhW1o5m9GzK/j7Ybh4yUsHOWmBSz1cyqlbATlJY27i&#10;HAYZ8yMUnh+n0IKhCinIULAjTwZHsQIdbvk7GuRXyO5YiDgtYpcuWsPfCIRCFlbH69iHOGNryb+t&#10;I+DvBfsZ1u7NHZyP06TlPLv57IVLO1xamqU6uLjom1xykkxOol0BCikJU2BprPxLGV4njeJkiJw0&#10;j5NGd9JUTn7snM4PEaoudIWLW8jJ8lzKElzyZ5oLDsW3dQj8fjC38eomKK/rggPPbj574dPRLjXz&#10;Tg1ci8lZFn2SWIvuq/ZXgJvD3B2NcdG4U+41bSVNUzmCz7zkhrwbJ5ULMPZ5dx8FZZEvZ0sou4J9&#10;JY28rYPg7wZzq5d7Ckm4bh7nE9Y9Bw581zaDucRNBTUqmChZcWsiJyHUR/VoTM99GAeHhwPEw0Hi&#10;4eCtQ0vUMeB1NFUdQdThsG4ZhnAczWYwCmFQ8z7DTh6q7ugAce8C+2mo9pKytd1wwLoXoTkeRPfB&#10;pY53nMhFO+4scDFS5gDSrJYgaQKX7AQuuGYuumYO9yYO1yYat4nBbhrL4cYPGtF4jY9ivdJ4NMVY&#10;NrWG94iBLc7zvfZBcQd4fYvh0AOHpdQCW/AIcwmXRuRIJe8U4iYNLibyEtIJPrlRB5dZO9qyHQ0z&#10;lVy0Db13qLYxOFNo3ik00BSS18oPW7mBJ6NrJiEiJ7IttVyC8xfw/F79tOx2KD61nPOJkq2ldXp4&#10;ziZ1rXzv4acuuNjhYiEvEfDxI29c5rw0aOhKL30xi4ttFn3RRV90ceF1caDMpIFnMlwzID2dQKez&#10;kXTuhD8CruMi3G/C947+x3eZwER9pmH84RiB4ZBjRhiuGY5BBBQYVAQEVCgotUBFsQqL1gMVBYtW&#10;LrUoBaTWi9Nq11UDFG1s01NjU+i2sdtt6zY22zVrarPpnnWztbvbbN2uadjf2GliusmGPJnrz/s8&#10;33t973scrj54D/NzTyf96UnuKt6v4bsytOTzeyp+icFHIegx4C850ejCY06gYzs6tqOjAR0N6Ggg&#10;L+rxRT2JU088tiG+DoNbqI3NTIybmN5rP0f/HQ3B19eNBga3J0ETIavlcyV6ijooIco6oV0K2yv5&#10;7Lk3WH2P+9870cYQ2IaONnS0MXi0UautXDat+KKVptdK4rdwkKaDOPoMjZj63MFE3/i1huDto2R6&#10;wG5QfxhXkb4P8eh8fktBU+QBYoAuOdHlev0xnN93uQEvPgcQWHR0c9F1cQF30yu6VwEC2oWjO09S&#10;gK8SeCbqfV9pqBcf9PMW7ADraGXLcNdCkAZsIOio5A70A5wDb+//QR8+GcAng+gYpGcMMJwM0VyO&#10;k9CDBHcAkn5yopeN6tgXOjaELAbpJob5Tbyu5HMRmM37eL4zAc9nXMP+CRc4BosVTR6c+hF+5loO&#10;cLeG0TFCfoyQG6M0+nPUyHkS+zy+GOOh0Qme+Uw92NqNra2gylm6IAtbidgK4zGvM/cWHoYMp00X&#10;Rl2LyJhrITp/H54HHFEvgJfBq+i4SC+/SP+8TK2OUyMTFNwEDp3gnyfe0RPwbIdjLSiHJw+OlBHq&#10;EPvGc/fZveCy+6JrGXLady6FtDy9Di66FiUnuJJYI6S3ASWoD3xZJhmAPqZ/XqdWP6W4b5LsN3Hu&#10;zReZrPU/uCs/NsJwthC7/sE+8yU7xC0m2D8zRf+RSf5z9offsVl8RoP4lA3ntxTpJ2whH1Ms19jG&#10;PmKn+RWJcZWAfYizPmCn+CUb3S+w9i4MV8A4eB28DO7n/hZ8Db5kn7glM3wxYvqFay48C+BZDE8Z&#10;HJXYrdZ7bFNXaFbvsIG8jY6fo+MtdEywgY6zmb6pQb1BYlzGeZdgv6i/4LZJNoxJXMn8BEbu0/Av&#10;QPeGV3Aa9Bt2mmvsd1eZ39/HF+8qG55F2C3BZjk2KzlHNTYfxWYtYdnKmRrZHpqx/wSsXYTvKKlx&#10;knCOwfcGKXSDdLpDek2ibJKUniTFJ9k8pX+CPwE6Bh4jfICJj/OE8p8x8CXDk4Ht+aREAXZLsFuO&#10;3RXYrSJF13KejdjfSuo2Yr+F0minRHrg6UfFGcrqJbzyIZ9uqw9eJ46BI+Dv8P0eMFHwhPCr4HWm&#10;mjecIaRjJDx2OGZifw62cynBQmyXYLuMcyy/t80OsdsNoqMfHX0081614oUOHWK/OshTT6H6ANHq&#10;gq1T3xGtyXvYD5y+/wS850rl11zpPyZ3fOYPXyhcNngSNaBU7M9Ffy76C7C+hKiXwlEBxyNw1NAy&#10;N8KxFfad2N+DNw5oL8p2c4JWPNrCaZuI/C64f8B1+N538b/iKsNhV/s5ji/68MURdrunFYtnZ8CR&#10;BkcmHLnaR360k6d7qZc9bLxt6GhFRzP5sUv1qGgmMvu51o6ogdNsw7N1sG0h8zbDvcmFq3C95Wwl&#10;Lv6zrjZI2+acHvD6wTkNvmi44uFJ4izpnC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l8&#10;nWVQHN+zhndhcQ0SHBaH4O7uLgmW4LBIcHdYluDuEhwSAsGDuzvB3R2CuwYuv6t1/7fq9oeZrmd6&#10;+szp98tM1Tk9bHgHRdNb/R+OThu/YBXfY/14vG2MXOOn8Ze5bzeTV3MWp8cYWqrK/rqE52AdxYd/&#10;jIHigzGo4/fg7BuiiWY0h0PfozExtE5y9BLG1mPUWzSR/XCKWsHvr4SSk58QoMLVLqXxAjPzygrw&#10;7KW8xyFnE/xhuA7xD+lXO79DIaf3zNhqOYktkFAkDzfDucssirnwlLvLsKQkx3uUeQ/rbseZD8Br&#10;xy3KN2gZtmxTEWqXaG9XTG+Xr83J3Q3oUSEtuMjp3vrhS7rxB9PFcGzzPAr+EJtc7RJXjWia/j6D&#10;nvtiy7nKKD4DYsemdo48Pespzx0xxS6mZNxOr1qXotaCfXAziWEYn3Ab7NRWy1Z3QztLZrOiYLm8&#10;ZdaizNU/96W/QP/EUPjmzAOr/2OBC1amN79Pw6hU9UXGi6jWt7fUq11TdY6iLPpGA/Xab+zfCNjZ&#10;FHf/cYrLEQATxJ6nqZAOGfJ4pVUsBfdLeR5tQ4gFKshIj91XywMrSvoLVA3q+krm8/lOgqsHE2+N&#10;WzXoTidVeHxHvecPe7I2u0HPTJue+aNYdLIObBXNTM6l6shFHssVdG5PO9rCdT+GLf5q/FTj6zUn&#10;1GK36EqD35I9ZKt9tnMKVXO4HJ6prtG8TpFq5nl+M2zMpgJy+7lqdzdG1/c00fOmJmiuLJLZ874y&#10;gmzU74MXIEqCPWTAHSGKg72vmZNu6Z5bKw3BjDVKprx2592vmKUlU2/3wfGp8mUdlSl6wcbe93bn&#10;FqZRsTQxsNbwrcrrhhXfXUX50AV8Q2ApDr9fmS95lMQNu/Qs0yYduQsHOdp5g4To7mGsV9yusXr0&#10;iq1eU1+MRUk/utWU1kvJ3VAii+XmXvnKnn6z2rcasjIsujMDnQvimwVy+5BWt9C5qRPvQVcxfog6&#10;4lJ/XIOqQcnO1ke3dBljAwxIk1qJsAD+FtORaUSUIWt3ovI06JrQAae/2yF6y/ycq/zpb8zUSvky&#10;Io6biyKJ/+GMsuGCZcmM4NIn1hYq3dbj4hyR5E5idBvk0jeV70xUvrjRlqZX7vbyj/RnF8+/LVo+&#10;IbSGyaXdodJLBONWwYXukeWp4R8GavKcNUU/NZAU1TYwpxJcDPovDVrKPQ6ndAsjy1SvkswKVA4Z&#10;Y4Tw0LDysCVjyz1aFNIzbZs24IcU92Nn+cS/S/160qn6tVM1SOL8m1V4t/ncVuEZObk9ElFDME0r&#10;WipPw8rmH4MOSXUK7SPjnCxj9+R2X12ZSu9uQSRnopbOs5Be9ebWedydNMxZBHi3AQS6Td9Lje/0&#10;iPvhLqP7japdz/ZBz2V7PEd+hWvlgeVeOoosCi2Yqcnlf3sLx/UF0iWIVShV+mQiMi0GIHyeIkdl&#10;86u/Q+YoVhHOhv6WQbVQbKrVKkSnBPy0rmxnRIZRJoenU/ntlJTNw6eqevScsO3fNxpu2xz2iNCs&#10;f8xh8ZhhTUr8Q5VBFVs+yVewba6r+a5QWWAkcA7eEKVF9Ayxg2R/RX2BCMEmwaG8yzlb1ZAYQeGQ&#10;WqxY9CIhw22Gg+w5Bv/ZnM+oF/fsNoEgmnmQ14nv3gOJdXh7JwT4RzxDlXawL/6YeiCewlUx4lJz&#10;cjNzu3R/ipXeu54pzHDwm0bCMl/EYqrM2M2OxriJ9LYHIYUX4xQV/XXTfkoTTfXUrIz2RwPz77xy&#10;RdNmExw75oVF/szPRLGXlT7z1UgDkY89ffG7eZJslQxoiPFbe1XwD5DSRXQ2218pf38tyVjLfsT7&#10;bikTW3MSn2pI2HhgKaPa71LwqV8ifsXa0/V3AzcnZ0VUjN5M/Oz9rvxxNa+g68Lb42ZuGefUPWrG&#10;w9T4pHuNmuEnzpvuJRVne8vwujMHkpZyyv7UdTcRf64Ziwj/4mm+7uldSYEDS/cI50RqeiGW6upq&#10;ql9KhubmqdJFR/7xq9cw+UNebk2XPunQTMb45b+L8kM8Bo3SXqydmUqZbvTeTZfeAgFh+zdeR0Ht&#10;Nvpft5dH8mc9DUbpWIvNgawmMtPW1d5af+LznJ3z/I/nSJD0q30Kpb3tLQq33WIx72XiM9foF68Z&#10;IgvhepnjpuF2a+L0WMxjvAXtvCcdgl3N8943rrPAsvoHX4Qzjv5SXrz4x64pOc9WWvxsbSdKbXz9&#10;y5Zm4k6JpmrIBqd6zlXnN6T0DI0MnOPI+wzT7vel6rQDyVb5mlgp7z4XBysd9BuO6LEhbjOH5BFU&#10;fZREfttOuZ23f+k5verRVW6pYqMHvTZNvuW7t42htRgYNNfv2+QkTeX8xDxDL+D5lPqXM/D3+cjm&#10;XaLulMY3HpRaPErrON3qH4rqkklUyDhV0pLMOWHYGkRGmtHEejTWPZqmDrWQJJTPh+x4LJr4BUmv&#10;75L9H5U+KsGoLn3aTpUuWE4f0w/SBfrT224zfSRPxMZ8Tl8ab0VvZ12L8po2pJSIS0kweqMLnbYm&#10;l4EN8O7U2Ld5DEIpQsOLkcxMJy0hLETyn9gZGzaDDsni++udpX4o5TpsVGcbuCOKuUmdAY1CTCgA&#10;bIF3m3LZno6uUhe1dXxcHp8stNgyQulHRxLhbrZhLfLGbKy/I+EutxNEBJYjiWYjIRORkMHE3lyM&#10;ICcmOlqsk64CaWb46rhTi3H0vZguJG7ymfMXZH8KwahWXPsmZ7ljlOFkYSc6tcy7L54oFE/zxU9/&#10;kDeGg7aUuM53Ep6sXNv0s9lAD9hhaqAXi+xbCOXlhtZJB3Q1OzyPTLSG5Y2SQjppW3rMT5c85TFU&#10;zqCcJoYLE3SRjJkffC2uXbGzjpNpj8VSmFrBuBPRuwvJfTPJ/d/Qbt+Id4LGn+CtHIFH2s80LWIB&#10;22OUz+/VDSUDdu9T0xMMTT//CcPypzVFYbW4XOHW5AvGmVTrQ3KtjiFXeIew9cnD96pvLmU5Fc1E&#10;oBPFjGUU1w+f1btbxuGEOuxxv9dsSokXzzmf/ss1iJAwxtkY3GwBVoJ4vE2xP/IyiDir/cBsijG6&#10;+bW46q5DqsySTFmcXtyAsP00yCFr4xtGGy9d5uKdJu30WdhEz0RnDPckMUOjADYrbHAUOBqtAgEQ&#10;zOagHbGxJQU90OYr0/vp5T4c9e6dnld92JbUeLum/M1V04ra29gpyXkbPaa36GS+daMIoU2wW8ft&#10;JKwz2FxCrsCRRtaZnroh0fHEnN+LI7MFuSD+i0ZBHo06A4FAlHjIRXzeVTEls0tQ+ioi5yhiakTw&#10;k2BiLRNPuG8adU+p+erwAmmQmJ9FAlLSByZfa2S1WtO7VfNudTNSZrqMJOxez7uwvlgr8non7isn&#10;dBqzDVPmYDwZE5mNI0LMiFxRuakiWbvuW647v0/bZ6MjeBeBGyxE0QW+VOcQ7PaA4EMbJDaV8yLW&#10;Z/5NtqAsjS0VwZXCqUJOwj4nNqe7N6EUTty3xY4cyQ9hO6KmTsIhQW7TfTQP0z1bd0bMzlYG6QdX&#10;iK503CrGcRi9qeDl6+76lKRELlGtPbXgaZopNRcVzuI2/cEpmgvu8H5ttbHJS/ChgrlIKv9XY5zB&#10;cL3tHWVv6S5IfGKviLmZZJExcSO0ZhCMdV6M/yDsL/AtI8S2uJhO5b365VpRt8LruqTx7imrs4Nt&#10;GUR95nXJKRROO/y9443AO1XmAYi7VFFefNJJLukJwC6SV8Jmh/BttCJCtzNEH1DIyjt18cLGwcIg&#10;jEEVK5oh9zKypbrdXYnKqp0AZQKwWRZ8dNccQfgKjZELzWu983Hw5/UJJdW1ELRsVLhURgvThyEH&#10;ySRKjBfajLpmsbMqUeTWQKoUME+vxkanP4tiWAh5VWX1DCO17EDlt/XJ9kIK/CZUM0/77q/556qe&#10;WjxULIdow2y4mYNqPvW5bjnTJeNxMSte0G9UyRIS6Oy/fRyHv4oJaimWa0jcEgbRy59J4uSpk1sx&#10;YmqVaP80nDooXhMxeExvGhPVGVv49nyJQcLjn2f9a5flY1Pr/kRJbZHOkjtZi9+TYNt08a8A8VT7&#10;ClesowWm/RlRv8drCmxhK8eBOJM8kw1q2ZgIQlwiHlbvpx6FpsH3pkV9KrE5HJfXeuG/rhUcRry4&#10;dsq8AjJzUrLj05P/3nQty0Smtv1idugd0rKZLffx+PtIYTt/V6Tytf7J67DumOJ0udZnzOjmZClg&#10;fSooVOzxaaAKxtYmrOF5Ma1TNJYpcjtav/Z365Hi2et589uwTrlhs/9WUY7Datt7Te/TZzYs8uS/&#10;zfm9LySxa50asvpSIfqRaYcDuQFq0xjm8yrmy+WgE1ZqB2opB7WjNs67VMiVAUp7aFQ7H6iFjoiQ&#10;gZEQFambFqWAFs0szwS2TSmLw4FBh0ODHwCNNFfo0x+UfefKHOe7LS+Z0jHgrDD4eXDQJ+4iz3yH&#10;2mowteUorscXjisgeZo0YZk0OHMrIatdwbstJKddCRZhvA8r3Jcb1OCgWUlgXknmFvH98BaXbM1w&#10;1QcfycIQ6dBc/a59+yesErVvhOHX+khKzQuLzVAho6OFVDqPmfaX5EtaUlJSsp+EDD8MC2RHM1TH&#10;wV7QMMs/08VoBIicmQa5BZ2X2KbmIMV1kCYNU8gHzknTZGVEbfBOrX910o/CV5FkpGOis9kZ6XhZ&#10;RU1mjwoFGC81p7h+ubxl8bK8j3hVolWuceDz4JoiNOSuVLOLMJeS0Vwbm0YDh84JhyHesEHeXb9N&#10;skGn4s1Z9OZmTtj9btmnepTmwpqrkxWfnufhICQsCtHJzTlpXBXuCelEI+p6CjO2+5NdM+z650/l&#10;VvnhdGopy+3qn9faWDyUwkU6emmrBGRuALd1u/ZtZrckt7+X/sLoMqwuvigOPl/LHcO50yHSEyxW&#10;vVS+9pAbX3EHBKPR3YQ/jmCu73Wppewa1R9KL5iNZFjlD1bEU7TXObxw+w1hCu2GNq8dPbh27f2B&#10;Ug+KkErHCrt1NDkSUGa0emnNdHK3f5b84PMXRryur+84NytJY/QenvRTVrYgE9h2FZ5H/GDBZQ+r&#10;fN7NcEVBhfteZWgU/uvl8YIaBNEndIkI3KZySin9VabkUWqwuTvnTRfjbgPxumNLqDiirRZ8KUqC&#10;+4RTckSr7qktgHvwAzCTlxxcMqoDtN3fNJduyYPjz3j9bASyX+ehbvZEoDyLrrb2F618QNsy6XxI&#10;PnTPbCqymJNOpFf/bfepdf63r6NLwQk+21y8UTEcrzTvd3vB0ve/KNLtGV4sE6cNb3dEomoFdpUg&#10;PnknjNTrMwZDUKwlouOuPT8IdNWcQOUt02LFfTL8ZwaPuFiZYJp3cLK8ZQBpJve41qnhLLy/SXx5&#10;+TwFH7W4AC2/34Vq3PTmnwc9xmbEtyr85T0xan2OLNHAVXk2azyf6SQjmdkLurQxRXI/XCfO413O&#10;UTiFMKzFLCUf0zZ+71+iVSKqdKg5OH7r1BsBDSbfScb/3oCykqau8VUE6x0Qs+YHoEaHVLOaabh9&#10;g5hWXJw293MdrFU+bZAUocPKBaoKHG+JIDJepyZ57Etumk0GnCqhyi0v8ZVt/ZJtDnIJ1CSEeNyY&#10;73dJyv6xGDVyVX0D3mnj3bAypRTDz3rSG3WnFWMyOYoTP53TOgrFEZrj2Ta/ZcM/Rjg/+V5YXqHr&#10;TVvctqN3epeCY2wkDzFQrmLJrK7OlE2GVv6su2mesPhGUKhOUPT1K9A3Zh6O96vOLZqQHVBqBMiz&#10;9gsBGU3PyszIFqXSwIX5mGpo0b8HdXxl9wuBd3ofboHn20/w9ql+zbwl7+GDZvLcqdm+kfdw13NQ&#10;C1ivLjHxHgkXWs1t89Glxtp9ykrGwy1W59PE/I1xbk2DW5FiN6u0QLyhmZ1gdso0Hys7VzawoNqP&#10;B7hcYUpsOvkYDI+YNidTzWKs4OfSYfVJPEkGgrAknCNT/hZqzyuyLzW8ePXUR4xtiuJYtTFZ0hR8&#10;zV63SFw5hOrYRRx30aA2z6xIrg3lt+kgUa1lAfC6qFt3tiVzhSI0zFTMVcos/ZagnCoDyjb6l+Su&#10;b/PtVdi4DL2EL7d7fn75/neoTmmpuij01natsomwyHONQkZ7ur5CM3IBTz/dcSZ1aVEtxolbabC4&#10;Dop+OWcEMqivC3CYEJPm+qr1Jwgxxa2qk5h9ocRxsgxorw0d1L7pfjFtX+32Hqnjh7aHpX84wdjR&#10;PlEsn5InnIsYyHrtM/wxPwSbToVLPoFOWpoQL0RZoNGVn6Gwr9X1HYYmRz71lETjSHbU0qOBTc7e&#10;Xvoe0Vi6i//h2Oye19rKqYHPae3+Kqm0OBiBDGVeKnCQDXmS8YdSRQAq+iWylYL4KCncMvJ4c/7G&#10;S2nX70f7Jq3p3C491JMisjX8oy1epy7uimAlSd6TJNWkxTum3uPpBhXgKqt7K+tgdTFTn95MgBaG&#10;YMIxWz7iQctPAo9sMXZxA/WVi4UlgzwaG9I8MI5DwM4n1Ex5rakVg/E06DPIltLrG0L67FvNXBci&#10;CUKEISDoHL1ULm60Y848GX08fAIG8wIpf4PeIDUzntGIc4OhfmffQMp54rp8DoZruZJefwqIZVVY&#10;BIW41Mlvf/kLJzozClVUbgczl0VjkanZZ4nV8GhkDC1THPGUyP0kjig0Y4kt4BLS9v+EYXCQpe3f&#10;vFQyvLOlm9G+DkXoffhMoekUQxPQjAG0U8IuzdOqUMLsSsdjeMSuvIHWgZsJHaU6BLG95VdMOmBP&#10;OVqMP9SgtAhu2ZRpshLHcsh11nAID6B9MXCkI534HivQ0jVsgFacmRqcBfdmk8csITJxGE8tpwJO&#10;iu9kXZyEgpMc8kwt6DqBF6rKi+VVfYS0tkH2ufU5CfHohqC/b0474IiWO2eR4qcJAwKufGPactcT&#10;JfzHGaQ3DeMtODBjVnhzjwrLjrdAB6wMKnkz8U6JPwSYvzeo/3CJ/15cRZemWt8zJoTJI0q+0f+p&#10;DDzePWLUlemgQ4VDxvZD1pWWcJYCTTFiM1bQ9yk+uBFz/6o059Eih6iRv8XHF/OmU7DewupJXE6a&#10;vyaApC/fzayaeaf/9ZctXT+Q76crcRCAfXdoWg+e3KcDXsnmp/qAmD4bgaSICEOg0ViKNqA1DvUD&#10;S0ARoboq/MCWsVCbVCowAGSB3kBFOCIuBqrBfY/HBNJAr3mV+DfS4s5VYS4GEIiXhhu38AXaBwqr&#10;QGHPFY+iggE5EDoxWDHV3L4KLPUHeJ0tsgjd9lo650bfxnRFItWDPGOOPgsqJggfieUbRPNRdNHk&#10;fKcebCWQuhBNHug3hN47fnSMIIMjQRT1QjcGwm+fxOwaI0EjSZkR1bs6dfW/ocBnvbky7cDupHnG&#10;BNU4scUiAUz571A63GZ/MlrfYa72ZMpVpgV+AIUfkQ0i68oVk9KvS7vA3eCAqT5TIeeJS9cC2IOB&#10;55vDgjvhETssimiRqiuk/OOI4U9JftViYsL4B0KdfU8z2JL17QxoFIh/N4UTxJaDfY9W02Kpcz5q&#10;lJgd2o++07wXAjhgwoBHm4DTE3TMUqfkB/Rp2fF4sXw8KDXSC6hjCbyDDR0llQbIbxsTQbu80ePG&#10;IP0dyqAnX/BW58Q7PGVZMKLmumTHLiooigaa9W2FoYEDWcIAVfqNFyK8ZCap4ar1rP3y9yX2WOjK&#10;Ac5r6SLem2SbhV6dQlYmRmrsa9WseQvJ/MMiEOL8p1O19JkBSik6T4AGJ3YQdNvXCg4cCr/DGKbG&#10;3wAHNWoxj3PeA2MH0GN+B/J3SAQA0m1tJoHdsEBE5DtGbbJOTcQSMH9+Nwg2KUoMRZ4ElV+PA3q0&#10;vXFSNKqGsDvxUXv8r0c/HE5toSfxtf82ugu2jRRKvnZQ0CQ5Jeu919PxF3a5mM9rOC3Ij+S4tQ3a&#10;G2dlOdTyu2VZpmyfTEpW0gF062ZH1SzxqzvPrH8HkX6R494GI3cYY9IB42qQVoC2ex3I4hHmyQBy&#10;ee3w9tptPB84ceeIDWmiPglEKI1o93qNzhCBE7HOQX+HE2hwF6+HGrsNz1dOnLWMOABO+sERFMSA&#10;HfuXmCHCvjUl6zhzF3Tc1HGxc17BVF8r159DxsaJ4/6F9TJLyKbp568t9lB/Xvc40WNLhweO+0WF&#10;z+DG9GRHnjsFOItOIWLHcQKoue8PLLD6BSbgHAegMuImus2gdxamSkoDIOzu1Ab42iSw0mcE3QNY&#10;5yyNEQEmYwBVn00mxD5K/sU02AZyzwdUWxT5XPg8ASBVlL8LqnTDwlJmtnXqRCQhNmP5b/JIbeke&#10;GouUs0JeUXNhtmeB249931wsx2hoX9u1AxpLs9ZGHGtqP89N9jTUdf6kI41JuyKf0VPghdFPm3pp&#10;slHT5H7AmJUHXNUM4lTqYCjOl6sn7VSGPZOuh232BopAr18d5xpO+D7AxSJ7LpK4exKV7ncUUq4J&#10;gGIWD6BqRh6e4XIcID3LfyGEpxl/WP6TkLD2bsQ+c+7imB7N6gGSqfKb1fxXLO/z4WZfetDEmzVE&#10;Vr2WjqVhs5Dm0CKswjnVk5UhdaTDjXxi/rMM7fwZ8erLyiKVVAC97hcEJG1An5Mx8j/oyIw78EqW&#10;uGOqjRhqGxKY+KF0Z10UWriLvg1kcDEF4xJUBWbdFSPbV5odAeCqvtbZBILCWI6NLK9UykI8S6Ma&#10;ZQLDKPjs/MXnf3fvXQZABOyeZvJrfqzPRmcejUT9JFrwugVrJVV2Osz2aGDyipSyCNVYz+R7XaaU&#10;9f/s3L2Z0R2t0w4ibWNKeneGqRQOAC94IfPKvy55lU8YYeebWW8zf1O0Tvb0p49X3rcbqOxjGksO&#10;zwQoPJe5A2InEp7JYhsmwoqRJ5Hes+MFInNR5rIAe11K2pRmOU/5eJIA8adaK/OlSu0TUwRlqz43&#10;mKNtUQT0Y0ZsKbQ15+1vbzl/0xzFrr6tsleRVzcWNz5rsuP4c4UbMAc0GCEh0X780dVcAkNy3SVR&#10;Cvzu1gaiKe40RJnPQ1z4TgrqoEJ0Xsc0ZkWSAthuApZyCy3Qa0Dq/FAgqTNN5I8Q42YOXOTy6stA&#10;TEIJNx4ouvC7QzdnGnHSg1vOPEvb5/swvdcde4qYMKkpgvKo5Zw0969FNecvhO0pKcINHkXg05uV&#10;zSIaNx5WqoFbNL65czNZTBLuDv/1OA3WE7lp417LaN1ETj0M1coMHTwSHoaDgUAi5q5keHhAZ4IH&#10;gH/gBh8okGMDMK2mw/6gAR/mUADcjp4B9JR448VhpXDCTdUKpiTI2fpz5U9zHHI9D6vIucgbtujO&#10;lD+uoxg+29zSGBY1zjmJPj4HDFhJkdCcWBjw+x0ZH7WJNOe7yx6vBmy7CibNkAVgFXXyrrAs1dnP&#10;NgRWxcc7ddNZZG0AE8rCH7s+4c531tPBIo+5ofQFAg1ophxIOk5vWkQ6GPf1KRCfEdfPlRHzz+tX&#10;BxYzeZA1yTgMGq0J4aoWj1RU2/XGztu+xk6WZR/a6Y4W+o3lvfeb6zV89yahoYnz6XEr9XLYXMDO&#10;aiu2t2IsJ0XUh1WhkCwiQhe3xvUc1vhLpLVl9+6uLGoZzTirNTm92IlFhExro+hHZ/ii7+VzLqJM&#10;Hakt1GNk1xgFGj1DlIawTpPT2wfXsDUCFXnGUdJjsogGh7QWIMCYJ3f368jF/Y8r6xwSeZYEPUsj&#10;hqnAZiGB+dPsB8aHwmzcvMdV6/HsTotd6yxOlg6tcTQBsT4JVTIki3e/Nk0kVPt2XAYV6NWevsPL&#10;qWW3P+OVaf11UzTTsNBU9oyrSA1tbi5Sc9T3X+LEw6+6gCu1ElAik5HAsrgHw/KNhSxOAbUozmJf&#10;oLAXHmYQHvMsXe66NBiIQPEOpG4OIU0chzlXsegn6CwJOVycHFqh2m+jAXfutqNbEw4JSP2fKXBt&#10;z9wwx8q/1myuk12dMKAfLfkdCNSVGONFwSRQsnOWW51mEu5dLEbTOMxmYd9IbgxlbbRPVTAvnWp/&#10;cfOMT0yqz41zVF8N7ctqOCIp4YJmkJlXwB8QXJJQGPiPZMQ7h+HcXRHaNbSUpRj77pRN/0xImqqx&#10;62tP09R4Dy7UW6FmTw/B78z3uGWa2eyReQfSsvMhHQgEQ2bUDDwe8N/qge+qXIcypPjWzFJJEQqM&#10;5WGnFKstng9X5wVFFav+vVStdjc95bN9TYslQyV/QmIYIz2WH2AlxnWJ3/JSShJakn7EQaFxYYUh&#10;chO4eAg+ZOzVYp+Z9hR4Q2DFP9yVNeWSLaY+vYY3s1WX2jtePz3+QD3BQ5WApCctO9OdeoecjAVM&#10;MUMTjjQfThRYmH6bHBqRKn/gvFV4d2jghCfFBXrK1OFyu95YMqochnWspTbsyHYyEKasT9Re0sdS&#10;iHhf9VRx6diLPX+hfLGRVVEw1Jb19rbwdjeRuSykDT0pwJdufYjQpIL5LttGrZMyW+HNhZYYR9Ir&#10;nnfYEi5Flay7BwIkP4r8+Hy+MPcD9VmFI3goQrfHw74x+CDazkRcwR//a2U+ihCF6eVe2Wc3rtPC&#10;kkGS323db3B+KgkSnDTBlN4itxn0zToRvdYNbx0ohmlr0G4xs1hLUk/B772xu7VGiLrqQScdEvxF&#10;ro+uaDdlVkXf6W5UjRt/SsVLQC+9AwFaqraTz7U2ET2P242essOD7PDRBz6S+mT6J1flYNrd3lV5&#10;c8hMcsCu0CckSD2L8BlhqhjmTB3rvBvGpyV41Oes5gui+iMGQoQCqPDZ/d9mj9P2506Wdv+b0oXL&#10;lPKl2r0B/NLRl9MpKd8nqfz3l8TfKToMwyvQTOJ40d7t6/kRy2GKJdvl6It5jIlklnuK/vIaRWlh&#10;+bJkyb6kU2A8AAgBIgZ1vACAiAChMjxODIi9uYurM8TE7h/PwfQzBjeYHfzPWViYTeqVu1o72Eub&#10;uEIYpAU52Tk52bm42DnZefg4BZjYOenZ2ekZ/yPKwZlB4vV2CFjBXhriYm1pD+bgYeUA6zOomJhZ&#10;27s6uFjpMzKyqTiY//+51J0dzN3MIP+VTF1aFqxsbeps4uz1Tz52RrYPziaOjhBzNlkTWxeIqOh/&#10;PbSnM8QCA5UdzMH+evxvA/Py8HDxgP+58p/GwQv+dw9s/9+Mg/N1xv/Y/zAOLj7O/824Bbj5OHj+&#10;N2Nn5+Dm5Po/jI+D/V8Z52vkvzIOAfZ/GYP9tbDcfP8T5+psYm0Lcf5HiPfW3pDXubFpOji4gjle&#10;BdL8N8LIpaVhIIrC0zSKr8r4Fty4KboQbElqZrAW8pgBUejGhSIu3LhUsF2LP6vu9B9kX/+IFFLP&#10;STObgnjg6z0zudye3JxePj+9HPJbwWb33Vi1s8zawLa0DW27ozMVmyAwRrV1EOq0141sEgVJ3Il1&#10;akMTGpWY1KZJpEIV6SDNeg9Y52D4+Dosl4k3Vvqs0Wyavm2IDSHEGlgCK0ACp2UYCa7rQnz4sz6e&#10;nVZhJLgFb2AXcNY+2Kx8DXWn8hghGkACpysYWR0WUM8BsxwACZzuYE7cAXVaiTNn+vJv6kSILi44&#10;IwXMw7lHgLmYhyqKoqxN/LKH91uV91Dnc4zRMMF/MkcInFyORVyMa5NpLjw/FyP/szbyf7zJlHcX&#10;eMY8LlcPnlm4L6oPuD+XBfbd+f9yobf8NszV4qGSy8V3Z0de4mFd3+X5r0zs3gPMNp/pGHduV+vw&#10;24CSgP4XAAD//wMAUEsDBBQABgAIAAAAIQAuhDIK4gAAAAsBAAAPAAAAZHJzL2Rvd25yZXYueG1s&#10;TI/BbsIwDIbvk/YOkSftBkk36ErXFCG07YSQBpMQt9CYtqJxqia05e0XTtvNlj/9/v5sOZqG9di5&#10;2pKEaCqAIRVW11RK+Nl/ThJgzivSqrGEEm7oYJk/PmQq1Xagb+x3vmQhhFyqJFTetynnrqjQKDe1&#10;LVK4nW1nlA9rV3LdqSGEm4a/CBFzo2oKHyrV4rrC4rK7GglfgxpWr9FHv7mc17fjfr49bCKU8vlp&#10;XL0D8zj6Pxju+kEd8uB0slfSjjUSJtE8fgushGQG7A6IWbIAdgrTQsTA84z/75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c1BhFuQQAAFMRAAAOAAAAAAAAAAAA&#10;AAAAADwCAABkcnMvZTJvRG9jLnhtbFBLAQItABQABgAIAAAAIQCFUq4Ano0HAICRBwAUAAAAAAAA&#10;AAAAAAAAACEHAABkcnMvbWVkaWEvaW1hZ2UxLmVtZlBLAQItABQABgAIAAAAIQAuhDIK4gAAAAsB&#10;AAAPAAAAAAAAAAAAAAAAAPGUBwBkcnMvZG93bnJldi54bWxQSwECLQAUAAYACAAAACEAjiIJQroA&#10;AAAhAQAAGQAAAAAAAAAAAAAAAAAAlgcAZHJzL19yZWxzL2Uyb0RvYy54bWwucmVsc1BLBQYAAAAA&#10;BgAGAHwBAADxlgcAAAA=&#10;">
              <v:rect id="Rechteck 18" o:spid="_x0000_s1029" style="position:absolute;top:1143;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0" type="#_x0000_t75" style="position:absolute;left:-806;top:343;width:8127;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8wgAAANsAAAAPAAAAZHJzL2Rvd25yZXYueG1sRE9NawIx&#10;EL0X/A9hCl5KzVqw6NYoIghCD+oq9DpspsnSzWRJUl37640g9DaP9znzZe9acaYQG88KxqMCBHHt&#10;dcNGwem4eZ2CiAlZY+uZFFwpwnIxeJpjqf2FD3SukhE5hGOJCmxKXSllrC05jCPfEWfu2weHKcNg&#10;pA54yeGulW9F8S4dNpwbLHa0tlT/VL9OQfH51b7sN1t76qq/WVhPzO4wNkoNn/vVB4hEffoXP9xb&#10;nefP4P5LPkAubgAAAP//AwBQSwECLQAUAAYACAAAACEA2+H2y+4AAACFAQAAEwAAAAAAAAAAAAAA&#10;AAAAAAAAW0NvbnRlbnRfVHlwZXNdLnhtbFBLAQItABQABgAIAAAAIQBa9CxbvwAAABUBAAALAAAA&#10;AAAAAAAAAAAAAB8BAABfcmVscy8ucmVsc1BLAQItABQABgAIAAAAIQAyiDX8wgAAANsAAAAPAAAA&#10;AAAAAAAAAAAAAAcCAABkcnMvZG93bnJldi54bWxQSwUGAAAAAAMAAwC3AAAA9gIAAAAA&#10;">
                <v:imagedata r:id="rId2" o:title=""/>
              </v:shape>
              <v:group id="Gruppieren 33" o:spid="_x0000_s1031" style="position:absolute;left:9144;top:2673;width:61720;height:9143" coordorigin="-806,-49"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21" o:spid="_x0000_s1032" type="#_x0000_t202" style="position:absolute;left:-806;top:-49;width:1828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88EFED" w14:textId="6814E739" w:rsidR="00ED7C57" w:rsidRPr="008D15C0" w:rsidRDefault="00ED7C57" w:rsidP="00ED7C57">
                        <w:pPr>
                          <w:snapToGrid w:val="0"/>
                          <w:spacing w:line="240" w:lineRule="auto"/>
                          <w:rPr>
                            <w:rFonts w:cs="Arial"/>
                            <w:color w:val="FFFFFF" w:themeColor="background1"/>
                            <w:sz w:val="18"/>
                            <w:szCs w:val="18"/>
                            <w:lang w:val="de-DE"/>
                          </w:rPr>
                        </w:pPr>
                        <w:proofErr w:type="gramStart"/>
                        <w:r w:rsidRPr="008D15C0">
                          <w:rPr>
                            <w:rFonts w:cs="Arial"/>
                            <w:color w:val="FFFFFF" w:themeColor="background1"/>
                            <w:sz w:val="18"/>
                            <w:szCs w:val="18"/>
                            <w:lang w:val="de-DE"/>
                          </w:rPr>
                          <w:t>VITA Zahnfabrik</w:t>
                        </w:r>
                        <w:proofErr w:type="gramEnd"/>
                        <w:r w:rsidRPr="008D15C0">
                          <w:rPr>
                            <w:rFonts w:cs="Arial"/>
                            <w:color w:val="FFFFFF" w:themeColor="background1"/>
                            <w:sz w:val="18"/>
                            <w:szCs w:val="18"/>
                            <w:lang w:val="de-DE"/>
                          </w:rPr>
                          <w:t xml:space="preserve"> </w:t>
                        </w:r>
                      </w:p>
                      <w:p w14:paraId="6C691E6D" w14:textId="77777777" w:rsidR="00ED7C57" w:rsidRPr="009C7DA5" w:rsidRDefault="00ED7C57" w:rsidP="00ED7C57">
                        <w:pPr>
                          <w:snapToGrid w:val="0"/>
                          <w:spacing w:line="240" w:lineRule="auto"/>
                          <w:rPr>
                            <w:rFonts w:cs="Arial"/>
                            <w:color w:val="FFFFFF" w:themeColor="background1"/>
                            <w:sz w:val="18"/>
                            <w:szCs w:val="18"/>
                          </w:rPr>
                        </w:pPr>
                        <w:r w:rsidRPr="008D15C0">
                          <w:rPr>
                            <w:rFonts w:cs="Arial"/>
                            <w:color w:val="FFFFFF" w:themeColor="background1"/>
                            <w:sz w:val="18"/>
                            <w:szCs w:val="18"/>
                            <w:lang w:val="de-DE"/>
                          </w:rPr>
                          <w:t xml:space="preserve"> H. Rauter GmbH &amp; Co. </w:t>
                        </w:r>
                        <w:r>
                          <w:rPr>
                            <w:rFonts w:cs="Arial"/>
                            <w:color w:val="FFFFFF" w:themeColor="background1"/>
                            <w:sz w:val="18"/>
                            <w:szCs w:val="18"/>
                          </w:rPr>
                          <w:t>KG</w:t>
                        </w:r>
                      </w:p>
                      <w:p w14:paraId="17C138CE" w14:textId="77777777" w:rsidR="00ED7C57" w:rsidRPr="009C7DA5" w:rsidRDefault="00ED7C57" w:rsidP="00ED7C57">
                        <w:pPr>
                          <w:snapToGrid w:val="0"/>
                          <w:spacing w:line="240" w:lineRule="auto"/>
                          <w:rPr>
                            <w:rFonts w:cs="Arial"/>
                            <w:color w:val="FFFFFF" w:themeColor="background1"/>
                            <w:sz w:val="18"/>
                            <w:szCs w:val="18"/>
                          </w:rPr>
                        </w:pPr>
                        <w:proofErr w:type="spellStart"/>
                        <w:r>
                          <w:rPr>
                            <w:rFonts w:cs="Arial"/>
                            <w:color w:val="FFFFFF" w:themeColor="background1"/>
                            <w:sz w:val="18"/>
                            <w:szCs w:val="18"/>
                          </w:rPr>
                          <w:t>Spitalgasse</w:t>
                        </w:r>
                        <w:proofErr w:type="spellEnd"/>
                        <w:r>
                          <w:rPr>
                            <w:rFonts w:cs="Arial"/>
                            <w:color w:val="FFFFFF" w:themeColor="background1"/>
                            <w:sz w:val="18"/>
                            <w:szCs w:val="18"/>
                          </w:rPr>
                          <w:t xml:space="preserve"> 3</w:t>
                        </w:r>
                      </w:p>
                      <w:p w14:paraId="6AACFE64" w14:textId="419C2AC0" w:rsidR="00ED7C57" w:rsidRPr="009C7DA5"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79713 Bad </w:t>
                        </w:r>
                        <w:proofErr w:type="spellStart"/>
                        <w:r>
                          <w:rPr>
                            <w:rFonts w:cs="Arial"/>
                            <w:color w:val="FFFFFF" w:themeColor="background1"/>
                            <w:sz w:val="18"/>
                            <w:szCs w:val="18"/>
                          </w:rPr>
                          <w:t>Säckingen</w:t>
                        </w:r>
                        <w:proofErr w:type="spellEnd"/>
                      </w:p>
                      <w:p w14:paraId="09A82E14" w14:textId="77777777" w:rsidR="00ED7C57" w:rsidRPr="009C7DA5"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v:textbox>
                </v:shape>
                <v:shape id="Textfeld 22" o:spid="_x0000_s1033" type="#_x0000_t202" style="position:absolute;left:30562;top:-49;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2432DA9" w14:textId="77777777" w:rsidR="007954AE" w:rsidRPr="00022FB0" w:rsidRDefault="007954AE" w:rsidP="007954AE">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6A601373" w14:textId="13FE0419" w:rsidR="00ED7C57" w:rsidRPr="008D15C0" w:rsidRDefault="00CA6F59" w:rsidP="00ED7C57">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2A841487" w14:textId="078DFAB5" w:rsidR="00070B6B" w:rsidRPr="008D15C0" w:rsidRDefault="000C57F8" w:rsidP="00ED7C57">
                        <w:pPr>
                          <w:snapToGrid w:val="0"/>
                          <w:spacing w:line="240" w:lineRule="auto"/>
                          <w:rPr>
                            <w:rFonts w:cs="Arial"/>
                            <w:color w:val="FFFFFF" w:themeColor="background1"/>
                            <w:sz w:val="18"/>
                            <w:szCs w:val="18"/>
                            <w:lang w:val="fr-FR"/>
                          </w:rPr>
                        </w:pPr>
                        <w:r w:rsidRPr="008D15C0">
                          <w:rPr>
                            <w:lang w:val="fr-FR"/>
                          </w:rPr>
                          <w:t>g.mazzullo@vita-zahnfabrik.com</w:t>
                        </w:r>
                      </w:p>
                      <w:p w14:paraId="70A33DE3" w14:textId="77777777" w:rsidR="008C44A6" w:rsidRPr="008D15C0" w:rsidRDefault="008C44A6" w:rsidP="00ED7C57">
                        <w:pPr>
                          <w:snapToGrid w:val="0"/>
                          <w:spacing w:line="240" w:lineRule="auto"/>
                          <w:rPr>
                            <w:rFonts w:cs="Arial"/>
                            <w:color w:val="000000" w:themeColor="text1"/>
                            <w:sz w:val="18"/>
                            <w:szCs w:val="18"/>
                            <w:lang w:val="fr-FR"/>
                          </w:rPr>
                        </w:pPr>
                      </w:p>
                      <w:p w14:paraId="2D98C628" w14:textId="0372DCBC" w:rsidR="008C44A6" w:rsidRPr="00BE6B78" w:rsidRDefault="008C44A6" w:rsidP="00ED7C57">
                        <w:pPr>
                          <w:snapToGrid w:val="0"/>
                          <w:spacing w:line="240" w:lineRule="auto"/>
                          <w:rPr>
                            <w:rFonts w:cs="Arial"/>
                            <w:color w:val="FFFFFF" w:themeColor="background1"/>
                            <w:sz w:val="18"/>
                            <w:szCs w:val="18"/>
                            <w:lang w:val="fr-FR"/>
                          </w:rPr>
                        </w:pPr>
                        <w:r w:rsidRPr="008D15C0">
                          <w:rPr>
                            <w:rFonts w:cs="Arial"/>
                            <w:color w:val="FFFFFF" w:themeColor="background1"/>
                            <w:sz w:val="18"/>
                            <w:szCs w:val="18"/>
                            <w:lang w:val="fr-FR"/>
                          </w:rPr>
                          <w:t>PR Communication</w:t>
                        </w:r>
                      </w:p>
                    </w:txbxContent>
                  </v:textbox>
                </v:shape>
              </v:group>
            </v:group>
          </w:pict>
        </mc:Fallback>
      </mc:AlternateContent>
    </w:r>
    <w:r w:rsidR="00017E54" w:rsidRPr="00022FB0">
      <w:rPr>
        <w:noProof/>
      </w:rPr>
      <mc:AlternateContent>
        <mc:Choice Requires="wps">
          <w:drawing>
            <wp:anchor distT="0" distB="0" distL="114300" distR="114300" simplePos="0" relativeHeight="251658254" behindDoc="0" locked="0" layoutInCell="1" allowOverlap="1" wp14:anchorId="1D52FFAF" wp14:editId="2FC36115">
              <wp:simplePos x="0" y="0"/>
              <wp:positionH relativeFrom="column">
                <wp:posOffset>4882515</wp:posOffset>
              </wp:positionH>
              <wp:positionV relativeFrom="paragraph">
                <wp:posOffset>-133350</wp:posOffset>
              </wp:positionV>
              <wp:extent cx="1028700" cy="228600"/>
              <wp:effectExtent l="0" t="0" r="12700" b="0"/>
              <wp:wrapNone/>
              <wp:docPr id="11" name="Textfeld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CCD95" w14:textId="77777777" w:rsidR="00017E54" w:rsidRPr="00022FB0"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color w:val="4D4D4D" w:themeColor="accent3"/>
                              <w:sz w:val="16"/>
                              <w:szCs w:val="16"/>
                            </w:rPr>
                            <w:instrText xml:space="preserve"> PAGE </w:instrText>
                          </w:r>
                          <w:r>
                            <w:fldChar w:fldCharType="separate"/>
                          </w:r>
                          <w:r>
                            <w:rPr>
                              <w:rFonts w:cs="Arial"/>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color w:val="4D4D4D" w:themeColor="accent3"/>
                              <w:sz w:val="16"/>
                              <w:szCs w:val="16"/>
                            </w:rPr>
                            <w:instrText xml:space="preserve"> NUMPAGES </w:instrText>
                          </w:r>
                          <w:r>
                            <w:fldChar w:fldCharType="separate"/>
                          </w:r>
                          <w:r>
                            <w:rPr>
                              <w:rFonts w:cs="Arial"/>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FFAF" id="Textfeld 11" o:spid="_x0000_s1034" type="#_x0000_t202" style="position:absolute;margin-left:384.45pt;margin-top:-10.5pt;width:8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0DWAIAACsFAAAOAAAAZHJzL2Uyb0RvYy54bWysVE1v2zAMvQ/YfxB0X5zm0AVBnCJr0WFA&#10;0BZrh54VWWqMyaJGMbGzXz9KttOu26XDLjIt8vHjkdTyomucOBiMNfhSnk2mUhivoar9Uym/PVx/&#10;mEsRSflKOfCmlEcT5cXq/btlGxZmBjtwlUHBTnxctKGUO6KwKIqod6ZRcQLBeFZawEYR/+JTUaFq&#10;2Xvjitl0el60gFVA0CZGvr3qlXKV/VtrNN1aGw0JV0rOjfKJ+dyms1gt1eIJVdjVekhD/UMWjao9&#10;Bz25ulKkxB7rP1w1tUaIYGmioSnA2lqbXANXczZ9Vc39TgWTa2FyYjjRFP+fW31zuA93KKj7BB03&#10;MBHShriIfJnq6Sw26cuZCtYzhccTbaYjoRNoOpt/nLJKs242m5+zzG6KZ3TASJ8NNCIJpURuS2ZL&#10;HTaRetPRJAXzcF07l1vj/G8X7LO/Mbm3A/o54SzR0ZmEcv6rsaKuct7pIk+VuXQoDornQWltPOWS&#10;s1+2TlaWY78FONgnaJ/VW8AnRI4Mnk7gpvaAmaVXaVffx5Rtb89Uv6g7idRtOy6cuzH2cwvVkduM&#10;0G9ADPq65l5sVKQ7hTzy3D5eY7rlwzpoSwmDJMUO8Off7pM9TyJrpWh5hUoZf+wVGincF88zmvZt&#10;FHAUtqPg980lcBfO+IEIOosMQHKjaBGaR97udYrCKuU1xyoljeIl9YvMr4M263U24q0Kijb+Pujk&#10;OrGaJuuhe1QYhvEjHtwbGJdLLV5NYW+bkB7WewJb5xFNvPYsDnzzRuYhH16PtPIv/7PV8xu3+gUA&#10;AP//AwBQSwMEFAAGAAgAAAAhAOVxZ9/fAAAACgEAAA8AAABkcnMvZG93bnJldi54bWxMj8FOwzAM&#10;hu9IvENkJG5bsiHKWppOE4ITEqIrB45p67XRGqc02VbeHnOCo+1Pv78/385uEGecgvWkYbVUIJAa&#10;31rqNHxUL4sNiBANtWbwhBq+McC2uL7KTdb6C5V43sdOcAiFzGjoYxwzKUPTozNh6Uckvh385Ezk&#10;cepkO5kLh7tBrpVKpDOW+ENvRnzqsTnuT07D7pPKZ/v1Vr+Xh9JWVaroNTlqfXsz7x5BRJzjHwy/&#10;+qwOBTvV/kRtEIOGh2STMqphsV5xKSbSO8WbmtF7BbLI5f8KxQ8AAAD//wMAUEsBAi0AFAAGAAgA&#10;AAAhALaDOJL+AAAA4QEAABMAAAAAAAAAAAAAAAAAAAAAAFtDb250ZW50X1R5cGVzXS54bWxQSwEC&#10;LQAUAAYACAAAACEAOP0h/9YAAACUAQAACwAAAAAAAAAAAAAAAAAvAQAAX3JlbHMvLnJlbHNQSwEC&#10;LQAUAAYACAAAACEA4V+tA1gCAAArBQAADgAAAAAAAAAAAAAAAAAuAgAAZHJzL2Uyb0RvYy54bWxQ&#10;SwECLQAUAAYACAAAACEA5XFn398AAAAKAQAADwAAAAAAAAAAAAAAAACyBAAAZHJzL2Rvd25yZXYu&#10;eG1sUEsFBgAAAAAEAAQA8wAAAL4FAAAAAA==&#10;" filled="f" stroked="f">
              <v:textbox inset="0,0,0,0">
                <w:txbxContent>
                  <w:p w14:paraId="48CCCD95" w14:textId="77777777" w:rsidR="00017E54" w:rsidRPr="00022FB0"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color w:val="4D4D4D" w:themeColor="accent3"/>
                        <w:sz w:val="16"/>
                        <w:szCs w:val="16"/>
                      </w:rPr>
                      <w:instrText xml:space="preserve"> PAGE </w:instrText>
                    </w:r>
                    <w:r>
                      <w:fldChar w:fldCharType="separate"/>
                    </w:r>
                    <w:r>
                      <w:rPr>
                        <w:rFonts w:cs="Arial"/>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color w:val="4D4D4D" w:themeColor="accent3"/>
                        <w:sz w:val="16"/>
                        <w:szCs w:val="16"/>
                      </w:rPr>
                      <w:instrText xml:space="preserve"> NUMPAGES </w:instrText>
                    </w:r>
                    <w:r>
                      <w:fldChar w:fldCharType="separate"/>
                    </w:r>
                    <w:r>
                      <w:rPr>
                        <w:rFonts w:cs="Arial"/>
                        <w:color w:val="4D4D4D" w:themeColor="accent3"/>
                        <w:sz w:val="16"/>
                        <w:szCs w:val="16"/>
                      </w:rPr>
                      <w:t>3</w:t>
                    </w:r>
                    <w:r>
                      <w:fldChar w:fldCharType="end"/>
                    </w:r>
                  </w:p>
                </w:txbxContent>
              </v:textbox>
            </v:shape>
          </w:pict>
        </mc:Fallback>
      </mc:AlternateContent>
    </w:r>
    <w:r w:rsidR="00017E54" w:rsidRPr="00022FB0">
      <w:rPr>
        <w:rFonts w:asciiTheme="minorHAnsi" w:hAnsiTheme="minorHAnsi"/>
        <w:noProof/>
      </w:rPr>
      <w:drawing>
        <wp:anchor distT="0" distB="0" distL="114300" distR="114300" simplePos="0" relativeHeight="251658253" behindDoc="0" locked="0" layoutInCell="1" allowOverlap="1" wp14:anchorId="7650F189" wp14:editId="41EE9D47">
          <wp:simplePos x="0" y="0"/>
          <wp:positionH relativeFrom="column">
            <wp:posOffset>6799580</wp:posOffset>
          </wp:positionH>
          <wp:positionV relativeFrom="paragraph">
            <wp:posOffset>57150</wp:posOffset>
          </wp:positionV>
          <wp:extent cx="812800" cy="1154430"/>
          <wp:effectExtent l="0" t="0" r="0" b="0"/>
          <wp:wrapNone/>
          <wp:docPr id="1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a:graphicData>
          </a:graphic>
        </wp:anchor>
      </w:drawing>
    </w:r>
  </w:p>
  <w:p w14:paraId="3E641A16" w14:textId="08D87900" w:rsidR="00017E54" w:rsidRPr="00022FB0" w:rsidRDefault="00017E54" w:rsidP="00AD0C5D">
    <w:pPr>
      <w:pStyle w:val="Fuzeile"/>
    </w:pPr>
  </w:p>
  <w:p w14:paraId="587D3C78" w14:textId="4CECD10E" w:rsidR="00017E54" w:rsidRPr="00022FB0" w:rsidRDefault="00017E54" w:rsidP="00AD0C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31AC" w14:textId="269C9437" w:rsidR="00017E54" w:rsidRPr="00022FB0" w:rsidRDefault="00017E54" w:rsidP="00AD0C5D">
    <w:pPr>
      <w:pStyle w:val="Fuzeile"/>
      <w:rPr>
        <w:rFonts w:asciiTheme="minorHAnsi" w:hAnsiTheme="minorHAnsi"/>
      </w:rPr>
    </w:pPr>
    <w:r w:rsidRPr="00022FB0">
      <w:rPr>
        <w:rFonts w:asciiTheme="minorHAnsi" w:hAnsiTheme="minorHAnsi"/>
      </w:rPr>
      <w:t xml:space="preserve"> </w:t>
    </w:r>
  </w:p>
  <w:p w14:paraId="7B51923B" w14:textId="23782F56" w:rsidR="00017E54" w:rsidRPr="00022FB0" w:rsidRDefault="00C60FD7" w:rsidP="00AD0C5D">
    <w:pPr>
      <w:pStyle w:val="Fuzeile"/>
      <w:rPr>
        <w:rFonts w:asciiTheme="minorHAnsi" w:hAnsiTheme="minorHAnsi"/>
      </w:rPr>
    </w:pPr>
    <w:r>
      <w:rPr>
        <w:noProof/>
      </w:rPr>
      <mc:AlternateContent>
        <mc:Choice Requires="wps">
          <w:drawing>
            <wp:anchor distT="0" distB="0" distL="114300" distR="114300" simplePos="0" relativeHeight="251658252" behindDoc="0" locked="0" layoutInCell="1" allowOverlap="1" wp14:anchorId="28110E5E" wp14:editId="057A99EE">
              <wp:simplePos x="0" y="0"/>
              <wp:positionH relativeFrom="column">
                <wp:posOffset>4892040</wp:posOffset>
              </wp:positionH>
              <wp:positionV relativeFrom="paragraph">
                <wp:posOffset>116205</wp:posOffset>
              </wp:positionV>
              <wp:extent cx="1028700" cy="228600"/>
              <wp:effectExtent l="0" t="0" r="12700" b="0"/>
              <wp:wrapNone/>
              <wp:docPr id="1" name="Textfeld 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41ED40" w14:textId="5FCDD9AB" w:rsidR="00017E54" w:rsidRPr="00022FB0"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color w:val="4D4D4D" w:themeColor="accent3"/>
                              <w:sz w:val="16"/>
                              <w:szCs w:val="16"/>
                            </w:rPr>
                            <w:instrText xml:space="preserve"> PAGE </w:instrText>
                          </w:r>
                          <w:r>
                            <w:fldChar w:fldCharType="separate"/>
                          </w:r>
                          <w:r>
                            <w:rPr>
                              <w:rFonts w:cs="Arial"/>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color w:val="4D4D4D" w:themeColor="accent3"/>
                              <w:sz w:val="16"/>
                              <w:szCs w:val="16"/>
                            </w:rPr>
                            <w:instrText xml:space="preserve"> NUMPAGES </w:instrText>
                          </w:r>
                          <w:r>
                            <w:fldChar w:fldCharType="separate"/>
                          </w:r>
                          <w:r>
                            <w:rPr>
                              <w:rFonts w:cs="Arial"/>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0E5E" id="_x0000_t202" coordsize="21600,21600" o:spt="202" path="m,l,21600r21600,l21600,xe">
              <v:stroke joinstyle="miter"/>
              <v:path gradientshapeok="t" o:connecttype="rect"/>
            </v:shapetype>
            <v:shape id="Textfeld 1" o:spid="_x0000_s1036" type="#_x0000_t202" style="position:absolute;margin-left:385.2pt;margin-top:9.15pt;width:81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dWQIAACsFAAAOAAAAZHJzL2Uyb0RvYy54bWysVE1v2zAMvQ/YfxB0X50GQ1cEdYosRYcB&#10;RVssLXpWZKkxJosaxcTOfv0o2U67bJcOu8i0yMePR1IXl13jxM5grMGX8vRkIoXxGqraP5fy8eH6&#10;w7kUkZSvlANvSrk3UV7O37+7aMPMTGEDrjIo2ImPszaUckMUZkUR9cY0Kp5AMJ6VFrBRxL/4XFSo&#10;WvbeuGI6mZwVLWAVELSJkW+veqWcZ//WGk131kZDwpWSc6N8Yj7X6SzmF2r2jCpsaj2kof4hi0bV&#10;noMeXF0pUmKL9R+umlojRLB0oqEpwNpam1wDV3M6OapmtVHB5FqYnBgONMX/51bf7lbhHgV1n6Hj&#10;BiZC2hBnkS9TPZ3FJn05U8F6pnB/oM10JHQCTabnnyas0qybTs/PWGY3xQs6YKQvBhqRhFIityWz&#10;pXY3kXrT0SQF83BdO5db4/xvF+yzvzG5twP6JeEs0d6ZhHL+m7GirnLe6SJPlVk6FDvF86C0Np5y&#10;ydkvWycry7HfAhzsE7TP6i3gAyJHBk8HcFN7wMzSUdrV9zFl29sz1a/qTiJ1644LL+XHsZ9rqPbc&#10;ZoR+A2LQ1zX34kZFulfII8/t4zWmOz6sg7aUMEhSbAB//u0+2fMkslaKlleolPHHVqGRwn31PKNp&#10;30YBR2E9Cn7bLIG7cMoPRNBZZACSG0WL0Dzxdi9SFFYprzlWKWkUl9QvMr8O2iwW2Yi3Kii68aug&#10;k+vEapqsh+5JYRjGj3hwb2FcLjU7msLeNiE9LLYEts4jmnjtWRz45o3MQz68HmnlX/9nq5c3bv4L&#10;AAD//wMAUEsDBBQABgAIAAAAIQAzzAhn3wAAAAkBAAAPAAAAZHJzL2Rvd25yZXYueG1sTI9NT8Mw&#10;DIbvSPyHyEjcWMI69lGaThOCExKiKweOaeO11RqnNNlW/j3mBEf7ffT6cbadXC/OOIbOk4b7mQKB&#10;VHvbUaPho3y5W4MI0ZA1vSfU8I0Btvn1VWZS6y9U4HkfG8ElFFKjoY1xSKUMdYvOhJkfkDg7+NGZ&#10;yOPYSDuaC5e7Xs6VWkpnOuILrRnwqcX6uD85DbtPKp67r7fqvTgUXVluFL0uj1rf3ky7RxARp/gH&#10;w68+q0POTpU/kQ2i17BaqQWjHKwTEAxskjkvKg0PiwRknsn/H+Q/AAAA//8DAFBLAQItABQABgAI&#10;AAAAIQC2gziS/gAAAOEBAAATAAAAAAAAAAAAAAAAAAAAAABbQ29udGVudF9UeXBlc10ueG1sUEsB&#10;Ai0AFAAGAAgAAAAhADj9If/WAAAAlAEAAAsAAAAAAAAAAAAAAAAALwEAAF9yZWxzLy5yZWxzUEsB&#10;Ai0AFAAGAAgAAAAhAOeOdt1ZAgAAKwUAAA4AAAAAAAAAAAAAAAAALgIAAGRycy9lMm9Eb2MueG1s&#10;UEsBAi0AFAAGAAgAAAAhADPMCGffAAAACQEAAA8AAAAAAAAAAAAAAAAAswQAAGRycy9kb3ducmV2&#10;LnhtbFBLBQYAAAAABAAEAPMAAAC/BQAAAAA=&#10;" filled="f" stroked="f">
              <v:textbox inset="0,0,0,0">
                <w:txbxContent>
                  <w:p w14:paraId="3D41ED40" w14:textId="5FCDD9AB" w:rsidR="00017E54" w:rsidRPr="00022FB0"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color w:val="4D4D4D" w:themeColor="accent3"/>
                        <w:sz w:val="16"/>
                        <w:szCs w:val="16"/>
                      </w:rPr>
                      <w:instrText xml:space="preserve"> PAGE </w:instrText>
                    </w:r>
                    <w:r>
                      <w:fldChar w:fldCharType="separate"/>
                    </w:r>
                    <w:r>
                      <w:rPr>
                        <w:rFonts w:cs="Arial"/>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color w:val="4D4D4D" w:themeColor="accent3"/>
                        <w:sz w:val="16"/>
                        <w:szCs w:val="16"/>
                      </w:rPr>
                      <w:instrText xml:space="preserve"> NUMPAGES </w:instrText>
                    </w:r>
                    <w:r>
                      <w:fldChar w:fldCharType="separate"/>
                    </w:r>
                    <w:r>
                      <w:rPr>
                        <w:rFonts w:cs="Arial"/>
                        <w:color w:val="4D4D4D" w:themeColor="accent3"/>
                        <w:sz w:val="16"/>
                        <w:szCs w:val="16"/>
                      </w:rPr>
                      <w:t>3</w:t>
                    </w:r>
                    <w:r>
                      <w:fldChar w:fldCharType="end"/>
                    </w:r>
                  </w:p>
                </w:txbxContent>
              </v:textbox>
            </v:shape>
          </w:pict>
        </mc:Fallback>
      </mc:AlternateContent>
    </w:r>
    <w:r>
      <w:rPr>
        <w:rFonts w:asciiTheme="minorHAnsi" w:hAnsiTheme="minorHAnsi"/>
      </w:rPr>
      <w:t xml:space="preserve">Page </w:t>
    </w:r>
  </w:p>
  <w:p w14:paraId="48C8DB77" w14:textId="051576B8" w:rsidR="00017E54" w:rsidRPr="00022FB0" w:rsidRDefault="00017E54" w:rsidP="00AD0C5D">
    <w:pPr>
      <w:pStyle w:val="Fuzeile"/>
      <w:rPr>
        <w:rFonts w:asciiTheme="minorHAnsi" w:hAnsiTheme="minorHAnsi"/>
      </w:rPr>
    </w:pPr>
  </w:p>
  <w:p w14:paraId="59C570DD" w14:textId="22D9411D" w:rsidR="00017E54" w:rsidRPr="00022FB0" w:rsidRDefault="00ED7C57" w:rsidP="00AD0C5D">
    <w:pPr>
      <w:pStyle w:val="Fuzeile"/>
      <w:rPr>
        <w:rFonts w:asciiTheme="minorHAnsi" w:hAnsiTheme="minorHAnsi"/>
      </w:rPr>
    </w:pPr>
    <w:r w:rsidRPr="00022FB0">
      <w:rPr>
        <w:rFonts w:asciiTheme="minorHAnsi" w:hAnsiTheme="minorHAnsi"/>
        <w:noProof/>
      </w:rPr>
      <mc:AlternateContent>
        <mc:Choice Requires="wpg">
          <w:drawing>
            <wp:anchor distT="0" distB="0" distL="114300" distR="114300" simplePos="0" relativeHeight="251658246" behindDoc="0" locked="0" layoutInCell="1" allowOverlap="1" wp14:anchorId="03A3AC63" wp14:editId="49016392">
              <wp:simplePos x="0" y="0"/>
              <wp:positionH relativeFrom="column">
                <wp:posOffset>-996315</wp:posOffset>
              </wp:positionH>
              <wp:positionV relativeFrom="paragraph">
                <wp:posOffset>72390</wp:posOffset>
              </wp:positionV>
              <wp:extent cx="7655997" cy="1157418"/>
              <wp:effectExtent l="0" t="0" r="0" b="11430"/>
              <wp:wrapNone/>
              <wp:docPr id="16" name="Gruppierung 16"/>
              <wp:cNvGraphicFramePr/>
              <a:graphic xmlns:a="http://schemas.openxmlformats.org/drawingml/2006/main">
                <a:graphicData uri="http://schemas.microsoft.com/office/word/2010/wordprocessingGroup">
                  <wpg:wgp>
                    <wpg:cNvGrpSpPr/>
                    <wpg:grpSpPr>
                      <a:xfrm>
                        <a:off x="0" y="0"/>
                        <a:ext cx="7655997" cy="1157418"/>
                        <a:chOff x="0" y="0"/>
                        <a:chExt cx="7655997" cy="1157418"/>
                      </a:xfrm>
                    </wpg:grpSpPr>
                    <wps:wsp>
                      <wps:cNvPr id="2" name="Rechteck 2"/>
                      <wps:cNvSpPr/>
                      <wps:spPr>
                        <a:xfrm>
                          <a:off x="80645" y="80010"/>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wpg:grpSp>
                      <wpg:cNvPr id="33" name="Gruppieren 33"/>
                      <wpg:cNvGrpSpPr/>
                      <wpg:grpSpPr>
                        <a:xfrm>
                          <a:off x="995045" y="233045"/>
                          <a:ext cx="6172004" cy="914241"/>
                          <a:chOff x="0" y="-39244"/>
                          <a:chExt cx="6172200" cy="914400"/>
                        </a:xfrm>
                      </wpg:grpSpPr>
                      <wps:wsp>
                        <wps:cNvPr id="6" name="Textfeld 6"/>
                        <wps:cNvSpPr txBox="1"/>
                        <wps:spPr>
                          <a:xfrm>
                            <a:off x="0" y="-39244"/>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25CDA" w14:textId="77777777" w:rsidR="00017E54" w:rsidRPr="008D15C0" w:rsidRDefault="00017E54" w:rsidP="00F40CBF">
                              <w:pPr>
                                <w:snapToGrid w:val="0"/>
                                <w:spacing w:line="240" w:lineRule="auto"/>
                                <w:rPr>
                                  <w:rFonts w:cs="Arial"/>
                                  <w:color w:val="FFFFFF" w:themeColor="background1"/>
                                  <w:sz w:val="18"/>
                                  <w:szCs w:val="18"/>
                                  <w:lang w:val="de-DE"/>
                                </w:rPr>
                              </w:pPr>
                              <w:proofErr w:type="gramStart"/>
                              <w:r w:rsidRPr="008D15C0">
                                <w:rPr>
                                  <w:rFonts w:cs="Arial"/>
                                  <w:color w:val="FFFFFF" w:themeColor="background1"/>
                                  <w:sz w:val="18"/>
                                  <w:szCs w:val="18"/>
                                  <w:lang w:val="de-DE"/>
                                </w:rPr>
                                <w:t>VITA Zahnfabrik</w:t>
                              </w:r>
                              <w:proofErr w:type="gramEnd"/>
                            </w:p>
                            <w:p w14:paraId="6261081C" w14:textId="77777777" w:rsidR="00017E54" w:rsidRPr="009C7DA5" w:rsidRDefault="00017E54" w:rsidP="00F40CBF">
                              <w:pPr>
                                <w:snapToGrid w:val="0"/>
                                <w:spacing w:line="240" w:lineRule="auto"/>
                                <w:rPr>
                                  <w:rFonts w:cs="Arial"/>
                                  <w:color w:val="FFFFFF" w:themeColor="background1"/>
                                  <w:sz w:val="18"/>
                                  <w:szCs w:val="18"/>
                                </w:rPr>
                              </w:pPr>
                              <w:r w:rsidRPr="008D15C0">
                                <w:rPr>
                                  <w:rFonts w:cs="Arial"/>
                                  <w:color w:val="FFFFFF" w:themeColor="background1"/>
                                  <w:sz w:val="18"/>
                                  <w:szCs w:val="18"/>
                                  <w:lang w:val="de-DE"/>
                                </w:rPr>
                                <w:t xml:space="preserve"> H. Rauter GmbH &amp; Co. </w:t>
                              </w:r>
                              <w:r>
                                <w:rPr>
                                  <w:rFonts w:cs="Arial"/>
                                  <w:color w:val="FFFFFF" w:themeColor="background1"/>
                                  <w:sz w:val="18"/>
                                  <w:szCs w:val="18"/>
                                </w:rPr>
                                <w:t>KG</w:t>
                              </w:r>
                            </w:p>
                            <w:p w14:paraId="3F81102F" w14:textId="77777777" w:rsidR="00017E54" w:rsidRPr="009C7DA5"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Spitalgasse 3</w:t>
                              </w:r>
                            </w:p>
                            <w:p w14:paraId="5556B822" w14:textId="0325FD0D" w:rsidR="00017E54" w:rsidRPr="009C7DA5"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79713 Bad Säckingen</w:t>
                              </w:r>
                            </w:p>
                            <w:p w14:paraId="7AE2E11E" w14:textId="77777777" w:rsidR="00017E54" w:rsidRPr="009C7DA5"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feld 4"/>
                        <wps:cNvSpPr txBox="1"/>
                        <wps:spPr>
                          <a:xfrm>
                            <a:off x="3136900" y="-39244"/>
                            <a:ext cx="3035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E50CE3" w14:textId="77777777" w:rsidR="00017E54" w:rsidRPr="00022FB0"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4E2C54AE" w14:textId="71BFFE5D" w:rsidR="00017E54" w:rsidRPr="008D15C0" w:rsidRDefault="00CA6F59" w:rsidP="00F40CBF">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29CF9680" w14:textId="515C0B23" w:rsidR="00017E54" w:rsidRPr="008D15C0" w:rsidRDefault="007970BB" w:rsidP="00F40CBF">
                              <w:pPr>
                                <w:snapToGrid w:val="0"/>
                                <w:spacing w:line="240" w:lineRule="auto"/>
                                <w:rPr>
                                  <w:rFonts w:cs="Arial"/>
                                  <w:color w:val="FFFFFF" w:themeColor="background1"/>
                                  <w:sz w:val="18"/>
                                  <w:szCs w:val="18"/>
                                  <w:lang w:val="fr-FR"/>
                                </w:rPr>
                              </w:pPr>
                              <w:r w:rsidRPr="008D15C0">
                                <w:rPr>
                                  <w:lang w:val="fr-FR"/>
                                </w:rPr>
                                <w:t>g.mazzullo@vita-zahnfabrik.com</w:t>
                              </w:r>
                            </w:p>
                            <w:p w14:paraId="189901BA" w14:textId="77777777" w:rsidR="008C44A6" w:rsidRPr="008D15C0" w:rsidRDefault="008C44A6" w:rsidP="00F40CBF">
                              <w:pPr>
                                <w:snapToGrid w:val="0"/>
                                <w:spacing w:line="240" w:lineRule="auto"/>
                                <w:rPr>
                                  <w:rFonts w:cs="Arial"/>
                                  <w:color w:val="FFFFFF" w:themeColor="background1"/>
                                  <w:sz w:val="18"/>
                                  <w:szCs w:val="18"/>
                                  <w:lang w:val="fr-FR"/>
                                </w:rPr>
                              </w:pPr>
                            </w:p>
                            <w:p w14:paraId="10837E74" w14:textId="194BF885" w:rsidR="008C44A6" w:rsidRPr="008D15C0" w:rsidRDefault="008C44A6" w:rsidP="00F40CBF">
                              <w:pPr>
                                <w:snapToGrid w:val="0"/>
                                <w:spacing w:line="240" w:lineRule="auto"/>
                                <w:rPr>
                                  <w:rFonts w:cs="Arial"/>
                                  <w:color w:val="FFFFFF" w:themeColor="background1"/>
                                  <w:sz w:val="18"/>
                                  <w:szCs w:val="18"/>
                                  <w:lang w:val="fr-FR"/>
                                </w:rPr>
                              </w:pPr>
                              <w:r w:rsidRPr="008D15C0">
                                <w:rPr>
                                  <w:rFonts w:cs="Arial"/>
                                  <w:color w:val="FFFFFF" w:themeColor="background1"/>
                                  <w:sz w:val="18"/>
                                  <w:szCs w:val="18"/>
                                  <w:lang w:val="fr-FR"/>
                                </w:rPr>
                                <w:t>PR Communication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A3AC63" id="Gruppierung 16" o:spid="_x0000_s1037" style="position:absolute;margin-left:-78.45pt;margin-top:5.7pt;width:602.85pt;height:91.15pt;z-index:251658246"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cSS6BAAAPhEAAA4AAABkcnMvZTJvRG9jLnhtbOxYa2/bNhT9PmD/&#10;QdD3xJItv4Q4RZYsQYGgDZoM/UxTlCVEIjmSjp3++h2SejiJ03op1g7DAkTl617yHt57DpuTd9u6&#10;Ch6Y0qXgizA+jsKAcSqykq8W4R93l0ezMNCG8IxUgrNF+Mh0+O70119ONjJlQ1GIKmMqgBOu041c&#10;hIUxMh0MNC1YTfSxkIxjMheqJgZdtRpkimzgva4GwyiaDDZCZVIJyrTG6IWfDE+d/zxn1HzMc81M&#10;UC1CnM24r3Lfpf0OTk9IulJEFiVtjkHecIqalBybdq4uiCHBWpUvXNUlVUKL3BxTUQ9EnpeUuRgQ&#10;TRw9i+ZKibV0sazSzUp2MAHaZzi92S398HCl5K28UUBiI1fAwvVsLNtc1fZfnDLYOsgeO8jY1gQU&#10;g9PJeDyfT8OAYi6Ox9MknnlQaQHkX9jR4vdvWA7ajQdPjrORSBDdY6C/D4PbgkjmoNUpMLhRQZkt&#10;wmEYcFIjTT8xWhhG74OhDcbujUUdSjrVAGwPRLNokozDAFDMIlynB6KDajwdj8bYwkEVTadJ5KDq&#10;AiapVNpcMVEHtrEIFdLXZRV5uNYGB8HSdondveL2y8VlWVV+1o4At/aArmUeK+ZXf2I5wsStDZ1X&#10;V2TsvFLBA0F5EEoZN7GfKkjG/PA4wo+NBJt3Fq5XcTi0nnPs3/luHNgCfunbu2nWW1PmarQzjr52&#10;MG/cWbidBTedcV1yofY5qBBVs7Nf34LkobEoLUX2iCRQwjOElvSyxB1cE21uiAIlgDxAc+YjPnkl&#10;NotQNK0wKIT6sm/crkeWYjYMNqCYRaj/XBPFwqB6z5G/8zhJLCe5TjKeDtFRuzPL3Rm+rs8FrikG&#10;oUrqmna9qdpmrkT9GWx4ZnfFFOEUey9CalTbOTee+sCnlJ2duWXgIUnMNb+V1Dq3qNocu9t+Jko2&#10;iWiQwx9EWzMkfZaPfq215OJsbUReumTtcW3wRv2ensiSpvhtyAytF4X8bdKHlVlbIL1w1Af5qIm6&#10;X8sjH2+5LKvSPDoNQcz2UPzhpqS2rG2n54QEgHtSuFIkL+8DDCCZ2kXeBJiV9FrQex1wcV4QvmJn&#10;WqJ8LaQ29Z4ud90n+y2rUtoytiDadhMZrusZ0+8Bx6vIhaDrGgXsZVGxihhosi5KqZEmKauXLAOl&#10;vM/cgVDLRjFDC1dFrn5pwzDdhDtlfzAbwiu8h2x7KQ2zeAgW7JQhSUYtjbTC0nLZQXTnTuP3d00c&#10;Z0exfLO/tdGov7W1lCVTjAcYxF1YWcHCQ2VvPh9HDakPRyPbhA8QVyNjkxh1GyU+TFT00KcHSZ/p&#10;39FoPkwSb9uLoLWGeWeddFTrMfoJGjhpgbtDiDmrsmDiUes0MDDb3wRUxCVSLzatbj97MOwG3oIW&#10;z4azLjccDX5Xauxo4Gui2CpNo6P9qV1rj0QeoET79e8Awx+tf9m9JyEo9Wv6Z7bLrXsCufTumfvH&#10;KiIKwashGl4J0fAqiMabFdD8m/TPYvuPP2TBR16zuiJ21GP3bh6yhxbxKB5N5pahQPD7SnkUjcaj&#10;rzBY/2I9iOX/L2X3QH/1Kft3Srnj7Z/xuEXG/OdLuVdn98B1/0lH68lfAXb7blX/Z4/TvwAAAP//&#10;AwBQSwMEFAAGAAgAAAAhAIVSrgCejQcAgJEHABQAAABkcnMvbWVkaWEvaW1hZ2UxLmVtZox4BVhU&#10;Xdf2IF2SIiEwlOQwM3R3w9CCEsIAQwjMwDBISilIp4RKh0iHdKcgSKkISKc0Kggi9Q8+PvV+3//+&#10;/76uc5199rrXvc5ae6/7DOAAAAAX7PXnMMVOAv58wN5ziAAAezIAAKgKUwMAcABBCYSAm9j1K//A&#10;XE638QCAKlwAQAEHAPjyHzbAEh4gqAgXgCUA9McSApqxl7qKpjLWReFP6G3s5DIu1h0AVFPRv7zH&#10;YXEC2DuXvooaCCooQs61tDzynpwECoQAUTb3yGVkwDpwpAOPHQKkosoLhiEwcDs4Bg4UwtoNwfpw&#10;B4QHUPjX3NjHDQFWxtpcUA5gEyeEFwKtj0bYI9AIpC3CA8uj4oRG2GKcUEiwjpChHHaQI5B2lzEu&#10;uf6MhUA6YByBUKi4ENjI0wZzyXkbpgP+Rf5ncDk5DwwaAXclJ5GR93aD2zojMEAbhIMTUpZ9r7md&#10;HehkJ8tuKgqDwNyUEY5OGr5ohJGvrrGtr7OtpB27vByJjLeUt6ubKzYVoLerC9JDyluWHY59E4QU&#10;dn65DGYH/oJgnGXZFS8NwNswfaAyCo0AiglCQLYQiDBQXFIQKiYiKQQRAApBhKBgiCQYIgaCCkmJ&#10;QKWgwsDfg12OBDuTQdvZSxmqqP0Oh32SZXfEYNykwGAvLy9BL2FBFNoBDJWUxHIIgYWEQFgEyMMH&#10;iYF7g5AeHH+Q/MmjgvCwRTu5XRYSeMkLt0F5YmTZ2S8D/TV+5+Xq9lcgpIfgrxwFbVGuYG+4Gxgq&#10;CAH/X5xgsP/u5ur6v3ra2f7l5uaJdvmVlJ0tGOGCcEUgMR7YiND/1c/tH/X412tiDVgnYfBfBcDm&#10;J4PdOikYys7J3kcFjkHIYYsvBIIIg4QhxkIQKVFxKSFJfoiQFAQiA/4P5N8F+sWhjD1CGMT/D8c/&#10;kP/B8eeJ/P9h+Rf2P3h+RUChjVEoF7k/DpwmErvPTg5IIFRUEArkgcFtnZAYlIcj7x9p/dPh31ww&#10;mJQKytbzsuKaKnKenk52UjaiEDE7IagtSELE3h4kZCsiip0h7EFwOxsRcYS4KMTWFvqL9t++/4NX&#10;E+mBgWOb+U9eWwlRSRFROAQkaiMsChITEREHSUpCoSCIKAQKt4Xb2NhA7f7k/YfvP3jtbKXsUWhX&#10;OEYO7ubm4mQL/yUP2G2XAf9t+gcea5HSR6PsPG0R6N+FwuoWUMfJBg1H+1zWCrvt/wL9h7MxGhsI&#10;YSenBnfxQPwB/XPpN1IGfNlU/2iyPzr41yq2hbHqAf5LPrAPfwkQVstk2dFYeblUtd/69FvfLvXx&#10;t74pozyRGCAUrO1k52Eueqmbln9o2y8l/VsSL02/XRTRGCWUtzlEEAK8vMSEBcUkJcWAkthuEoJK&#10;WIKVXBAIu/+KUEYhMZcNCBS7DAhWRqPc/isehrBzgv9XhD4cq+qY38JviPBAeaL/0HhllAsKbYTV&#10;ZARW8JWNIEDxy5BycmBVb4y6EQbbcNh1dey6xB/rWIsx2sn1vwb7pf2X9fm7PJeJ/C6PmpMLBoEG&#10;q7lcNjPCFmWHAOv8/ogIifz9pdCI0ImBXu2CkKl6ZXVdf7m1lxb2luztrThKYnozzicn2mmUxCu9&#10;AYf7WeDnaNfSvIZx7qGJoCM1sNrjBUxigUSDgrVbOeEDOkLYi9yANV4Hd4+5wBW/6QjHLlZIeCH1&#10;uS5F05hUAJuS/4Z3jQbVc1uTYZZq8mVQB0C2mFPgf56Iy+z/3F5NI6D95WkEK8HAupfN4AJWVgRe&#10;qrOe/m+Lnj4Me2aMFIEYtCcCbASDezhjoUjEH0fnr9KCbeG//FBuf/j9Xa/LXbiMZw7WVFZWgnsg&#10;7ICSlxtgeflql4bLp/9nQbFfO1FJYbAu8F91LU320jeaZuylIAbRBo9GsT3RIOdkO8jNORLUoMp/&#10;xGhGxHytlUijLySItgr4TkVxMUTrOo4Bnsqzd89FFCOBXbLrzcLDLdJ7Q899trLOpF8diZ9MO5RN&#10;MQXtVFHXiHoCSwGUGi/ia3W2o6MtLRIwrADGIHxrfErAh16QRLw1EkkWJGVBevq8jgBQ3F1FcTay&#10;f2GgPhPRiQQocJGja5gm8fp7gdqhBlcoGlntrkaSTtGs+MT78KiIgwFBNz4KhYZRziraX5ni/fCc&#10;nkCI2M7gii4NLlpKYXUbR2hX/PUVY8H5q3do1DsA8S+EASpFjHYCCq2DX8GvcTANpo+3N5bUcazb&#10;xgDxmV9LRrKoP5K45VDOJjTZ+6bgSSLyG4KTGaijjDr4c935JMgIwF/lzx9d3CSBpqMl7uHjqcW3&#10;yrbyaLhdV+XslO1IDq+JJHpBeRZSkEBwjhQCuA0MsxyX3KM8sJkhA9x9e26Jyi4oqIBVnje7Ayen&#10;9z9/AlDELcwPq5eB4o7ls7A/645xpRS3U0NUPssHQfLu4iaUQRZaVvkWYKkEugbHPvpu8kxBQlfa&#10;hb4/P198vmlKSfCSDxihz3rPg1HUTIQ5keVqXpgr9K3wVWFP6AQrr+0bW5htMxEF4mjRbU3mDaIf&#10;tmCwkrxkuzi9wErnKGUW3U8ZreRLdIfYOXJBRdVApi+tN9umecmZmjSRxvDhO9RYmVBtdUGahQu1&#10;oMUwOUqgIjvI+BEvkieG36vkQ0lK0axhe3kCWuZchYzNUFglqpQ5nyZf+yPpWJyIBIre4YlNuhN6&#10;8KDtTqNPsmoGIulWoef8mzgxj7qtwoDJ7hsSzKG6eRlfhosdRCwPLIdmXGb0aGZl/WXf3KWag8p9&#10;bXPK12m3uOgKyu2ozuZDW7oJFwjni2NEXMT8QUvqtALPTgQ2bxy2mEV3hhpdl70ID4e1GdObMs0/&#10;r0zsf/JIV0yPGDak7azBOjzZNuBO7jXLLrygds/kzn2HYQtBET2IVcHCSllQV890/d6H2Z3Wo2O5&#10;/LQjnLqeyg+1AsWnvr3djzOShePYboWMb+rdyMos0ywZuniVu6v6YOTVm89M5AcxV2Bp9hl0Jx+D&#10;6rTBHp/4rWo9ozEBPrD3Q9/VFsrc4iali+4+lXNpn/E7DTolPFY8ZjutnCG6b3zI8TNpJW1S4p6S&#10;IzW0V35Ithv6Sl4aOiFkVRP/ZcprDEPc/LaqpVWo5ue2duenUM+jiiampeeVQ71luzsDqIn77Pct&#10;25h2eU8VdjyYITduBJ3XG3IplWYrjcI260VWa3gxAQevIbwEamGqrwVfGK6tcJwLrJVKiAnWMf/g&#10;PqSLJUzfsIDPxMqgW3RahP3BP17hK8WaAe3wn+KnJswqXetiYLczcH7SBW2zJbQRXpql1uMiLTDM&#10;zxttE4qttqdXFaDuC59Oef76aECcV8akJe9Jkf+d1VK+OzEvkXk5gRY7eGFB71YmQpyF1/W3trd2&#10;N103UPQCDLr05IxHaZi0urRWSEX9y9rSquKqctk7qPfW097FneWdbWM5vVVnB86Fcp8ThN8LlpTP&#10;z25EWLDw6EWnPqsPjiurIOT9AO6U585mr+RyDG/RyiFVDON7fCf0RJ1TjU61Vk0vM08KfCPPM9gb&#10;uhhXPemVWrdMRcwtaM7ZxBV6k/sFbb4cbEs3641Ew4Af7LwJYb8Qc1A6sD2XPmQxJxPjfxTSYx5H&#10;qr6rP5/c6mCF2ThfXqqiXjMcF9r7Vhp5+JgpbiEOeuvFeD63pp72Pal71zfpNwuynspSBCSMj45K&#10;zJOhxhy5amf9p8bbxtkmi+avHUg1N28MKVEMSvtXuFp5B348eRZ8TlGifNDdT3Vs8DDuapaGbcKy&#10;Ow1DkpMR1XsHe4xDwdrttY9rJ3TFclaWZGZC5il3g8t0KsQCGhvpqpGHt2xwm766v7LfGhDbeL4b&#10;Ozp8NBu8F3eYGOi968xKdHZwQXyNOCRER3HP4GSMZ+zd6OHo6mhzZ36ndHYCNOFN2J1HPmcawoOi&#10;JnpityT4/VNaYzmevo8g7SZfDRgxesvU6zAAftvOO+ouQkHF+fLhinI5US3J53C8yM0cPIP52O+R&#10;yVHcWj80GLXfaL3S3svus/uE4IdKTt62yE7nmNO/q6lokaAecdfJ1EcToVOrt5P80yNmc7mAm4So&#10;6Nnnmis1lphSz+8HHw6qCGzCiDh0be1pzJJw3zO/qljjpyNNETah+ZilGztJNhUgIWo9gZrfg6xL&#10;+PrOOL0+3n8KFjQv99vVZ39IOJM0ot3DtJO3rg18+mPqmAa3P/h6yLt+/E4KXhjbg5xX8GYqgYSX&#10;POOOUa/ufrYZdugztvL2c+dNWUxUSYe3oJQGVgd6zvMzaDuNd0T2DmqiuU3VKhQrtO3N5sLfNmXM&#10;4q8BEgqzWC3iA0vy3PZjFywz/PJzS462ogq16LW/IgoHl/n4WK/K5+J4LOgzX+T/3FABDWZteub/&#10;THdwHZlgpIxRgy0OqYIeuHZoY5pnSyZjvw0Hl7cic8Q/oSJkq/ZI/LK+kx+AKRTkv5BpkReRM8VN&#10;xvkGcAZGskQx613xiJdMln3gcdNLzGt3zf9Qae1zdO9KQcOqB39OSYCVxYTLRExbMaofyV6/MP1h&#10;eno+5f4Lr772uB3Yedq81cVGIPktoAqJEAXoxc2x/rHtUbHR3ndb3WnwVrI70bo6PC+41oo5EgTw&#10;TOidKabJG4Sb6U/41MkdyFLlxJmOICPMd63kZOZZAp8rDBg4PwLYaFXiMXDmC5AReYVbUHmqROSI&#10;xYpGIcKbNXk0hDRitce1CvNaETUIqmrptKNJLYvEdMJMIBjYXjCadzuXtmQ7PzefxNTS2NkIPEok&#10;j/RReqagTT9ROjGAN49PY0ksy9iqeUbwUKbbkYPQ9hYNTtKD9+6vTPZtoowHKfnVt9rpiykKb9Lg&#10;kSywV3rn7m4sqh7Qqt6gJbWWcHlZaihAtP5p3QZAamisMjSh7atEpMkTjPdIgcdQOT6WpP/dc43U&#10;4nX23rCSx9tQ1NrR9RafkfOQ3l7y1BTLn74+M2XvW18rLxd9S/Qh9f/Cv9hWX/7zneCJ5Mk04aRF&#10;3t15d9t9mNZCsblUfQDeEEE78Qapa7Nl8w9KH7jTEXVX3q4HSzYF6ygKNzhbfoXUjyPzJeFahB+N&#10;6ZutaMo1Zbo3sUsyS2v7xcezIRRKO/3k7CU817/CiLWfMVoyCzPWG9vfCBQIvsl9rSgCnHgz8buh&#10;TvLVIpyok2ydimH6oXe+LZInjrGmgmnXs6xMRisyJ1wEqh8sWb3lN0i9mnKRZxO4OlTcUzg7Ymqa&#10;VbQ4ITZe9nPZ4gFGOfB9ypozaKosa5oC05EhavmzYvh+3yHZ96eHj68+afvIjGZOidOJZb7xuZUh&#10;vdK/z19ewulMUURUdlnm+YnT0Gc/q59rsf7a5+X73XuBtfL1YJXz1tsADHTvlQHoYCJV96VYU1U1&#10;asySQTCKhZqfThb3WnbTy8+ijMWP59CtkZvZk23EK/x88243NjpS3l7vyEjvJBZviM14n0MuXpU4&#10;KPpF5NWd1bB1IZgKLlEoG149ezN9E45vOEizYRIomD/XVhBOSlUvRwFl45RP049rOIyR/MCfWNcW&#10;qhaa/o57ND2bMxm/YjUrvCb4yCPwHSmcVTfPCvetjYOEEfyato0rvnNa5Pdm65DGYzClS0pJ3/0Q&#10;3OqGNQY3qZv1DdffJZVrbgQdqtWqOwLbNYaUWTWovj5Jwfn+lXtYoovfZ/qctEtaQjJMdVRg2i+W&#10;sFz/WrREsLnhXZGnQSdJJjJTJJna3k9cSBPdDa6YVgpJfe+8qqF+ulhMgqZulFaklLYZuEentTzC&#10;RJI933gKFgbIt/vyEGoMfry3gHNr40gEvZD8TqyI1SIT87CdAKPD09B+lbZ356iMkLDgfWEzW/fL&#10;u/xsdlTE9C+CVU8fjVAEP0SgrC4IJGgzKsRxhz8/AGOulDs80NbBpS32mMFfwP4t9kPQLTXkczMZ&#10;HiL6fay1OyYjmXwSOCYsgDvEUe5vRuHYOikB0bxoLm7bFc22TCy6i3+qLZsPBPSlS6f7BCVXrc75&#10;ZCs3fo2kaICO7RszeSuKqWfgVvSu0IvhrnYtTtH5mpo7BpK0lskdhKbP/ZSBtsfNWbbdDWAefe+/&#10;4ojbvtpGvAxwfFGlx6FfZJxBgi/H+Vq/RKH1B1cYblCz43T0s/NSVHWcNnhd5tZgQQmj+b7U+obo&#10;0iM3XwdVOT+KbFMRHy9KiSefPy+T4dnvSiDIVPj2DPOClHxiFqWtG8PTkS9SWw0Oi9e/dQY968OY&#10;THyd8ZGa22a0Uhh5OeQAP8jUetX8GbCTK7gnj/N+5jDJNuiB73VReiJYuvipSsX1r3Lvbtfpr2Yz&#10;vSe+V1woBFj3W5SQJMnSI+EAd260wHNx7xJlcZzG77d9fSSY6PPssbxaqr6Du/zBupT2DCFzGtRG&#10;pPrbiVf8fNotT7V83GXLTtPcUHf9nJsybxwsrvtHHjRej9DuXzUtX+COGDCiL1eVyUb2FUc8eHL9&#10;Nh2OThl3n8pjP5Am7uJ3M+cuvfhUVHT76vOB1EWiI9lm3Pm3TiSven2nAn/c6KQtzUxifxsnWS9O&#10;JuzAko1n3Q75yX2hzJLQ68XKtfvav7wtyFQD9blpUbp3evmsymxMN+U6HR+m6VWQAT71Xmva1b2T&#10;CKGaqJOOb1zPhqvyTmnIEQ/893SBWtOCgD0N30MBOvGkx3YlVUQMICSZcJSBUKDiSYFUvd9oDU9R&#10;KihSRSrrduQ5Cxy5EfbsS+hFpvqmxD6N7A/vQ7fPnAFSyucYhpTnA/4trOZnL3lSotZ4r8aDDZ6V&#10;itfQFLym9SHIa9e6d6OCzdbgZ4o21a0VrYGbdiDUZhl/uT/7VratMH7igMv27cOkt3eMn8Jplx9+&#10;4iWMIFjxM9TsF3iXDlk3iLbrY75PrwrZyFeFojUECic7soG+/lfUM/FrUN3ogWq+K2MbubUMq+tP&#10;WyId/VaUTRjmYjlffA+jZ/NK3JEhozQ9TlcmsuF8X99A4aV6AWsEnFEKMgx2yDJS1OjauA3ZNYoW&#10;FwloXs8riRw35Fcp+NgVlkA6pdiJDDf4aeJFf55os5RNkcqfKOCyCHkqyEW5RNysZvQlz9LBTA16&#10;RHdRLctTqJtLzYGrx83FnTBqKFfHmEMrRbDaJSvZN1trjfDNfwDdzlpyrSKYS+zICYoPdbPLZxZn&#10;Kna5E8G8CwV5Kp9No9/dS+jyDYSySp6fsvvisoD3SYRCaUhtZ5fgZsPIE7dJDc83/iS+ZZT6DQuP&#10;voxAnVToHD9+7LggIjCu+RbS8UNHcIKgNGqqbwrvDk3MNkLfsl/9480fueoC+wIyux12PUC2Ndfo&#10;cY36TvEwyWKWRrBEj/eM4cDgzfbk7x4ZGp8PfIfvKnHAEHs3HRvkB0MmmdJHDjhNGrqj1X9Et0an&#10;d58M1Sd5fbF/SC2UVsmSuG/J3iZ21utKi5eyuzKz9sCQ4ZVsg80be7qYh7Y/3564uFO+7ne41SBr&#10;tw4JnBxPNH2q66fSQ5Q3BeAupmd7iC+DeOu9LFUeYWy4PYSkai6cQyRHxKr3QrdCeRL76K+RzTe9&#10;hay9FxTWkEIVZbCMjfg0qWd9sWkXktB2gY8RkDWSxomNE7o/+hbKLnqStu0wQO+st40cQ65RFRFc&#10;tfEOf4C7059/QYMHXtDnIgEE1daZa2V212mKlZuuM3MZGPOvPlXKNdageK5CH+1hP3zyVnI/E2r7&#10;Oo3hIbzFiu2bDm+titVsazLL80+z+WUVTbUPji6Op5cPtsEHh/G096mPauLo0m9m0FdZS9EdV5I6&#10;MNiUt/eZrL+aFmP3EmV+5t/Q6s9xRsbIa25cE7ff8mFFR6JPvXrxC9lzSpKH3J0TpyC5r9Zklp0A&#10;nGuL36zJWUa7GBTHcn7GgcDxHgSl7ERy2RR5YTl5zw66cNOVsHoi6Ge8+GAydYc3g1QXwPaVPYs1&#10;SF1JOizHLtOlcT7U/ECH4iTX7XHbVFApcq14J3tETbKe3Oy27YDOisSWd+HW5OfxQoo3HdOIH+Wm&#10;2eZFD49QCrE9SVCTRB1QZlhVKsei8s31MefEFzLebc4m3+k2nUg5nCUmGFNpT7syxVpggW/uj0qz&#10;COF48NM2AxbCDPfK8Omrr0enljIM+PCx+nlPBCzIMqKXTZbxfxwCzY/Fe1qbkugXrJmJj83qajRT&#10;WIh0J0BxiOC5n17NMsEyQ+g9ba4zEtbX4nRJn9zi4mR96WWt45BPdRx5HjIhC3hncw7gN6vCPWqO&#10;4lpQ20kZCmZML11iI2sJ1zZJ7svhn/JttXRrRybfvG8iQMHnttnGGeQkXWPonfV0qiXCauSGfqC6&#10;PL/FQCvsmM5GR4yXFy0nq+BNJ8rM12Mf+fD+arZlL81dM7tMzwFfWsvbifLH+iIjUAY3OrJKyRiD&#10;loC6Rr6Uu2R8/WczApCyjsdp+BzvuCSu/Oyjs2nurJUuMeB2S5rg42TUqdlVbel8TGPPzvRtrnbw&#10;1OtRdlvceWRfcoxRThrheci28sP9tfBWDThj0FBnN2GoI2mL1DqIPcjOuXhBbv2lJ1N6p0+guDI9&#10;eHindWSet8Xu4EXeMVekd3nYR+sr37gj3X0oUcASozuTxOw3X1y3fDyNH8ohNhkiKr0AEBn6ROTZ&#10;ubxcgdda/NA0zyeGpLouhTHhrBCT6QwmVu8mfhqeUNLZinezEHLAMCLwk+Od0jHB/U52w0VJUlHq&#10;oY8TkiiDVVeFyvrIsTNpsEqJ6CNDzU39pykf+EGU6l2w3WSOrqb8p9yejnXrihgINXv/1RkC6W/U&#10;ss7Z4zVZ3+Vv+J2OgkyDEd1WlqsHfZ8iGM3vKY6T82rsfpQL2/mi6LnChUtnenjaw/GhqUaumDoz&#10;oWaP/uEnFcHMqXQtxeKY6ydE0IB94gujz2+TaQ5iTFKLC2fOw268IV6KghNUd3gc3Jo6m1SKWe8h&#10;WSkuBt/jjeYX25Mg6B1skfVyO+3ZcrXpQH5bibl/bnExn5GJUddrbYss2emnPaFeHsLZrvDO/vqh&#10;V3rd2lNbizYxjzTi7SOvl7O4c4rzyePeASOZKYwugsHP34QYsF1UVJ0xDzouQ14Z9hec3FPdIlpO&#10;VnfxmHkhyrFFqiUqwQJWPyU3oQJng5M3cNh1Uz8tQDvDtKRdHa3TOCtoTuULBaZN3/10ry1PHmSc&#10;5dThxDur74C4lJ9omdD6Vu8Mu/P3lH6dp2ocDVe8TjkAd8rypp9ki7RjYnbLNI5m0W8Da2x2rFqR&#10;+n43uwPwSE4DZdrRueuShIZGVZ/9KAq9xcuZcWeFlaGvTICRVAMIihxpcqBeExCPSvVGaI5pOE4R&#10;fpkQK5shlinw4xvChYWy9lxV4PcLXiDXf/Y92YsingWcbw/QVBFMxXlZxxRxI3tklkwPlxkEq7pa&#10;iXhZ+/bpF1dPflhXWY1PIttBkgLfgIocYAKPqn+NVM+7E3JBr9OreEFawUW8/u2++SnFOmG9mssN&#10;dA1GIcu9mGCCP5YYLFLff3CKHiKJYD4LD7wtoeLKZ/A1ZuUDOG7DTCnFopu5e+TGD4Vn8KpziQCW&#10;IbR07I6qrIB49u6XqnO2Y+ZeFCxB6PE7le/xaU9O35gLzggaVkYe715BrNF8ShJPw6QyKT6QrkzN&#10;blQ/TbXx6DGtH3ckdZ8SYohQTLWU5hp55+r0g32nqJLfIUL21kWuPX47n0uUsPdsdfp+RRHLV3lN&#10;0n4G+GoA+WIPePJmn+CYZ/n+OslmXQGJXNzGz48Ds5vPNrnzHUocbjnlvhkgn2FQ1A0tfRmUmh8p&#10;j9Lj4r0SF5YUJODbzhxwq3SujlyY5kXzXfWe03uDvP1B9Ydm/bDpkBg1J/1l3FWkwR3m5y0ck8bM&#10;JkRftjEOI8dGJpt1KlSNdzeYXnfqDbZPS4V+1NJrHqByGGPkN+qnbZ/YhyHvf0cwa2/OH5e5RBCh&#10;PNkPrpSEPXwbdbAXxu3Q3WDkO5Vg3sNEXoWiu9D87uZM8Cx7tOlFV2siLT94GHEKO5Jt7O7Xd60W&#10;eSmveq6Id5C2sHqK/f8IPlB2NF8uabCslEl2SQFjUjHvReZXbl7tyXvPtG1qnEKOe/pebZatlv88&#10;4snJjKj4jdTdxkbDYUro449w8WOwb+DwXp5nBjmDrYXJYCZeCHBrVmneBjSuHPCgP1A0pfxjpXpR&#10;8i2+5sjKrTmzY84LI9e210VBJQsl0Tqk7Mpjr1s6ZvifOwTIneTZeeVs96suDuXGnCj9sB7Ln2dh&#10;5AuzvG/AW2q8b7z7KXHCNK2JYbR0LUAVD8JWfyuAQMudsNcG2GidLMAYLtNNKY7jTuyfIx/PEvll&#10;DdBTn+SLb+F13i8a8niIFw360fJe+YgDaQ4yIYWCp2wR9IzRw4NG8d3Hg/k7bq5hUZP4d6/Ngx3D&#10;zvUo0zuUkyEAwMheEuLGeHlsxvjtT3Yc6rHUBrErPCk3IjRWtKKIhPutd8X351p8UPZzM0fRDGHu&#10;oAjV+RezATt1Vo+vMn+K1asyKzrUntq7MO2TC4rkOQlRlujjkTiSq5Pl6s1JTR59weJdLteXMcGa&#10;AFbgxiOIiBVWbY6JeZW0+ZGIqKNpSQMP0TZUE9LKUGHD0Xn9IDCkvHLvfdLsFg677PQiwauYzdkK&#10;A5itnifTSmiIYkCZHf9Azt2eLp+CWudjofLsdbxqqvSh8KVDN0MKTNBqR1K2zH26Le6j7lInur6x&#10;iJw8zwNE8Wby7DN1NFPjNV8V/zuJGlDiPZuFRvCx4pURI5FM4mOUVEdMWKBc5dN9Kl96O/wZQo9Z&#10;r2olCc9YyQOqMMs98eIHO8qbJdUGlsSJvHIld+fFbnIOqjvnjvolVnWVtChPWny6cqBDeS1vzbo/&#10;rwOZne6wHOvwLNsrluST9GvBwciBbrTVOFhZKtWbd0k/z3LrGvzRcIEU62pxkBLTj6QZYRDLUmSq&#10;bZ3boe1u8FSQbODYDsf71KOyZVkzdo7Ck4h70/hMXOx5R0edwTbi2lqD8aONtj9dGJ4h6MGTOFaj&#10;M3Jdj6/yteaqbou/m1LgN4nrXxLrbXiEvN9loE4Ps/QyRtLcwFf/KCM0TE5XwZTOZkUl8F2uJEQ/&#10;q3w9qXDRZLnsgxel7gTNmWiz+XeBji6+lDnMlsOTL+rp9w0phCD7IQPHxUpz3CWt24TJ4WV9YW9K&#10;8I/CuvlZcxqCyY8nFjFR6vfIvQvzoPeewD5M4xtXttA+RbK/njhVLKQd0FZLbSzdR+W2tuS0xk1e&#10;ueV8Eo7qr+K7suE4TjfFuRF3ioC+yuH6nlaZM8bBBxAV0d0hW9tBGjaWfx7OEF+qC7m20hNLkbHV&#10;TzJl0s1+LEGfU8vlJ6LOU9JfwtdttzvEfxyQK/8mqxBDlJn4kOPaS5rGrguHNPVzikVJL/Moeq/o&#10;pPmmjyKzCT3hqU3098f00DYiGzV1+49pJ17KXvMxlEp2W4rmeWyjcQfUn82pEhARz3v1vHfmWqQo&#10;HE9KnWrp9vYrV/Ry/Bsyy/j/Awsg9N+s0mPgXnaIeoj9S1O2wg849T1VssSKyzNjN5nJ3xXwbzHK&#10;94uRVfRO/8+5dfTdBCE4RUdw/YCSstKuNjkLw0Vz+nV8P8BXHYp4NRbJu+GgM0ZJDQTlzmEZ4Lrk&#10;CX4W27jfldcKVPqNQ69ZGKEN9GIV4JZZI7R0A9NokeuxRzqLdBPLVzUtAhrq5IlC2/IbEkf0Xq6/&#10;cJZ3K9kDneUu7tPznKB4v1qoDHQjNHKI7AX7DOZ1mklfbyTpg4WvdKWaL5ipKobiLald9lY6U75J&#10;3CP2PA4KGUJxkhyl8cP2RcAGZJtfMPg3PEioZc9ALvZ65mrajK7MmGt+IPhLF2bayShVJeoB4jVZ&#10;l3r+dIq4QNGZMyMMlMqS1qI+osmIG3C8MMn3DQjyEwhl7CzYzv4l4yjdSZtrTBsQ8Wd1Hj0IvVjl&#10;aW6tvyMjGgvKzoq36LQ5roIX6q8OVyLT8qmIHO4bqb1vO+iDIYR04A/eJYct9El6kKbeeGB0km+l&#10;W38hgdamWtM/UfePLNniWWoWzXfMZ1cJdIb5Q08RVBsTvsRtV7J9iznTkgxCJHAeqXH4jp5MP6Ie&#10;NQZMUtAYnfVEAfWq8sNIfF2SzGdwT6mTaLyXeuyFoKpr46FKJNuoCpdzT2u9fAM4mIxD2An4IqUO&#10;tbTX9HLVpoEI4nHeYwubKKYYOu2IL2vPGH4lpZREau6THhxbr7RpaEisluY1bt+bgC03zu2IFTg3&#10;/YpfQSXNVrb+3CKyUvG//tPkaniq+3fy2rbhjqPNv5wzGfDN/cUizfbmsaw2RVbzw4T3kkHyhrAn&#10;WCq5zHuZn0d+jZ9Hxlre2VZBh1qDFXZ9JvoobN29hjbR+skkpT6uWdSfoW4tWlQzKLqjf8nHKLEJ&#10;RIk75bOwJuFw25z3IDpK+QL/kPeBMmdrAlPbxLKPff8CJ7mOXRWc6FaCyQq4V7ND9ztLWLRftcQU&#10;Hz0i38W4FP+3WMqwCSMIg+jV3o2oDz0Ef50XT4dtH3DqKLdl63tL+Y8gD/ML5G5LuJEMv6zO0x3m&#10;up5iqqpAbWafbICTEl8jdmG7hF4UWAC8dzQiZgH4mzDAsrXzYbOpQdKw3lXSt2CcmSwuIp80uggX&#10;z/K0z/iawhsqa8SUuVG2H34ctyTScHeHZgsCwJveaxAH8DP8M+4VdqQdH5BSSZLcngmtPafRHKB8&#10;36xv/7fsU9UTLUvybWGgUoP1ZkDS+4LyOIooFE0PteNf5iFeMzwILsG/4bqC2+0WWNepP4jre8Qd&#10;u9i6zo8G8/kH7ee1e6q2aPcqnxcwlEmyt+kfpQ2SkDhH7C42tMfCzxNovbp5m9EW/AeICU3jQllu&#10;1Fcidg+5lwuMdt7pGmhabj9smqlM0CwbNp68rLTSWNJTpd8oaQcpGElm2pOMrkh8vYiwRZiPfw/Z&#10;wKE4EpNN24Bd6SkZPs5a6hz+wbnJv92z53oFS/OTGT25SfGj8ce0Eckdve9BB8xL/SnkA2pUfOUV&#10;B6eJfsMvgnx4N66L6UwLwXx7Ui5ZWKmdqtHfGsF2uwvW3y9osP7j+YCCaXFNi5KIOj1jTcJZQ2dI&#10;H1qojvByh3GScfwCuBcOxt1l9NLS+U6jZtJGetfQLlImKbnPhqQs/7MrhvQuT2K81nAuNV5X27gm&#10;BlDlNF78PwABCP73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BMEJPNR7AgDwJCrP9jZhlK1Xba/cETq2DTteaL3uKIrSepLKVWbm/////uf852IM&#10;hhkzxmDc1xg3KUeuh0gk0Unp3Ir16LOP9N73u1sVsem1Oi5taq23cnWCznBU4kZnA/3eypvTUV86&#10;rtc9DGU0+1Z9PEM0HK04cvhglbJ0irm77Gvh192vCltzr9oe0HSpd/xglLmUtrQWKOIThld+l/iY&#10;7phrBnlw0MQJ8BQevDuMbkdONbiifGQ+F0O7AT8xD11AzThszBmVXnyKRWKGP4uxHCzOpQ5rxHos&#10;CjAF7jDrh1jSFc8NERZt0luEPOPy6hyAP/f7nGJQQfWLl4PfqSy2AepDXQlJR2XUHl8YHaMMnN+g&#10;C+SQxS60nRydMYBeSXhPuuGz4i+/8uGhBLzmJ+RgvGPWDFIu+jEeAcZC1zgtiBIcuRAJBvjR/+ai&#10;m3gqZzvUl37J6AdLdNznFZyPigPjQ1Cs7F5XLvTfVKoKgo+lRKkPw3eSMkWGiGvi5I3LSLHY/Xww&#10;YMRXHioCcSLXXXxQJlhixIBD/O6PDhzrXMcxPY4ua6LjBbRD1awbhMSKSVUPbCj3EmhhXuqd6x7I&#10;ipSQ4EsImrTJ5x3ySvxtlwFYn3CUcRqRiZZ9ULM55VajYRzDom/tXhxR/qqKI5zFnP9kREBAvYLP&#10;hv5Q3ordDfPkWUHJiH5qsY8PEpE85VSKKCQDjDj4fQLj/RrWb/WWI5/ZcJV922v2Uvk1rR4HKVpU&#10;7oeW5w3xIiBRdkvMMdhUNXHuIZyucPZuQZal3XU6i1hJTzOSYH/xxFspq6htwwMhe31TbKuULa2d&#10;L2vjmOtaFOacnNIhOhzaXrAQzYF0mqBzDrBj5oL3IViumHaygFtkvzEKoHFJ2BtnVlqf9bAD603H&#10;0xYm27e5tpRkDzYMyGc5ftU23DDOaHlmVDHkX+R1Vg7dzbXzegdbqXHHSfiM0pnRAEUl6V6vZIWO&#10;BAwZsKoHopo3s027i0qusuVt5rJ5zoab7ZSAI6vBIuchI234WXPoelGqlxLqyfV0rIOXqd4xuqH1&#10;yeum1rEsnzfdN2Uhj/5x25X1dvBhsZgd3pMls2a/u5NGPuCcb0qLDOX019QGVkC2WkuvAAgu5Dmm&#10;QI1ZpoxhzoNky7eHuQRnbMSd+h8Uc2c1xYXXaOWUN1ytnKf0kAt8W7IRWMTMkULQEeRBhqFh3iOk&#10;N7bMcYS0xmLMlKQrrvd6C7WcKh22JjMor1Zj0pecLqsnt5GVCiYxT6bTJUQnmRKdTZSQCecYRAbJ&#10;83pGiEjScQsRS94wO0oEkTWvDInn4vX3NxKi+EfNGwgfkbZkhvhRWCIvIQwFQ1wP/J3AOOoi/oLv&#10;d3YlPsErPvgH/oS3cieJ99GEmTGeTltN7sa/yaLvBeJ1qedvheKclIhiL/xIUrZsK75Xspp8jVuJ&#10;hZF7cLuEzYF/wfeKBg7uw/8pTHaYxZ0EaaZD2BT/2ItwnJmt16/Cl2ea36zH+pTHCysxtbwrtRJL&#10;TIsh1JhA6nxtI5aavD5gB1Yo2fRTPKYTeztQWFb8S9N+zEp46VknVlaM933BYvN7Gjdhbhq3AlfM&#10;VP27NABblfEJj8QM0r9c3YiZy2zPBGL2UpHnF8wl+W8OThhDEmw6h16Jv/DUFXOvWuhF0a9aUf0t&#10;tKPEM+8zqirwSHFCpRo2Fo5K1XeuuKHFGczTxWiH/ItnHNqbOmf/AdWkvDczB73i7x/3oHO3+D0/&#10;oLn1V+ui0ZAqdm4Duq+8KZmBOhbvQaPQnXk9EZHowWzZaUM0WJXtuQINUayy16IuMjczZ+CRiI/j&#10;aGfXzu5xNLSVV+uEWtyc0wjBdG18kj54qQsACHhSuv9yIfhQ4O8fDRZz6pga8P/MBHsWGFC4mvki&#10;/ZKwsV9QxaB5Vzvq2POoZjN43l6SQ4Oa2+kSU5BXfxMpAbLKz+ELILPslN8MKChcwTwMMjU77X3A&#10;jQyt2XkkUnL9EYpGjh/rfI7qD1+t9gS6u8rsKkB1TiSeApEtJ+A/wLmGkfBocK4K94sHF8owphE4&#10;XmBs/3dgl1lsFoVslWCPv4vXsi/1bBeFcLbVGwkPccbyMgQ4hKcY83WwDxbMe4Fsu2LD24fMnY6g&#10;taCZOU07oqhdH3ccW2MSx13CHo2ZiHyJx93uQluitHaPwInANBP8aOJMEsyrJULAIr1IUJdn6XAi&#10;3z+Y+4noZZpzATFjt4e7nVxjEshlkLGjm4VrRYudwYK/Cheqo/mOQoMcNx4p2CrRp8f4NxAd7cR7&#10;Gj7EreCd9LvM9aBH/3WCGqPDbGsoijY3YVK+3LaRY4KfpVPtuXz/lK2VfTwoKTKrhu5MvC/OpLeI&#10;o+FYLp1gc6mNayRaPCWk8oWTHvkUUzBh60Z+Emw3sSfTeb8OC/n5qqW2aV6jMk7nQL9I11Pvorel&#10;lSZ4cHlSBeRGfU7WhDVRiKT/ZC21IdHMYyXZmMC3mSQD4mNMDhAjgtb7H/nrCgxaA3gumi5tEX0x&#10;S6Xq5uappKJ5roFiiLOBipHb/9JJ6aXWnJglc1NC3HFyf5KvTQbRlzhtco0wEikHWbzbFZbNs/T9&#10;Uuvyk9y5Qt8MEXdXrlg4SqVlM9gbKX1VW+gMKVeoT/iSe2WV7quJwVRTmyDicEqgiRwPSth5z4JH&#10;NRy6raap6qqyNVxFhZUyiHpQ0iTooVwK0lkOpEaTErqDdFF3H9cRD/9kmF78oU4QAICXq2vJK7JK&#10;tSry6DZWRPLIFnmVq5EeWxJKukLI2/x+M/N7P+c9Y8aMaWZo8ohF8kqorGPL53Cll4rWbq18XKfV&#10;Vp909/0fvuqgUA3vjHLNZlfwqSzVrh0YpIm7/0IO9ag7D8DhndnVP0Nx1zll2wVYYzjaw5+qK82L&#10;4MeahlNP8x4Zkw6s5uXrtoX68f5SLvOcAXOVK+3GgH10188ViMfguo7NsNWds1eaoRU325RBgph2&#10;K2Scb2w2XOTyzeo5Kd08ujpgv4rnWpkZMg5e1U173gTXqDh2s9xX9L1BMfxpdKZ9KzR+77JpRPCi&#10;P1GRKXDstUM28TM6F+U+4fW3mKds5+1t+H6/DzhRPRyiANOM6Z4qYKT8G3szroJ+fHdU4pZ/vvM3&#10;UUBBWM0Qyy20UmUxDoVD2BzVWVSVf4xMLyZO+RFhJccOFOOBpa4hn7H9pW88mtAurs6GRPlAz+Cc&#10;aBBM7FghtAePVlswfPCgcpD2AOPQAnICzMmzJAxgTaodjoHP9uMYwVsZshut5HE8vkfNeTobLVLG&#10;9xtwE9bgNm3HWXss3JRFq1GeIpbajwwg60gnZFfuY3waHk6xwMbhtL/Xo7/By4I16F+hG+7jSBp0&#10;2aYeHoRO9gPsv0V11+8xUULPqg/UQ6ZeNktK6DBokkijbHNu47uJT8lOWBg+F/cajcc+By9DCjEP&#10;dxgeRa/ZdMEOSHTfOLtFdawlhK5VulQCVKhsXioh5iWPBFX4kNgsuxZrEkad3IK2MIa4vyF3accg&#10;AJ4lu90D4R3kIptJKBZzuZPAXNe/a26nA3U2RgtySBMoCSYAVTE/B09QfLmgwXbI9EnR6E5J8r4i&#10;5KAoKsgMzmLz3BYgAwPYrhLk4xO33jAna9RNydS4yVLfT54zCsUOxMpLm3np2LR2WVYTOqxedAJG&#10;xpQue5/Db2QlO5TQF8lWt7vQOpHRNpLfQyb1ljFuzUcanSh5g/clEbmq1l74B95lsgRPYRJjROY9&#10;NE+nTryDFGk27I2C6bLXO7wglcLLrUxgkqbZZvI3UWt7jjJmN4IanlBJrSLdD8SDplfsKF5cHwkk&#10;YjHVUxm/oJuqLiUuRjbpmdgG+P87Am9BQWqFW7IgVD5mK+IZKN9uX/pJ34n6Xsq7x6tiH6Hv+MiM&#10;4btbbnELMesf+zOckMna348fhp+ZQmI3Q68N04GnBdMVfLfv+FPK57a1PH8q4qYv/ePQo6sPqCUD&#10;DtqLRN7tvcxy3LGrtLQbHW/99XwBUteUdWwIrrzqEXMTqrvyVaCToFpf6WbO16pA217wBXWwG1D1&#10;5bU2VCkj8xU6jezPgmxhpORtYSTwSGxe5JHJEXoV2yf6MWDx61iA+lDSun2BrColXWligptkOYm/&#10;Aya7jGWNQMDVl4p9QLR2XrYSSGRuS5yBHG6pKAq4muHMlgKfjnvRD8BdMbUUB6S2pxIfwZeuwYQ7&#10;74TV1/hSvucNO2UjWlSXIj+NjGhwaRjiS58XH4ENpeFCERx63pIZhWaPhdP+kDF6hmyFUgMeEUlQ&#10;iMs8zoVSrcIxH+jbDpVihG2rXSyTMunlOyVF9DdUsEhNPivxYZ8RT86tYrzxdz/kUhX4iugI0h0L&#10;C0jCR1GVSys2hWZbZaD58Nt2F8UmxadqpfSdfJnqlXhSupo0E5mJ/Yod2Vih7B/f0AbW7ugl6mta&#10;E6UlDNRO/9/xaHK9Cx+LILqsjEgVeqW1T96iW3/FV0pr2DJWXKJeig8IxUqqcIEZk3POutNbpP5H&#10;Rki92CfyM7FZyPHnYn3MTy4JqIGxtJqE+/E915PkZ02Jl6elgZWeyhTxBr0Z1iH00s4WLmdyylen&#10;c6j+spNHnMkg+UBkDt4rTfd3xjjifBdv1EE4Yb0KNifwFke5f0Nn1TXJh9oZRajo/pUtaC07Xiko&#10;cGTW6e3PlFBZ2t7D54gJdfmeX/BUZfu2LvSNPN1lCaKSJFrvgc4QpuZPcse24EpG8s/mt3JHkaqh&#10;DpGwutqsfEf6sSkrTUW5GoWH6gix7umeONxWw90Wj4pV7MZhZIuMtc4QPCd6m2Zk73v+MKIS7Q1v&#10;maPoTOsZWMNmNGny/GljvfXpUXKq2nBoKRFXlRYxiA3oxX7zaLjWcqMRHlGctGYEWcRY40fZ/YEv&#10;BpOk4E6TNEq0szsZus9GdJhf5NH512ZO+5KNDfMJAOFY6xeRhIku+/jVoEt1DzcCMKGMtzYJHIhX&#10;Tff0lXl5xtmKhPxc2dNyTkEyUlB2q9A3b0FxuMghLUu6ULzoUIx4uPhZBC18UNLm+5l1LdWuP8XE&#10;cIUWKJUJpjXGXcK4hKFIe4LbJ81X53Pfw17K98Caiw/kaiDl9HnpPqAjIVPsDq4Ifyr8Fsz0FTC5&#10;4MR6b5rHIyz6ySx+dsOvOgI5onfVlMJzEn9VDQxDS5QB8Fe5A7JXUNspUGKCwIOXRTgUGx7KiiB3&#10;X3t6FHJfv5gagMjliwkG2ll/oaKfWat7WH6T3iC2KvsvtZo/rxAQCzn3ZSHE2tQrEnM8Pv6t8B0m&#10;3t3ALkantjbSu9FM5zFqE6pY7ov3w/evOlX4y+YqJOXfSZOFT8tOiXt5L+T/EVlmP5HWs4qUu2KQ&#10;CYkPFGZSb3evZ0rI21s5VAvx3LmVLCR+Wp6HzaBJtTPaIU2L9rj6nlrE1im/lCWCg3KBwuHCS2mI&#10;zCZ5Tmwh8eTA7J+iI7vkzCK22ed/DNGLP9QJAgBwezEZpoerrckobj+IJcfKI1TIM0IUeeVtI6ls&#10;mWHMDPOb9/v3m9+832/DjFckFWW72S1tZbvSoXJsd6W6tLfVxam9+/4L34/sYG6Tt5o5welxH6cj&#10;6fe7bKoWI08ZI8fpJrkmiUXjTJwW/Um58wwKmpbxKqIEJsnWwy94IPx94naOGLKEdbGGwI3eTOY3&#10;/CDUGloKw9vaoYq3sRU+8ghrJEctKTE9IvwT/llfdzoMomoSy7GCTOW+w2m8CFltgp4TIZ4JO8bK&#10;gP/lfYrRAxahYqlaRnInXuU7aJOvl7v0zbBZkh221bZnMGhFNqZB+0wlZd38T7qpHCV3Qd2egGE/&#10;VbBCV5mvpDLvNMYeYTqqnrqZUWPhqpyvfpZ5yqYvDbFk4leDxW1fwKW9i6daIefuy8f/w79sGcpx&#10;4SoMz+NNbFhbH9rNlCts3jvpf4P/gQIpOgbJfFX5xAFLs2X9128zp8TjV97hD8LfDCMaHoAPBwqO&#10;1/Ap9ofZbG6FlR2fwj5mxIbWMwvUX3mj6Ez4M6qPksyAzXlWyfkWaYppormC5aHfh43HazRbcB6n&#10;tiu34d4d58jCWn7JrhC3tE7sVwpX8BdCfgfn22xeUYIlwrhrPddMemJCdxIJnpItxgeEbMavuioC&#10;0AqrDxKGG0IUhUT30itSPPFs1gXRTeLM/k3CdFJWiAn0I815+Qg2tF92vciRdQwY5i18Ckf0b8MK&#10;JYg+r5UBN1tUKg5QdTJHbgG+Lvko+SvgmrVR5E9e2vf/S/KrkCOCNmCTF4qfAoy6LrNtQI4eNj9l&#10;z8O3DJmsD7RZzWsWEjegfMzcUk+UOzHyS/ZLoun2Q1gYom/Y5wt9SWOHrOM/o6ViVngQ7SpyN2uW&#10;MqqrMx8V5gh79DfAGep9TaWgDDuuzOQ9rjPLmrhQMVls59RkzsJIdvLeXpDNSt/l4GcxzZi33IdM&#10;PrKDuUzboT1teiHvh6z6YukFyj31itjW/LPiCSw7MSn9DN0suiWOBD0zE4V8fsfeWBDF89xF4o1x&#10;AzFvuFs5Xshp5gaaVVNsEul3ggN6F40UWFJrVE7Nf1Dg5YUntkplUqeiQNEd0d2MMaGfcDTukUAF&#10;vtmVyEsQXMa85jTxMtz8GGm0AB8g4N/H6nxTsfWKYEQ3btYALupcA/58kCJQm/FtvjRR1VjYIToj&#10;H83YDTmkUXGnBNFixC4n7iScgJlnLwii3Wroarqr6qQpsr+JP6pj2/9ORqg9ulLOJcifmTW1VMkH&#10;Q/qx2yIvrc9BJdSg2hW7zJ+Vm4MHuXWSVsxtdhX4xk1J30APVgKm9SNHeA90JUNHOvxUs/0Z3zXJ&#10;u+0RNT9Jhq0njgXCD0x3D26BfPTNsSCfrdkYfIbrIQ/BXGQtQ1fdbtFk9AyFzfhsHMdbrwsbdWpv&#10;VPVeojbdlhMG19RESii9PxRYYHn3tXQruGAZiN3Hz9DLg2M4E8pCjIllgPrdXtNi6VXyjP7+852c&#10;D3ZScy2JZ8Vhg5oQpj7scnWzHoN7kj+tVrXcSzMoclvH99yTHsKPfO0lutX2AxoDXyN8RsB8uD1J&#10;lt6naZviIG30tt+Ig50wwftsnPExoaLquu4w4fv8ONUMMSLtKzlM7NvTKOGR4gKfwauk12hf4Y32&#10;VcRLHr7jpTS1dxT4yEZ39wEUwiPLj4D3GaxxG3my6o9aKdl21KgKImtTzbJFsn7PZvECeSxwAE4C&#10;PNDB0DywsjaSCwBlkt29G1jPWdu7Ecz3be8tO5gepwcNdYykymrNEt1w1F3JpWNSg2Q5NE30mDiN&#10;lhRIE2pokehwCE2zrMVxOikW8d6eDvA9M7SrVdDettUM8rc1vtRPcR0VfZpSjvnIacUntiHFLh1n&#10;9UVXi4aYzwPzoU9MOjoBTGX6rb3LvkZNFZ3rcZUuM0q7XCUIfKLZR+TZ6KMvE+4p/6ReAJV5UwqC&#10;wDclVLqfdyPaVRTMVQT6Q5Wc39EFgnPsGtcw1n0qCxbah7QoutBqV0GtLNOYwutUk+6jtLu8Uo0V&#10;C/JyFetgXbJDcgd6GDUCXwTzAlbBWUE5uo4/xs11pbEQ1BvCYft5SyRtzFppjGm5bqrXJTSM6DTq&#10;7LJRNVpxJdch75QVJ+dKaiQ7o6rhdNHRgJ/ACmET+izfm49wvcsspL6DFu3xPUTqjNW3extu2uRr&#10;GT75UpdnLCpDqBy6Y7n+8kw1N2lS4qxYjVoj/EXmCIAEb8XJ6AaeUAAg3Rk/0rZDX9g9hn6lrHa+&#10;HfDHuRkXeypOhuk2dZmOV6mIlpjDMtkno3tSibhfFxBpE3JVqoBSASg1omt4OwQkZBwjm7YfRNte&#10;jHZTojr/MnISW2m8PBRXr9TO9fuVzqmS7YWHd8rGrHcO/C5uNF2PrBWmaPsDwgUH5Gx0OfeaAI+s&#10;pi/RinjCkaXmHLLzkDt2/fnyvmrs7RNqGwZHKZ7rRLSUZnsa17WmJzi0efiY8EfKV20Rfgj5l4Tk&#10;TVPSRSLD+TcwvV3Lnbg0T9jakTW4hZB87movQMCeQHQnE+zFBZYoIjLLaDhAJCTUapgkp3BYuY2k&#10;8F2UhbaXbfqvZKKj3SVX4E/24iwPrwAL7awLMQD1nHtPPxDybVMXgfy0aMqMI49l7dYzyCMJKPUk&#10;+U54vqIEWON7T1oBtGz2Et+i+LuY+L5AA+fPw5GsFtLNAQKz67si+0fGXO2c1cHAFBWYHHTaIYdu&#10;lo6KH1T707rCMfJ+WpPvJUnX/wADCPz3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wM1okjlIkCAPDCKsU26Y12U692qyEUXsfmLqx675VCJXlE&#10;RKQy5vru75tv7tMMwzgmxj1u48otlSMklE4psVvbod2XVtfWe7+/4peMv6TKkE34518i2SaSHeNr&#10;2Q/Frl2DHL3Iu/IU4C+M1c4BrwQ9/EgwXbAjOQzazS8In4Am+FYBRfB/eITzR9jAs6AGwPvI+pkQ&#10;ZmvavdFNrHLVQsdrNjfVudzA2aFQZEZx3spp5BegQXrnwhYwQaI8cQeiiIN+vg/pRZucz0D/FbpQ&#10;LSCBwGY6nHFLpxj5F/NK9nS7CytPG2hYxg7XzGqec+zT2rj1nAVV6XlLoEVZFvYaTJB3/EwDv0jf&#10;bJuHDkrE1EXgoOjk4zqGa6nncDlzbeFQax5zIZ9ZqmK16falq9ny7AiCx4nKlJ1bBmxJnwhbC0yr&#10;PfzlIKgc3ZYHdiu+oW4G10jQKacUbZ3F0G6GsHKsxZcZW1Zfsp/lWNSRFs820X+LI+yHOiDJgVOZ&#10;bX48HkjMaPNfCpqlGbcdAf1USqo/wJcdnOxMcWydvX6HsbrxdfNrxtu6b4vNmS2VoWpflqr0FQax&#10;Ewu1Z0M47nlJoT2cDznJfhmAOnNwGxUY1ayjRgJm8nsPo+jzV/sGOCm3u+ybNIzSlvzCLmZMg5vK&#10;hvVTzTo0hW1ZvjoRY08U7wqlcWT5Ur/twLrcfVungGjtASqLk63c/MCe3ndjoN83Jb9f3hjPSOyJ&#10;LtAz17cHp65kzjWJEBmrq3Y0oZeNV+w8VsRxKr7lO8NpyZ/fagRMs99SRZw9SuX9DXTtPdM+/xT6&#10;mH0Dk+E2eELfwnh2tVDpxazv3AyPsbDmlgRn9u66sGNu7KkKN98CTlyxzVYFp1lnTc1gf1RmTX7B&#10;bzEqBh/jOuZoiwRnsaZLpvB49kQ6BY/izBDr8HBwcVIZngyZHy/D1dBHv5d4LTy1VYp3IzzrSXwC&#10;tXpwCXNGYwYaMTtU0Uxim9CW4iWYI/qL+izmhbliVVgIpjgbi6HYo1A1ZsQ3+1lgk3iC0xtsDtdY&#10;t2Iz+L17V5BW4fu+dmRc6NmYi8wJZIUhqBV/LvUZ+hMfREPRWD410QMt4NUf06CzvGBfb2wNueB0&#10;GnMmK61zMEsy9s4nuEHl2WsCTyrr6+fhrwo3/VVkjey+EkGCpBXIakQtUSbYIY/E+NEa1FEE75Wi&#10;CUKJ4wuUEFy3xtDD/MIJM2goO/OqF2yuDTAeg3dlWOR7wiFpvym+hzXqxdAU/CR125m1yC4F/cht&#10;RCa7vudXZFi611GIPJLYWksRtbD/VjxkXni7pxQ6mj9UOwRpdBMX+6GW7K+yPuirNgZshIM0k/Eb&#10;4Oo0xhErxFxlv+c4EqBc4eiO/FOeYd0ET4j7xp6D4iqXy57gkCGhhgV9U3xJx4dcCmjSAgi5OAYY&#10;ofGctLgAeIcWCImC1RqJzyQ8pn7s8B4eUNlaP4R3SuFRAejUlNs1C0Yaf6h2BFOrOnIPgV0GUCKG&#10;rIrpnDYoRo+eBqBeXVPwZfjH7A0+5+GTGc8dOuHD6THWH6Eq2ZubPsBMt1WnFrRo/Vz5FNze+FeO&#10;LRhbt1ZMB42VSexrkEnpSGwNdLIwLHgL1Jz3d59l0FzOcQcR9CTz4Coq5CZ/NrIcKBnQdyQB1658&#10;regFfus8l70StL30TkSAp+vzWW9AY3Vo7CJoqeEfQQYorOiQdzMkz5t2CIO4Wa2rHMEH8j+H3wP0&#10;cXo7HZAO7yqfAqr6rLLcganLi4SdIK3NlOUHnm9cHsMEL9e4Bu2BLA0l3imQZ2GRw05oe07FKi9Q&#10;qTAZ9RB2pyi7PQSPGaPVfwrWMD/q9vO57EVSLm+Bsx64yGMCgXG2vO/AuJBF5C3ovI8dmQUnbMkk&#10;mQhtxSeSg5qMWAo84dud9nwhYl+1hDeDsHNEvAikXfwH+QLdyPEmMfRi7CtyJ7Yi2JRchMHep7g3&#10;sZktttxy3JViyhXjTcMHeHP8d+1xvCA+vSKY7OP9kTVPHuOxRSLuAs+evZibR/4e85AbR7YHref6&#10;kDIvI3c1GW1f/f/T+1GWE83kd4NSclJxo7WLPCRXGPq447JgrYRLl/4o3Mv9QUJjPiXuiveemiWq&#10;RPGHgwmVMNfrb0SyYNr+30SAIJyyEv+L7zpQy53PHG5ZykU1/WXbuSvTRjJXE82qF/x5Ijl1L6OT&#10;cFHURr8krOTbD8nwBemQJ4nflQjtPuCF4nKKM+4m3Nn/PTcwv6aZTvyq+73EQJA5/poKgqZt4FXg&#10;sxlRKbm4Id0u6gMuVVsE3sCZqZYeX/HDCj+7S/gS+UZKNMYQ2/SqiUeGjKbFxLkSh+LDhFnBzfQk&#10;3JAnJxX4mVwZXY+7ZhVH2eE2GTOBDrhJ+kEPBXZfbWaHYXiqgCJDByXGazRCYlQ0VBOW1YIiazy3&#10;XJTmh3uUZHEJ7HPBq+QGrDcv/GQ0VpHz7qAKy9D2e2zEzmi+2O3HzNJ4lFrUXbbiyhNif1t+PR3v&#10;aaYWzOL7jBL1Zuxp1WcCxvIMNRdGsOhiKLIQ89enHPiMOenK3TvQT9mn7VahaRkOlBGkRxbR00dY&#10;X31ujMH5XXf107hpa6fKBdM2ZuI6LLDWcMECs6oYj/iCviylHUDQsYJr7rGo7mIBbRZ11UZSniER&#10;snOXH+EzN4A6IR7UP6qnYENX1qcmYCc6orFnmFXz6PlEdMB4NAJEi6pMDtigwrLF7uvQQwVLaN3I&#10;0+yN/yMITuChTBQAgG/Xb3PWUukgCu9tUrnSplWUCGEVOUK0kfs2Yy6+b777mm/uMcw4Z9wNSuii&#10;VtLWbnZbW23nRqpHtertdr96///iD0IrSjDMMu+KBk7waKjEvMmNci8NloPknLJD4Hn8NYconMLe&#10;cgcPpWEO5X9EbEeTeJN+sUg//5GrAkkRnLWKgR+JrC4QtIwP98ipvfyPDUdIO0Gm9CH+QTAChONz&#10;hEEFtdhS4XhKOBoqitubjKhE41u74NcV0a5+sLJixAqG3leqhi5ReyGPrruko/hu3SgxX4yzOfgC&#10;sVfFJ8xJbJbPQ3eDfyfvQ3DwXrgcfgD+uHUlHAxecJmG7oDjVibIDbw+uJwMo/pN0YQbeaw2GV9F&#10;GCUu2Nd4k+gWug+7kcdBMMwxqRS+ieaE3Ye3Ihe+UUPNiIeLAfKFn1qNi0uhK2cFRKUysnMYz5FL&#10;dE+wdOkNegzlsG7CZqSVOZWbCT+h0w7K4O2UTZgbZCRufGMHLcZHXNLFEtzHeh54DDGdfoPP6EY7&#10;ArDJ6sSaQnRC857iIn+pOgVFiLOiJicBPiIzJHZBg+xQqAByZt5tqRcjdLHLJnCa6rTeBtzDSk4R&#10;ONcY2jaFFTZuqV6PFtR5kBEIT+fPT4dNWiy7AHqlfpbwDIpQFux5JO6RO2zZKraUurp8AR6UXLbO&#10;BtzxNwO+uPOxh60N2JJ236q3qFWzgvBEbBo/8dLhkLrWLBYidXkJHuIpbdyeaHGImu/7G6hT2jqP&#10;AXdkkLW8UkXc7vuMzfTpWvLQa8fzNGPIGVMAvhI+025XngU9a3bL7IHcGuPjS8VQbUfIWXCyZqdv&#10;JuhdleGsBY4qnln3Vi4jXp4cw0xD3OZ4VHL6mnoMKe9zxNbBxT2ZXBaq7Xx89KX4VisQd128yfBt&#10;iB/I1If5WgJ/6Pycs4EFqufWYxUmcn7vGazwMmbMQWOHU9VfIAGD7mgGvGXgKec+dOjE9aMHxCrT&#10;73FR4HTbx+DrYLAxePMFgK0Ldw6q7NPg1o8rEknbvjoVr2hZS72ioLi46pAMKjmF97OjpQ/K30l8&#10;OLZZa+leblR8DXWgPD8kj1zJq9hcRCzi42sEOCvgmT/CgkURvb8ot/M4xufyeP489Y9SjI9g/pIb&#10;/LdcIxMtoI++ox4IPeIaSUZ4MbiNSBTt85nBo0SP1wRh5yoAC080vtJwYpHCAjQawmR+oFC1hwXB&#10;KGSaeQHac8ppIWibMUutAFcfGCbGQefdH/A2cL1PCVYP7l5jg34GaYtSBAH7e+TyRcSVxsfSCPyd&#10;cq6kEXeFLzF2WFRZMXUS7cxYSB5GnWI/E26IdHcqvhAx8zHD5sEGpydoDFxr0Q3/BBHd9rIQ2asG&#10;AauWVsg7mH9YM0hK5zKK0iTqK/pA+hJilPKO9cZVpE3QDxiHmOutR3PwfzmdRYzYtMUL6DMSajon&#10;Hag2r7djl2n+kkUxAtVt8X7queLnkkBSJnt/xIHYIw2MycCXSVRBLuh/mS+9NyP3qItOSvg15WW5&#10;AfoafX4sXhrb6Fh7TdJVly1dyyzWnQEDKGG1TXE4uUZj/D4Ev6Xav78Xa1as3KVDQZm11x0kjc1y&#10;KoJTJHMsvxcX4LGdK6Xm7dF6veRgixk7h+5tGgG2UKvqsaJkYlAPH+bgJdX6/QuwQM3NXTboClWk&#10;lxCeVex1CoVuSbmWUvA6Xtlhw/5yvF0HSpaZJpkJOqPDvtKdHG2JKcwl0ptG0ppwu/qYffvQCf28&#10;nSAyoP3oZQsTmmQnOyhN3mTZD0bi2rb3rO6Maw2Pudv3lJ6mXY8bKoJI0JRQUEOsat+Z+gwbbQ6N&#10;PonKGgt3zkUyav/27IO9qi87zog/KgssbwIPcVPrEzZ3+G61lGkfWk2voWZPHxQRZMhJJv8Vfr/7&#10;RWo8hnUWRPuiUa1LAmuQtU18z1xoRo86joo7VELLWYDEh9pD9EsLB3U7qqOLdzEvNcMljZU+KqR0&#10;tPCIorjsY5pIVsbdFj3B1penBuqZNzyeB0xr+TKHWNpGoF3YRZwUPW0drJks/636qjaQB9Fy9VW+&#10;k+i5sorfUOAvVwgCU0XSRsFstLXkhlAe8IHxFnl62FO/iu44+FHuFTqzL/F+YH7LxuprgEwbU7UN&#10;MFLfqm4CRuEPilMAmu8rGwZkh9Tsn0D3d1GS1cCVgGwaAGY2nadWga4Oa8lk0GAWi90EHxqvap/i&#10;u6qsNSnYMLlUNQfbIDgrn0Y5eeGyuchsyii7AQGjDAwHsd7xH+oB3LopnyyH8x0siSa410yL2UCw&#10;IUHryX5Wn1P3SKbxSWUiM8RvkwfRJbmx0jQqJXlWoiDTIl/RfxIZOw5TYTi4aQVxG7tr/wafwqbM&#10;JtBtyPIm1yqDRq+C1F6qt1i3YkLpz5PJLskP5ySxE9LzycsltqxfZACdygxuv0NepDM2XiSCqUz7&#10;SXwdedXcHUlCpQ0zVf51CcrDqit6O7RFUV59sbxOFlcVl42wJep/JyUzBqVtRDM1K7fbnkFGSSM3&#10;8vERySf7XzGE2W2eC+sxy/rLmtkWd0WkimuIRwyK1Q1l3B7p21phVjf7Vc2FgwZmh9Y1woIi1G3+&#10;L4gpZdHGdfh38p/sB9B/2CLzRugD5ll3SdPXtVgepNrccQ3Wy8dbyziD0mbD/zJ/l5xuOJ84RU/W&#10;GvZmUetrOv1zCFi7cMPP2GN1ur0C5cqSzP/PQH34NXUgABw/VIZVPFGiRLEWFMoQUNmrijJFRYaU&#10;KUMZCigJKwlkkLzs5CUv72VvEjKYUSwWtaB4qHXUgedR9CwOELQeahW0Hrb+C7/P7/O9TcMyD2jG&#10;pcAZfygXWeirpw2IJL2mhhlhaWdf5RoQY/6Y9x1PbCxNHeeM6/6I+cDeqr4R0MzkySvcsYzlondf&#10;vafZMY9qnKU5Q0KhGLl1Lo32D9GR/r8aYoX+p8QVzWBoT3HuGd7BjozUCo7MVBOjZP2uHw6IZO5W&#10;3nbPpvfDvstcqWYmUeNunKk9J5zSm7DetAaNqK6hwaS8VK+suCr3bLiXe18ib3JL9UNicYnRv4g2&#10;4Kv8xcIjBBi9WTDWfNrhB+5TUr3qrmEIVyCw6WR4R2qGWoY310sU/yZElI/K4ghTuYvEw83GPUT4&#10;REt2dDqUTnTyTxOAxBtoX3CM9KPjWs4YJVdJartAvgRWa43kR62+Khv5RZ1M/pE8UfZOiqHY5exA&#10;PlMiUiZEfZRjURNCKaXd3wW82boYHcB/2zrsWMN+SXVUJOonmSv5ezW3GG2UTcrHDC/sKXkgXVj2&#10;reQU3e97LrIXGE9JEy0FmFF4wRsg3u8B+A0Qid7G/2K641n2ehpF9kkfDmJ4nhpvfh0ZrYzmVWIu&#10;yVjclCOZEhdOQfYobGOzkgegWlZ/1HJBNvOzn5qPY0rQIbwspsZpOSsGeCmd1/WKO7hr1WbEi7RK&#10;MSSCa0dlTsJXh0liUEDOdoe3gAHJm4UveVORavAa94pfAe8B1xUdyqVzAp1KmNn0DskzXZxqjrNB&#10;Ha14TAxSZMiGa5dIpRK49Ip4A6I/SBINiG4nGYSNkGtkLJgugPw28zJALTqcM8orcrIyRPQH4v9q&#10;Z415bB/VpH6wZa98XrvuRLA0XFVZ6owMyD9kPRJlSDuTvhY6i4kR9/lPYYXvE+6YaB06gBMGpjo9&#10;p79g2COvtT92jrPCVO2W+81F8p72keM5ksk2TUkyUqLtzwqG3qveJ/IFXYq8iMN8kuwbX4R7VLwb&#10;vZbdI/i8dD29kOGDuGmpfQJmkarG9jVBIMd2aWqkEr3VqViFuLX3ZKohUxspcYUgT0sKX+D7qDC+&#10;+7jLpNNoO3a0cHppIjDDSIALtPvPAYxuVewZGP9cHtenrP6/5FivotgFfth5N3MTVGaJSjAL1hrl&#10;4R28J9ppX1fOoMLBbZb1m/Dh0kqAzygQZXS9r/2NPmbdhV2HD20AHiDh3++p21u9vy2pHlOUr13Z&#10;0JuRo/yj8WM8Il+B2xbmLqnDl3r/hBQSFK6f4TvN95Ys8K+SXkHJnXdw9sAzyzacCpdp7MKHV+H1&#10;Gfj/HFJqfAhw+kklqrko3kUW1uIZOiKWt0x7K+A64mWUl6iH9Mi+kmejGIThHeNkT9qYOZEc2JRn&#10;uEaOOmbV1ZMTC6fUmWRiOkqRSr62W/rlcNfQBmSUUu3dItJRZlHJUGfrlP1l7gDVR7DN+hcDRX1i&#10;wtL1jfi2T/TAo1NaC3C2MEoFAdgDZDkM7Ny9SXIBcA71Rzxpr72LoWcAClUuHAE0DmjOBI0IelrT&#10;+JtaX7SP8DwbZG3pXK+jGzQLnG0FbOULdk3ac9lr1sVdnZKNLLeQMZjIFHjHQEHMMhRV8IC52aGO&#10;/REo5KdZriCLWle07xCR6gf11yG7ymxNvQDM/1VZBGamZcgO80N3BYuFPM8Qqmia+523i5DOGUep&#10;wTl2lcMd9gpAxSuxHFD8Sok2Xpfdr1+kz5aMV3SoF5Dp/F2K53DI/rvSGcgYd128WugbEiEqB2e9&#10;fhe8ASNRfeBWbqGjJyseGOUSzPP6G+QK4wltet0O3ZzqYfm8WqrA5BkVRNme/anSFklqXCFiRKqC&#10;J6E3oide5wU1UALqPB/gr3YsZ8rpdpwO86DlFQkybjH9E1uj6zCElIep43SFuR8UHuqf9/VL1ylL&#10;d04gX8wPpkEMaaQXEZxHvkL18/4Hih11TCe6D/uBGbBFE28a3nZ9xJzWVVsHyriqP03E3GL5PQN1&#10;33bJVd3ZnRh4RuMXvAXaoljwigdhSQGqm4cFLY63GBA9me1uTjrzE3GzYfC0A2ajLsqWV2anutg1&#10;lPNMLrEe2XtVQjcl7HSDDW3d2yeFTzV2XmvAOFkEysRzBg2O7xnb6aWMnh/8MPmEd7YhrObE6i52&#10;3c3SeYupfiL7nnGucfUeg/5IU07sBQ0KJ9i6RemOH/awyi4SPq0cl95tyV3cJGgk5zAWnbbDhRPS&#10;em248eONnQJ8U2mx+QxhWXaqcSXh0p4AHb1ZGFuuDmnJD5pTBBEDPQzSAZK7y3oJRD60eAbMokzS&#10;I/oWkebwjJ4LZLeacx1W8vaSq6b75B0HfzaEkZtTBrUnybdiXVQlFL+gEfn3lC95JTdbo12yxFjq&#10;qiVp/ExqApB/aiNdgPtX9wQ9rma19SYwXRLe/hloPbin7TCQkJKheQJ4xlxQygCHIIkMApw8ZOI/&#10;gTwXBlIPYJdYeFiaN0188hAvHmff7cWtrS62ruHIiqXtSeyzWUP6bvay5EeaAFZTTKXiKXM2qEQ6&#10;xhR5gOJApsnlLIxhmO2XcgFaJfWtbVg02JTZBUGYqg4LIPQsmjWeAn/JCtCv4fcll6th3kCMsyKR&#10;ey/oW+lWrp9HK1LDWXB5LcKyTPYnODCtmxpsS5GHNrZ3oaTHq5Zb7MWmoiLjVvhhpk0Hiw4mfVY7&#10;C+eih+TnBf2BcxIteNmjEb7Mf7xqAyTl5NlfYY/Qplsbel/8DQEI/ve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IMxGdYU4cCANCiKIpM0VJwsirg&#10;p6VVmQqImyGyBJQhqICsJCR335t7QwIJScCEMELYe4RNiCCyl0UFRFv3qlTsqwOkfhXl6Xvnx1HS&#10;ZotprcWMPYrqEn6Kn1xDnMKk58pQL5ZQ5hDbAcgli4EVYHbWuPscFCke3lkF9YgOrf8Lqucv3Fmd&#10;NFQ/NWhNc6hxanGliys6i90ZbaUnRZ4pD4rMkKPMLwVrYu4BBnn6AR9AfZmTexz4RFKyMxL6OeuG&#10;kQ60PmPsdnaSU8eF/vHkxpbNTQt0jYY/irQYNjUDwt0pgRUPYG8mWqoVs5qVXRgW4Adk5z9x+wRG&#10;5TTutADbs32NbEGpKGj6fOL93vV9/OTDXWaNjbScjgOKO/QrzbSMDYwX9Y+hQObq6rCLLqzN5Sv9&#10;uwGToiduucCfBSa2b0HnXJrRIdBSXDt1IlE89rA3IWlh8LAyh+bc01NwnR6sPibYzqDatEE8pUL5&#10;7IKYqa75zd+J1VKxys0DQIpbbfuBu3ItoxDgRuaGyeOJ3tPT19CkpglxQ1vy/EiofJ6+ts+Df5Zh&#10;1xUCTKb4tbPPf2NGN/b73WaF1nq4fQeYlXfYFgKUYrNRHMDL3DYjxa2TYweDcBe6actDPIyhKv6K&#10;y5hWom/4TZYUeUasAr7G7if8oYBAHaIeznX/nlhCBmx92PZogcFpNg87OC1ELWDT/mAUh6eb3qN3&#10;EbzICbNGTYXxGIWOwiR2H0Nj1uEHcYsAbbwZH3LzJPSJIJubhCdxxeAMwWdbTobDOKeg1wf+xIlp&#10;NEQYHHuFFJnl6Ag+osHUMuSMTlBLFxaxE9RH/+3YBPXBVYY7UG9tQnA69cggHK+lxm+GQnbC8R46&#10;9GvGaEM4fFpwu0AbvsNf4CuQEP5uUAd5mg6dX0Bpab/6eaHLaRYH5jEmj2+9gCl5mgaR2AuuyQQH&#10;tJAtd7eAU9kOdd1QgiQtXwTNZ71LPwSnZkKsF4ixWC96EVEJ1acI1CuDdiAEHRW4WyvQj/wzBii2&#10;Lc3z+l3gdLFZlyGooyiotQPb5bZ52yDX3Be8Zei+rIc5CAPSymgNxPRytW8vciVzaP8U+ot4rXUA&#10;6i+8Y1CHxvB9x0+xOmsOq6uAuMrV1Y9A3dLnObNgWdFz7jPIQ6GVch16lX8g6idYlpPna4zsy964&#10;PxRpvTxj/T0ykhVkMIWMZ6wd/Zu1tyWl8yTrmVJUlQdwartlatC4Sjt1Cuwr4zAeQBeL15yLhTcW&#10;dJ/E4Kt5Cpe3yF7Z9I6nyEGp1GABcRdyRqqYt7o6VFosusqhMgTQbbmVnQlUKXHOIOhZ60v/G3xf&#10;aRdZCZWU7vd5BXsUki4C+Kr8px118FhOkqEufEskGEaZwJBe+xxrfa9mxRFWU5eWVAwc6thE3Qde&#10;N3vRt4Kien7EZ8ih6o1PDPSgTOqyB/YtKt2BwRF5k4ZWMF2UPwQzbW5I2j4xR0b/KY9lhQ9ES66x&#10;/rn6mNoEyDvjaBDo2LIcwQBfNqi9v0Hc6gHn99CnsuM7guG1crWhA2wlqhrbmTqXJFEbp0bSzlZ3&#10;cN4wNHNmOAUpIHeGE8B8k9LOMQLizi1Si+DNk3nUa3iLC4OaRYJ/TKYW0YO63RxD7PSIG8cIHFP9&#10;TF2FiiqfUilwlMycOozopfpSm5HbjGjyX7Q88i45j13yUZKfcRvnQUoTf/yjDqVLhOr+QW1hbxs6&#10;QhLk9XYvMojsqzAlfyE7pTmkKdlMzZNryGG6HXuJnIuYJrUofe97pDnl7GxJOlLRVirShQL0VpFH&#10;qNyBYLarQNYqYdvxfy8Ts634JpJd7C3pYWQbe0vaCM2UvTXNLfxPtgtv2NuEHcXzc5KzCe5rq5j/&#10;n69nyU5P7e8TE17S+OaXxNHLn0o1iMNZ/KxR4mjmD2w64S/6PXklcU5YF7ZECDJEXuGEWkA6GRK/&#10;8TOtthPj6XN6vsQwb7J3PQ4rLJrO4fz8pWIenp17L/MSLpcNEI64UvowcQEflKwJM8Lns0551hOW&#10;4g5HGeEuOmT5ktgqjNBLJTTSVT2F2KOKOeVX7HXZ2iJn7J9ie7Ez9lXBwm3wH/JnEzXxvbkJZ33w&#10;eNlGT128UvLKcQfel/XFsgUXZnbpNeNnBYFXXbEIZVdDOxZTt69wBUar6hWZYkh5IGaF5ZVsTzDD&#10;OgtXnLmMvZPrnYBx21wfh37cI/s/lhi+UtKkdwebzFB3r0CXVLJ6BP3amlkwg61sFGT8F9Ou46OW&#10;mGWVOt4Ncy/7HDqDIcXxx2cxlcLYIQSbyHezPIalyzz1PmCnhZuu3EXVvcK6c2hz92r5LbRBhWes&#10;QZta/kKOoCNK/BKGPqm1CN2Nbaj49/hFzKd0g8N3WFRhtKUptikX1NdBPwp3qUdQ4VhrbQrKGKzJ&#10;X0KjrkkFB9GoKwmwFAXao+OeoKKm+JAGdLCu/Ng3dKlqp303tq5EZfERHcnfo2+G1ghdupcz7iW+&#10;arglmEhuLQzmz9DDRaz0L4xHWHK6IzMswSuNYj0/g/JegydOrOTFQyX2fbxV8HNzNvcV8nDdKW4C&#10;xukyF9gApfXafB8wr6AlnYDAjHdpQ/Be1DBtE6Idb8IjkDehMPczOnzcnivCpPa7uLvxIHNX7gr8&#10;/brCVJJtqg5Kb2Pb1nqnfWEHyQ3SvNiIIJVXx5bAUzxj9vAlDW4WuSpEzN1KHj2Gp/aR/H3K1Evk&#10;hLlm6l5Ka91jTjMVq8pIQ9NLqxt5z/7HwJw4QpkoAACv1Obs2PZVpigttggRm5KMI0pkHUlRWUfI&#10;PW5zfPc535xmxhiGwZjILZLwakWl4/XQayuv2tpstbvZbZWWdvPe7w/44SxVBRqESQg3pAv9WGRA&#10;XFBRyie4C3U92gNHIN8HTsBLEMTDE+pFfGzGoVJki/la8AOc2fUYZST/0LOQBdELpS2Sy7Rhz+Ep&#10;YV5hKZxOJ5+eg+ao9OhHUD1ZHLgNiiOU7leh1fi4TQ04hGebh4FuaGxnNnKnPLnOgIQpmbIB+HZZ&#10;F1oB+8keFkRBd6UuyX9CiWJN9FLoc9Ha/TB4W9jsHg6W0oU2GeAq6pk5AaTidh1LEdeagdoouE/r&#10;I0fgPZqrCB/qUh/Mj4YClAvJluCTsttHgkG57HzAWzBUMrRzGpgVb7LxBQqYWfMLggGira0dHmy0&#10;0a2B/RpWyGKg72rn4XTIs/rHvG/B25WfkvzB1IodUSrQSoUGJAIPFOY7aYArX2yzRvBa0mT+VLCN&#10;7G4tgHM6FNU/QK9bl0vdoPimXCgWnGi4w8kAk+uOJGYCf1e/i3wGdFT2+o8BKer+nTbAMpXv5qeC&#10;NLmZxWJ+K3mrJRB26XPS3oJ0PfYSd2hV5yowBwRbXuRWgCsaJxO6gTr9q0h/IKLWyj8C+Exb7zYi&#10;qNEs2tzJ/0vxmYUVP4h80uwGzQ4ZVf0AJQ5miVPAuxfvAJ2gVzcr5w1wvR1MsAZizs1HDAPLDHq/&#10;XwS9dVw3ruCQdtFmhq9XVlm482bJN639MvuMpJoSCZ7lJH0vWsiehE0ZXW4C5y9hHOeXxHHaLr8o&#10;cppaUzDlH0faFrFd3xEJxZQ1h/iqRGHyBTbInWx+JpHn92vvie0K/inhMtcKW8AOIa+Im3uN/qY4&#10;MWGIcis5GmlGupbu9WsjDnHXuyK4kDttHYV78QwmheiYwO+cl/hr3rWqfcxLPktsJKzjxwOpdA5f&#10;kdNAHeP/+O0IGSrwjdhDnBBU+K3EEcEfrlbYDSDCejd2GrhkcgddBCY0lom+RB9pBoRPUYxppA2o&#10;vcCdApG+bAWZh3DiHxIcxDu8BJcjS30B7CY8tmMYWw93W29Bz8LjpizkAMw2fGQCmBcVfkJT4Vvh&#10;YWqSnuV9Ii9Rv2aBxAVq5anX+AAZ+M15bIoQsF9htvjIjkQ0B3e3NkJe4tam8bAANWnQCVWKa+Uv&#10;6dQyb2qBYstauHfJzdKVmRzCRlxz8m/cSRQQNo3FCN+xw1ElfdllAblPjVo9RRyoeNNqqBU7r4+m&#10;P1UNqdqpRxoN+Zi8qM4svUGoVZ4ZJK5VuJ3cgbXL/cP2o4+laT7/QteJL7o0ImGiJKsrMM44mN4D&#10;54hN9ZtokX5UiVJpdSuJYTKoJrxklLCrotP1+PaKmRNnsH3leYer0Qzlap9gRC//ySUEHpftsdJA&#10;M+JKs8VgPJFb+xcd0HJPkUCtb2rGm4lpQ0HxDfxGveOZy9gtnXlcHfpIuzT0D3SpxmrfIOJZznN+&#10;AZ9U7rI6A2VLvzP7CnhK0LqH9JIe87Kj5ERnJnaRaGi9XPQK5zb9mfYBKzVExL5H0brh0BNIc82J&#10;fb7wZFWEMwnNq+VWPuCCnDILBAoJXc0tanhQJM8jy/vi0BniTI9t0U7cq+N5WjTm2dIbm4b6NOpD&#10;ppBE/bD3Y1iiu+S8D2qs9LXaCDaUtZnFAzZEZ22XWpbhrEhTBWR9jt9XbMm+W/xveUBuxJkmKc6Z&#10;jDstfpCfGpooii546N3CGBXtclpHzxeTrGB6tKRu+RJyC4/RWZdvyP9CvqCYKWBjEvnbwtCietm2&#10;om1plRKweEMsV/RTiWVIHcMpNfG2FtqXvt0+Qq/nPmQFUyO8zuVZhL2gt1qqvM/tkInKRnn7Ubbs&#10;Ce9SISy15y2kasUifvzxapERf+zQb8IqgffeKvqYoGU7jwoBtrKCyUlgaPldPAis1W5W3ETCpLvk&#10;o0gIYiz9GXEoyJTshR+lNIpa4fZjtxhHuPxQED0Oc/faUdVw6nYvUgHn/38whR8Yf4khcHhlX9nv&#10;9Iz4pWyejoMmpLaUIT9GzCVHTnczM+SKmA/CIiI9WEPb4ze9zpLvcS/H34kp7BnLl/DETY05aDvy&#10;RoOXseWloi7ZcVk42CQRSS3yQkQvxLXJI0y8KD5mK/2a+frgb5RauM7Ljkyg1zvWEP5UCssVTyen&#10;jfuRe1h6Rax8SLOSqZQ+UIcDjRJjVSknSXRKASZ9ED6Rdx/NpzNkiw7GURsliXt6iOei947H8AvM&#10;O5Yt1idMNZ5DWPhq9T75qdpeISPNqkkXnBNXaE1zAWZaQyY5CjPVHtFXqY/Kjweuk81lz/ewiUy5&#10;saMp7iHtYZljG0UyEye4FPco95CvaCqgQSnL0M0/K2bX/zdHzkh0zxJjhGbVq6ItKFXlsQOOpL/6&#10;+u4rxGIV7tCGXVF4W75CZZJik+PQOzxS5Swb6oykGMlYmzVvWPTh3ET2VYZ9NilBR/fpLY9kUWzd&#10;66A64mft1O4wXF/p6BCLxZa7WF5DN8rMTAQQjqcrvWW8vjiyXyLvOcuzEPV3Ps/eIFxoM0owpwvP&#10;+URNk/MGTZA7UVvv4DmDx9SYOKzDTCoYy2ZkQBZrUgU544ByTOef4USd0BZnzvEaNRPZjdlCdUqu&#10;Q8Jh1SZOT9Rs2a/5QYH/kU0XDO6akzoXbdnqIf6+mLd2lbi3xLDMng7iOyjg6id5DeSOKpf869z/&#10;MVzfX00dCgCAVZaoSIsSBDEoCPQAHsQi4ETBIEjZoIBogLJkQwiEDJKb5Gbc3Nyb3OxBQhJmAqis&#10;Iq0VlR6f6FOpxSKoxVmPC62vRetRn//D98un0rSTf6tGVMmN4wUVCs+m8cxt2N+Uq3E7pUubL0ei&#10;KIE6/o2D+BHtJ9y3Yoz+g4NeuIfpIwtqtVGf8xZ0a7/8skGto32sUipT6Vn5mDyQfjWDgrkyMghd&#10;kgDGdOQWpLYlL3BO7NzyDpcOw8wrjg6CdNas9KW+h+0NTmi92AHN+Sobe12lWXECeEo8K0sA7qaP&#10;S6OARwQvNBd4GjEl7gfeBY7ABHYYrkrUzv7dMZ/PYedLxnTXhPlckyZJMEdJV/4piK0YkPfw4eNP&#10;MYT3KX2FhM0DDwgQK88lohL+DPYFckQiUIxjQD+BQ46jvE7OTbRft17C5yjUNpTalKZMQfLKr8i/&#10;Em8+7i19D+PSctA3Ip/Yd8g6KDxiKVwirAmMg+4Jl+O4wllBnJMzeJF7ATFpjapBtvHLM70bSYpJ&#10;eWO5nQzCxo5VSBulQann0Xp0OJYu1iDZ2ztE8+JtgW5QPCzGCYUeENUpBVzGfSM2aPcaFoBe1bh+&#10;howpcrUDJ6JkHurmvFGpnbIqNQD5LG+J+SD2x05t3y8qlYYE/Co8j37CAYIquMQJ4h4DPWGr5lUn&#10;gTWiqrD80tAu/2QKLyvAhgyio+8lrfpVKWxEpemNqYZ/VNWHX4PeK1QBgDBB5oEr588g7k5nOVPg&#10;LtGYRtt3njmtwlunSb/JB7tul1qwwvZLR9Ml8abbyX8h0UaX/W/hAn1deBmk10wFRAoeKPpw6fyj&#10;6DqnJxwieAS6pzk4XMt0V84O2JGC5Y39stIV2Ebb+twrkmVdE8kt4sV2bD8Ke5hOhLtDKa3h/h8E&#10;qGocF837B1253IljD1ZBKd0RlTEt6vbFqif1faapGkYJyXC99mOul26xHk7q0UQ2bN5XrDxDbttG&#10;lENNLn7F2BNK7ddvseHmUTsI9mcMCgmdv5MyGFZLf0Nu3a02AzmvuKd1qDE7p1j7oqkkabU6isKM&#10;fq0YbxZt85JJqZhfjnSOZnGLlNbSr9k7iVYzmwXbOmzUVLrJrKFeq31o1NIIRXf0I7TT2cOaRfqe&#10;75pUifTZaJZ8jkEKm8H6W9b6JUuet0y5kSRJzD/sm6B1wCr+5vaTAJ5mMlmA9TWLhh7ArchFdw1Y&#10;mr1E4w64J95T1gC7ol3lywFimEY6D8j8CBJ34F+3bvQ7ttl+RriPXcULtFwXOFL72qb4tBq31vu8&#10;AC0g0t+F72N0zrzCI8nqLPBj4kHFINi7VytLBYlhydIAcItfCJoIHnKbQhLBUIdIQS6HDx6wrEWu&#10;Nl9p+0Y8Ub2zNRb+uZCtLReNHm5XnYHuHBpRrIfW7Q3AhoWFWz9KOIIZP0dEIvjZbUGcwac7SPl1&#10;nIvcLDOqkFDeGU3ylVUs/RgmKJjT/CFdfthNFYYOHYqSKxHGngtYqLhg6wj6P5jj+0T8CvZe4wwz&#10;hCSHuzwrZ5FTYQ7SEymbjN9qyyrP6glqUkGIpkTJyqIoz8h/TBiW42Xuew5LR6SKrcUoWXLC9wcx&#10;Ed20Zo3ogijIEc9bwvVjI6ZZS2zTAcNs22LFU90jQ2d+pfqjPinzujJJuzHBX3Za7b77jjReGbF1&#10;KWont/o2wPPS22tWijbCVscssJYbDwybmFZiI8Ug6OqvCNbJ2z8QL6g7zLGZOxVvjYPxnbLM1sTd&#10;NZJnOs/QbsSszvPdDjfKfdYsgTTwbUc2919uKeulCX/6HHnSsKefX47pMmz5xCj18e7kjPOKno7C&#10;+GiZs7lzt4fEYBSFEpFMXbqvHeyjeO22CAXDNx27uHouk/nVqZTKUdK73pzq7LKxbkXNo2P7OjbU&#10;paWdNN2ovxW30mBqKN1h1o2TH4Y0a6Kb0vDJqlLKwOpNyl3UvGXe4istW1pi+l+SykhxNs8GWtmG&#10;rjoyK6+3fUVjXVpI2+UmOqG11UxR7sjQnmu2hmSqw6jn8PnKHbS7q2lflFYuM8E25iSjvm+C6l7P&#10;sNpRLaVFneU0/zw3yyqaLLXH+Ct9M2Gr/iR9coej5r8MUkiYamdLEL5WEcxctnpSZmZtscOJbEAk&#10;Xd17iSWvG+xxZp0s6etoYJ09Wm/ewDqTutHwmDVz4JxuHFgVNap+DMSFuCiPAEp8i3wX29/VFROz&#10;NXYMaJKdR7thu8/3qX3dHcY7V/xPewfvcO4NUyo4nyI3eIHogUTtIpgVVaTeAAYEzyuEoDcekGWD&#10;da5JUgp32u6B8B67jeZl8xGTand0AXBPMcHyWXQzN6ytB3qRsqKVDIXGzmgzhEjUahVZaB/cK58W&#10;nMLTML5g0pUjqeTdto8VvGI/oCZaUdnlGn7nGwwp6rVUSw/mdLd5oAvJmP4xcimWrJkQj0deVD6E&#10;7wSz5FEwAU+WTokGXAdQUIDZKwSbOJ7NXKuXNrR6urNRLSpaZV5QzuV4GmUKz2ScvlAminXRxGJ+&#10;kfVKouRZ8CFZrwSHL5SGIQddp5AxaK39HT6Jk0CZ7hlqs1b7dboYRr8nmpn6oWy6cb1WmYTonqlt&#10;MTr1VeXzSJziiaI42FG2RXYdv1diluhc7yPLobMOHrx5Th3Fvyepq7CK0dHX4Vz4i9nX3HXkL8NI&#10;2/Ykdx2n9e+YCHWp7s+IiwqW5k3Qf7Dzyhd4b0kQJnZ9Ia6HJhzieaUcrInZ/az/aOWrjlwbuTDB&#10;dKvbeITzfwABCP73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BMEJONSJAgBwttoiR8fLVl+5qWwXUqS0hZDIkRwhUsgx9/8+Zv7/mTEzZsYYjGMY&#10;M+6cuUIU+eil6/WKDuulfV2v2pq+tvtYvd+viDZheDRI2c7MrhrVsafstbrz4ds5GdpVvg+4zNJb&#10;6x5zrxfDS215U/IN4wkZ20fe9lCZfw2+q23P0vXNV8/mbOraRNnmnmsjWIlM76YHx/ayGuqOhw2x&#10;3+rtfRWcr5UR685xE0vnL93Bw+T1Y0j65SvF3U2ZirFnNTNZO4fD1SuyJwbuCzJyY3oo5hDjTod3&#10;8gVWQPPysDi2ut7DN5RTpd++roxrUm61NJS3Td41EQPvPpXcfw02ZPOarBHLXLR0ASJnnhTdRRex&#10;N3OlqIhjTO3DrHmaQ1GYHnTdZYs7Q+Wub3AxXG35kghG+P/0Ak05n87eAWt5Kxv8oEDAoyQCegnu&#10;FUbASiiM44NsghNTypDfkeTwNDQPjfHNwGwxL1cxBmMTVhb4HhwYt+atxKN6JnlPcXVdJtCJTxX1&#10;gShhS72EdhNc9gLoG3HrWCE8Rm4KkyN5ZN7OMXQjOeW6DhWQH6w2YEf4G0d/cDTiY13PuYToTk07&#10;77goQe0N+As/CarBtUID83/gX8LwZD10Qzjv4GXYQA/t9EAiaK7LJKKn11v5o1JKdXE1O6oA6LTj&#10;RCvXGRZxw+RvVeM8v/xZ/hHATTbNuAYukf6e1Al+lTw/uBCalvzk0wQX5P3qkg/fFlNWOciY8Pow&#10;g5VUxuig2bma5Gohh1fMLDjOZajPkKt56aofuf1AXEFs4gQYprgUGgF5yoN9XKGXstcuofBa6Wer&#10;GsRCfP/8H0y1Ia59GatRp9W5s3u1X5VbOH3lUsKMO1DqlnOFd7b4bqIJ0Ks2HOgGa1QK734oXtnh&#10;YgORCsDqXzBTUj6EMIzNoa0jLJOGV5Xv2Za1TQoLznK9BJ/HXVPFz37Cs6ugju4FnEubD6wFbYrn&#10;vCPAm2q982PwtarB6j30QmYzuJPB6T7UImTCHSe1oyyyRZ5vZIsbr2KmHFWdfbYpt1hPJYh52qrF&#10;IUpAVX5lhxEM0bx27gbTi0DrFRCc73FuTe6PIaSZwfyp73vFIOvnboXsM9uyYwvqyPml+WmWH3d1&#10;Q2P8E55TjTpkGbBaN7SjEpjS+jtLgXclN6y3QGvyAwacczXjt07LGLqRzvInzPpBvcyd1XK2EWGw&#10;ezuHTuk5/a0z8anc0SbX4A7eYO3FHXEAoLvtnA5oStutA8Hb+dHnU8nXmZfa5sjOrNe6I6Q057My&#10;gBQw7hHmJM1qzDlDSjmco2fIVp7zAUvyATCyo4K/HNrp5MQPh4MXK/ijSM9gJn6OPd7qhPdzzSrL&#10;8Qmer7wO/wBEYSXEWpCTnUP4QxUJBkIM94dsI24jV7fPkSvRS47TZDCWvfgGeQlXDsSgRrS4eQPm&#10;gJlWXMUSMEb+akyPTaO/YY/wqKwg3AmfjG/BCSIumI3PEjPbeYQ7GeFYSsSTaouFxDP+P/okCCZM&#10;bUKQW0Kb8t3oevqadAClaBoxQ+/Tkad8sU30xrhrWBltFTSK/0y99/qCp1Azjkdxihq08CEcqbDe&#10;83C0Yk3DLfic3L50ELHPd5UkITLZZugO8kZ6JNMdjZYoYl+h1/NuBi3D9ufZevGxejHp6ISdFVtY&#10;sPBkYXqPPRRZoq0PgW4WvdMchIPUUXlL4QFVP9iO/FqwJ2MrolXci12B2sqF+zNRQ36g1yJ0TrbR&#10;wYh+kVIWpzGDOLrrNKjWra81QhbaqRIrSFIuEb2FTUr3A+0wUeKWHgl/LLI7koCICj0Dp1Crgqxt&#10;tWiuYsZhFI2RT1rcR//O+9IZBnxtuFhzGsypvV40Cz7WPxTOQKlVf/N6ocfavSdhOLWsLKYB/qhZ&#10;HrgfERcNb9uDPCm84FCMjBQMW5qiHGnqGQuA6kg2MIA/W16ou8DEJh49Dk7X/eAOQkcNrSeqoWld&#10;5mEjzNIeChhATMoYnv9BkjUmDmnINnWUpTPyt/RR+3PApt9OHw8QPa6FHcCfZzZQk2Bmqyvnv+CL&#10;pl1pf0An61IPR0Df9D0Bu2BlVainBH5RYe7gAw8Xg5a/ITrpx7ZXvIGLS6q5gP0QXzUDqPreUEvA&#10;xd0pHA9Q3j6bFgQtaM6O/jdU1bDBfxreXOPruQ+WVwU5/AInaTZbxiKRsgWdlLgl06F2pciYFVmc&#10;KQrJSRMdEE4wggAT4WGW3UkN/ZT9IQagNdz2gNN0EhDqOZ/2Bq/ZBdDh0COzJNoc+dYxJOxnXTBk&#10;C904Lup7dDeXTU/TCbwibh9tDoyeAKhh8PNhMSWFHf2NVCqyx0NKBaL77dZQoZip2XlqFV7f9pBe&#10;iGypbqSakSuF3lQsmkCBlA06yxEIHmLMtFOCNtwsukmgwGv8AwQw4eWxSpBBXLT9LEghHcytBQHk&#10;XKuboIRS6swFxyisYEiwkToucOF/p/zYcfxJyv14Dr+N2ho1za+htu5r4ddSHu79fD3lbTvNV1L+&#10;5nF8KbWkWcznyGYrMX6kzE0Zyt8izSVn+JaSepYX+TbvWyqLvJOXEmVG3hdf3WdOPhP7uYeTT0WX&#10;bXvIEVGheSV5Sbiw6RMpL5qnnU8ihW1yI3lCFUHUkKFKI9OW9FG0pRDkejkW6Ud65sfuzSEDZEFb&#10;H5F+0hO2MuK7ZM78Hmkimm4UEne1XuW9xFi5T/4o0Vm6Cy8i9CW+/2e43v9iShQAgCebGu1H69VY&#10;bYRsehCbivRAqrlFSUR6XqXH1PSamuc5c96vOefMq6mp6TEalZQ2Nmo/18er1qJlsyyXXXcRclVY&#10;uz4+JXvd/R++v3xLA0CLKTu7CzQYanfrQLvu8dZRsJ9PWk+AJzjHZXlgMuvqOhc8QBb8fQ+RXWJR&#10;gYG2Xxkb6NEcp2bBedaTkmjQtT4i6yHoUvsg6QnoWWPdmg5uMFLrfcCV+rvLtgD9/LeuwcA1ytzm&#10;APza1VyXBJw/ZqURoKONVRGApbWkJA0wt4izFgP6RnVSKGCv74m6CfTVeQYOAs3m2cs+BXwMi1wP&#10;ArupHvtjAPrmXW00kNOrpBggtntSaQdCOuOL9cD6trOZ+YBva2SiHdjU/CIqFYixPg0UA36WHs9R&#10;dY9J4KpQv6Qutf4GfHWWN+cACwdk5CX1VF+6YkI91rtJPKl+2P1Fxj31nWNuiX7q0aObI9+qJ2yW&#10;wJXqH6zNnhfV8TWNrgZ1C/VTWws3XHDK4stCRQ+ZYu2e4t/VUUyy5F7JEzqnbCArn1JW1CZ5k/3S&#10;5KgAclHVn+v2Ec0yuUc00Savc07Bd6nK7dPa38vn1LYz9ytKaQF9v/K88i9qWvqyeIjyq/bLLCLz&#10;ZOWJe4l+eUekkfBS3Fg7jXcpRz0icYuqz/l7LBN42rqTEcs/mOfTVYo+sp7SKbMVF8kh5bS4h3RV&#10;2TMURLp67y4jPgg4RM7Gw4HOtcewG2C8RxjWDo64BKAM9JntFO0JvTXxVAQ8h/iKFMPz5TjRC7sV&#10;NRAO8Op0Ht8Pi3bexW7D+REQlg8Ta7MwJ7jHIwS9Dk+6kMgIPNUynxJQd41uZBi1D7tPKMhhWTJ+&#10;hQws1OKriG8OHsUwImbnEswV/3f4H+hxvHKtAE3A/TxWI+/wUJfbiAs63KQj1+sBfTdRppOjtfi3&#10;fG51IO7GhRbQWDUbkDaIPtRuSMhES5jI8EOogM4J6EKOUAMeLogPVSVYBIfj6sZkQmbJ0IH4+drT&#10;CIC7mR2rgjCJKTq/E31g6DjwEU3Ue8SfRR7xrVvGEJBLCEhD5rKxS1/DldowQQKkI15affBHtgg+&#10;Ew9sngVLMMJ6QRqFjtVLD/+EHqgTHdiBjJg3xHsih0xBWwrhGUNBgCMM6ectHYFuch0ClWaaLGxw&#10;wCXHnLgobLDtMJSFebSerkxAlS3jedPIRFPYfi2S09DyDxB+ZfEKG4UR81N/GzRjml56FArXXRPY&#10;NQCJWSZw915HNgqTdI9rpOjlzsEKGbqiHc6LQAz2xNRxxNG2TvQHzDaFhElgYYPFPxZi6qKXApoL&#10;Bp1gULOYbKh7j90eEGmLMN8+I3gGhXp/KR9G7p1YmduBxHaWphbCZ9qui1B4S2tu2DzoUvMTv4+Q&#10;f/3Y0gxNmvG24AE4RHY3OJmFBRZOZVpedAdqNaQVv6pM0f1HMpJ3h5eX9ewP4ZZXaEXD2j+lsZtt&#10;zFTVc1+OiZFJhB5/OzQ5ickOdYgFMCWV5bHLDWT5O41EN155uGIzb5Dacu9zcVVjqemsQBYsWsq8&#10;lldu9qY/KOy+SfQO5XfCEHqr6oTTM6ITLK19b3goe82c0W+UPwO9+ZOKc+VeXJ4y/9BTdq3Kax+t&#10;naV6Gielp9Stm07RC4AM38+pDFAoTKQ2gt/PScGvQIfNvP6YRkqn6QSaW+pRrgZaXDabTYXW/XNS&#10;6wNl7+1nHKCW2Jv0XOjeplhqE7x4zQuShfOEuWQc/HhOHz4LWV7jq7MSM9Rcfh5xVdXDdhAqyRtt&#10;FeGU855JxHtSntPr8PxYf2o7viz0JqnAnqw5TlzBRoSFRAa+yNkFC0SHjHf5H3gR8SOXwFmUnHaS&#10;vVrymrmgvZ7jTtuZVykrKI5ZGUOTdjorNJW4Q51Zk00spBKF2bianHJORg/iIsNJfol5AD/HHqmR&#10;KUxakWlJyXzGy2DKTqZd9QF7qsm/+Ps7Zkh3zhoyScSw5JpluEx7S3gAG2AqnPXIUeILfQPHNwVj&#10;fazQKpY3MhfrieJguqEOyNJTtNmU/CMJms7tKCUsRqcQEB/UUz4/Y891hDAGE7ANzt8hLsRWHcX5&#10;H72Idmq/bkVlNmaPzV+8h17T9HXmVcrdGp/sTX5qmYl+QKyqvRHiiItqJn1UWK7xL+FqtJQHnd/A&#10;BJHNa9jh7kKkX5vSebp6iJ5uHy/iqWH7/zI9yIEjq3YbiO7mrOgM/KJ1KLgOe1gv9fFD35hHhXOQ&#10;Cb2bizv8OSHnjKy4Lxh+oXXsnaqeT/eeOFn4kgKPp2XoSXHH3N1LiEz7re1v8VLbz8FRGNO05cv/&#10;omZLkPtLBNbDLkHQEMHyRGNngRW52hBUNFh9uW6i+HpRmvmZpCvjvGmmjNk9y7iqQry9WI9LfTbO&#10;0/lUDXuf5YNlKQue8dVydHYffUn9nAtvmC6dgdstHeVw1WAtXPGqsLimWRqS/sJ4vYpNijc4V49t&#10;+00nk68LOs17Koq8j3BeyoaFqzhfle2TEKofHNe+qq+XBUDFdYfkK6Tt5mT5xwKFSaH4V7rQ0Kek&#10;Ey26D6pD21J5hTooKIfzBWZ7M+yXwC8L01gH8OwnXeQ16BTTZRGDkZrQ2gjweCVdEwp+zAeMJZrg&#10;g+H6Xg2x6xH/QfN06w2OgiKC3FgR1OhdpY2DFy2kmWn4htNnxDSyja6qy8fzwQXmOHxHhdK0C59/&#10;mDOw2OW0It0d7P8M1/dfE4cCAHBkPURT0uJGRQVLlKGIC1SmgylbZC8Vw0oCmZAEc0kuyV0ul7tL&#10;LosswlQLKlbxqdXXVxWtH2fFrbV1PPU50T7rgOcf8f3hq88IRxZJefGJ8DFp4bJBSCJNC85QcaUM&#10;/27lX9J9XvXyucAxRYEeh6uE7oQUOsUUYzpo2rZ+9JoqfWu3hqa0p0vVMqVn3BA8U8FZlqkaUXgF&#10;T1ceAh/6H1SMgRu9jsnipQ/AdN1TvK6Vit/FUhid2rfaGdUv0ZWaiwWfES3iSnsDv1PDcQmQCoYj&#10;/1YlQMeDniqpUJX/SUWIUug9QQrI/OSpumqTqCUQzzc8aBzW1pArq0M1e3TsgmzEF7+YVgY3YfGx&#10;ZyAf9HKkWflPTU/QD4oWZNj/OFgH0b3XAr/LVsmyiE+OdsEi7InN3nAffd+OVpVolpurt1jVhHFz&#10;6i/QZzI7NkmF6fiRoco4/ENQKfhOe82/T35KPd27ASiQbZVuJbQ9D7++Qt4laPgOJV1uld3IJQcj&#10;f0wdYX2dGgsZLdC6i6owU9bSYcWIYXbQFFBCVPjr5NHIWm9S8kTGBjgEbaCcJ8eW7KXX16PJfdzK&#10;7xBxtzxfDN9x2VOuQBsd19cxlbdsQUv5il3mxgU3wWA93V8qG0YivQ9JEBkEFLlaajp5uQ6M3lc/&#10;zXq2zlYBWpY1CPLOGI8xSpL/Q5azEtcG61KbPSJQHGb3Br7HSrhRfnMwd94h95WQ/uu3Sp23G3u5&#10;DLsv069uU3s5i1l+2vS86UzebAPEXpxcoI/h4GuOEuHcxxFFWCM/InBcGypo9GOjtpar7idVYnH+&#10;rhSHhANx6Nbz3J21BZblvLiyT8ZhPiW3kWTyX286raMJfl+Tiy9sOR2xUEtv7Z/ng84UOv1+1lSI&#10;nnnEKJVto23h9gJhFLusvVdI0KvNs4QvyxYYjooScwb1dNH+TaFEkHhJzBMsTNwT/hoVttHmUTUL&#10;285TvZFNuw56dCkGJOXi+bYiYKy5ynIQuLFTaAoHBksLyBEAzXHXwYByI4mnAUQMT1sI2ML7NX3A&#10;8XnuSKI0gBqtjpQme3qDvwKHRWusAtXeJon5qYpS02tkKVklVjJAcTO7nLihKNnoiznAdzE+aD9o&#10;DK9GRsGqwIfqZhCmlsAL5SbPUvkjYFSY3j6izWUNmDega3a8MZzX0Iq/6PnIrKyrxFo1bQOOTYLT&#10;o/vQmRAcHoTkQ16B5+ATqsfUFihWoffskc+Xft9a1Z5J/s28aTqi5+1YalhHfCjO1z3BRVnx+AA2&#10;e8NUrQy9Gp2kwTUDYdfUw8itQBs8X/2YqlA1qzZ7PpG1SLNa5JbrVgfjsynRcn17Kflvs3eRWVdj&#10;XJxpxyPJbes1Wh/dkdUXNNOJVWEcdQruHVgC6VEdVaI8AQAlINrfXfSaLX0hZQtclqpOkBFmvNFR&#10;tK2DLHUsLnxPfLKOZn6LnbJcWj8NtZvOra5B+g3vwubA9/R9gXOgedglKl9Jg4O8kqUCKc6/YP7f&#10;nqONAqOo99M2X9K3O6uQSbhcv2y2YQ3O5KRDaIrtzeopSGF7fugIDBqJuc9UJwkzlaXoh+d61Uln&#10;S3fzBHvoNWP1H3qu1rpV5Xfy6p4XtDqZDYPpYhvEgBN2WH5m1a7gmnKaQ2mHDOnsy7Pu6z9xt0xy&#10;6ih8ntsj9QqRL9fW91tjV31CdwVzWuWQaz5LsOWZY1nTcNq4tYQdEj9mtnK0KyKNodwXNCc5g58Q&#10;MFHnEqgmT8LxVnQCG/YXH+Rc6eVxour4XXO5wRVfnO94Plsy7FTejbTW9gT+v+IJEygYWv5fw/SW&#10;ARqsG2vdExBONAp/nEzHEsRFE0ahKbsi2H/05LVitXbXuPDbihjHHaE8v8PmLnyc+tSyQlQZP9fI&#10;Fb1Y7iC/EQtoTOJj29SADLy07dbkY9ppuy66V6miJC1sn+5CgEL/zTUJ8CuX2F8Ck/LGrbMkn1PL&#10;zFmAb9xeAwEsXp6tDwdyaOnEVIAMKMXKpQspEzSvpP7uZ5XJkj+ac7r4yiJ6YEes4nnZiD1cwc+j&#10;txeBX1LumEjQERdP3gcLl0/QccEQ2nw8EwwOqNAKwDZKDHJVPsfje0UxML9J3PmrBt3JcOqQw2WJ&#10;Nrn6Vu4TyyA8mlJvfA+Hxv5JJkHiqOPEiOpdyGfMpdoXUInuV9VSatX3wNseHBADtrCGOlfpztX8&#10;5BgjdKXd1hd4fm6ZZSY2MfkvYzl6L1aiH9RcimIRG5C3IeewiUhTQA7qDo9TILWXssJj6KssGcvP&#10;dcAyvYbi4JuMJR+t24yTc86YIXJnMttwVfcwdqo+jJBEzcRP4HkhCq0QCwqI0GzXZFLMcJIqyuON&#10;PA/YzcxzLXEad1Tbx+1HSirbX1mv5CSY/Sz3kycYis0T1/2oO2IsXnYWTyfPh6RqvXTRAb7IA+1a&#10;ShfUoYrxnCe7C5xjGDsO9xZsP283dD0tftSudWmzr5n2OPM3dZIf7avW7dSVWNcug7BX5raQGWgn&#10;eWDWC4SLnaH8AM1TxXlukImAP+uHBnfvZFT1DyC1BVuNew7UL95c37u64f760M7bjL3R15wdLHnE&#10;kO1Cc/KCC+2t7LdTBy2+XKaPgcQEcjc3ZKlob73fgaDGE1Vh/YuYwVuX7q5htW7+pvtj009Jd119&#10;7FnRZgeHI4+wWg3cFwvuWkL42dPcTG0C10Sq3kOY4Zanbm77R51y3xH2p8rOvTc5zwr290VwL2R0&#10;dV3mOZMUHSBfE11szxEg/wcFCPr3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gTBCTzUiQIA4F0qRG2H3fUaEepXyRmqLRU5OqQcRSIluWaM&#10;mf99z3/u02DMDOO+cuVYSr+y8VZ3bZe3u696bSyxarNbUV7XS+/79hMF0NmN98jtSLpHKNmOyuxF&#10;NAdrudAFWPiX29eBZwTcSi7UL/ycHw13gCTthJRAT3i3UArZefg5loNW7AbwGGx441ria3zW/RkB&#10;El32HZQd2dxbJEhDP5zyFZ7HbpZXATO4XvsjNJ8IIwdgJ+IttxFxJTuTplEv6tiuZsybtt1gxq3o&#10;cncLHk+P2N8nv2Vyz6n4dex0S6zgG/atZUoIsJ80sUCDeA4hA++IF+aUQC/FzklfIY7itTun0dXi&#10;gA2LsXniQPc4LFq8xP49sYP97WxLrrN6vMnI71F7lqYIvFSo6i8hrLyLRwE9Sp9sLfiXwnjIF/aQ&#10;z+4MQcLlgiAzukY24e6EpslyHfxwSrqyx5o7amhptM4tKwo0T+R5FtxVVghYPY2tEA7mb8xSgU7a&#10;d4mJUIrmRqQFVqibgzwQnqrabRIxKkcdUOyaPPi0LOd5eWZDHe+UJcxUzw8v8VGgeU0mX9RZOLc4&#10;JLMJOFJ0OKEKbC/QRdpAQ/kPAwfgq7p4tyvwiDbBoRtbp7Tp9shZ1eBdn8Qdq80wQrls1Sn5cf6z&#10;CmtktSDWIsj4WdhtHj/4N2hrJCLEUIghKDAL9izc4FYLb9XTDuNoi0r//Ui2tn1u3UrujpbW4hje&#10;o8ZEWSI/ot4R3pTXVT2WYS1cWnHhYDiQZzkf8QXYZh4PXApZjHw3BmopCluwEN2k/rXzXrZVz3St&#10;c05v16whgRfb4SgFcvtaN0O8vDWNeSfiBLq6tgNnhM+rF4UbQc/yroA70D9KG92OQp7FhgX+yJB6&#10;smMqS9c/XbMzJ6I3uSifO9Lzi+Rc7t6uNPAq/3zb+/RLAk5z+YGtQqYhK3wLcLFGEmACT1dw3CLB&#10;KybegmjEpJ49LSB70y813CanMgHTBOWZPaMoo7J5Qagr9T0/OVNKfRDgCQF0KoBEbKbvQgcDuMwG&#10;xNZVwSjRtXbJIjn2rovBvXP76j7inXmMMYjwEXrIrYlWoBbuIZ2hZRlRpA42H/SnFqNfhoNUFZa8&#10;fpT+Bje4RtPxRIxdE0OTv3emoc4IW2uFPkQzDXxMiUVIFbgb/i3Ew8/gkyf8iVDi8oHdxDhZFtZP&#10;qqjM9dnUAnqZ6zJqC43bPaONDNBeDQOiddUpyD5RSuEkyhGpJH7oPVELuAOjRA/SA3A31iEexx+y&#10;YWHOhJ5F/T+Sy9lalxfkNrZuvjt1je05NQh+Vg5UXoA+KcMKEHhccYl9grQpvgOcUZ78yvGN2Cr5&#10;4bhm7IVsZgeFd8nM/oVEuCzY5SoRJ309P4P6QvKwdR1wsXBRxUbwif6Ffin0R/5Poka4V1cvnINo&#10;tIa0CDReo48dxtaqzaHD2GtVp/9qXKkcdanDRcqM+W1kpOxfzT8Kr5fyyp4Cb8x1ulHIyviAKYae&#10;FNsLFsMDRSnHIMRScCHWDyX1fqGJ2F7dgN9tbEQrc5FiVzSd858STQpJEyK0r/nZ0gUEVHG1A2Bo&#10;hRWdD621lOWtgReV7DvaBr8yLY3RIv8xzITcR7sLP/uhWHjBQZfjmHN+sT2HcFFONUYKVC1RpWph&#10;deMhTRPQUJ9OacGCGi4/DEIr81P/gBPK+vdPIGGlX4UcQpebTH5uaHex1CUElRa62kfi7aqak36C&#10;eV13SuRC544D6h5gRet9sg20b4rPZcA39WOpW6BfaiT7k+CLlZHbJ5Hqsijfh6h/Cejihnw2bLPn&#10;4vtU5xpC8rS9ieY2QevZWNUrYU/3LuItUNsRzBsCNa3fHemGshrD9z2FE+tE201IULWdbzVys6zc&#10;xQ4xF0/ZK3Fr1a1mB0lSempZnMQp45MuQfxbNkb/V3ySey4vXUzkjh1tE8cLbGP8xbsA25AvxTHg&#10;M5/X4hNwOee0uALpszku7sOPNEaJPvKGS9vYufyzmlusnYBHadg5wpf85aw1iKQaWGtodn8U64jA&#10;2xNZX/S+j47dg3/NqWZz8BGb6+w/qSUNacwceLN5nIlAdqoDGAQNJ32ZAsyTN8W04Y5HipgbhNU+&#10;knlD/LmtX+RBXvPxEe2m8jl60QHa2tZNNMygdWcoLo2bEqjr9JDyJ3oJE4hP06EMwn1MA8zVlEa6&#10;RuQc3U+Pifjb1jNeoh+8HzNpos8chklmV9kKRU6sodaGXCSvLL5LKuSZiixyQu6KnaNWyy7m3KCy&#10;ZVjyeapJtmnv/6iP0ndb6+g46Q/eElonVXGyaL4UsO1j4iXF1Sg+lq81JBOk7oLckZjRDqFqMlzz&#10;Z3YfadIsODxI/q4O3htMbVMBWxdSFuVZb3fqtnIZJ5oqUjyym0MbZXlV87BZU2HRErzSuFz6knA1&#10;1CISgipakvUr8aCg5rAN6avfHFVClujGgwvJGe0pr0FqpaaNs4G8px61C6VeKeZWDGB7KysLxrFn&#10;5cWSR3iuhYU1+GBJauZ7ItCUlBRFGIvT97wnPhfJgh3J1II7Xgyp1udxOOQKncYOoU4oj5U3o5dP&#10;1unvYMn1HuJBbLjGBFnwsMq/M1fhreVHDpUQdqWP96QRsBnbUkYMGnd5rSbeGBTL3hMS/ahdPflC&#10;KSurRPe3X8r/NzrReo2dxHKaesGb2N0GQ4YAD6olEj/gpirB7iH8U7lmi+//GZgTvxzzBADgtlNb&#10;eD9qvaIoUzpQS9GtmqKIdCp06dbxVu/Rez737zne933eo/dNl0qHlN7MaAyzrjXj2pkPIgopZGZl&#10;JCmZZce1+/0DvtLU+sk1o//fnJaNSv7UDdlck2mpQw0m0eQpG9asGvQLkfXi+cdH+K5iXu+G/FHx&#10;8FFDmkLi3/Flm0DSfLgleEQy2yxa0yq1q/+47LKErcmz+U0WSX17SMjsz7PVXqBrCjqws9TN4iXC&#10;KMqpJLWwlpSWkek/gie8/u2OoLDyZPBJ8Fe+wTufGBJGcy+ChaICSy0+I5luHKJcSgM1oWRb+SJ0&#10;D+nE+1nwF2CsTC0QgqVVz9OuEp0CeFsiESH8FLwan6ku9HbCz4i/4d7Cb0toKyvsrby8wQmkCdzV&#10;3cQn4VZ4mmgSpVVdJ9ZWJ+QX4TfECbsf43xJSmwT7iHdGdSN/S4L8RrDfpA7cB9j/fJuqwrMAeqo&#10;a8QH5fNUITgrR6E2fLN8rrILe6ZIySvGjIoru62xaCg0ZhZbDB0L8kdnYI5XJzoAC7mTaD981eom&#10;moAYD9piKH6eGcBS8OOK3ZgTrqvA0CF8X24RqsdDUtei8bhHTCS6BrcLPIVysTmvDOQdNsl9gZzB&#10;F1m7IjTGM9aje1VBtABNVnbLl6IBSnNeEfKRidrPQ67RjSkpiI76sFWPCKjsQF8kixz0skH8yTLu&#10;KHybjLUuhS8RnoYtCFrzGxWJoPpTMkukXCcr5yNhWu+cOsSenUtuhCfUv2x5Bw+qTAHn4fPKXs9L&#10;sJKZ5t6GLRhbaxPsCDpqHOBbjQZyNXynflhqBl+pW1Cmhg/V+mffgCUGQdIUnKS/tKUQDte5BcTB&#10;Hpp+TzH0kj3CvQDtVFVbP4UYMkVvCQe3ewAnOOawjcQa3tw8XNoHL2lCs22gPxrCk2KgwTq76BHo&#10;nPHNpntQi8HecxWUpoe4hxXdbP38RdAiUqB9B93oGSe8oYdHk8R/hwY7TSVTUE/beFYexLS6JJ6F&#10;Cg5VROdAcQ3jmyqh1XXtHvcV94xnuECxXJsx319hIlnNBwg5MYjvg8jjvdU4JOmVliRC8d1BmWOQ&#10;b+eHxFjIrm0g6rPidcvdTSsUV5sGPZoU5XUJXJ78mO5f85MU+8g2fbmOzP0TkNoFBW2SFPZ0sWNp&#10;v1pfsivrvgoqgxIfKMW8nqiPTEtl98Y0epaPu1+kWeF6+176vSjRfJwMkQ5oH2kyS44SXuzask6x&#10;q5rDqy5pUC2utM0cU7pWdSV8YYIE0VFJdJXwF//fqZvVge5Gar9Yaf+AOiSpssgEGxQcTaz6NN8T&#10;O6vqFBCiMWW78PwBwPwg+injFT1WPZjgR9uIJ74+RaVKpv1x8qJ0yr2cTJKNOswjc+Vai+tELMxR&#10;v1JFSQ+jlcpwWbbQxMTLzYrFtFguz7CgjiksdlWQTxX1X7uSUZCzvxu4DLW5x4Es2N3BDcTBJsu1&#10;uAy5o9IrzTBrxJtZjAUKMNoPiy+qpEqx0H0ryF4sIv44eIXtimRABrbb7xwxgeW5OxIQpnQIJDZj&#10;jy1JrAdDlKH0DOMFzdHO9FN+MZVMywolZB01sTcajFNFO2eBD/k24jXRTgK/HYQX6eH2EP8OfHYI&#10;xyPAZcsh9CGxkFlIL9YVKH6l4rTGKiGp0RwpaAMjrGoPDXzU9M54glQZIkrxz0rThikcMBNuR/B5&#10;jMhhC5ZPh1k5ol5gJfUfKqfOJB8nDx9Mr1SBZ8YX+XdAgCEh/Q5h1N/c8T0+o9sbPoWXaj5tUGKv&#10;2LtuhVgWu9QhAm1TFlklIwYQQ74h77W8lT0nlzSHVXSAjKb8fEuir2FPuithV5e9YyVeXlsdXoY9&#10;M/RsWIntr3F2W45e0wEHH2RWHW8FEHtQDGbJ3K49MnNwpNOPN0K8bHuZl0IEtQrSGLyp2TquFfvc&#10;2Lf5MyasF6y/jE4eBF89QKMNOQ7LkWz2V6s+2AQIYAm+9D2RRoCtvet4AYSuuzj3Kj56hExbgIe1&#10;98QFYJ2t45u7sKXNseslKNMY9FU78rC218EOntRorW7A6aCRzK8bz5sni6j9o0DHGzW6Fb3PW1wj&#10;L/FO4+helO3ZPqkt4dFhIxr3StL3LbuKn+W6UM0KbRfdV7eICs2y6VhZHbCqfV4SJeUaPcv8yh/W&#10;EDyzXDe9eUXH7jCttmrb9o0ad/5cWJJ6Woj5HlXNiN67mqvixMkcZ5WXBDd7Qm1UdODHjAlVueIH&#10;NSf4F8v+qV8lnLffX/utaEkqTxNXHbiNVs+Jc0MHVdclkG+G8p5U6/JfpZfMyMlgxuQt5klkJCzA&#10;JDWTEn51vz5VGlZq0g5L3+REaoQyKqWZdZavi32gGpA/Ck1U/kOB+S5h7kKuLjPMaug6x0B/D39j&#10;fhqUorZosP4kgom0Oh/kp5IuzQXkdfZetgS1SL6rXoH6xPoqR9D8kEFmADX4XKGn0Z9d7tEBmAvn&#10;HFWLGS3siRpMh3B0XVSiENGGUM4HvmMfkcNZlNpAViUvUyWQrjF65d/Ao5AkZiFo9SmjvYHIpY/K&#10;ASxnmCTBOoti/Cz+DjbT3tCsEeg1Zay0eJxdqj6VOaAaUg0nSZXNKpsYa+aAckfwBF3ItPm4UAjj&#10;5KIku+iPnCnQTBVanMDNiLXQfK1zrS3fxP5oeFbMUVfUHM90VK3TpyeOMR913K0EfVszESylbrED&#10;6wbIf6v/BwMI/Pf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ADsgxN9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AAkI9ve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AzSh19TBwIAYPwhI8B5tg4iUWoRPaAouEBEESyIgEJA&#10;URBlh5D99st7GbyXHZJACBAgQFCKMqso1sq5UOPPVdcVHAfOc56esx6OE6/f3/D5K3/szSyrUnNb&#10;p5Xb1SFV/Xyp6t/UDGGQqg+MF7lUSHGKZLtqTVYf8EzlvRaBsuiriwmYQ9cFNsA4neLDwtOpxu6j&#10;HF/Tp+ZabpzJ27KBt7ZyjnJEMMkYCywQDhqKi7aKuXpL5iPAXTeUMAZi2s+LmZBJmxSohCya4z4g&#10;1qw62pVQcrfO6FhVNsf23OxfHlGTrTjB+1p9XrJYcLFqQ6FOZDGPZK6URJvECbnAQOXsSBd40fAq&#10;kAcOGRb5HMHcNTV7HhW/aGU1fuUsdIxVjnOTGjvkR3nf21HxRv6nuq0FLuE5WwK7Wayw/hj/AJhU&#10;xYkkwNlmV2A2yDCl+nxEad3c3V3Fwbv7G0ZK+e2PjA/LdDtny1zl3NYcEcJPdOwq8BXOaHjH9hRd&#10;qy+ORyTbbZ8jowCZ9WngWoBT5eO7CJ2mBzvaitR7c+w3Sy70jBs+cp52OsjX3IsdicK/83p2jucL&#10;BYrWgQy9aLXDGu8vvtzQETEheVvvGbhEMmrd5JuLDOr7frpQNOlXP7tfSfKAh2Elp2yfD5nETesN&#10;Es7jhXfG7fgP/+tPxRnfC11t/Wt+E+e1rIu4KlE1lgYGSwS2EF85AupdXVasMP+xYxf2uOgPM4aL&#10;S/+peIV/5FZIlkstvC+F2USwUMQ+SFwTH44vJGngdsQi2RzoLOt3GQx/9NqsKMJ27NkJw9yzjTcQ&#10;Nu9Z5WU0VPCHvBj9IhoTDWMuyYGCEFwLqjOGpFvguDVdxHzk3qJB4grGZv1MMvBgrz3ydCK9Qw/6&#10;ALj9X1Ao6DJOgVfCPuRLJApJFNrReSiaz8K8sT3pj7DP+KU17vgj6cNFbGkrcZ1lkh4jM7xeyfJk&#10;z9tdEh/pl/okIIto1DeBRjKC6IQ6yGMCGdwv27gjDBmQ3UsPQk/JBXEgdkr+YuE7XKfYyhLhVgXh&#10;HUnqlNE7/xCx6bLaHvEJOk8XAcyk06TlYBq9hF8KQXTw9tVwNc3aWIgM0H9dfQc9RbsttGMm6iVr&#10;C6akfvOWE8coTlu24KaxxhYpAg0PNKPip4bFeAwQqVfw8kCh7kbeNsipi9mwB76mda5mI0+1fgtX&#10;o/0aEysJrdTEeV8jvFS81nf89poj1udCtpWvPigaq2ZiSyXLLK5yFNCYNdvs4HlT+obJMKMyeNUI&#10;EmKcEv4aeW0IYkUjh/QUI0DK1wS1DPIONL2qPi3gNHqo2oUf7AFonHh7XTjXKTls25x7F2RYK9Mk&#10;UFbVP1aVwrhlZXgXEm96zPob/LEyn7EVf6R1NO/iebUvrdrP7287STuF8a0bkCxRj+Nq2VWJTyM/&#10;dzGw3T419T7YU3sp9gM0XHMovBRusbqxZsBZ5icME47qEIejXNgDW47zZ3YqqSFBZ4caNopm7KLL&#10;vhPjTnNOi+R88+7UcjCgcTS2FUq2p4WHwt/U3mJ5QOeq3RmH8Fm6mqZ93NEDvea3POu+cMpPENbb&#10;DT0WNnfN5VhFEx3OnGAJe1doqifQ0ToWuwkcdoz98Aly2l8FfIByrQOMm9gVXVerU/4k32E1yb8U&#10;NasTFNNLUbRNEcGdxj2tyObV5x5X0EK/1KeKIfGW2EylL4CGDStzoFymt3I3rPIwV5iw2813yLlc&#10;v6onZD0vlj5MTggykKWyTaKYMqWsRzIrp0vuBvw31VeeDw2uPCQ/jhSE0Yqp6DDTRxGD9XmMKymi&#10;pekDfkmSYZkv1QBHqAXEPCgAekDshEs4O0gW0r31AFmLvkxJlk3F568MlxmkKWFRsodEKtNX9pL4&#10;3TNbUSdnNGaiz3ChqRs7Jl2uHMFJ6RvwiHQ60VyaL+0mU7aMEjHkp/VOYljWFnOQ5MmjQt+TI/JB&#10;5l/IM/Jxz265Sxlu70LYFfzKcDSuokWhwqZXnACs2LmKSyW5OFzxOHtC6k95JL+QnqVYMUsIIRUe&#10;2kPcpmKZDGIfleg5IfsfFV0/G3qiX2g4AU/oLsijkfe6bRIBekx7vTgHk2kLs4PwSM3b5BX4C41q&#10;Ra+0XsMMzSXc1GeYk6S/qHu9MmVrVXNqfwVPV7vpldALy1fZLPi9+b1YhFw1jRYRaFvl8OYSrNQ4&#10;sq4FDzPcXRGN39B/CZ0mjdOn+X/C7+l+9moi29VHbRXAbfuobgfkV7+e/BYOrO0TaRAPm3vhXuSe&#10;VbTpENpf9WDdFExm4UZfwMPMfiGXcbPJzf8lPt+Y5XWdDNAG1iDAIudB7TZwR0sfMQcCHPY/i25v&#10;5BW8QVbbN25iot/WrUoyoXdsa6KLMZMVCDFgT6on+9/GKFO3N4Po1EqspKRpT6sGAS52MKUbwfu7&#10;tII30FXnrYJM+JeWmCwbYmnqSGKhuQ0/RDMw97o3IWlYrs3ofwkdtzR7LyNStObqJglzb4P6AMDu&#10;VeK7QWFXgSAPyt8dlX8FXtf+TdYC5Dvnp8STyIsWv6iTaG1TTkgA+rg+z38INVaHemdLJ7TtNon6&#10;Sn6JLk9dUJRDuqvGS0NEa1UtZScKE1QZvMRNM1W+gqEkb/q+2Dsqgr4MBC0ooW9BbtMDVXFwoPtz&#10;ej9usJ6hl5UJNNfpueXt0jbanX9E8Jm6JewumEMNimuzWJQTUCSuoyxQ8vL9lA5+uyCSsqDC6UnU&#10;KWz9ZA7VSU79P0FwAhdjogAAXKdcMWscP8o2q6zulEqXpkPRqdKpGqX7mqY5v/v+vplppumuKUmk&#10;aF/r4clNhM2So90n2pbww/K0NhvPc+T9/4Z5mHXFVioEcxFfV/phgZKAkpuYT1Vj9kpsk3QqIQgL&#10;lEeGtWMRihrvUCxJeWmdGSZS3eUXYWVAmfkodg6O1RuRAMVc4g1SpXitsELalVeKLyFHVeosT2QY&#10;2LEdQR6B9mFW6FzwycbHqBdU6zCBxsNufA4VwnqLDegUukW3FjqEHMCboM/IR9ktWIiGFfXD5agy&#10;MxRuRU/FH4MH0dnQQvgT5rNRgvhgRQ7dSDK2l9+KOGJjFjp0Le6oPQuGMKZYKHiFHpU2Q650Y2Eb&#10;JKZDdm6H+qiPcU+hSepsyCBsTym8/gvvovwcRLCMWsHvgF2oJRaTyG5iSpMHeOgAlAdcqj5epQb9&#10;tE8LfgD1WvMMDBzTbIzzgFapK0LcoXyu36sG6ubmOKyFjrB6fheUzNy1XA9fpMRqH9WOhhl4VvWq&#10;vkdSB5TUxeePAj8b/pM+BNrVNMfWgeX6GGE/eE632MsJ/KB9Z/8M/KT15neARnWgZT7sRSdxvsqu&#10;dhE8TxVkPFrZrxpq+St/AfB98zfpKwG6URhrBozVA0JvcF3tFc+fwEyD0L4LTNLP8muBGe0uSyN0&#10;nlawAcrF+x9Dzsp/7rsmfq3y29uYl6vq3BOSpgZMjDMx1UBGy4ng20BvU42nFLjX0G+fDwzVufEp&#10;oEy3znIIyqQbmBhFax8HliqDeh+I45XDBwW7H6jc92ekLVU1dzbGOKtm9jwMRoHgtnhPd6Co5aq9&#10;NxDbcI4PqL7qGyyfQdZ0H/dCez17B9ykOZWTKTFVX83zyl/IfS4YTLvHhReHxChYY+mZ4PXssvLZ&#10;DebM+Uqe4AnTK3mxJJd5KnU2VVBTKoyNUUfmv4E2ctqiCPEIO1Ei2/2GDS8rSL3PHK9Iie5gHCsj&#10;NtP0maplHvvpYullwXV6m1y4pIPOUMSaviXHwRv0MTaqXARcYU6K+RVaxqXyUO4j+seqhSlvaD+p&#10;NOo+9bNsImiakig2eERR7kqJ4Di1UFW/ZJT8CpSaiYjn8C9UGt0kO6/i6MXyifIKqkUxmfOc8lSe&#10;SVlBjqo6ohxIOcAElZE+YLr7J3IBZCfYR/wJjfPmECMwazZILEHbyUXUN/ACZQLZDbeXJZJhCH/X&#10;FDGDFCULiYPI8LZKIhV1D3xMOKKc+z5iPvqbAMZfYX687/Cj2GlzW3wznoj/SpylrBXrCQVlXyok&#10;NlJ2os/4e/Ldjgp8gLy39QIuJwcDk/A4sts9EPcg6wXRuCnZw/PDjpD7zKWYgniFHcB7tAL5Klym&#10;OVKSiIdrHEQu+DI1kHQae8qNb3XA/sFtCXiA6dkBt+dYJSsUCDBflseLRUeZ1eYX0BuUN6rFrtVt&#10;kn2L7a2NKlZgSsOW7DIssWZNEh9z0ptFtqFfqmcCitAn2rdu9ehl7Wq7aRTR9PBSUB63zfwL6keJ&#10;kFqM3xop9UWnW0yKutGRprask2hfo2kiiGrqZZGr0fzav/1n0W0Gyi0Q/a4m1u4Uckc/j5eMFGq8&#10;LTyRCxQF70OxTklVEZrTcbnwLSpsn86yRW2NUwkfULOWvyKOIs+bTfy7keuNzq7TiLHeaEcjAYZH&#10;vAR4XHvLIhtJp7qgYdSkZ0ByEnnVDRfmICP7XTO7kMOdFxMMSFNHckQGgrbN+u9ERK03Xf+FODUH&#10;2e2EL9fb8+Lg4urjFgRiRZ1GIuv+l11QdaoWzEkqnDIszVuR+ZP+VkFHQo6uo3jNljvVaKnRL1Tb&#10;Wj7uPKqZEf9hm6S5KBlYZKWxk8pMvmemgCxo0vBDfqNEV5Nb+Kjgtd69xGrnfd3qMpPtuuqF5Z+2&#10;2Gjnit9vGtRskNxwrlHXSRHbVPVW+ZxFKVy9wmDSTY9CVSCkv162t3KrrrciOf92db14OuOl1iDJ&#10;ix/UNFf9Hi5R98oyNkVwT+QXneO5aOVi253se1XIojbWEzhkupQaQ6KACJ2dtF3sWD1fdjVvWGsp&#10;f5BholmtuBX3Qe2jvBl2k0tV3fG9y/YCF5z57Ldgp62IGYaUi8boL/BJUzn5EX2pWqY9CNZV8DQ9&#10;kNfum+oBaCjdgXsIB8b5c/PgwTA31g+J8c1kWpBrTreZFWiwbSJ9Ah22tqImsL2mv5ACXKH4qkkm&#10;wsut1SAhyX3C9RC6tAx2gjDEVrN8Yk/oHiaeOObzij5BDDnRtDcxaetLXSJdrN3JX8lAM1cikfhD&#10;/lYdzn0oc+BA7nDuSnaAi0rtYz6w/46ZYQLZ0tA1NMEu8FFTfzLHnMIoMaO0tSOnmFrrBOJvWmUG&#10;4F1kuuwTV1DTX7qN7da/yUllXujtUi0YD51/TCGNVmeFHKZGtHofJ2qz5obTHPKsxt/mK+msfmZd&#10;QLiyFWZn8HkkI/uWHWgSlaiYd42Ju4zMpgaXlDyaqHsYPUmN1baG+FMbDDnet8iumgDHAXK5PtXm&#10;LqGofmktxjG1o9k0piX7pFEsf4978Tkmu21Q9J7uNfomj1NTLVx0ORXdNCGcIH9sDPfGSNv6y45y&#10;QlOXZtOL/1YjtpZhUxqj+RpMQA5XqRn8wKpiG/r3LntRFe3RaZ9cQsk7+NGLyQft84V1ZJhxuXcw&#10;cbRls2MIsbyxwYbBs2pl1ioM0Aybh6Ij5OOq/zNM3w9NHQgAxxNWGCogoYKpEKxEETSAspVVQUBl&#10;I0OGSCBghBADhBEyX/KSvJHkZRICiChUES1YUYF6PVGs3mmtAi1aFWurVRlydY96/AOfn77fWy2M&#10;QnYF3iApDi18r+st+T2zXfOojJZkgQWUP4mKUBkY9E37lTsreyi9aBGz3+0K6sTi2JOgF+x3OCvw&#10;eOMq1oAhuTSi3EXHox8o3KgZq5Bn3MOoDCgxW9VaqY48qXRlGjc5IBOsOooMfsymuj2HG2sG7esV&#10;BRxHnFgq41pVK3QcxhM6TvNzJVYQigUxN2QsV/VU9yf0Ktcc3BpJRk6xbwT2wdzaOAoNQuu63R2g&#10;pZxn9ldl7xtX4/6WgM0DTEBz8yBYhsci2H35iar+mv+kRyrDau9uf4VcrXu1FYJp9V8EJkJRDZ6U&#10;rYrsRpL7OvlY03IHZ/Df3AV8FnCE71dFxwobKKUE1Z2G63uqlfsaq9OEyIemZdszYFPT4FYCFMul&#10;B8wo1jZbU5zksc1d7ptkHbxch1SpmY/gz4gvC/SVlWpnPkLzVfbxL+edQnfy36X+Bi8I1sf/CLUK&#10;aFt0il2CngCjPFzwh/e0LFMY4B4AtgrPO0glSuFTCyfRC2HpAYnKUvJXSRl6QnIyzw7JkbBTk2GC&#10;ZHN8imIE+LwlUM4BJgNSZPuB096DIAB8506VnpNYOZwGjovnLIpEYUIT46ySAsfsO4HchrpyS2EA&#10;ski5BIUo8uPuyl/LL0SMy4blGwNswAFZn7dEekVGc/eUPAM/O4yLpyWnLTqFbcIrDEu0Gmspfot4&#10;qAdzvoduqMZSQhU85cW4cnk8ejmCI1uBTPkPgY7wJ+9E6Uq43O2zxFfxrcMTsR8YazEldBfO7k9B&#10;hltcitNhrmE8Zz0UpJcn/0v+UOcXZyUb0ExErAVRTOvPkQLqcm+iBFR+dJsGZPC8w0uRQeZqSRCc&#10;FC2pOIIs6zi29yI03/Y4+7TivNknuUC+z1S37bQszHg9/DHoYYjyj5USdeY1TyWO2B23K4AF+r3D&#10;PyKy7EtLP0G2yLu8tHNVYU9RQLuxmJ51zRxMI+x0MdmVNcT6GGbLF0LddTMM+gYnbVplt5ebhso8&#10;6TKNPWCVEOhoZc0cDgfKm9h0SYdTqWshx3yInpK13pRfwdzBNeYwGDHd+qzKqpABbQmT7TeOXWNl&#10;e7moW9kriF5qzxoT4QY8WY9bFEK4d8qwtlBGdYHW9KpyQ+Ze409VE0lT+lvVBTFe2nusuZBE7C0b&#10;8NOpabW2XvYqv7oG4h4lzBmzXQdVNk7gcNJ53orSS61G1rn8sZYKtkWG2bC7Jixpo668NjtapRHW&#10;cYMn1d9wevySVaT6S+SP6HTDFBFFvRuf2NYrAprTcbulHvxy2s+mTfW4PW+My+t/SZ/VOzR0JBq0&#10;vo0Z0c5YWtOyYLZK2HTLzwl9y0XIM8jZ5mTiIHyPt952VG7D78Kdk4QLuCULxte8ZXsi9c95gvRM&#10;7Wveo0RXDZnvH9WtTuWDwWSljP/U9y6KF+wi34XPCH4kTkBDQr4dAXwpHMG7AoWC4ZJAwx+Ac16H&#10;7hnglnZTawm4JBzFQsTvopJUTPFM0BR6Sjzn24f4iD+R/wtNAKHEecUFoMouBrQTg3iaADMgzN/4&#10;sGBhH6R/pyDm2ers5CNpOzQ+8uyEYPVe2f3IeWWnjB2EIc9kJF8uXAr+Qj4D2YKTxPfyKXCJXZU0&#10;XLIS/43YUuhZ/E6/WfVlbo12m5Kf+gNWgt7YPqoyovhINfo7EhuUiITArb5x0LewPRlTJEAg8ZXc&#10;Sr7fDpWIpHX4hyKuML64QMfRR+Y80eh08alx6mFtzPYi5YyGEhmNRmGkIDu4Xb3BlwitUGWSWfKj&#10;aCdxRpYCldr1AH9JwcW7lwpL945qr5lZOQwNzvQh5ZE6sAXZ7qjca/TZ+g8ypL+zeRJerRtYP6sw&#10;aXHkbDlZ7UH8ExyBP9oNAwekWotg4Rkhv9D22LbCm1lF3UHFTTsVXTk0269Zh0bLKsI3t4eUT/r/&#10;2nqVEU8xtIxXgqRyI4epckw2FLCk1g4qQ92qxSZLuR0F1T0htBeZD47E0D13kjoFFSFf23YsYfiF&#10;3TdrKzf4m00BzECKyBjM8iRJ9RcOPnPs0glq+q0b0Q/1LxcFx+aH+eeP7mZYZgYcVh0Y2SHsmKsq&#10;idW0CZgvwoDW5Sypf77xHPsrCl0/VHOOZNZR67Y4zmnGObetf0PQpsUxpJd4n/JXdvVXf8jQdVod&#10;TE+ab69lG2K/MDvXXAzzaOmr/Z//ckMux4eyTZdfn0/q1Yw1IE7+2O7GWZtAOLm5b1EQ8t/uyTmc&#10;WTeb/qbjFGc6qaptXf3FmGOmGw1w6BVjTWMedVxPaQqk+Ggp3CWkEUzA/dupWvWSt84GhDz5w4tC&#10;lACX19Ppxe1NZ7TLmqOTcOalzaMxu1pGeH6hfAOD10k9olvN/4qyQrOK30/6Sb1PUOTUpxwUrrP5&#10;VUEQGnHhkjbB2ryVh6xFeWlv2gQiRWJnq6uoN/qT8bpoMDRGD4huUZu0MWI8hYAFi+NJD1T7xT84&#10;PUS7xEOEVXI3sT8OAu4JCnPNHXYyQprUrAbvJUaZqGB39AnDczAv1EJ3HFxDTdYwQYL3groYtCb9&#10;qZSCm50JSI/UhrBbFgcYcDeBMAGS691ORYbTnFvPIqkJt1sy4PHoLMMyeEvIiHYSukBdiXVDRd63&#10;VHrIk3Qf7VNUOHvAQzJPgggEJS54e/EpwXc5h9rKNUBqh+kNNppQY9T/HxMI7Pe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sM1PdXU4cCAGBlKeqpiCCgWCzPICgPERdDLSg4EByACEIgg8x7c2/uyN3ZA8IMIQgB3IgL&#10;V/V4xJ5qfVbAPZ51gMc9cODAqq3C8/kPfD9+hUp11YQFOeDSik3RblVN+YZJ/qqj9im+yThludW8&#10;r2DiFnn1fn73pmhjnYDf1I+niy427pF2SeI2qvIjZTZXfPpdxUFncNIXoMYRGi0H71WrJo1TTazo&#10;+f7DaFtM064N63Z1VZ3g+7YOGY4Vt26fhdlFIVsE0vASc0td3hZpj/tSOqIY1RCedFD5wbUr+mdw&#10;uROf5Ac2VYf5HsZ+sVW5L+T/fiip8kOhuv0Pg2fx6D15aL/QtnNQ0iL+sL0lL1aasSU1fZLc3OKX&#10;hCpx95ToMOBS/cnvwpya9753MMC2Z/Mz5MaGubWNqJVvtUzG0gUdRD4+Q3xGXqgJlDZvmE8MVwhX&#10;LiG+Av8k1ZDvIPH0T9SvalPwRNoD+d3byBXg/S1vIVr0quYaXCkpMunU+2Vn8JvIE2WAzAcbBS7L&#10;n4DzIDi9ULNCzST2EcWoaLqLjMfHBI8ki/EB7x52Efms6SHQChirnqk8VNMMnZAEuoiB8FU1JLmB&#10;8JBveYEoiNlXVGPHNR6J2fhrQjR9oeYG6Qj6W9NPhftMZ5Ywle4QRQz2qDJT2YXf1fPBIs1NdLbq&#10;PXG9pBMGybPr49Q91NHlPehyuj7hCuZmxFFv8Wp2bNBLfDe72gemJdyDhhWyKC6svEPex7G6Ycrt&#10;3E3EA1yvnSk+qfqoLc3Ngc3a+8unIWN00QkZKKyDoloxpW570HOsQtfqc5Zq1gfX/yohLVH2VTK+&#10;+SF3XJFo3gQ/AnzNfNEf4Blz+DojBJleLuPUI0zt8ZcR1ARFFaCAKSHoNeo2BY+YRvYZeS6++Fsl&#10;r8xPOrwihW2R/V0ugF4o7tktwtfAkbIjOedVZGnf0hfwlNKweKHaaRNHTUYqrF1B75Bz1twRDLnK&#10;9Lxupuiia6rtc8kD5yGmWfqidgHkLX9Yc044TdlVLcmJAJurRi2VQGsqjscPg7vLdZFP1aft+qAB&#10;ZELZrBGniYsWiTNWeK9lmnVQPNg0n94vHdu4WBUn99+YJkAV31y52bXAbSeS9kZV53DP3wP7Vz+N&#10;PKIeXVUWNKBmy4+PGCL4VlntPOHk1kjrJHHKtg7qiaRwyxJQJ5O1/Kf4tiKvaUX2eCCuoTetHByo&#10;N80XQERdQaQdRmszgwbgr5XXRsYQntYyxyoB1z7VskG0aw+PSinpbpsK9Et7doQVF8qvbP0xa79y&#10;76bItEQQbsqaz1N9bjgTKYP+cmUHvYdd1YaRuZoT1h2ubCot/1HpA8rBT2STqVcCGCqgBWJAOJt+&#10;KE3Nvs9IFD+k7WU+Atvm7WFt0LCIY9xI9fiAbI5CFnk+1dEas9OhGS/KsCVpuks66Q5CL4sF35JJ&#10;Cn3xO/IDcCLrErVb1Z96ky6Ah+ZNZjyRZxEUY8ccASDzFEe81mlF1ErHSTRbSVgsWDY4l4rGM1X9&#10;QJtmIdxcdJsIRxasfUgOQ3tSw8hbuHDuDqpZczEihZ5B+gSYaCO52es4BzCna8LgQRQ3hyDRWD0x&#10;gK7FDyrrMZnmNL8fh4gra8M0INm7xE7IqetzF5KZ9JGIcWQ/gwVspJYzZ73Hsk7uVZUFCmLWG/fB&#10;Iua+5oC6lRUqGKSXvVv4DzaMy1uThYdwfy5+ronRpsy5QERot/JuERe0AwFt5ExdoDfInNP9r9IT&#10;ZI2fDctUfcaXuApON/bKBerNxu5CL+SusWO1CRtt3L84GY8xNs7J0swwGnn1mvNGTcBRItGo9T7P&#10;+Bv6y9uBMXa33g/cWPYRy4UCy9bKANhc2l4wU3271G/VZTTURqccwlZaH81+iWda1/P4eJ9lIOCU&#10;RmHR+kyiCZPLrlfcr03WDgJahz9apBpb/VjqhGqrftmAw58rK1bFISsqwJQ41FieM7sKs9pzeZF4&#10;aFlTwFn8aOlPPgLqvXmojJV/aezT+iq3NqxEDGBSfZvkqqqr7q/8q3C8Mz2zXe1y7E0+i1ypCZyd&#10;gF6v2jn1IyaqrA7oxIPttE8TZbSQpdXyhK1ubp7ixWazuhOoaimRxKimNM3NXwa5G0dnLoQH618n&#10;A0hC3f24D2ii03dqN3rW4R3QiTVUAD7nKZ6lwfabzLU7g7Uq1uxsU89UDm3/VrIPbNiak3cbCtrU&#10;nvEYNjT7JYerTzU6404gJzeunroTTXVe+C7EVn7xeUfetRy279L75HfpQnW9/LFoke6MYK40S9cl&#10;npY/pLsjHZZJ6z7ILyUP108GCmYd0ueqDoYL9NvgY37thh/VnzxQg5NIK33NBQsPc9XcspJE9SdO&#10;K22XeHG/yb/m/VfrCSzKYLXpKvbnVG0t7JiVor2FcOGpulAswu+ZzoHzPN7qOeqmbRatVZDMIP0G&#10;WAPXMQJVqLiXuQbdWv8nm6K2r2xjD6AJi1q5QOxK7EMO1SwLj+Y6iMpxIdpZZKZnkc7GTrRcJpci&#10;k+nTZA9aBOkpCKsXvaQ98VPrR9K1mufpQ8xE8odFEcxOKjTWxf6L9g+fwDL083FL2UEG8jylPaAN&#10;MSMaGbWZYokQeq0ql7hEDwqfkybGnRtJTWfj0xdT59k7CzfSICeJnUMPcY9+esOs0+aMkzOPtSe8&#10;pnCP9V6mMdg5/RPy33ibYRTI0+gNMwR3ibWGtHXJ5FiDcIWOPG0wLvhCQQbXzK7/M1DnfzEnDACA&#10;MxVRTbKKQS/1Um/HRklKKYoK3XeYaro1TXMf3/nex9xX030oVngjV6TtdVYsK2ntWrVarVXbi1fr&#10;Si99ZFv/wPPjA9Cw467/ARKx244YMIm9s4Khf2E/Yn0CturLVsI8ZR97pShNmZbzXhyheJYqlSxV&#10;oDE/Sx4qVoWKpAbq2/UHZGupHFedjE0FOFYDy8kLVgOgmtiHfsNPNspFnwVpBn2pvzBD35zjJUrX&#10;nU7pFwdrb8bskCzUjIVaSG5rrNcvlTLVka77pU2qHxy/keUqV1svBi3IMuQ0D665IlrBx6v5B4oE&#10;yqoV2aDQZL6QslmEViRED4r3G6dDDklWGlp9b0na9aCrt2RUp3c8Lu1VR1nvkhvIKniA293sLEzl&#10;9TftK7nMH2moZL4QPK/rSr4uHK8ZjS4XDVTTQ+LFusoEX0qytGJgzZwkxHjesU0apnWwlsl9yQuw&#10;FZd2lBCc4fkc2Vjix489NMEUCXKaa5OZwoKmmOg1ovQGmxB7sXPtH74J4vrqgTWj4i5zkONJyUMd&#10;Yt0MjJMDqFoxnNUtuqpwZq440EOBuXuyJdTy/A3JY+TNIqvo1SRUcm8Lk0xlp/h0kSmc5n/QSAO3&#10;zp5NNvND520geqTJ8Bgxy4oVZhDm/DclGmJ7kYCZQjBKepN+x6fYNlE78R85u4Ov4b3cXB8Wfpu/&#10;x+UzPiV4b3+esBOx5rXjR4HjUCqmLznKf4kxS08WR2Pbymr2R2Oh5ZmJs1gwb9lOFRbEfxgcgEUK&#10;xT7OWJbog8sMhkqi7d9iJ6QojYG1gRflzxEl9zdeF1LAZxaFI/sEPftYCCD8nBiIVIm37JhATktk&#10;QdeRIWmD9zBqLTviMo1uAEx0T5Qvb6AB6F2YArqhs9Jl3ErolGx+oT/UJ3uyVwLNAo0JHHi9PH1H&#10;GJwDOgVFwM3gFW8tPAJluDxF5kEv6ZlIGnyX9giZQSNkJ0BnxKYcBsMQYYEHKEXuZRnBAdQu/hi0&#10;BI2PrIcS0arNvVAjetc7APoVs3TpgaaxFDoMZ2KdloFIIPaHFAUuU7McMfAX9Th/mzyZOpf5nfwq&#10;xY+bAZ2ozZE2IIuibU4GL5L9Xv8DP5FHXVqhRWQnvQXCST9LJVxB7JIUyQ7rJsso2ZQuNY8PpGvP&#10;ZjoB9zUf4/LlmzU7IwzySnVj4Fv5pOq91zHQT8V1IcEAVTj9InhTwbK8A9MIk5gnvVV5h31Ktso8&#10;xuqWURVjGQBgZboaOw4AxsYId2DMgAc2y8P0PK8COaAzujDlHO1B+g1wjSrJyhLSEV2iBimtoa90&#10;SlpYL2Gtkg7VOaR/kO2tQWJlspGq19t/AhIrOYGZQHvFRy8fYNTU5xIC3DBw6IPyOvUrK3/IkxgS&#10;jkuSDv9Quk9yp+Vjbos0uvmrdKN0sIkR6ybLbHDdbpQ9qgsJXA0E1HA854DsqkyXNUCw6Sx9SO6p&#10;tbHKAEeI1+Jw/YusR+ztukvMVSy69kxuYLpWM5S/ZM9VjUPhxLbr6sySMwEdqmH2eo8LqjoOj1Gp&#10;usVlLsKUPfyLFg7URVmk8Il2U+6n0uWaqPzqXDs1ULQ4rU71uCRv94QqrLRjm63yeNlsQIAyiLvM&#10;Q674xLdktCkdBe2Lflb4iO5baMgqOUsAqt4Uvyp5oNp04P/ZfypN7GepJ5WLON/uXqVQc1XhhQp7&#10;fvrGXqpTaOURRaEiM+MypRC/snUhv5P+12KaMEPb+D6KqfLvizsU0bwk5hTVzb+VMkglCVfuyiEn&#10;RfywflIn/n5jBrlLMufhTK6VrWYMkG7AWttsQiefmpeKn4UneAxqnbitqJ2slbQzaaSbtCV5lhiW&#10;gTGnCDWQFRZEhMi3+L8i7EAL9yf4G/ASYxAfh4S29TgbfjyvExtG5dwNRAUUV3id8IQe7HfFh+C4&#10;5BD8MNwVsxDPQ1y3nsf/iVT4a3EL5I37EewFmsy4gQ2gD2zvYqUYTHPE6Nh0uSceRkwUPMb+JCb3&#10;ZWPniJdJ1ZiR+D0axHKIX7aGYz7EQ/8AbCkx6F6O0YjHjEvoL+TXth9QE3GFxkLz8IMcP8xdIy1Y&#10;iI5rHPeeRs+rWxPn0INqz6g5FFJ1hP6KZqgi/J6hO5XD7iGov9LMOInMKGG7Zcgg1UU7htzH+8uy&#10;0J2mmfxd6EJTwt4FyKjRlChD+g3nosxIt/6nUApp1f3ldwQx6/zc5yNCbRPDjHhocDtfZK1SSvsN&#10;ScXfsOsRuLYh7wgSX2POkiPe1YLE+cjyKv+oTchX5nehWxH7ih6/EviTqXHdI/i+0cgAYKF+gV0Y&#10;XKd6aWkPvyYWl07Bd5v35C2HO5quZS2EGxs9E9phdb1m50vYUDsZaglX1eT7BcNY1et1F+FYcy+j&#10;CHpqtLeLhd3ViZYb4RbCi+1cHZk1zRqv/DfTJlNq9sy1jO80DeWN7GgzVhWe2VJmKC6Rr3fU60pn&#10;3Lr0Dhx/pzX6LVyHBVMauSDbwoJ6BHSWLjGfzW3NnasIz1+X0W58V1gb99YwUvw6clZ/pTQm+Inu&#10;RFmLb5d2pPy620HtXt5pp1RtniDZJkk1JuZ/EWAwqWTEZCgOyhk3Rh/YlN5hWMF2j1unp3PmRybp&#10;FpQ/D07R2vH6ffdrYgUqN1x9T+TmhKu7xRqbViUgw74IPtC14ksGJedK9qg+m7s97ZYunnc1Nl2b&#10;LfCOOKQRCg8G9anNYvrXc6qnkmy3PFWRtMapTfU3xfX91/SBx3E8gICogKFQohivxBGmZSpTNghB&#10;KEu9MKQIMgxLViAk+e58k2/GN98QwixTRETruuIE3NXWQ7yqp9UTEYGKWhQ94XA09w88f/g8Xo/3&#10;4/EJ4J9Y+hINECTQdsDJIp+954mL5aHp72QnK7Ynv5Oeq0zmtOPPqpJCjXFzfrJPlCSwepdrP9ZS&#10;E8QKxTYIVttcRicF82ZuCEM4S/sHVCXuy5mQede0pDtJIwUeyUF4nuAax1TSVZsagmGPame3TGAM&#10;ocw1F0VEX7HsUbqo3WYUuSBOMiuCrYEEAyuwFzibY4i/AB6mFeLLgc9JnZJAcEMMhMnAuJBV6G2Q&#10;v0WJ2oK9rs6IEvyNtQT5BrK1+Q98Dmo064K8Ia5BFjAPzGZvltyR0FMHsU/Y3SRzzB9rjDFDSSwt&#10;+CdkAvtmSwjii75ymYN/QgftJ+Bw9IzNGPRPVGt2CyxF1hv0AN+Da/cQ2JQiLNUOWyP/OVGIZshD&#10;onXISaI3OBWxISw3L8K1MsjlArQgXbQfhATSH23ugq9xjtkMcAk9azAmHgfDsyYxa42ai6Nc6kIi&#10;DelRP47eDM+Tr4It4TzVp83D0BPVWhcVxFVG2beCI4ogmxvgJhm5zBBww64YWoprwOyseJTb+JK7&#10;AhloaEhoQSx1Mdum4cx646BR6Pe6K5vVUKam2aUAfEhl20NgGLnaZhig5N8vsxafw0YNvcUbQVHm&#10;fPNTLnNXRuPhdMd4pa4vc1VknvZD1ligSV1sTq8nn7qQV+DwRK0tmGJGkLOFa1aqyKFiS2MdMVFW&#10;oC9qXGCc6d2YlMnfeVQXnfU57qWWn1MccUuzkHspAKSKC2w9rci3vH0OB1WjRSRzm4pZAq+8p7yx&#10;P8J4Ubatkq8XgFr+bh+d594LO4a1u/Kuxa3S9BRcjGBT3/IO+P+PPF1EePSp4ktKHXhK7/3+zChF&#10;Vdkzuo1iSUWRSTL+uDpBLzgJhzNitX681ylTGnERsT1F/UeJXbiQlJTq/PepNpZZefgo/lWucHCU&#10;D1e8YQYTi1XBdA5RzCdMOiStgjs0GvxY9DQ9X4OUrU5hqcfKt8ceJjMqysJmVJaVuN+c4mJVs/tj&#10;uZB/jP2eKK0+xQyQddccpwulXwQ3TF5jFSK2XmgRz6X1USbV1skCUlA9HrtGZVlzIKxCMSpI8dPK&#10;1bWm7o3Eztoh9ogsXljI9JPWiDbSD+FnxHamPmgBEEVz17dtn/qaHBJ9ThpXhYv3cDoUf4iHwizk&#10;Z4AVfmEECqS5Z8hSgAH2UWkiaMX0xatAgj4iaYNWmFYhGGRLA6HdwM7UGNVBZDIpWemFvOY4yp8i&#10;L0OPEGeRR74fZBRyx50tLUTusRU4DxljukukKJM+jTUhx0z74PPwcdpV8AqAcq8qB2S/JI4oImV1&#10;MceIOVlsaLzsV+kL36PSE1Kl2xu8VRrOzpc0Sw2Z9tgh/Db9PdolsTUdhU1RJu0zGAr0c/XXJq8k&#10;JsnLSJ+YKMJR1RbyRWagnPUtweeUMW6XJS8V59nR2LTCh2mFviD+pH9CbkvtTN9ApWiGwSbgPvDr&#10;3/sVhvVXEyaIQe1w9FsZWjccMihN1fzsuxXfSY25tUnSqdVsN2wn+YxpgsYpi62MkPWyM0uXgfNo&#10;sUESAAHPd8x0LXBd4+50BKazIokfru3+ErjYciJrwDuoqQAVIOrfKafCJb2hLe9bFq5bX3DU9sf6&#10;eN6zFao6aXG+kUTxsbxHX9RMrcOOrI68zK1xKT/8njUQ+XWLOmdtoLypL5fn9bzhSP6QC6v+Is+K&#10;VakNKwqxvVuXUuK/YoIS7CeN3sgzqhC9AAv5KZ1tAXv9tje0TOZtjShsGizYEriy4SGP5YXXzxSZ&#10;O49rLYoXWLs1qtI7tm8poowwdyPbK/qXxMlma8z1AlvUkTzTGsNjxs42WxdeDH/QaFycGkDpNpVM&#10;erG0ift5zjoNVvaWtZVaWlHEMCHfVt4336+c5w8taZcerY3SN3lP3JPs0Hyg9F1scmNtWUB4mq62&#10;vDrASXuyottzVDNVedM5i2JXzbFcyIPVDMY6lbDGz3xAUSp4v+QdDonS9IIaoCWRTW5VzZz7Dav4&#10;RNh/6x2rC/0f1JXU+HvWU8cFy5yDyQXBOMtRVV57lhGp9BR2mX+UW4s+Gm+TlAIhemGnXqA1PBd6&#10;c3Lrnwovh7VpDUSR/pRmh2jAc4+6U+zuvE71RnyatVGZB0QxshVfAx8ttsgmQcqYxHBwTC9sAGiJ&#10;sO4ydDNmUXsNNgqL1PwJu/nHUhx4u6cb2QVXORspP8KnWGsVJfAnBl9ujpRY5EhH4CnjX9AzcDzN&#10;AFoADBLt6q/jaTFU3VU8LXSSmsE5/kvU0fjfPBZU/biR0xPlV7gBy1KO4MsZEEGXnLDA8evYMuNF&#10;5AuynOYPlQMOCT3aW0rDGFfNI8WJUIpartjhd4XMl0973FT+W046DSk4ci6LRpwhPjJwma+sxKJT&#10;Mi25a8JCspGNtALIFNiW4Fo3rjkSPaqxoqZC49UplKufWnVSjXp0K53IRaceeS+psn9H2KhcGHKp&#10;TN5pcVriLY0wCYWnEX8aCR4D9G9e/xNuavihQ4tprwNGDgbtlnk96j6f5e0y0rku+9X6nrZDud12&#10;Ha2XC5zpJ1tqeNVLp3UPSqwNelSTFa/0Rb0VesbS+77LXBuecVCVFRqg6f6QXenV1dm895LL4Xbb&#10;fMb6jtbufSV2l5pPFh6lf2n6rvi6GUd7qmyTobUygv//rUZFWRysl5FzN+y3A8pcIoDZZZPP9Upt&#10;/4tBOn1LOkEAAGze5jia2rKLNjUjlQVmpWVCWlremampoCD3/QO5RE7jkENAQAEFxINMs1m1yRor&#10;a7Yna3farMauKbsP27J0bJ+trTabWf6B99N7glkCU3XDWTkQW+f1uoy4O6673KTonU4Mf2nYQdtF&#10;4Q5/oem25JRPWH2AXbg4sIrJ3EXoGwOmEBPeMvae1NjuD3WvYfs8Jq4SInYn8/8c98S5SXA8WtDe&#10;IywIW2hbKi7wv2JslY36Pkwp/AoZh0ycuezPB1fwghHSnjP8lJTHXUyBBJbc+VX9aQjPeVq4GPe5&#10;/aioIPqkw198cGmulSODB6w14BtNPkHnE1b2gYRA9tneHxpWIQq6kQ1zKeMekOgBbKXrongKIulo&#10;kPwSD3GgpfdigmwWecBSryWw8UlAU3OhYrtPKFD4FdzwjkmPZSt7qLJIxIquBJkmpdO9IF8FW+Yc&#10;kE9CVO3YRl18rn3bgYqY/LYSRfHSty1XlQkBN/UY5YhPiPUJwl6ZYjob3p2m+ASf7VxUwlLqXVNK&#10;GXSxw6Z8Djng2K8ixWNsCaqPMbJWiBofvsk0ot4YCNI1qy76+ale+oSvegDNf7NedIE1n+CD7nta&#10;/5Rc56g2BvqgXaHNgnDtRVpbPKUtVjsbc8gaoM0Ipxp7NLGBJdpJ1WufcF7hlz/aXWnMzHJ7YgyL&#10;cMD10PCPlLiOUwYv9JzDajgIwdsohhvxQCvUgIq5YAnX94fbDKe1Q4FyLUwd5hO8PoHZVWR1ZWE7&#10;ky3P4BmuKEv55k/tcxZ/6GH7VfMzSEXbkLkjnmNltcTF3DdnG+zhYwY/3ZtAr2ZY/a1P0Cv8BkV4&#10;RsUz169EK2rAuIHswRTI5FQlbpTVT2cRp2tHmKWUVyVbWBvoV3cksmcAxQY4Zz37SdwyTgYnJyRK&#10;eJ2nGViNScKyO85jbxDympGEMnKo5CXJQ/UCBZRbjCiMkbYIsPZmMaPZA5k44B3nZNJhdjFPDb7E&#10;ZvDVIdn1ffWuvnmUhdbvuIbuZIzojmAFQL9YjP/CbmQuIwk56Wgt5QH3ZTGZDuGLMoaZ6wSzSd8B&#10;FmECWAdcE54PYQs6RIPe6combqs9DPUL764Win4hiBJtwQ7Vb6YvEnDCrBoP6Y+G/D1eKkuUnhFB&#10;14uXwYYZb8XnwcVMkmRJiIM/JCX1hpX/S8JuY1QBkvdNP1WPS/nCj5jj0hnaPK5dVlQ9TsTLhote&#10;kxfkS7araSvkebAqulEuAu9gIORAyCzvifxDN7X0pHqFdb5CqnqgpiAXVb31k+g4FUCdw65SbUa9&#10;JIQr3xflkH5Q/rg9irKg5MNW0WjKjeAqepnit1AcL1VR7pkvuW0csHjKLxhOqDKqgOZJwc/Vw/p5&#10;agTmhj4StRE3rUsuPEl0aFGIEfKMxgz9N5XaNA1m0oxNzNCfuV5VVef3e3fb/2IWl5W2mZTplX9q&#10;DeQ/RnEtKkoeetgcgGzFXjZpC3cSnMZ4BJ70oXkSepPSpB8Aq6mPdKNh33AhTZHuQ8XBHm5LU+ka&#10;N0lRtf+Ls4wfhaS3p5OdNcftEGRI7f22mILH+FPWeASUtNqcD71EPmc6AfZS8w3uMCpnXKNyTexZ&#10;fui6aWxf2sFNB9z7l/eYeMSqFs9TclD1U3d6laM2uqOjwIr7n2M5YglR0DYBvUAGWyfAZyhXWoLC&#10;+jhEbZNrSRF6OM0UXiI68vSAf3nFQAf3TuXdPgzJXJ3am1CVjmF5fisoxWFdM/DHhBcdIOg5kt2e&#10;Cp6i0M3vw25xvtH2d89Td1aMtWbR7qO4ajmDgomotzIf4kRUMYtE9KJ2sN9QRgtrOGK6HX6NOwdk&#10;r6/h+7NdoH4+u24uiCFO4gd5ThM31E5YysmZ+EPKK1Q4qU4QSQdRl1NgjFm6BZkIjDA/FjSwuewM&#10;eDwngoNaN8PdzIOBGrln+JCg46IAIchtwf5EbW2hETbSxxXfkRqZ/+QNUeyso6Q/aN46aRWM0cvN&#10;yB8EbLwX6TJ2qYC1TlKnqj8DquYghOigd8LPokXnUfRZTqrxLFbF7W8cIsTwfudySJWCLcS3lPZ6&#10;dGU+7bJQljfPmGnQb5sDzopk6+JY/xHnghDsWXFbcJIwVqprf1e9VXTasAmTJpbKS7FfJGs42QSm&#10;ZJQwT7oj3VbBoW6Rjudl01myjdvqmEiZM/E2YJe9AmWyLsneB+vq8+ULDikyWvFOf6dmrzJMBqrN&#10;U35dtw73QLGI/0xkKt7s/578SnE3d5C2RTGxLZgBUwwmDjABhRmEAe4peMGfBG7FWntEZVnzSl0X&#10;6ojeLA1Bn9MtsLdiG3QZ+PWE1drW8j9I5zQvcxOoKzXZaUP0hKbBRDmD2rQGJAIi1dMh1YJAVUTb&#10;xP67rQhtI3K3NVYSWcM1P2Kha3e12HBcfIhpXzmD+KMxOucEZU3z8zQSbat+MpFAV+qegWzMWu2L&#10;kBG+Vv3X1v5ypytTI6la0dEtXluNc7wC2jE77VHYq7hlbVlls4TL1oYcJDnPPJG2gUpsSU6soJ00&#10;PgcdY/y92R3yjg/WhFrHy7q8ZU29lck9CSIiSu55ylxA09wK7C5stnNNWSPB33EzJ4JksHnSAinH&#10;Wm2JxbSvLZOgSUae8V5oEu+CRmf5vfThEY76bQV3wNpwETnRN8Sk1Yz1Xqi9VdvR9agsEV/b6b97&#10;irjg3LP1GeVbx6+JeVRN2yfQE/rTlsOhNTyZ5rADzNpcYdXvYmNQJdLKOhX6OTub04lLxX3g/o2I&#10;KlfznlCAnJ2C5fTCrdvrM//PYJ34xZwoAADfakqxOnbnk2PVMyXeqySSKESO6JBKuqdp7pnfff9m&#10;fnM0R9MxHaMT0eEWG+uD9Hgix26yPBVy7Xo8Il6e1ZZ1rPe+f8UXeDM3iRbAMXwX5juEcbnLgcTu&#10;Wp4KFYbZOIBXOFPzE1gueQ7ehj7KTQWdiFjllMag5wFqrRoPhK5E7iEQ5EXQOJmLXeA7U1q8gxel&#10;XU/v3uYhD5TvsrYrJyt72fmqh+pfgSLAAd4SNkAL4WOpxXAPWrymHc3A10ROxy4Sj4MO4aepWL4z&#10;6UH9i2fXxGmSqnMkC+E3liCZAlXRAwodNqDeoiokAvLrgEWkdPNRcIxqifsT7qB/XLwLjWJuB0mx&#10;SLaT74Rf0Xjz7rBC7lBlu6ib8TS1S8KYEapcRrGnVFEKi0ae16LSa71SHgNy7am4AmgFt2lxGDzE&#10;3QkKQ+7p4vnTsIM60DWSqdW/qAgUnjU8KUopzDcGkDmSW8YM5XzZFyOWe045w1iRMk8923hw9T9B&#10;D+PZiJvQUWNfkDt8xPiAH4ueMA677qGfGP8sv573m+24UVDQbcsg0sRZxa8V8dL9xWjOe/lD64dN&#10;NuVna8nqDPWEdVqEHtxrOT5nGGqziPmFyGOLv+sXOtH0Y1lbLlvFGHyFhZVVuLzw24oGOSdh7CU5&#10;SbLL5ZbkT4oPZbZVr9VOpbUR0cDpks45N8DTJZ58ExJc/M4theqzJJXuztncEKoPzl9b14/ViXi1&#10;ItllMbutL/uktN8Rl1ys+KaqZ1WDam5laoSr+mmFy5xuYNjO47fAVaW0Ww0ltGIlP2SLd7/U5efl&#10;7voafVoQsHOGLKRwz3bn7EipW/14cqB8U+34qhQlUPP1ogfqRY60OSeB6Koj/C54anmlWy/lam2w&#10;Pc1q3b+P+yG3ae88NF2obG2VHhf91uyedVMibNIlDcg6tn9e5asYaGhe1KVqq7POOaru2LaD/zN0&#10;oCLa7XfyvPWk3YmwZcgNE2R6dgB+n/o2r0PeRF0seJMzkzZIvJIhJlY+O/YR66UcW2hk7wP2gLka&#10;HXTZu0h7BfFxlugNZHxZAPIs/7A+GQsS1WM5eIJEJFtCxMv+yPqFXKPUJYmpGPV4rA+9GIoP/8RM&#10;R9SCd8xZbKX3QU0YHu88pMtjppekgJ2yDq4Z3qB4jdxHutRekjH0PeiR+TMeAo0l6ol0ZGilmKSw&#10;tvByiiY2CK7S/uQx717mKkW7xHJ5mobiC6qX0A5tHNCNRMJHIQA9K34N38P9t46gSwk6oQcrI3tX&#10;9OP9NC88hBhjggTN5H52mvcLupxtddmh5bir1pWKHZSEfaVqoqWQAcCY1MJn0GR29lYPuJIdSXBH&#10;vmiOr1iLSbXyBTfwRm6ygCMSuHofLwrmxlw+a47rH5vvyvbpHjL7FIP6DWCOalC/XzQMVOtHMsKh&#10;cMP8jVvhcwZ0+T/QcMORBSymNDwRCHG+cYbPcpIx5vPk7GfjkMku+Y81jTbJV1vnAXlKieW/oinq&#10;5ZYDW0jgvUW04Ry0y+K/fAPib/51wXw0z9wuWIfxzNt8JMReczavm5WZbEUysd7eQxmlI3YvtV4R&#10;WL65IEnFL9OnD6ifl57YEA22lLyJeQ6HlkSFjSKIrUEQjvJtC3ys+Kj1vesU5ql5zKgszKydTbZI&#10;+mvcVV3yGY57wgPKadUl6YmqD1Wr4m8ClyqdYxqhHPtg2Fm4pbxP4I+sLp/q04qnlyS7JjGUpd5Q&#10;LyrY6SCeil9s/6TylcU0pgr9FHH1lrQHqojanngNMLnGMyYTPORAw7ZBb6vdBN6wo1Lt04kNlK1w&#10;LWK+s5zRvypw7HEmEsVzW24pa6TFuxvyj8nrmpLTipSOHfz4CDXeMBoTCE6vGw5DIHHtLAEP/sox&#10;y6cXg8qvubbTA5bbRc+0szOkVLvWkj1FnasdyrMKX3O+BV3pERwgHozfyPXKnkRDumhlR+gp3Ukg&#10;ym9UPx8STt1iiEXcnGYaK6i/GCfRffl/I70Zu2iG8h27WPw8fyd7TmZIc9MkKietT9Q8UNuWndBC&#10;4P3QBO0E/NnvESdDr09t1H2PRzntNABMpz6d6JQO4mbymmKWooY6r0rIQ2krkJzqzqyH1q9jWGdk&#10;6TJfthPzCnmrycIv+N3QXCLDp/ZzCVSB8xQ9qHXhXmFuYC62Cd8C+8jLCAPSkWsjCSxocyyVh9et&#10;HaRjiC9LmxlfanNIO3OHtvhdZDcypZ6TtN+wRc6wzq6bpG2Ee4lL6Ew0lhyRMZiD+iOnAe+gX6QQ&#10;xBmmf20YeZLtWhpIHdJUhBTSGm2y3wn6pXbcM4ad4G44D3Ln9R80G8Fh7b/hl7CVM0hlyEedW3Y7&#10;Fq0jNrXjBbpf1pQRmD4h6hBJ6L8PmUbFG6b4tVFHDKAnwnw2urgs49yNN1hvYIn5K+guOGH2kLCw&#10;w+ya9Qh5YxpN/oSFmu7FfcDTTT9FrSREpr8H3yWXms741ZL1ptueTcxfTT0u1VrQVEB/Ud0omwEO&#10;AwdL94gPQ1tL/bPC4GslJcmq/29zPK4Yy7KBS57jaPFocCuRUGz3sxLNxUrPbhqzhroMaYbNO+lZ&#10;ytOOueBMdWN1auE4mFIlzWyCrldmJr1FFlWkxc1DzfbMJa1YWzkYjOGassN+JH61zMvzAXXblsrz&#10;1TDmy1SmortxHQCqjtV/LBQBRF1TpgCcqJ2e5IChbXtXP0RuOlYsUaC/V70KTsD6Kgf8/sdwff41&#10;eSAAHA/IBgdIsFFEDYogogeobAVFhmxZgsEQIBDIIOvJs1fyZDJEUHDBUfHQw9qPQj3B1r1qsZ6i&#10;4qbamsKJQB0oPXt6/APfV783P6Fydq3vrLdAnoljlwwv0P6uPlH+sq2i6qlo9KCheLjq3P7WvPOS&#10;xL2dqXHS/ubLce3V0bs/rIuQi5oSVgQqond9s7BQgdbvm22nnjAb7ZTQgM4WtKGe5hZKOqgjBQtK&#10;fCmY9/d8KZXHv5YqplJLHseFUVnC52udKFDUsfwddUG8mPM9HS0Nc9lJ76tmWA70t5pYQIWbeP3i&#10;BLyPP1g8iltLevISCSfhlpRyIrTiXmwRUVaVu0ZKdEr+ubyDmJL9xLlI7pDvcXlC2SuPsmjKDB1Q&#10;vUUOlLErrSinnOGfQI2i/twYdKhqcIseWyd5tKEDq5cNho5g4/J/LefjmUo55zrepRp2XUS0A1dZ&#10;46QBOak0QUvFK0XfQ5ekPjt64VyZNUcAP5RLk28gOYqJDW7ILZUslEDT1beX+6PXNV6cm9giMMh1&#10;O14OPbNJJw5hBkUa8Em5seKQ5oyqq+gCKFe/zrZAXwGTyXOhHs2f62E4EfwrlA0PQa/83iBl8DXO&#10;baQHqXXdiyVhM21O4v8mUuTRam/Ys7wVsIc/8u4Az5HerWc1nWhSUgVYgA7GTEAsTBjSDXVgr/x+&#10;gINwKecOLMU/uN5DU4lJW0/cg3xf7asESKuwS0VTkTwbNUqpt7oBRZQpcUDjR7XFgJohqi+EB9ZT&#10;D/zqIG96BuculEHnuTkiKlphW4kpaIHMXzHLcLJsQLnGYNqerNpsSMpSqcP11sQcgK03xXgCz/Wh&#10;IWzNfuaVnxAMYM5z7oBZzEO3YLhP97XtSXSYHpBuqx6pE5d5KRbVjhYeUcbUpmT+oQqrQRNG1X6W&#10;7ugrgL35Q/Bj4Jo52S9Os9V0g9OvkZkC3LJhjr7JdhxV0Z8kTbKPu1eUyuWRTZsLfRTFjTGZjLJo&#10;l23CHhVv591oRp1efyr4GMCuO+bnC7TWDnGuAictb9yk0B5j8IxFqKfWW/xCFrzfWvJbNb4PKTgh&#10;72qZygxSHGvOSchUnt59KTpT1deUHMyomV2v/VwA54ZCzgVgfl2gmw4KNGlmJCLXtWFSP+PVXF1p&#10;ozGgYHHBQ0MDrzbjF/1nftfmvXpzyZmohfoVwrOrDzJfRLDvMv3cqtdstX6f5K3TXOaA3J/F0tqA&#10;VvFDZj8PL6lmMvn4truMXUlO+ojuVNl4/DmdogKPFOsiquxXc3W+Eh73vS5ChrObda3yjU4inb0q&#10;jsWiD8F9VTT9oLRMEE7fEg7mX6TPiJam29DNVZGbPtGwJCXiJl0qy191mhbKN3F/pBmlE7uHvq0y&#10;OH1Ht2pyp4U0NL8ymASrlhQvJY0Sn7zHZJN0Mm0Nube6cVMa2aYIjIgjO5UXVxWSl9UR3EPkG6CR&#10;/TP1N81Zpw+UAOaz0iga+yhagOfLX/IDcaOSn/sZ/07Vm6rBn6ifb/wW/0tjF36Z8Ab9VjkQaVAw&#10;lyL08Ar270Q3Msc5kozDEljHyS6iafonCVCyIw29D4lyQ7GlcFLKTUwIf964BDuI9ITnYTfRyqCz&#10;uCvmyS3GN2Pn2H/hfFzlTBAbiRGbWcQwNa98LWzFrUUQso3g5zDIReJSSjg6n3SIO4KWkSlhH9HD&#10;ZHMQjk6Qv3ITsCBqg9ccLJK66dyLi+gAGwERS00IMyADk8frhWcz/GwrXMNkbzkNv2MC4jYg6Yxd&#10;2BGkXTcSlIi81w1yg9BQ3bCXNxrGzHMexrp0y2yO4t30orIWsMjSy5sDTlmA7ByIsnhuSYBGzcbY&#10;YXib6UtYOXzepA+aj3BMHC4byTa+8OIiWcavXGZiDsx/bH7DI+nE0lca4S7udgyc3aDb+hhs33kl&#10;eQRyq78f2waZ6t6EBcO2dYtXvocFtQIuC95Tc8FrGdxobnNZiRIGga0n9pAWlaYBe1vMhf/TZDaL&#10;t4KakT1RyQfBvKbx2DLwl8buMAdItKth5SDU32BZMgF9qrd6LYemajpc4lF3wxvbKMxMa0vh+tHc&#10;jsLDdeMFM7P+UTvGy08S1lj58vX3LV9KyLVzLOuE2hUR5tOiSB++eV/VYfds8ytJt/2IMVz+drrq&#10;WDi/pLzmDx63oK/Gnz8z875FIHiU2G4+UAavDzC9qHBfYzRFVH4d8NL4k/izT5qxU7bYvc54t3rS&#10;IV7frradbvIB8lkQbs4sObbtuOmccF7GuGlpRXnCUyNVaYkxGEbEx9bYG3ZIbwTsNthUX/GJ0j9T&#10;7Ha/oB9TrXRoZtaBs6YFBFMXuxsmK73zTxkoMTtjvsFR8i5hid4iOxo9rPeQF4SamMNKp4BEplDV&#10;4uPPRAMO7mNMhCbHYUj7J/xsWvDHz/J9mUfVdXlDDKOYlc5jApXQZkLXrzofLdBJAbtQrs5Tkxjg&#10;rH0CKn28tRchiwdHexxudfSnH2AEi0WNER92FOnsgJ/zlmkHNINpp7Ut4K34j9oM6JuoSe0M2Bwy&#10;QPciIv8ndC0a5cOm1ZibRzydi/3XUUXdI35lBVIEtbAIoBF0LFdGF2K6NH86BHeN11JfcDKqhbqC&#10;vw+pp4yE3L+HKifGfOZQWSTmUUmtptY7dpNT1DgLI+9SObyj1DLtjJwfqbnasNQOckpbFM8hb2sl&#10;UQlkp5YKySZhbZt/A1mivebjRKbqPD30ZIAuynGYDNP+wLr0fwrq/K+JA43jeBAUBCTKghCUmBpL&#10;aIEElUuaBBQCyiFUQMFwiNwQIBAgEJjJ5JiZTJKZJCQEkEvFInWxKKK1FBW1+JKqbXW3Xa+XolSs&#10;FI9KWyqi3ek/8P7l+Txf+VZIlekELmpcUkPANxq7hA/Bp+hk1Ah4AW0Jfw/2ocmbGCCB0nzFYBPy&#10;0vs9mI28d20F+fC8wyrQoN5DWQTHoX8LQWCO8E85A9rj1+K/Am3w5Kgy4LZ+MPwycEPvsXEemNCZ&#10;fXcDX+s+8P4dsGox1yNAg2abw2bQFtbZ+IP7oGtCCrDCEpcSD3DNovj9gKAZifIDvEymcAuw1jiw&#10;8UfA1/Cz71bA28D0nm2aw3NcB5vuaWkOSYAZ7rZJAVdCTzJ6rbVpZz9VWW5nrN8RYE7LLIhETHM5&#10;4tBW4+D+Gna9gSio2JBOXCtm0jYSRCm8oh4fFi3aPsOIajey6npZT/oDMyCcTf6+2TP7wXbM+F3u&#10;QMSs4Wh+TKgHgRXeY9NwqKR0w0f68bJrNL5eWv5ixUWdShxotwN9XUsnhWVN9D3Txqf7WUkvDSP5&#10;h2KvEB2FCxFJuKFkfUi7Hi/bHjCq6ywXMd9oZyoltFitsSrJxQbDJOl2PQgiffPP2gNVu+eJruKE&#10;pHU4UZoZ66rHRQn8U7qDFc4hntqRyokAIfaoSs0cx8IlvrR4ze2aAZct6I26arsZOEbWRApxYMfu&#10;NXprRd7OAt0hsXNMnfarqhb+RuxJ9Yvgk5h7TUyAqyaptpvZi56om6btRQX1dJc6hNdwYmm4mtH0&#10;Eyk4yM+k5Wkv1cQlTmBztTrBH9hHdYO8CU2R9GhwHtpff9B/EnnZ0M00IWkyK60Knmw0uZxWPwRs&#10;lupUNPAt+Rd3IEpqP8aVrU4M1UCylwIYnWgc4IlRz6aoYAZS3PTAfxj+GlAxlbAPyKbB6mPgK5df&#10;VcPy35feVIZCN0lhiBTs0efyuwmn0C1QhmANooXO8ejwFPQmaArepuD5E+pehYFZq3ZVvKBZVAal&#10;jOqh7Fd2LXNWVCvFpGCEKCl65DrcmsBFPOAH0UNwCULh3lRfgp8HDagD4cf+IlUvPMMsVrkjtrSD&#10;SgzhULmKUzB1GQ/6RjVF4UAbIEbKcviMrij+OrxaJ4xOV1frOFyD6lvtrSBQJdBC/knKCW0sM0vJ&#10;1zJpnyuOYSnUDGga9V5WAAWpUyg58nNQ5C5Efca0Jb5EHWYcjqaq+o3ruUIVxQAFpSsR4qV/mNKD&#10;gJipCgP+Le0E9KfuNrUK2qq5vAyWj6lLKLC8FNqbdKtbnda3Pa1zV8ayyM4DyZn8ME2bOYcbGGad&#10;3R/GGm0RFfjRUy3ZRY/+NWl+WxrhSDNOlRNL/HQtkr1kk/2No0m7OtTC7tg77US2JpLVOp6bHLbO&#10;+kneNOcXy1ChjEWYo0oc6cnNm8skbq6mM+UdjhXEEfGpJQZsvo5PChzAc6e17WmuOZbVujHfMULf&#10;0lKYHzpg8S5u5liaPy8dY2WYEkSz9Ggjr9LOLdzQL37ueFbfL7mx5KlGU3+dLGocTEh8aP2sqCxG&#10;2UItQfiLZkOZIjS4OaA8kRNqvFnpyfIyaMSP6WxCVt3tlo7/UPOJ44L2Wd1922A0ptGJFIrkwkQv&#10;y1A5W/DM7F/xmo+azonNIf8zVlRT2HMGH4nIZw6frblPD9DfrxO4Ifo10oMAJCDb304CLE22yhZD&#10;1gIsUlgHURJqm59UXxZUmKCaAL6/8ePampBmYqYOZV/BT0p7fB7plfXn6VxdRcOk25i2pdHByYr+&#10;BtBtH8Er5eQ+QDMQJf6FaW99pMDe6NSQwHtAXJWFhOzGrbJX7B59WeOwz01dTBNMj9MGAnlur7Eo&#10;MNPpHnJRPmLnr/aDRkjhPCkojEuB09H9xCgo5plwSO4Y4q1Pk0vYDbpQ+YzPJe06SEJPxRwUVPe1&#10;GmfFf5w94C+UnnblqlxlICm0kYIv8UjFjN6J61THeZH6HWpq8JSOoQ5ip2qp6iKfIcxOfYqehb6A&#10;3dy3IdPwh84J6pPq7XZHlIMqJilIIUrcEH5O0xf1m75O8zN3QcfT/B18Uuuu+YW9GaNqJn16Nas0&#10;f9HzkEXM3j0X/hWdc65X3Uc+sLul9FJtI4UsUuDojxKBUW06GP+Te1G7Hx8OxrBwvJDtpeHjAT5t&#10;aDzuRS9BQvUR7jKYod3k3KnahHbYzSt6VUJS2A5RBKaj5WntfPzIXPrxUOHhDuFpzuODkuxjvuHd&#10;e3IPM8o6C/PNHlcP/FWU7HK8Pa2UZr/UfLFiH8WCV9YMkk3+t2lM4HcEEObw+Yc/zloMZfS83dfK&#10;Ge56lxfg69PxR8EVRsMBp+Isj4U2S+mPLu+sM+UF9gUmeZWU8lb3nTSaFNKAd9EnD32Tu5x3uedC&#10;Hj/kdNdYQQ2ntmOi6Atf+/YfSp4xGlpfiTZ4elvFFSnUrZZRcZ/9iEFRA9vs1mY36Mminsjdo317&#10;5IUoL66rs1gaktzxZWkOx6/9hojP+ql1umItI8+6unLRM8BCVN2mSpsnJFMOdviYVGfTh9EaCVJQ&#10;QpSo1i6zyJb7uOPL8r4Qx/Z7lXz2m9Z34nHWqJVVncgotORL7nqmNn9fW04dM76VbnHI1PvKNDZ/&#10;o7NAFSkEkYJ3x72qvVzrgeXVR4MftoVKnrEfWgtr17HOWrrrMhlNzVPSzzwJU2T9wsrVhiyZxeGc&#10;9gIQtiQTuS/3I2+xAFG23T0QUafn5rWhUmXwiHWivpp9tcW2YQ9r2Bwri2cYTS2Nn3qeNzxtEq3M&#10;xeeBO8upmFYOLxmA5/5Pcn2/NX0gYABXkAjoY1ki1MMGjUSrjAsSQdCAgKyABEL2Ht/svScZZEMG&#10;YYgoLqjjqIrKudDqXVVUnFW5qm2lVi31atErfXoW9ehz/8DneX943x9ey8CsMDorDGy7Y9hflNO9&#10;3EjOC3SKTLFZg+EjpgPQQ6EPZgJ4RxDTDEl54d9tiYnrbz1gmYkhuGXWvog3jpXW32aFvllB1N1p&#10;OVH4W+d9a10esSPF+lWWp51iy4duD562HQfvDXxsr0uNbaPZP8RN+Nj2X2L6XEJ7R2R2i9g2u26L&#10;YVZI7cI5nhUOd/Q7i/LWtk85nVm8UIFzBOoN9LliwQP+aJclNaMV6fLEJ3lRTlHM7JtzFEYy7Pdt&#10;1f9vdcnpzk99qwvV4V5fdB4o9N77R1Z9sMa3AGr2n/Tlg/e3rfZhUot8Ii81fqNH5hbGghxPnP5I&#10;n51oY88KWyxzdlpIR1EJgYPUxU0w6yidil+juMe0kJ6xz7N30dhYN+cw81blKO8cZ26BVNDNm15d&#10;ILwhdCWPibNFb6OKNemyzN5M7DjB09ZOuEq+3DxFDtO+l2+mpTNHWWzGdqANA7BmeOUV45wawVj+&#10;UR5KDF41xA9KVySHhTLZhiiD+pyyomdu4x5m2Pc5NhZYZK4nrOcKpRPkhfztzHzqHeFgE5fRLD5W&#10;EcmeLw3lR3Fy5BWr8rkKxblkKv9HpT7qiJqtIXdN1y8QsjxvG8+LocZJLExyUzJMqJJVMfLJTfLD&#10;6CCtUhmzBcmYUVWsl7KL1GzoGKDRNCbDeAHN2ahv1Ev0KzrhyOcqsFtSP6leZQij+zUp4hD2P5rn&#10;9BIiXDvQeJlC0RHLP6ev18+Bv2e26kPQAGvUAEpGcIWGtaAilcb4RfhwNdy007WgrsP0rR7d0G1O&#10;EZkwSeZyGgHfbOY1LiJdN7vKM6gXzH3wQcYa8xGogak0n042cSzmk6CLys5mSHtpxX8dPzvGkD6H&#10;VYeoP++IE/rR7JZt1HbsdEtag5TItO8qO0ZR2DPgbNob20kon1FlwycfA07Z1s3PVdyz5oQWbfmL&#10;f3nL+erbbcu06K0rWxMEFxqmvG8pk5g+zzPUFAHqvlNGJte6bsKLqN85n0Cl9C3OpckvAZBDPr9T&#10;kWP7JZhS1tsFs39fxeoY1gRr74QhgnjUqZCWQm4yBO6hgvhkf14ZlLS19TAcRnnjq4CGaHxv2pJM&#10;NseNmf9CPtDCDTSVCvs227MrC3fA1a+Qw9uT+Zb6492PyD+h3Z2DqFIcLNxSNpeoDxnhf6VkBXZD&#10;j1P/7k9cwmU99X4R/al8ncPhP7O5+bMy2+6Kmn1etbDm+u5r/AVbH/dFkv2NF3orUSCsZtu20gnC&#10;ja4EeA7ZHx6F3qRCQvwlXSxd62A0TfYvx8EOJUOJincpWI1NaXoSsAwfLUrnjJHOUi/y3LT1DcWC&#10;YuaOsgRRFHA1L1/czxteqZIcFxYlcmXvRF2R/9B9Jvtnewn5EiHK4aFlkhHaEww1jSIYYgWZKIoD&#10;2AcsQ+Vz93Mflm7gHxTw1oWEUtGXK2NFDsnVxAYpSnpvXqIuTfl1EIw/xRiyHyWF2AgNmFrA+Ruf&#10;Tt/Ge0rmMX8VRtRXA8XixZs1XK0UlPsHny67BTko0CoaEjeJx5UfzSNo+zVX/FWYTME6WwIeECWo&#10;zpFI4tu8fMrPUjJJQHfLxrcqWIsVW0quADrljlwV16j6CoLmBdTjiZkir6ZyXo92g57Q2tuYofBb&#10;ejGHlJeVOvyE6hsumLRf/SXRRFVrdtUNMfK0ihIYa0QHz/0IuKt7Dsng/KDXJNYIufpj82Y0YeM1&#10;X1Z9yNDTjENTjKsUBOwD404OmHDX+JIwQL5qyq0D0Q6ZNMUnmVWmYdgoW2L6NyQNcJqXJgYFCnP+&#10;n+tuXuD5to5tD5vXNxDtJjmj6YO9HtiMX2OPwP9EqrSdqFVQq2yc4lrGHFsazMfKsz6GJLEbrYOJ&#10;1/l7rDuiXqhBlt/dx5Fun86UV7/Xe0NmR/O8C9lW7BnPajySMO2uQc5Q4lwyxHvaI2c/DGCCHbMZ&#10;WEgHLSmaN9myD1SqEth2uo5Uvw5vNNZuhbUvlZ5pTA0+Zj3CNAekuGv4m/6FyD2kmdbDiGvUhz4W&#10;jMjI8RZCCplSDzqpmlfuagIFlT/aPzifVB3pjTW01YF68NK4hjndARaqSdPZh6PiHoSHkThSUmgc&#10;sY8aEUyCYek8vxmCZ4y0LU+yc895OkC3lcaWXmdx5cm9t/XTtUm7JRIXKqUvijmB3tnrx8XiYntW&#10;IJcRMV2XEC2Uho42GJp2pT0MkTHWBguSjnLrffT5kcqMlvO+T7hlqHjzLd5IU7JcK8jATQHxQh3J&#10;iVeLHlB/Rw5Jspl4xDLpXsCcc032nkdPt8h/EIzHLVZdElVEYI0L5WJPFPMVvtsUx54g3ZO+45yi&#10;vmKd5QGMu7haQTy7r+as8CiXuokoJvJ/zSmSPBSh09dJL0hwcSuVK6T2iBEDTaV0fUKLoT81kBlY&#10;lkhiY7mAh0wT4OGlYhFco6C8+ms+RcTZeEBYKOFlj4geyUrBU+KL8rtxufIhxenIZP1V7RpHM8nL&#10;T9VNUuGCaXEB/YToDIPGfC0hYaqAdOnL6hguQi7bGMmvUnyXXSmcp8oCnxC+UJfHIWQC9ctItr5U&#10;77dP4tvlH2udJK8CJwJRa5RWOoZ+RuVu4rCWqm1VDQBXoyrScUNaXNZrPkW3Ctwj2KS7HyeS1uhr&#10;I8d0Xcb7NgX2E90FTQmBrOcKXpFx+ne0/1FYp29NHAgAxjmVQ1AUsEGjUSk8hoWCWFAuuQSUmwAJ&#10;5J4ck8lMJtdkct8BIve9iAfauoroqmi16KMuW7yxsmq9QN26eFXRUqUF+2R113/g9+n98ArZ03pl&#10;eR+g0k/mneT/x1CS4g+SDKdiTon+MIaQeqFxI7zopJRi/NErSzNqmrFGl89auXgkDbFKxS56txVm&#10;d7EqrAWUdxyXNTYvhldrDUk+LLhn+W+MAxyyvCHtFA1Y3i56j1osLq8BzQrLiGUxZZXznSqu8qxT&#10;JV5b7Vf3jDXJeFG3gcJhD9R25A4DxTUzyTz+iRoghifc63hK6gcPODqCYiRX7KPe7uoGW5GZVNrX&#10;yseYFSUtBkhJO9GsYRXQDzTllf3CsjaG58LcpAbf5Dje8Xr3GKrg6LYw0ohwzKkPEkvW1uZ7b1Uv&#10;tHeaCkuQvz5SHiwP71aIHlLbO6eYY9U9HallTmZN2+7cSE5Jq3+yP/CguT2mhP+8KY/0ULii0Tdo&#10;F7LfyfGuww/azxm3F2v7ypTBlNhdaSKgct8OEhOuOtMzU5bEONU9kTPNbuu8nfQGWNv+Niafn9WW&#10;T5oWtDZPBl1EUuv9vb/HqfZH1nZUWxqsmpX2VfiIGbJDtJusYXk7o7LsqaKFfS5nXNnMC944je0R&#10;kv+yXrVP9IEoxSvgygBvbaZkhbuPKUsZZd4vzqiKwgrgVwxANCkRsXEmgB4EKkuPSt8IVm++J48C&#10;JzdGKSRiPGpI2YTcIuZgCeiPAYnqflmlu8Woxj2Nt4U27hLFAVENbx8oE9OFSxmR8BsRveRbCSZu&#10;yZ5Dp5AzG2wyJnopqlDeK+snrlZsUiQH8PE0ZZ37a8MPGqehhBcleiKnCqziO8ICsA85Qv8SQlF2&#10;8QU4WuaRnYE8kO9InEVVymXkd9IbmJ7oIVOq+gIasE/4oMcWQ7juvO5nDlXWKgsFXslfChIEmUpy&#10;9TowGysomoViVUDWTngerkg0I8NqOfkoStbQl7vQB1pSwGXlE52fxwm9zPBvbS9zRv0C/Y0zojnE&#10;j+cVaVlVFQKtdrYoHXTqGrICIKOemEiEt+gHyFbktCGW6CdRGwYClyheGJWe4bpB02MNl/7YvE7y&#10;gvXAzOaVc5vNFlo375G5uXCvMNDcl9kmWmkeTLgKucyj5CpYaX5LDEXyLKsCKYogC+RZowuwtKsL&#10;q0NqUeQjM7Y2FGjjeNYcp84A0pqkwhX8s47RzGjhKwcvwSm67/Anp4lp9lFiJJxnPxPYJKfbvTzv&#10;a622eTif1t3UiCTQrzbe4b5iHWv0pqLc6IZFBSd5HfXkjCeCiW3FCdXgQ2c9ORYC634hpomxutrA&#10;EdlwTYXXCq2/7YrqOLWq8yzcWb2rw8llMzvaU6hunOWt1ws4QE+LIuNv/LlmckIC6NvoIkeK9jR6&#10;EMugK/VjgdOyzLosL6pmwParKqqyYscUHFq1v3cx51dGf09cZT87pTu3YBn3WqcxA+OntV9PCBOy&#10;2lLJJPBjyxQRgFKbZAuDpQ+dN7xqNEx7oGY+9rg0XrJSdaLCB0jHAdoQVYxPMGIK8tUqdmP6nCYM&#10;GF//veYnwWRkl7ZFtJdQplsrfu63xdAh+fz2bthaPFTuRrsJmxSJ9D85d5XZ7PmVi7EQ7vP8L7B3&#10;/BOb5lRjIBbvwgfF8yO/UpsQDiFf44VS/Dp0n2R6N6G5HD+JgRIWhw/NoO+AKTYuowqY5c/karB/&#10;61JFG/R80xrlXmRZPIAdQuMixlWtMiJhMx4k/87vjna78hu3B6Z27TzFRzERvCq6iHhAl1iY5Ch8&#10;mOKSLpCgW0pkNGl4mkPeLbu17q3iskIY0aO8rLxPSMeqVX7+CzUsfMQ9zfhCv0g+CPKli8F9kEHm&#10;YOphhvwJZTUypSTmbUf/v2ip76UXVKZ19fLFeG+ESEFS9xGKFNc0Rv8Kdbou2L3fGG/0ldULvsCX&#10;CHtBNv6B0QrB6rEyOrxK05j7O3JauzkVQzdoXesSpV26oxF5sgN6BgGWi/Qu/2/xbGOOR7DBYHom&#10;BXleRi/BfoHayKBfBA8b+0uPQbXGp7kgnGZalToPuW8C4qbRbNPfI6Kl1WYPgkOWZIb8n6skFncP&#10;uf5nix6FuOn2Kf6/eLftl+jBwnB7V+lK0VI7Jec99NpOSDkC77W9jBuSrLCNRoShSbYrhB3SZNvs&#10;AhJ2ygZ5DOvp1ruSXvbd+kv8MACvz6zW829vO1gyILzl/C2nRzTszEtBxJ11R+JakTV1URGBktza&#10;m4RBFKptWUDBiI5GTw/dK5svMs3a1XaQZ+cWtR6rcvGGWr4p2So436zKKQZ/aAJSEqHjjfw4OVzW&#10;YI+Yh5jqxwkXJOe3dSwwKPfUlnlu1DXbYhCQ2dxj4flyKrqnq7qBsa7qYhd/omMoJ1j4vj0tJUD0&#10;Z+tkHE18oGXgy0/wRHMr4SfJ1w0fF+xWptT9w5Ovy7blo3q9ujSJb9Cfr1hTLdW/p42XbDEsZGRu&#10;vmOgsLuSow0DwL2v2oxrBHfX+BuHRHUhW00y8dD8383XJHOfq1Z9QP5Q76Y5eKs0pfSRqnjNS9ZE&#10;MVFL457Ovq4d5zuSynQCMDtmTvcJurv6n/rdSHQI3bAJDfXJMX0tX/5Z0PjAdiyMfYZ7XRUJ8Glu&#10;eBD/dVEIfhVMznqttkOWjTs1qfC5GI3mg+Thaoe2XzoWAuuK5ZBPk+EGtuGzoB0XR8qXCr/jDCpo&#10;opfUUKVWPFOYgUHIhawNqjK0fmMgvv5/JNf5X8yJH8DxKRrJt9J0UDHRjhSmdJeUajuU7mvSfc9U&#10;c898jvncn7mnu2yyy2MdYe1KjoQvEn1j8bVld7W5smsdX5awpKwNK99/4PnD+/F6vB/vtzTB2wmy&#10;l427Z0GjComjCt6q7La8grZBqYwosg3dIXgohkW7ivdIHkh4OUEyX+mDJEqeJg+N7lCUKHQhbR/f&#10;j/9yLwB5wAf3IHAFtNhxC2QNO8x1QhQIxviGeIgL+aPCQGV6Ua/oKqDL5kviwfYNP0tNkCx6nuw4&#10;nBjiJf9J9RlXr7ihmnRfrtyPnHc8D+xHjXP5KgAvM7MlgsjFVSM1/si7wrHa12hnVo+oBfPeECF+&#10;hbVEbZKuxSaDh2RSvISbKtfh19xdFXlEtuNTJU48mXsA3kaOmQnw7VRz5ZQApDsL3Wp49OUsJ6E1&#10;fTPxrEhHfx/lI35EnwnWSQPpfi5Hlkdfc7eXB6jnONkoMHX13MfQfbW12VHcjV5eGctnGIMLcMGk&#10;0Tyzvua04VAiTxhu8I38TXRcPxCcIlmiL+MypTl6V3c7WbDezIkr79T1WC2C4rUMswmsh86o2Fp5&#10;qelc/jh/uMkjc0H1jkZhonntsgZN5E5hb31PsLs4pO7NqucSvK7Afb600jTtFC97aQSt4sDvddvN&#10;PbE8Gih/V3G53T9fXjX2xYKMk4JjbQ8S+moiWzdFimvvtlQFfRAhzbmrxsRXmqTutpKTjWVOBbLy&#10;ui6rarBU/8Q8A7On2ypZ6uj00vzrao/slRkm+nXu5YQF9L4Cr3WZdH0xEMijTWWHV5TRJyu/YQPq&#10;5YJku2z15Rqtxa/qLvHgTFHQV+UXiMbc0LwjxHC+KJ0kporo9YuIN6WlERDpVLE6YC8ZU/XSa5xs&#10;rtazE8np2jE7kvpSNMIMoh1ltz41CZbhqG/x/I2NaH9pfxqO+VQkx6/BFFV7w09gg4LJAFt8cW2k&#10;Vx2uFdWwPfC/JHy73cR3MmemmuxWjs8IqGtpGJxWeTS3QWXBn0ztUu2qYcURiGvt63BXpEM07L8Z&#10;tZd0eq1Ft8jy2fOwRfJndoPYpDKNeZ6QQRMzAtZUshQ4I8zm7QS3idkpj6BSyX9iR2GmzG9tG7xb&#10;/pX/alW44r0XQ3UdSGGbIRWgwW4CFUD75tjj6ciNGQF/VhyoMMhP5PyobFZapgQBCBASGwdGgMFr&#10;l4BTkL/fHWgv7Os5AqeqvNhM+DbiyvJBLFHWHD6WgWOMZeQAmVqUKGtXzc9hyftUd5K3KS4irTGX&#10;lN+ibmFnAAQ97NcBhmMJnofBCewx2wrS4h2sUvgmIZzTjcJkHwMlV1OZhZTkLlmaXS3jkKeS7eVx&#10;5PuYYkUotSRMqFxKJfkVK/+mNJ7twDnqB7YtmE2HsBqhUfronKdIH32aMUj0UtqC38QC3fasUcmA&#10;riupQ/pK92WMheyJbmPYSvlj3XK/AMUdnYWnWtmjfcdeACTpPFhHwb+0xy2XIGyNxsycSKa6C5JF&#10;K+tvZ/HEW+rrk3wk1+pdPj8pHapD1kzKfjW98GPJx024p0Lxo8mLzVZKjFOsa2C0IcJyg2qr9r1Z&#10;AD5FXc2/IPRos8j8Q7SrNWTDLfGjFt7npOR+c96aKzJmE+47JfdsPOcpUCxsXMXmKE412LKeAQdN&#10;MZZilZ+ux6wQ76Ge5o+Z4tPBTJ5xONsh8ZQxLHdz1FsDkf8i5K7+bXGoT7N+W5l0WbheXVnmfF9/&#10;if/e+o5+a03LbGudj2T/pyZn5R3T9fN+ySjRNeZNJzzURRZZRvlqh0qehwRq6fLzPlbalKoGznNt&#10;fPUy51taXS1q46qtEf08W6DpkJ+YEZCjG1vU9UWZ6TXqttLZCY5qunxzJKxOqvw7eKvaR5Dn3a5e&#10;WnOEs1+9WviH8zW1UPynTboakVnO/rfaGxj41KRfrpQ8XXEoTU8+qJpcX0hOVy9aN0K+rXUIdqBm&#10;iWZ7+1IO4uccObVW2uc8TJHychuauqD0sWBQf8LNn5pU8wy4d61V6lmcEt6OP4afFbeuW48/kC4O&#10;2kP8S9bJ/Z0IVnhwkgip8gvnW8Qx4LFNHxkGqSzSyGHUd0YgBnIGkPcyj1QWCsr18Z+h1xVDESPY&#10;xyssKAXjgQ7cb7F2KJQTgt2Cc5wncDeVyHYWPobcsNhLDOFbZgTySfZT1ULIM0Wo2g87xu1GPODx&#10;CBlCqfYFzUJGED4XRjmoN2c5CqHTLlboKeyGbQR2hHC1eIG/IvfOCBQj2w8S427Jv8CO+Hdxq+FO&#10;wi3CVTWPgAIHVQBxg5uuuk7Gc1yRUPKiixtCUUJbOXqQdmb64EE0/H8hayfwVmORnAUe0WTFDkKJ&#10;GnX4VahXQwe2wn6aJq4/3K3p4jiqFmvuufirBNp02+3ID5qbzEpsk2Yhw4c8RC3JWqE8aJxO+h9A&#10;GV/FCkAP4+XwNrDFCATyIbbRn7sIOmK04tjB3oYPLjEwbrhuex6x169ktmI2WhmjhCyiojIvKlqb&#10;niY1Kcmmilg3IKjxangxsL3RKzAODG/4mjsXvN8QyLGGhPWPXTKg/rou23sqwshk9qKdWhPDQLpS&#10;+RkFLd3pSOLO5h3Z7tGnmtpy96xpadTkv/SzazhQ7OtV0MAsK3brrT9cmeTwof4e/7bVgTrHWjfz&#10;CoNc+vvHOSQiMenaxgBea8L9huq8i9H29V8XjoW+qfuppN93c92K8jYvpmlX1Ua3FhNPMOG40ATU&#10;rreaNNwRZ5if040qHn3atENpTXUOhf0JjiZ1iSmqyjhevjK0yphd2f4Pi/X91+SBwHGcveFYQY1B&#10;NKFC4iBBJQgyK0gLItIgIgQkrECYgYSEJ+PZTyZhg1RArbiKpyIuioIK4kJFuqx4nKK1Sh1QpT2L&#10;x3nAP/D+4fv6/PBl0Yjvcz54nyXy8pI8CohV+a2kNURAYYctG3tRIjF1RQXigbkmGdv2EikZP0fF&#10;4c+zN4UO4GK+xH8Ut8mTMs9gHfli7zyMW1jsEY2tKv6KFIyxhHa2xSirrNo0BVkl/WKuyeTYQfRp&#10;7oMt36A1gtHQADS8oMtfgEwXxTHTka7il95+iEyIeoQg8WWOpAwkVgTZnof3l981PQFbAIfnmlTE&#10;usCHig5ucYKJkvCQQZgrvODvCq8sfc/8DPogWu+9GLovlnhEQCfKu0lNUIvkTztrKAxYbmYFmciH&#10;54vaygf7RQmRevCyWBuSBZ4sb2HfBHWSCp8psFSa5vVfkFux1SMaDAGiSAOgp4xjFwu6KFzMOCBN&#10;+e28EPOD0qvi70g35VrglxBrpbesjk0oHeVLfK4preVHvV4qzRVRHhzFpGKW9FYxrBy1q1TagpfN&#10;GpU8KG5BSJMPgI0RHfIbUFjwKfll6CI7Rn4MmvY5IO+CA70eyQfgeo90eQ9i47ZU3oI02l1XrECC&#10;zIYV3fDNeSH6uawUj4j4UqbBW4NzZHp8iL1UJsZ7fTCZAe/zGpGdxkc9CmRniaVuobI9+FW7D/JU&#10;jGNurGAivAVBCARo325+B5Rr7wSvAqq1e/z+AKTaL30KgH1aB69bwPeaaQ8x8FhzyY0L3FDH2lNl&#10;Vwhjc2/5FUQ+L0TdazqyPSpstGGW82fA4XrhTmCdQ51D8qVVK2vGU6dp1tW/8zzIDtUJWTaOUVUv&#10;cgYsx/XugmdGk+o8oe8noRVIjgqq90mkh+2ovbGLH8CsAbiQb0f19t1pjCdVURnrqBOGrKwZMrny&#10;Dr/NEaqMF1Ct2JrHRdbGccRt0ZJPwiLZlS1gjSPXKfR01cu05xuPGu7z6nw3V97NMmM065/llFIH&#10;9ItyH5HddVA+y/GUdrqwzApS/SpcYXwQ55Yfn2vSKLLXwOONh9pXpmSlbvTQZ+d0sH7U4bkXGF9o&#10;uwXXqPVas4JhsqumuGjI8Uf1SMlVqysEXbTW+DW2VDo51+TiSGPdR35NiEznlNfj36ldn9/FQjWF&#10;hTyGs/q7YheqQr24ZJD8mQopLXNyIn4WeVu7YA2SdJNw5A+Zy/ySEWmai4X/CLHSmBWN+2eqY0pQ&#10;VoyqTjhKf0+8KwugKoh00T5yNH6j3M6Ji7tIDNaFqC9QZtIKTygs54XNv6p+KhUFd6iCyib8lxN7&#10;xSyWOz5Vvp7+EM+UhFIV2L+lu8h5WFQF7tSKqoFH1j2IiYJk8gq2Vp5eEDAiQDIcvAtvl/6HPYbb&#10;VkwyJ7Fc4DB9AJ2Q8akgWi7fRNYiTxSrnR4hnsoEGwvoHQiY+kKbIeaCsA4bVawMtsfWKZez21CD&#10;8ilzEHkL7qJ3IiD4kIojFKiUfAKuhNc4L4NG4XM2sZAJfMG0BGyCOfPC51dRCNEGfYc8RYPYOUgU&#10;2ss8CB9FZ+gH4EgsgqqDJrFvyXegfJzmnAjewGpttCAbbTFtB23g8gUhAtmgmgwqgPvUa9mBcKA6&#10;gUlArep0egMUoa6gADAgz99WgR/V58nPQUid6YwqXxFjNj3KenyF6V1lE1w7LwQP7W+K+8sfbMM4&#10;EOv3lqrECcbrrweTGbRDzetTd1NWN42lq1x+a5zMlNp+qOfm/G2+0/A4/9Mf1tSUjnwSJmRJwQGt&#10;ITvO+i/buz1pkNXZjKb0M+41PU9rpx1pzOOBFE7D0qx4V1b9Sr6pXVzNAUGk+Rl9W9FbIyN1rfj/&#10;S6bIDwQNNX9M4bJP78lOs2QlNf6U3sbY27A9cxmtoe637BZKRm177mLXrJrDAtSuocq7ELOw1O4T&#10;zhhxVJ4ScK7q/iD/psj0H9hrG37JDGS+rC/MRhnb6oz5h2g5NafyblI41WD+G1d5laTI1u6O/k3J&#10;FYtt6jHRrFEbPlahnqu6f9Op+n/lRPhdr9PmpjMP1G4QJDOo1Q8KPGk7qtoK31F4BnnxLdfTlbnC&#10;/fYU7WMRyeKoKkpqbjSNdclE80tu8q69ml/uB9TAhdFMsDqw6APDyfCipJzGrewTfqSo9B1lBtdZ&#10;nVa8xh7QuEryLR3wJ0CfMQc9qvCfFwLfVI+UNPttqzpV6sbkGZRlpQzTSj9ROy1TTxGPU47o3CRM&#10;UojmlbTJfkilBo5ZZmInFG7G7ciAsntBuF9FFv/Tb7XBtPwZM0z/UDJLn9I1SV/T+Fp9xQTlmqYW&#10;+EhSqLPlvg7uxArFQ8tzaAsYaPwKnoGcF4Tuyiagy89KL5TdZrrrwuW99EdacwVAy9WYKcMp42oS&#10;6Em6RLyE1joUY3ehcStb5Bs41MQHjoEqFgRYTwHvb3ioM4OO+cxoxuBs+i31IfgvWp7qJFJHmSFu&#10;onGk9/hBdMThPNqJiqzi4WFk2iQH6ob2LQgbteewdxuOa67jKT5P1Bfx6/QelYoIpAmIZqLL3RG/&#10;qPJ1W4F9TfQ6TCJDOGalg+lYgkkdFAFdmhdqAhOPxxRjG5N64/ZJPJOnOP15U6kpO0e4+3d3p3TG&#10;sXgzu2Xhq7PCMmbXqXM25vh5WvCZuR+ddxd4C9Sm9dKpoklDX7xNQj/iwOlIooqjEvkpwtz0XbFp&#10;x1KiuUt4t7c5pPVlPQkL4sXye3zvZRYJEmm6LG5BnXOgoLRw2PSBVFnqrK/aapZ6EmLGMdLjy858&#10;tSPjBd9+hzZbmOyV1Ml/HLso5YLg89DiNKLgfwzWB1uTBwIAYIWgqBCQIQocIC6iIqAyLggIkkBI&#10;SAjZyZe9996TJCSMMAQBEVDUlroHFZyte1ZRPLFVTz31uYqnz7mqYFHu+v6KV782g31dqV+SxLmr&#10;hkQliN9r4kCx5nhDRuOp8gYh2dmPihcTtULMd1KY4E/cMnkStYDYr3haiaVMqdqKrgHTmsVZA8xq&#10;bX3qT6xO3cn506LtegCEMF0wfW1IKD2u/Kcjq3y3eq0GgnJpzPx3VTDtXgobD9JdQfWT+vX3i0qo&#10;I4aRLBQ9z3gotYcxZpJEpQnNpvugQVOkdWfdj8UOU5RtHHbLNKgGIb6a0byJyinzC3In9o1Fggol&#10;DFvGCx9TQq3UrBRas/VC6hG635YUFRD4bOKQUuMiB9iPKTznirOe3IR0xatCyn50xfFSkK9cYaSX&#10;VXOcX5C1uGnn80IfSeu8mfmFGuM8nXoeEDtPRj3nDzlfhZw3wFypvrQN4ro5lnPFSX6Hcj3smO8l&#10;V1GR5NtIoqNFtduQkGqP91MhiRjnBTInyf/w/Jr6nqbzGKOLeJOexbNW6zfXvKzFQPUtzyzBRajm&#10;x4rNpaFNlzjPy3cGAsQvlZGNjIoJLLIhtxCH/7N+WdZi0u26jCWl1O/82ug9vDJfyCyf7ouH7z2X&#10;N9613WwsuNW5QBFesnuLnqMq47UdJe5Hftw8o+JeFaKFWkjBRzbdyaokfg0ol7RTphrJMSHcwTrl&#10;rDs6u7fHy8k9uiPVDN7Q1TdHvrvYuu0RJxbO2NpMlCFDOykVJzGmLesLGThcW06WmohrVS8Zpeia&#10;t8VUcfMbGLPn6RZ5L9Z30stQ9XYS41XVgGqKtQd/gqfnbCWfII3yOoAAMkzgY6EKukT13CsZKglG&#10;8CmFJk0XH4ygqd5JyUGFthxVj59DGiWwrErqLPIxJQ1AA8HcWMYQE0EcYC/iKCqiuWK+Z8NN/hER&#10;c82YsEfyLXlK1CLPiaAoSxV9QR3WXdrhWkT1N0a4eYAwwDoof0ImceHsh7QY/j1CD/2eCIlYx7JL&#10;hjbEcoNkH9dU8MOUM5IHBEWq0xEk+Q3146AX1mTDfo8UfVXAMEVh74g4sib8XQnAuky6LoPjD1Pv&#10;K+LKJfRR5cN8FatebU8f4fygmUqm8fJ00AiCzK5PCF5hOWCG1fyGjFd4DUNorfKDlIM9q8YyL+On&#10;NN24B2SEdqTsLK1GNwH9yOAYwtLdrHZjaHIFJ2B8FBGQUk2Nwe3mz9afXa6ytwaaPoDcZoRIWJhs&#10;4xvG0+pTph24ROIGM7xsPaXP/Du0B+i12NI5jOfW2ckydr7VG/FewrXFgRLNYMdsJw+21LFY14oI&#10;d2DENahxh4GxsOqoo7XajOc6foCfIb12nIZiaKGO0XQ4neN4k1zPSnBGR5aLW516UJupzDnlUJcc&#10;r72jPQb/tVYhOlsxXhtM16J/9zZjv1Sf98bDBUSFZw90KWWvZ1M6Akhwv0s+w1zqvhi5UzTm1oM+&#10;G/tqvrdv3zjQRNd8KP0aqBUtQOQ39gPvKmkN32P7sJT6QXg2AVJ3CZpEdvtfpytokf7MlHkMvO/o&#10;/Bmi1bVLQ5BGsCfMNl44veWpBr1J3+4SNpbda4sBfKiI1i4soWpVywp4ND6+6QI0hdQcMKV3UHMb&#10;qSl4+r4GxXycsN/PDmk1dHsu2rAFh3tL1ddK8rYVC+Ph+7YWAZkV3zqLsImYdVtwsAlcQZsJmkq8&#10;3noh/RilrqU8pZm+pEk3v1OYUb865Koh3zPuqudMoIZ1n3l/rzolJvL78Efo/cIcchv2hOgBQIIN&#10;SDSseXlXZau41lWp8uG/PmBR9IiLwiy6RmnZjM8OppriOEQ/R0jTUpg7yArhW7afdgDgcV2MJ1X7&#10;+E72t9JrQiU/Mi9OLBD+d+UuabQkkAiVZct+CuvWjCv8M9n2/Tqe7QllLp2hvkJDMScEHfQeTjOt&#10;gDnNT8Ec5lCEOzZN8nol83M1glsyYGW6qFOhT5wpWaBaHzak1qnPzzxnn2dMtWbhH/GJKjLJKvxr&#10;1tQkMUDNAG5I8ehLTI08d9NaTrAyLGeMJ1BdgpwXlGqICSMiqHZ32E3VGt2noGib09xo3oHNlacp&#10;Q/BrFH28YtJi1VwKlBqullVOAh80Z0pamWd0M3O4HJh+HcTLW2dAJdwVbDfmhkcqw0xAkMt62frQ&#10;VI3O0A3Ln2Ft+hYuDD9sEJB5pAdGaGUl9T8mUEkM/aHpes4ils1cC9FxjJbcxGA+zDIWblBEWZ8G&#10;B1le2/9nTEf22lbJnmMW2WQcSbXPdpi0n/DI9gF1grLAvr54D7DKbsh+yPi3/QyEz3rrmJ2Yzkt2&#10;UMNH5AXO2cEqS6ZzzFCKwHmaZJGoSQ+cPVjV7J4mxeLB7uMoGEntNhZTqfvd+dlD9Bo3GCJn7qz5&#10;I5HHXVYzDU6VeWpGg2+bN9cI9L1lFQ2jUgkytiGBnYi+Xc8k7qzW1nUjPxCm/P8qXk2h+jOzDwI4&#10;XwekmdHii088xCHUPgGbpC+8aFCSea77hG4SNtAWKvkN4W4dZe2qrG7pIsKwsc1E5CD+56YVxXPJ&#10;GwOh2QdopEYQ5DD9aMOaxPfsA/UA+IKU4WOBmKZe9ycdrZTRvUJCLc/vQrOKUAs73IQpzB/tV5BO&#10;3Km25Rvfkiit3dkHqI0tayE3gG/N8/62nL08kAb+JvlYNwfUbir1LDTuFYeinsl6JeCqX9g90hT8&#10;XuKADEk2IjXyNmDlRrDiAfPmul9UOdy05UfUyv9zWN9vTR0KGMcZygioQING700xChgVqCAGJVAZ&#10;ArKRELJ3zsnJOZkne51sCILg1tY9bpVaFbG21goUn9JaxKqoOG4fuWrFonjdXGe9pf/A56f3fZ4v&#10;mE4wo07oWORl0zBCn2gYtMJwXfK67ioSBGxiThWSZamcAnoF1M1XlxXCLFHT8o+Qh9KNi6cq3TJl&#10;co7qGjyZwNHkK+bhYowFqragImezIUwfI0C4HXJIhAgK+b0SSDRURwBEUriUKqsGxz5dJl8gF2Ug&#10;8Evk66RrClB5hVCgKlZvwJXoh7S9QcexQdNatJWjlpZDCbwukMb7QhgBsWgzxVUwb6VQ6ldU5frB&#10;farF6XehHep3SV44UbuTsFARQF/gjLpN+rFgPJZmGdCSGM+Qy+ATdoOylNvOw6t6anMFn2uySg6K&#10;p2h35bySitD36X4Q05clcaA4g4NQDD83OnB9qMFcGuxzaG3PNSH0UF0c8JRxXfeEM8Deox9a5eex&#10;DWdLZgjeGDtz1oqNps/Sq6Rfmm1JXLDYUkcIyFut+KgUrdl2LPi9fZ/jlepJrdy6CIiia60OzhQm&#10;Yh2qGeHQbMuLP+MTbV/mUIQ99hnpCRKcvS2JJ+1wTCX0QjzHuii/Zje2NwSwPXceV4XXzHVTpUW0&#10;Ve4INlyvdQ3XACzM9VMxhatxfUN9Ich2HU0PEe1xdSUhEpbrLuFPmcA9P2pIPerODum28dwpypqq&#10;9ECaZO8qa+NW1p26rxtDa4IZNxtURU/Yz/yPqP28+37bojdCjT8xqUlc7Hs6sxBc6xuLnquu9gZC&#10;I63DnimKMxUb2+ZKEqr/2xrDQmnZLR+qO+v1zc+KTrGONE+ifsXtX52y6H8CfZM+6QuRPPB4phN4&#10;EJgXLVVd8utCi60mT5aCXr5ic5D426qDG6tZhNqQ9UerdfTKdeSiVub+tkvUDZzbrVsXveQfWNOY&#10;1CU82XJiZgcArO6O3qpSNLwPNVkTPUzVUXVc5SdSqvpdzSjrtuZy3f7qdu06prAoGbVzJ2crdTrB&#10;lrSzepf49pxsgw24itcY30KZ4ZgtCjk+sWrduGIQxuraxXuQnxk/MFFlCHu4qkS1gB9Z+FANiBKW&#10;QZod0uS0aO0N8B3pOjoqb8Ub9ReQPeEXLDrV7xOCsQBJBOdzk0UzZP38PYxYuVg0rxIPP5F0FdxT&#10;GMGipeuVj6DeVJ2ahRBJjRqnsghvQ++qQyNmmKPQ6AnBXCbvF5dJZILnUgogrJ8O/kMmrlgoeyXX&#10;FRDlvYg+6wWiU8KpIUqcuphUrirUvMK7/qpnZkS98VdDSlCys8eaBjXwh+EA/74oWhFMz5JkKL3l&#10;EFCljsl3yKo167Ps8sVoVMp38AOdjrRUkabvxR9TbzMMRXxlOGJ2Bm1yhtpTZXs5I1odP5bPQvl1&#10;JuH3OmbZOUmYHsoPBTINuiyyLM/oSNkojzL5SeUwzeyLn6QiW4DIj/QdtsPBEVg+Ng3cyWKYc3j5&#10;nJfmnbRBvscSV1YkfG3Zm/e5pMaaRRkGPNaLKXqZ2GYmsaET9vnx5Yox+81IRDeEgcGwY5vzEPAN&#10;IxUb5wZY/8Fu0Qq4jdiN0msCIvYob6VouzOG0i4Zd+amiIBnzgaSRiZy/hHfhoy4kMjvdLNd54K7&#10;HVPdOOkHOuLfwRljfuxfWHuWfc7XW+rlaX2ivKnCeN9MSoN4h/f3FK70tPcCqRWkee/EX0bivW9w&#10;QWiTZyxksn2LmydV0wZa8jiq+g3Ngloxq3a1rzSPG9rUsfw2/5emSRSFyBZAU9iS04EwUjtgbbw0&#10;fQqsbBjHUdFpvmN/Ne0St0/yoZa2vo+Do+evY9bGMGe1vS3FsYdaO5d38U6u+ReFIVzT0p3CEj9s&#10;CSF1S883I9Op8pEmDg7WHm4ghiht9937gX6DolLKnWV4sOqftWajoO7iyvvGPia2fJJJysVnjppn&#10;CTbPv2N+Jr5CHLXcAE7FnLdtg8iTN2BzFK0TizJ0SRO1YXVudof2OmPHKgp6gN1T0qnT8u7nvtDz&#10;hK8zoww0yZv5pcZa8Dxxv6lAzosZtWiQxsn37avVxyYE06C4T9HD2cyClI/5aTU4NVHYV3xQUyrh&#10;58ZpHcCDxQz0CASTf9UNweeJKv0VxdvYEJNfdTMswzYHHZgQLO2igDxWbGFKYJt0V3Ua8hD8oeiW&#10;Ugz9O0emGoRHM65qKIpHZKPWr7pGLEHXa7bEEgxDaEKY3nLPcHtCsK0U0oEz8k8ZKpkMfl4ll8cq&#10;dhdlwj+q8qm3FKD6WgaqfKkFyXlqEXqPWKwx6ktja/WFhuawfnOf5e9n2S8LAPGI+uf63dI+bWhl&#10;N7gPXbriEOTRSagmuELfnJGG/GnoJC9QOow3iKBql2k89hB61YILTzP9ZHsaNNt5DmPwnUKDsZI+&#10;IkZNQZULpHrT8RVLQJsZpH4MIZaE9Bfwp5Zb5OnIRetholsZbWuIHddut6PhPuMYhgQ5nKnOC7wT&#10;fI69j14ghOwfKtrFmCOn8Kp0r8ORfR084RhI/wU6jJHJU2AWtpu4GzntzIzL1Wx2Pg6/aFzi2hY0&#10;gB1wreZFcdd5SXWd/H1eXMUyYa9nrLBZ/NRzJvsAkOw5mn5EVuLpIMfI4z1XiD/C7d7EOK+6x0uJ&#10;wBu2e1qDp2EU17fcFvbdJltdHg8f+FD+m6AkYCmsETkbR7LdksFGU/o2kNCYSI6HwhveEO/J+xuj&#10;4nrUsf7xiErDbF9acLHjpus37icsbtsp2h+c71tPlv+fxjr/a+JM4DjO6XKfCzWJbMDgNnITroBy&#10;l0sJyKEcisFAyH1NjpnJzGQmk4NwuEpdz9V68ALRulKqrVUqUkRfVbeiorbF+6UVj6qsFMWDsi+D&#10;+w+8f3k+z/d5Otb6rD+eG1pf0j6Q1sA70TYd384Pa6tmzhdEtj4OmRXNb10X8EJutUW4IZqTFsQR&#10;wDYQb9fcRFkcrGIcLSpjLHuDVlWeywlEa6tl7FG0c/V0bDXmx5WHv8C+5HVSbAaUj3m34oPCIucx&#10;4qEMszdZuVoK/lKZUt4LFVaVFD2C+mpl2b5wQN22lP/CXfUHY7r1pQ0HwzHEs8lA4SO/iDy9T2Bb&#10;JNtdWHipcpO9SXYtS32ydqpspwas21L4SptYn5yVoJ3iXUth6y7yRTGfgL2Cl+Hh0Hoxl7Ic5ko3&#10;ez9ADslvueDYuLrzg6B/UBOgjFpnWXFcRWk4VbgU8OdPZraoKcKQ5EOaT8VLo7/WJkjLGOO6BDmH&#10;kg4GKhf4eMB/Av4up9GDuv32JtdUzUifCR1K78oDRCMFmxQ5ks0Zb5WkrCQ5XXVSPhMtAJ4ruxln&#10;NW5AJmWFZkZ93IcDKbQyVwrSCrd+ELDTVV7ixXJWaajEoNiWPyMdU05mNMtzgPSkx4q9akt0onJC&#10;c5ExCNB0wRRcHQlW+vSAbtAtV1TfhsZ8EHDfVRWCYY20hBQlasvyEXGfLj6DIc0EPZP2yk6Bz6Ld&#10;FZHQdcYJpRC+SNmv2qW/7PNKexVlu16C+wzKDwLhsPIw/9/6rZwpQQzile8hHEDw9CtiPvIiSSR1&#10;QRVRT2Ud6Azje/lDrIdySVlsUPpmaC7j2DwqNE38XwhouEF0ctT8JuJaXlfTLDGd/rmw1+iWlCOW&#10;GmOjxqQhRjHjR9km43nKjIJF1via1e9IYt4aaC2Z5sDCvyQWVu7lsaz9HK+Gn63teeV8o7Usfa0g&#10;2eqcxBD5WK5HXRTftZxljEp1lnvUcHmxNdR3QF1scZu3Cbxr+s5BgFcQeZUr6/vbh4pP8czt3nk+&#10;jfltdelJTQ6tR5I8Bc9b2VFnRLdbHjBuSf7RcoaaK/tnS7zvc2Cw2W/eKRAxb3DYiHsRvEoPUzZH&#10;vPwn8vcyx9wOcmPljiUVZGR1KusISVs9sPgqmcaNCnUjt/Jqg6JN5XymR5+JK9zpVGsqk+P21//b&#10;8iuGhxVnlp03TK66kXPUMFXzLs1sGK+LZrngIfU5i8txXcNn9EH8adOCoBhiq7DH46UxWXLb6ajx&#10;uMreg15ZdgBxqU0o+g1ZsuZe9jsE5banXkdGeEnxWrSg8SrzKXpFIKK3YjzR/aBEg4c0zDMSL1b4&#10;O7sQKzQd9qV9taIbtNTri8LAJ7xz2Q1QA98vlQNNC4rj3eDdIgOzU18q2U8X6t/LjgVlIgOKLZ51&#10;2C4gxXkZ/lewzt4kp/QbTXHT0UKh5qnwX1nXtTvEMHtM1yBdHncEZMmDmErIUXGDzoWGVRuChPAB&#10;NcOzB/XXmpx3Y5Pw7AfBsKlkRLVduq2gH+DKF2ZVqRMVe9iYJkzlGafR+gEgs0z7Vn2fLtZd0JYG&#10;9YDXdIe95ul7od9cHNBJVGSv+oeSPAULsBUsUc5Xb898rPLRdLGjgRDtgbgMdYTuG2aKJho8R1dr&#10;faDnQXd0+Xqa1yoYRxe5VKAUAzzXJOesLBji55+V+8GBmTYFDf4+5akyS8+NC1KJEH/m3wEbMko3&#10;qXG0LzhI8wI77LUHMuAMl50Ilyj5KKRJsg2L8suleYZdmXGyatwp5Vu5ES+NnVYM433MUJUzwaRv&#10;B6jEcHCx+rzxc69xsNv42OWmfsj4x5xQPCrqNM3mvRIfM9MyxiXXzBEpbTIHc3jsfXmtOY35N8Ux&#10;s4J+WPnMfCkYBcYsNO+FuilzlmuAPsdU+VHoEGa1jOZ9LRK3CDMOiTe3uKaIJMO23tjLsnibkUmT&#10;99gQ+oBi2tYdvA+gNE94l+uE1lDXdPiGqW1OWPa2VcJpzN3Y0lnmu9THNl7Zl9hgS63Oi1rZPL56&#10;MNy9eYQbTr3R/J633G/EVsyPc1tgPS4SO8xaTIrz9qWdKHpjZVdIcwYsQ6u6l9RbqmrGEi6Y39T9&#10;JfKO+W49jTFgnmxYQD1tieK/8ntpEQl3uwnMzdKdjrWmR3P/B8RU+IbEasjsP8mINevS/mOc4kYm&#10;5BufrPs1EiLdGwkGRuYKQqhfke2iff7+5CWpq9sBcoti0PEAiWoP2pf2UcEsHshty841POF5p2Ua&#10;xht1rBGc1tQfSccFwneMInxIkkzdR1Bltf6xhFkhcLtP3AN+dpwwLoXi7E2GFSQjz/jarG5kWrAr&#10;9Sy6SNTDAlCrpCXiHvpaJmJEYwpFIbUXG1VR/IUGFXDXPREv1wU55REUvf1m4cX5LXCEJDArFBZL&#10;x1Mb4SH5DlaMPl1Jjzihv6Daz1iE1KkTqVeQc5rT/t+hu3Q17luwF7DAqQv/BB2cO4t8P92Q8mjm&#10;MfBTgJbqC+5RC+P/gBI1GyO2Qbe0PzDosE33njoBz0LL/WcQL/io+xN0EF3t9NqQZvhiTsj7QvOV&#10;rihzlZYBrmQPaw9CRfGndRw4JIIA/eAZRhh4Tf87LRCqQ2YCcuHD2BKPNKQf93bOwjCi4KOwCJhA&#10;zme8VlehXWxC/Su2Nn6nxog9igC0tQaCEa1Lw2NoGbrbhGvAeggm3nu06MeMHc4m9KbxxznhsxOq&#10;MuPajC7VoHGcXQAUkpXxGPCS3BEhVN8hXzLYmjFTE61Ru83sGXARhMwsj5/0YaY+5360irR+FNYp&#10;blqfZPCUfOv/2CzvoCazLYCnQQgdpASQBJCPktBCCyIWUHdXbCggLFV6CTWBkJ7vSyUhgQACFkQR&#10;WUWKhV1FRFYQUKmKT3QRC66sbVFxQVjX8njAzJs3887cO3Pu/eP3xzm/ufd89DHL+Sr5RkrMPSNF&#10;E/ZTG6S2awJo7dIUC2GeStq8CkFvlPRqoZhKcRLyJXtacHKZ4D9e5rLTbN0W1VTQY09WSUeI0jmu&#10;+Hq4OfB7MSFShbNT3o95a1ypHIw30P6iKEkC1SZkp9JjYTApPnfzkpPwTQvFVnsf+VYrjfb5ecIV&#10;zj9KnNFFjKhWoLlIM/YWzlx+O37I+Bf5jaRGnfWyQ6mP1F2lmZkQzEk8nKez5CRtk7O8ILzBFyUr&#10;jfzZQ1U4EVPt1FyYHhcC0ArtE9VwaoWY5LPGtwqRaQE6VMnnDDd1hjgv5yCMLdpPr196aa9s3CzF&#10;xuSv3SuJibPz0BKPJ5x1+l58LBkBuIglqaGWU2Jxer3xHTGU8UynRnQhm6/eJry8OL10Cy0Z00tW&#10;j2+oF35ONPIZFdKSGe4NQvPUFieEEJV+EkALdTNqLCeF9lmHjBeEtjkKnSnBcepztK7Ajn4PbgrN&#10;s42XrP5zgwfklpbvwwAnKXL3FPB8Zg5xHGzKNrL9B7yTc9XyI4SkZpqQIXgeoOsPjtAD0XngdeY0&#10;nA7+xdVf7sX6EV5P1pCPI68mB3J34Smp2sQ23kFajO0MbyyvDafBt6ZbmmTwbQqO6Kr4/sxy9AC/&#10;nFMGvwka8bpWCFmcljwL8lNOeT6f9JmjpHcQj3DqCnptpzkLjDEcnhvBXDA5xU1hb9Sd5D7hampY&#10;82R8GMKQHwJuWSHos14xo8lHWJdZVaRhVgO7jihi9XCybd+xnbibcRvZ9Twnk9fsG/wAvXWc4yBL&#10;g8WthQIRYbwWqGKZ4HeJuYnXTI5mruIfI51mokEKMZcJQCjbD8wa6AQukuUkiDC1Y6UI/fRk7Eph&#10;okYf56nQF1HKA6COFUJawVXhe7JjwRkRjSQraBG9JsYXjIj32c4xwsS9OCpjQbLPNJS5UyLTu8m6&#10;Jm7HoDhbRTcQ17ht0MQywcfniM0OsXvCofCgIKfAqs4QBDBcmRSmwr2qyI9UN+0+8CAmUd+lfD6u&#10;CwOpUpO1kCOKYApj0WptWtKS1Z/I5lW79hqSBioqQnlOhgcswkeB7rKPUWg8qswq1g6LLpXFe+hL&#10;VG1J2zEPlelpIShHuUHW4k8hQeaPLDm5y/tweXFYGymlzDDiGnFQNRzdAlSXPNjPxsNL8AkbsYTi&#10;qqR/9HuVg6mDmoC8P6McxSg0zF2soRhbMLPkJNvruco4er1bf/GT2DlikHIsXgFsV+okLuDuKZgp&#10;ydg1CkzaqP7zInJGiGZMIZQ9guqU7MlbJIi2MUeXnBR65Stm4ivdKEXvknSI6CKDlEjARp6QloMb&#10;lE1TlNgNssrMZoM1hX3ZrzTPS6g0KzUz0ZWCOhhS2MRWLlfSy1UektLj5idLTntLeFtYRXkPWEpn&#10;Mjtxk9ID2WVYujQ4N8uALVHScrRMRXV0qppAGMZKgcUL6rnhywTPeemjjHE3Yyk2qwA7IMTfkfBA&#10;kpQTDWDFN3OncLNiAS0XWy/+MR9j0Cc6Sr+rlS3EMs+oTQjsOb2wVqiXN7lC6BGrch+7fhC9o2US&#10;ekTBeY8BI2En3RGPFioK6Nj7QjrjrqGpYJhF0RqEWjkv1MmQGW8O9hWCg/4rhDIhjX7b9bbgGWMb&#10;4bwghHkY0If6WBfxOOgke8RMDzrK+WpIhbC8dG0PkAIi1Q+CjhAGvhUMB1eM8myAitgvXQcgI64l&#10;oRas4vkA2qA+3w1P4n8G8WabQBTkYNjNrxc4aCv5YYLT6tP8OMEgHOIPQKgVwjv+NDjrOs4vhzoI&#10;FXyCQAFo8hqE6Xh/Xq2IbJbKuyQ2WIXkccQO2mM8lqgP7cbrEnnDL/AjIGCZAIN9+/bfnZmc5754&#10;BUMhtWAwOOx/4/+cFxdiMRuDtyDkyHRUkJqfujPaSsMQg8J81HypNa49oHNFt0nvqH6JgcCQvird&#10;KNY41CTQ1B9LNiOa65nPWoyv7rI8jSvFs62SrYNtAta429oCWDsde6T9J4cZx1eESeIDpxHnHpc2&#10;10a3alKRO8MjwXOHl7e3FRlDnvV5unbI98q6Jr/j6ys2KDdKN4H+rID8zdQtuVtzv6N+n/8Daxs/&#10;ULJduaNy5/Fdp3Y3B7Xuad/bFdwfcjf00b4XYR/Cv0RgIo2jrKOdYzxj1+0PiPshfnfCvsTopMRk&#10;Sgo1lZkGpkspJRmVmdVZtdk/5TTltlLbad15/fmj9ImCPxgzzC9sDMeUC/BIfD9wGxQuSBEyRQpx&#10;raRNOlr4Vq5d5KwIUtKLj5b8qhovnS83OuBesacyu6r4YNOh/sMvqpFH8TW+x0KPZ9fKT5yoaz85&#10;Wv/6FOK0WQPpTGBjfBO7uaLl7Nn+c1MXEK34n9f/EnWRe6mkreZyS3vnldsdz67O/qpxbXWXW/fW&#10;6xE92b3ivsM3zt3svfWw//2g2pDJ8OoRm9v2d4ijLndJ//K45znmdd/rgddvnuMeD0kTro+cHxOe&#10;2D8FJq2f4X63eG46ZTT19Y/JF9df/vSq8DXlza4/SdNG0/Nvf3vX8f7YDPQh8a/vZh3mMHNvPg7N&#10;n1s48DfzU9w/gZ+9vwBfTb5p/scaWA9cjghGWiPnUCNqzepKdKbGDgxRU0vzjdaAdqOOQjdLL0jf&#10;3cDE4G/Dx6uuGzUYq0wKTKOwHmbaZlPmnRaHVudb7sG54nXw01ZD1i02pWuotiGAt5253Tf7KYch&#10;x4uEWqLSie1McYly3e1GJlm5a7nPezz3HPXq8r5ArvOpXCvz5f4bJAjb9z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DNSJQ8z5AgBwlnU+u7ntIyU0Y9xWNSns9mpqSuz2EDqRNhWSLs30&#10;O76/c36/uaeZamoy1ajpVqZDRY4QSoeaVocrx6vY8CxvXe+9zx/xaQ02KFN7Ln/LzBN9X2dI+l3k&#10;V7nm8C2RtLD0lx7RUO6ira/Ekdqs1SXiQWn+GwXFTbs+1E7+mNZ76ytxEPqm9gf8JhSSvw7nQ1Vy&#10;b6wCnpYqxPhwSKQXaIOrAoQgBJmwbTc6hvzIy0JPIth4AFFPaQcK8WGy4OY7fBNx2+KE1RF/N6Zi&#10;/8CzpddBJ74p5QOIxzqPOIAlWNyvoeh1bOrWGjQK4Lx96EQw4dUevFv56X4tPknhcGMe9k9ZZPUx&#10;0Mv25g6AWEbKBoKZktDkC2gz/VPEQjSNcvxFirqSE7c6Iq/x6zw7JAc7OhaCr9ev6WvDIjKgFndQ&#10;mf72XCWwVecYvNA6JSN5gx6UK5No1EFacdgeGWe6d3UiDfSIexGCk+OrXiEeeMNIHhZfkG39Htww&#10;zr5KA7ucysq5KJ4lz+5Al+mqaDPSrXmeeAoxqLYc8kAS5Lpd6xAh+8RdgCyRrFz1GH5Izv/XStBf&#10;9qmHBD+bC69MQAtNKeX56EyjRI8iJTkPKYCEZXkliJEN2vaDCPKdOminGX4hv+8+CW5g96z6E06i&#10;TjzPB9m1EfcWoy+qPJvLULcyn7JDiLEIzwpDPAqmkDj8MVd7qgju1HuH98MW3Tc7N8MqVZlbKxwp&#10;C+NNhW1p07NtIKm5rasNLbrw6lIcMmLhlTojfhXazF3wy2IvQgubCj7HP4FTc3vDPeGwrGr/Dnhr&#10;epqbDl6o2MNbAHVJ6p9OAQG37Dsz0ZSruRc9kKomXsk85Lua7gxvuKTSglfCwcUZ8Rx4TYE8rBGe&#10;aYD9T0MvMg64RUNtKneeA6RkSocnAeduaYcG3X1nf9NPCNmypngxPHTRRhcBJ9baYyPwskrHkzQ0&#10;al4X5gNdzeP4b4QM+hluAkimfsdbCwWxp59sBg6Dc+5eQV165jeeQA632ZoD4NoWZ20Z7NsUiQmh&#10;NxZwchpkKZOFvoQoE7HjAxSec8KNB+1Pj+M5QRuly4ffyJPE/K5T0gZx4qV77CZxWelXyWfxQJYr&#10;3Zu2g8QpS9qDU0VkHXQ8/CJxF/rsP4wPw8BtHvYJfsStw/6/9+NB2QxC2xHDivBHTSPMQty5xIf+&#10;gOVkWKhRTECsI4exWfGpxFcwENZIrAKl/gvwAJC4RYWdBsu5GqBEBx9Nly6T17ZXMdkybqOHZDtb&#10;Yi6nVzCeOjdqpYSDDZMbaO7JECKIcgltx3Xkjh2h2F1i3xZbbDIewE0AHMz9wUo2JSPxTr/kvXbp&#10;BZjOVfcXzaAoZW36VVIhfwAyCaPMIU6A32NTQ/7AF0isfg3YXprjWgP0ZDR3P3oLxwbVTI8x+baL&#10;JMLgWzdEz9e7nsXJLxm7NYfIaelNaASxVL31hCceqLCGrMCMsgS/1eAF+63rEbCBZrhBaCjRM8Bn&#10;9hT/1tpCvz6bWHuEMuUZTStIyvBJvYJQ6/MRf7w0I/R4MDaa7hQch7mqZvtWASAbcl2DtjImbgIy&#10;Rtnfr2TmVgtuhtPZ5YYaO8qjeGb+v0k7k1E1m1hthOBgXJBz7JgGYzJFQVbwIF3uKwQ8pYr/CT0u&#10;zeCyiIT2+91L8rxx7Y15dEiN9fxL8j/nZHldRHtpkHIGbi08CSVjr/M0sVZsc05nkAAwmTbCEbRP&#10;s43fji6RJ3ANiJNkd98CSXOLbctTevOltdVXyNZ6V2MNoa4WKKbj6WXaNB1WVDgWawde5O08cBG4&#10;ZZcIlSilfcsvQLqV27nl8Djjbp0lqW7feG2IXnxDV3WZNDW/PHOZiLiwSc7DQ6st4h4suswpBgVn&#10;z1Yf8EHfn7ETeqEemSl8CNGoBrkNcA07sZcnqbHGXptEz+qYcu41Sd2U5X4ktl2eJEvCN9WXiF0w&#10;fpVvzEQQV9yzfxRtzvcVTken6+v4B5FwzXbudZhkTdZo7VMRp+W/GpEIP5+s8hMN5DUrEsQc5TJZ&#10;vdgMGaST0zxjx5jktL6gtfQXKEpIUgT0xeUxuQhmHJ/hOsS7JzE9Bxu/ZqOOwuKrjMpw8JdxqTwH&#10;UPIK6QewKy2QPQA2xNyT9IM5BwR0NPrep4/8Cx10ERM69JLjI3wRWtddpmmWZlyJVWWzv577QZHL&#10;zM4tkD2kB2R7pT7UqHgV00TNie6SCEmP/QnUEyLJx41MxYtdlhP22JBjP2bGbLrmaqZqpzVblWPq&#10;LxUK+Z/Krwa+zF0xR2rDlstOiP7G8NhnRx/TV5nD+yxUJD3sXUVOow469+B1xLCjFfPCd3bo1ccN&#10;RZcClcH6e+WL5LGZNtlD0vPaGKaP5Whmn/4oKVbejfpM+8h1+yaSb6Wh3puJLGa5sxYXUuOOz0A3&#10;obnLV30oXNb0TvE6X196UT75zAp9ltQz+6bkPFOfaUn5KHHX1kZxqCF1S2AoySh6BK3ERumQcyTW&#10;L3nLmQz2kL1tT1RXKoyN5xWmksgSlcxc6JKFssP5tnQtE5jrm2JLD+rp3+IoRNe3t5tcr+EKYvBe&#10;RbzzNiyV7eDYoaPUuzsFKnPd8oY0RVL1luIo2dHyvZnRbLYZoRqYmQV/JP9MS89ERTZQ6/Vv9voQ&#10;D3UigQ2Oqz47L8AcZRqOM6qg396GVGeaTRf8FIcb7M1OMl+LNsOHPV45lfwfQfAB1USCAACUVdG1&#10;reUsuJZTIAIWIBTXglRdBURBsGBBVIIViFQloUyS6TOZTGYyaSQhCQQCiCAgIJzSRNDnCoK4nmJ7&#10;ih196u6deur9X48O2huz9yFbSlIEP6DXJo8draBaO7yxQbaGhf3fSO5RYW7hQCja33uQLupZ3eRP&#10;xXdML/MgV7UMcZF4VAMB/oHaz+VksYiT/aBgH1RrDdsRCu4xOG1Mln7hnvr3SAyKbrd4YCxG9uyn&#10;9X0vG8OpmGs/2aLJpZ2Oqjzcp+UTOBuFGqZkfoBHqxcl/QlJyhbEPQI9iidvXCq9qvnmXyE5oZzh&#10;Jijsxz165xtO5eY01eiEuffK+eoSUaCaUXmILPBcZb/YO/uSQioeTP5Nvi8vZUc5EZ4/fqM/tia/&#10;yq8TCS04yPOC+IVRVxcXZUi6LgxoVZKdNjH3BPiLm8lmAKVgp9ITQLJU1CegQBBADgDZcQ/xy4Bw&#10;gw09B6T75cKtgIQXDNqB81dUegv2peGA5jbaX7qA80Lq2DamB7bLFLQCup+JUALIPSmejAJPxy3D&#10;A2XXN/BQHxnPby0cJiV4W0EvybcuJ91j5Y+6T5p/0jxrj0pC7WYwZglpkooUH4llGZz8FvbHYTlx&#10;FU2PRbEuZG5YPdIBtfs5QHdAMW+vrEvm1VGni9F7nNeoWY3WIma/cE7K3UotUy05qkilyXSbPJYC&#10;DnUTW8mc7aNYDH4iLBLZjh72HYCS4DRejmwzKGjfq/1o9a+NUvubvpuDWU3RLdpH6a1tBhIV47gX&#10;p9rIF+yyQxPwp7RwewL6Ql4fOgqP4F98a8B36C6eQdoJcW3LtOWV0TUruGdlycVebKgVVvjTg6aL&#10;hSKqrMhX+F8S17QePIwjqsiYxyhB3ws1woj8pC8DYvg83iVpNGy7PF0rqztybirXWN1nmsNOqgih&#10;VtLK0vYCOZVolgk9yCBDbGIzvlbrHnMIXc9+DY2E/RV9vumgD9HO+7fkHcJdGq9FW4Rnn3O1F8IM&#10;z5i/a2fJp9GplSP5BOVl+5gWTo6z/Jw4Bvts+DX6LvJZszTkI/SW4ftGyUbkcbwPEgN6tPWJVtsp&#10;qrrBNfyrqegu86ZxhJxJx513zCunJlXtSJUSgzbbgUSsq/htdCLSpvcIsUE1KoHvcpmNal3qKInH&#10;5rW0ayuuayqHuOYrbvofzNNLxcRGOqhprPid/E0tmvKEOFs5JWEY05bkbfuBKA3PQo5CBeqdvjNk&#10;GYrRpbMkLlhla0Spe+7cqufmvbnVBqFhSORDDuq6RLr8Q+phsUfafNVP4hsHapSheanRmygmf3aI&#10;IzGaf41/HUsvYFyK4eFC7iJXshz4XhldjAHd+m8GF4AkGJ0TEJ0Xrg4EAlPdWCEQnPCEvgBs2mal&#10;JgA7gmniIJDKV6NPAbXLRXgT8Kw50pqEDlXMMfUhL3UDRVnwZzxLmwGPF//OlUJbU35nnoLnEng0&#10;H5y77Rc5JIOCl+OPpd/4x9AkqdSlH+qUzm+abmmnc8qHTSupR1qbfkC+GRNoBokaURw3DY8/mcHs&#10;xubvz1bUIA+2wvKpcGlQH54GZfCDkY9gnMsItFX224XbFnete1m50cq90hTot7OV6C7NduWJ3EMq&#10;heLUCbPyvly+r1exhqjYOo7UYT1BIux/yGu+M5IL81wngb3grgaF+UqxxZZr3GC4o07WfdA7IDHq&#10;t5r5Z06r3FWi40PKdOX7fa7UTYUgCiG9yXtBXhiJ7+RPg38gL10DwPWQsP6wGSsPK00xfC25waXr&#10;jOZIOE3NGlpOV7M3dMLjbsrZ6lV7VVQ66xC1iBhQXAscxVaSOu/vMIfBrsmyLvhYXZg57dyTkgTD&#10;zcpuVZZOUFYESdQx1sM5d1mp6cQxId2tl+x1oBari7bUEIVMfWAleoe65f0KXkNMdUVlCciG817m&#10;lEaBdaOh/fxVNlEXXj0FzFe72pdnv2cjSuCjNlpierNnv/xPfdSWNYQ/VxF4CEWUE737oOdkoWuZ&#10;7Gd0TO1yc/LliZbNhsbmW8xJ3ar6HJlGPab6dfYSdqGdPvKRjigJiL8h1xuHI/vwv7U5gUvQTew/&#10;vJshq7zXtU3agVpqNpl3dd8xZxqq2u4rbTr3ix3SB9zzeiDrDPOf6qNHDtMLy7fFx8uPWTwiRXiH&#10;/vv6UXSG6oG3DUqhHrkOSlGMd677rEOup3l9eXmuXVlbQogWyRYW94vwrIuGTeIFR3Btr7g9PoRL&#10;yDsZOZZxyHcJ+IuqzX/l+YkwFlx1XoGmFz6sPlA1D1CZ3peNALE0ZH0ELJAuLl5a+CnzUVFp4bvk&#10;m1rvwm+7raprwJwISJkKrAswUYuAk563ifFAtXM0clPidHZzZTw60fiubAWyUMFZveDVkrUmAErI&#10;nF40GWxNXqAxgz67f1GFyuojZtIvZCEBsXKt9I7nRbxAKnZOQ4Kka6pWVDQq1hnu2Uh5HcVYGJIP&#10;xBpH8JaMMP0ZTCY4rvkVFezKYzuQiPAyOg32C5gmd4bcPC34eNDTGYPbZcGVCysWqTOL+myOqlg5&#10;Y5nFrCo8bkymndMzdV+p7UmNaiOp2fmGjcSHwwMUnzHeuj6yCsn2ZDEIeuDcBPuBERWT7c1Gmf56&#10;aYn+Dmkw12vdCiCjA5dzyq5TspOSJqn59PmdicwwtWfzkAInx65Tkauxek8F5ogUOH+CiqEt9jF2&#10;oNSqe1i6z7KT6DUnmibktxns+gbhl/8TBCfwUCUMAMC7y9Za3bW7YajsaH6kRmZlo88tqcQ6S46i&#10;IkSIwbwxb9578+Z8c5/mNsaMa9zRl5AypZLuVn3VSt9utPut2i1rv/9ftkdiyrwgGhM2xk/xK7G2&#10;iCruDs6lvZnMcabdi4mIkE/uHnQ3aGfdp/pMS5/0nYFgeoK+1eD0M5UzynT13wVB0jfKmIwHIrK0&#10;KT6Hv130VYQb5x6Wv9ebWcZ+5EVDiGiaeyzYAX00fqhPsA1J3hnWNuUxfld/Ms9VLlfijWfzC6R6&#10;7YYMd5GXcjTuKTYuBcIvc6qFPv6zTHfupFcJ/IzZ5l4CpsI644b6sJ45yZf6fzocGRvUEy0LyCTF&#10;3w32c53SXOONdFD4q+ZO3DGMrbgTfpJDEo/4X0WfYiNep2E+64W7AFyD7DacqN95NVWcoP+114ic&#10;VA93PK3gKR41fz6Hk+5rCE5fKuwwYEf/xOJrH4U7s+dlW/xlqFqQ73UcTmRPuDfQHiIm3bW2v8pB&#10;4Xzzd+XDcEwDueLb8t46xwpWXob2IdnlRKjKTB46ukmGVJaHLRCdrwr83gXLr15POMJupyx0/Ynx&#10;CnDXNrVtB84I5ptygWXQWfNNytXyRcYUiiV3SIun2NKuqBZT7LEm6RRlNrROeB/wJk3yxoALhDD2&#10;GsCOc2D4UiM012wn4TLBrsYGqIzebl5N51yMMzSD9ly8BgF/SPNX5tKGY/2lCbTM0DhhOG0lycYL&#10;rekjBLAoNRW4nYi8Jl59pbWP8wM/pHElqwl8Xl/C3FMmNaxjvDhLU88iQ8cbFK/hgSPXJQ+g4dAl&#10;ghv0eyQ6dxicIhBZC0AnXCyylhZV+5/WraLF2EkrwJ8CV5hmeS9KH+q5nNkzj9XF7KjjmxVZzM4j&#10;cZIkdGtIqyAGEZCSuZGwI2EPs4yuxsFwJRhY69jSrejkcaxfy76gkUxscX7pev12wfszXuqlmO0Y&#10;Qz7DZR5+KX7NzgrJ4D9i7iPt4owy3Aj70WnYBTcKvaQTVH4tF3XxXLvFrt5QQzMRFZMleboR6Z3T&#10;8lq9aP7YV3KGIPAwIK7iVYds4Z9n95OcOFlMR0IUWoaUuzlAx+lzyqSWQ/X/5cxZeMZt1IG6d9rs&#10;C926clVPzlztQfmhVEROEH84vEnsLJAHj/PX8oL8fuEsYv1GiEGdGFfc/OnTULOiuGVXM8D51nLa&#10;EgP8UtdlWl08rfPV3cwJV83VDqa8l92V2w9pRP3i0WAa1sG/7dfPNnAeEqIZrehHtyw6F46Wt7ds&#10;7AxhJ1siWynAjjqO1Vr8vfazyZ5tVHXpXVJyZLRayiE/UYHsaXAAdkpE9FOy43kCQiQjk+XgBtGD&#10;4VG5a/P8ZTfWvy1eXbUUTl2ebWORUXvLys92V1FMAcl/yUK172NeiryVmuDF2DZJnB+FvZ6/nhDO&#10;cGdNu2npSxE/yea+FRX70D2dORVgVW7roorxwgHLZ7LPySQTntyVtEuXVplw8AuVvmr5/uXSmapr&#10;vgeFwdU8fD93mJLtYmb6A6fEqb2bgQFGaYcMyKvsaQkHdhT6WPYBywAyIM3fsibq8oFliSNaM/BN&#10;dJvyDyAiaFgaDIC+eIEYuIG/xt1IdXKZQAFqqYh7KRJOR8bab0Flld7NNLqqwNrAAp9kZRuvg9GJ&#10;WVoH2qPoDGUijRyESsy0nb4O/PmaN3g752KN2nUV41lNgfBJj579DPmuncA6QRY0TaIfCraZf2PU&#10;Zb437kb4CfOaClgSvVoxCpmDjkpw9GHiO/4F8C3+NnsaXOdKZETTjgr39qwQEmGgTcEnVUw3pfDC&#10;87nmLE5uZp7ByLqdwFXPMKMO9CpCGDeDvhFLkDjiA+wt9Ar/gp1Mp7qeRxpBXwHWjcmPQ+NtHpLJ&#10;ipDG16Lic7/XTwkcM342bOO9TcCpcziPD+TI+1ijgT+L16DXiQNYGjKCn2MNQs9d+5FVdEf+H92h&#10;GgTyt9lVtPKWxko57dyZ+koJlpGvbxc+/7G/9g/+/gMu8giuKbBDpGSvJbbx3qCw5zpWCLIJtwSm&#10;0u38g90OdU10iQ3Qu5VvaNyuluQ9rt+i3Jj+Xn9I+uDH5FpIVB81JnvKrwqki3y4iUQ9r5wV4Lmd&#10;OcYIwAXAX0IFmLTrvvUu+MYWUj928bR1wnA9b49pSNORnqGbVr6Kn6x1lblHVcnOizID44Q3MD2R&#10;z1vHnvEkMvPQw7izkBma473tUto+gsE2x6aisrtWnfmnXIOJbPQ78Vqn0NyKr1YNK0uidss2SbcE&#10;eggLBYNEGrePW+YZyNzM/BcOg5LhQt7BrpweR1pP6/O2N2Xx1qImW66PKchcfKJKl2QojCeoqtWU&#10;yI/S23J24BIhXqQhlnFLedc9I9D7rJW4Fuhr+A5zYmgnOZRy4/Jzclnxg65b5NbTa2zbyB+P8a2W&#10;yoLYNBOpalk4SXu/yhoQrrxQneHTLFlN2eKRgQ1QxpxFrEJAz8wb3Eo9R4no+0x1LI7rWgj05hhb&#10;EwHqMT/LK6A01qmuCKCHfdauB1oDnBXdwIyPRhxP3eFRgi2mpjiPMa1UHXp3IBKWVd/pc4VaimY7&#10;venjOdEtcvrK1EmLN3jxiN04CC4OG9ScoVn3flI40bJ9BCILzcUD4SXVjLgsR/+pQdHzV5Xs/urC&#10;3iJWRJGsA0RfZM81/8ngp6obeAjlCNfoCUNhQvU9SL/3ibyCftMHFm0EP3hIuQOgswsRPUVLRVf1&#10;/0/QVL3w0hh2uQjfPsV9nC1qTuGsSI0w/x//BwD4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gTBB1iTBwIAUCuKrbX16sfVY6jgFYJ1fSrbQytTwMGQ&#10;rYigLEFA2eTf+09CBgECIUDYI8gmMiohyJ4qUuuqWFFriwMXTu49iiWWoL/Ijgsm0CwxH2oDPSA2&#10;Hz4H3ceP2M1AM1iUuRa6gp6dLYS+5Kyb/A5SSz52J0GZos81I5CPkJNnBe0XQHgrtJs3d34VZMsG&#10;nvSB3OjJQ1rIn7Kzi4RCiXxzJRSKDf4xDTkXxY37QavkqZ1T4FVZWbU9WJWrkzMJFmRnYxmgTLwz&#10;YQmszbobgoL9/KxD28C77G67H8AX1JR5EfiW2HLPCmysqhntANPLZjt+AQ+WHKgcBzcX3pMSoH5+&#10;NRoIGuVmJHwPWmaHnhgEA0SuHnVgssDE9hrIMp/N20CWJO9cBF0ap0dcQF2Vh3oOmKqaq8gCVGXq&#10;7AigurgNOQk0yFvj9wGTeSMnTIHF7FkPe9BA+LdtIbiLr2M+BO6kem67AJ86Pg09By629rQrgYQG&#10;Rfkp4HBthcQfcK+4AScCXsrl5zKB84UOxyWAIg9xvwP0Spps44A/BK/NbwL36ZlbOsB4n+lgA5Dw&#10;68G2GGCLOqXMDljZ1CU+xF1SGUMMsLwSiNMAG0vuH18NOMtt3UkgOgeydQQkwmnzR0ARM3pzHigd&#10;Cx9QAPb9t1pPcl/2eJXac8cuTYoiuNrm02AvV1P3JG4Td6YiLDiXu1g07L4fMJRtsjUGPMWE+QIQ&#10;xcpvfgOk3Wjuvwysm4huobl9g/rKRG5hz6Cwniu+BIKbuGyTUWwRV15TEmzL7Sz93l2Xe7cg2XYF&#10;YCj5YP4R+B/P9ZaAxVLpobeMVZqr2pY2SFuqsKc80muzHcnkjDTElyjMDIr/GX/E3X18HncAdN1H&#10;sEJg2kaDvgYRjjvqBPnfLGRM4d8G/0OvhKvaEqiv4cwyIekA+4o1BAKHwDq4BuaeW4WbwPnBHzAx&#10;3O6+Fl2Cx2w80Uh4lGOH9MG/zzRTL5jJ/l/IZ/RoSwu5hrqmfE8EkU9FvriK3AMOYF8IYewilogv&#10;BBuhC7ifWxQaj7VazyOPsWWcbYgn6jT9lNohofsEpLVI07yeCBDqlGTgSkFQ1ifsA+8JkI8FsszZ&#10;D+hvjGWQJ3qa+vPgNDJPUtY5SBKxgWMMP8Wk17eQtDyq9wEhl91oJPDeXK/ilfjK7EeCeixcrOYm&#10;ocPC/LO6qKeADRQjczzuwaNICnPK+iiiQ+3j/Axn4E+vSonF8q2aY4RBye8Nq3BXhUxRhlEFCfx4&#10;9HEennkS9ZZWxZgg98S3Av5E0oRrXG8j3/J3WRvAecwxjjOsS+6d+okoU81ffoOrq2fru7Hb5bOF&#10;CZh+yVteMJqpcMmIR57kK6ODkYzctQGHEH0J1zUVbsi6Y/UPbMdz4pyASqmoiTEiuq3p1yo8pvGV&#10;CsQQ1V75EbS7SsT6oxvLNqTzEX5RQ5QS2Vjg6a+BNTnPXA1hfzFkpYXmBEacROgwnTTOEvsup3eH&#10;4ds79OucMJsWdcEu9MJFXyYIuVpjnNaI2JU9jZyHR4ra/O3gmPxklyuwjtTUKh+SZc1yUGglc3Is&#10;hPhh0LXrAPau16nWAv3cZZFvj1q3radhRNKgn7oAv65ZF+kDI6Wf/AZhk8JplwyoM1dhlQL5idI4&#10;InCENRv1wx9OGXUexYaGo2oC0DGtQpaK6napqSkkpPVhaiDcfXFZxAzsWrnkdxaaK37isg+CZBNW&#10;QZCJ+AZHDsrZ0XGB+GZKTvcb4cPUWNWBrP+m2ctD+E3pK1iE55b+IF3NPMyYiKqnizPr/MVUDBd3&#10;ySGtgDDLRmI1aGcqxiYhh9F2EQyFdm3J6odO1NKCbVBg/iBvGPJh9NhkKDUtnfkJaogsoZ5Ds34d&#10;5AC8zvk9UQQ7W57AATjJVIG5wd3DL4WnqUcdgGCI0q9+xz9Iest82bdELjXEtBC6qQF0Es5EqKjD&#10;+He+b8hdmNg5jtDD/m2phy2heaZV6DV0w5BXlkjkrX4nWJY1VMXnsQLHvBXsXt4wWcCsYOkUT+oa&#10;E3RmgrxEb/d1IWrIJaeXuIyYsLiOCXClaSMajYUPXBL8Letrj+efyYUqDdlXUoecZqZM8i8ilk4U&#10;GSa7Ua5ZNqdfkZZ8/2MKYjub5ATim2m+hQIzIFWmA8gCXt9vI0hW6rW+4b0pMixvYnH5Vmk0s112&#10;CHehPuaUJ7mR17NXnzYh+kVJPl9wjeCO03qslbfP4jxaRatMHyPJxELfDYFxTWhLOS+/or0sld1c&#10;qpftQfcXIZgrJZVvuhBLnssbCI8lwqXJPil4qHizYw92TDBicQR1Zgmz5cg3lJ6W5j9qamg+w/Ou&#10;P17qxlytWSOxohPKr6BHKfuS6vNS8sdCUVgX8a0M8H6Br5ZGOEahX0TuFubIPN/ZzACup3/sPcrX&#10;dn7VtINn1KavNGJEjRzxRnpH3XbkGPm20j+xkxhWQmFf492FSu9orDPvkuNa9KJkyOIrpFjw3GwH&#10;HEq/0+zky7VhjYbsP913StYzQWoH0VZqsUkIZ5Ddde8TPhFMZeCpWDy9pNLrFZZSMOugRWNy9Pfc&#10;Q0KEcWb7YGOmvceSnzAy1WDJaq/kFjsxOy8fEEZQY+pxaJgUNMUkhBO+tYuhz3CH8ggvKbZfoXXA&#10;0d15pnu0yBZRq5kHNM/6aNLz3ZP/anyf25cypjwujUxVibMknmk0MiLyTP8/w/Xh1uSBAGCcp1LU&#10;uq5S56OHQCoWghHqAAdDlCFgCBQcKGBALKAyRHYG395fki97ESBAooAMBzJdvVrnnUWlnp6rV0Gr&#10;1VLUU8Tzj3if9/kdKvJkUir2iVdT5ZVxiSHE0aoVGw9gjyQegR3ocuki7z/gbJmw36EPkoYd26i5&#10;LP2u5jyHSnMU85XV0mq5lOWkfYUutFM2bU8keVsmEoHELJk+/AUWKxsOrECs8o28WdBteW+fh24t&#10;ktxySf0bfNSarjoBT2WuKfqhQ7Jk5j40OX+C/hxsycgnQ8CEhHu4HBgNl6DnAUtgDLIISODxoe3A&#10;33patGlMWnORei7tZvFUviI7aadiEpEtFTKBuCh/IbUPE6a3Ey1odEIM9h4JCV+AxsDBgYthJ7SR&#10;FwkOg9HdYZoObcbRL7lydZppULlblUZVsQcVWZKNdB1jP7iC/A/1Ju0lwScjhCcxOU6GdSM30NsB&#10;b+AAZCVvH5gLgV0jmghrkPMUN9vEGmHFa/0zUshMaIVVa+gV3G8HYsgDSjJtJd7H+gl9sdnUxTAx&#10;sofIDhiCurAFPBb4Fe46RarfNM5xlKoG6s4aMhXmmkPEFsZsXl4poq4a5u4HyGlat91KfJdqbGs7&#10;2s4+DJsDT1DXA/qhBHyI1wYUIpdPxqovtLxrilFJnR/10QpR4xQ8iomrm1+RQ1VYhXmniRNGfNdz&#10;3E17dusqNFX1V+iPcBPrG2ADx0gJ7wowCx04sUptP3G/0VcV356k81N89YlswcxMh3d5CbWm3pn7&#10;hMir4e8Kx04b7fGd6Eztl6GF8A6lLKAKbKCn836t7sO44/5qsO9iwzcqr64m7bfs484iNJ6+28or&#10;q6NcHK9yBYR//alUJ1Zu3Rsfhlw1uIYuhedxjoDdYCZzkPe2uhyP6gxT7/mhwy5Sjg8Ma/LY7u5J&#10;CEN3do6XviYHW91yjPh7h2uqANtc+yjuMWIwtYeMQA81bEAEuJy1fD2lOgK/c3ym7dXh1gaFRVPS&#10;rv3TKC+1Yx66W2Wy8jRNdHle7hnVQIU4dVghrEyI/4L+vSo8JJ1USsIFg3iqNNFrP+ouM3foam5J&#10;dHae2SYZ1OgNTdKpyGPdDKmgLFLNSMtyrqvcpf9KXcIelfnEFdHxMmDDOPFa9kTQjp2Tp3ppkRL5&#10;WHuQ9d/w6roh0xnoqlqsvwfthP+hTQB/KY3m7oPA96PKInD9zv3sV8BY7AjVB3RssBN5QJlAiQUD&#10;sV698DPg22NXrAuoM7VakyvZy23S+xBO6ILGileXiLkgjPjeTzGENuy4yCBIT2w+FQz/c0MK/gJ6&#10;IShBByAPr7twIbitVWrB1Um2HcZSVZvq7zqD4j3YrZnJLj9comr+RNB0RSI1Y4cX8zkh2/IX2Yc9&#10;3zANL0YzBRloOPzKezI0AlW2bLd4ms7W+BvdDYDif7qVuhVAm9qmPl9Mqtap8Gwt+0CRtl1Oaxj+&#10;FgkZR75ZfwH7iP8kECLn0E7vICgVNjR7mC/Xr7S6G/psIva99q5lR/VldZgx6tBZ5S+67L3DrESt&#10;3DZKByq7tswlRpi76xHMQE0WhCPJeIK3GHyEaI6Mm1VHWi2fGSqafD4Vpawn5Y+5lzWDRaNK2By7&#10;dw27VH95WxZ1R7MppplQKrvXR2IhzBqBAB4jBr1hsBItdn4wF3f4mN4aoltn0mNakfOO7Dl3rAEo&#10;mqcMqRVlVTJDFu+USxSufxITTISq69ZNoL8rMgVz4Voqwrse5GGrnHPMiafNpumGRcef0zO0i9sW&#10;y+Zw5UeXFKYoXRvDM28y2tq0lAhqs3lv9E38nS59XT/aqBILXOCdNOrdC9zDbjtizH5nPzNG60d7&#10;2iiRZvTkGmk2t7WNLehRDB55kylkMhq2J9+iZtRYoiH8nOHWOhI9oPZc/gL2ZEze14F6fFfTY0fN&#10;4R5jqL2/xEkRtfNKWekpy8Wy3IKPRkP5jswiXUFFcnK7enulMGr0kxgS1hYyWyVi/3kkKMU9XTGH&#10;bLixvQmX+BsW1F+SZJHFtg0Ss+S0eULyc4GH4a7UV9yp7Zcqk+dwx6TvouQKhyxnrR/dLHviP4W4&#10;Ly/xXIN+qOY3AI0mKE83UfcKciMKag6Dtqpr5o3g6nyhwR8YE7toFwI/fAdz7oAuaq5iNlAQ/Jxe&#10;CCTx3xPxQLRnFroPSLGHNDwlq7UP6iIIGi+2/oSrK/8waTDuIKHH0d49yRoQeZ30QYUgfpEnWQoW&#10;B5+i9JCd/xK/Ak54UsgjcG/9ooY9qkbNtdqeT8ctsYaydOUXJjf65YEzug+UPMOhHieXJB1STcK7&#10;IpPY6ZgwWE7NR17xn+KR8DHPAUQEHa77xj5qaFHfqE3UfRqW5ZYmr8LHqOUE+9/qcOXS9I9qhPVP&#10;fKZkaL/NfzI60id4C2nF/fnD2BlU5PkO7oUraxfbbbbj3GPbe8sE0mSpNK0uFxtX6bftj9V9rWlL&#10;P6Bewi1ILFEuU5RvtjIB9FDwInIVGc5/gsVjV7z48Hok0+Zhz2rqVY3aTthz4IsW/1rXMp3hoQXN&#10;02mvGsPTBrnzuqmiccVl7sfNkfTPCiBohLhJR/MfoE+IFV4p0HXUv2a9fUPrgMrFJj3yABo0jzQ+&#10;LT1tMNUN5Q5qq62jacu5fNNcUamiWOe76b90Fbc66BghYWP5N1CarPaqgIrRe9ZUu/uJTuUSW1x7&#10;JDhu7mjuL3ltyHDMyV2mDaundpu4ZTWuIheFrzH7/wzUh1tTBwIA8BZOWw8PkVo9RZOgAjFVgSgI&#10;ChVBJchShqDIVggqoMiGDF6Sl/de9t57ERJCmDKN4Kqj/fCrn6C1cFqrnifWURXrqXe/P+K3m8vB&#10;SzxRrQhesG7jRWY8275WRt8AVWsQ05NRIb9IjzkL0dLU9J6S+lxFeGdAhUa62PZ7/nrhnNG538B7&#10;rsnbncR+K/eKyoDfCMc2DjMXcsxrXbQ56LF6q/tY3WtepnNZ/RDQaHvYANVpTU8aS4hP9b5NWUcq&#10;1NuaD6aPyKtb8hJWid2tJyJHBV4kDo7NEZMvoT3ISmqYanvXwdY/uNUOFMmvzWbzJsXVzpqWk0Bi&#10;vI5Aepr3i6qFXJi+TzZMvhN/VfwlpSBSyM+mvMQJ2L9TpegPcElbkTLOVUeb4jA7CLRi6i1rFPC+&#10;Nth4EDCX67UioDHvgHISKEibka0ACPEUUSmwI7KSNwJsx0nZBCAZEwadBxoUkZ1XEIAtsetgkPLR&#10;woNkZ6oM7czhss+aOeaXh68oI8GctDNSkOGIjxJOMbwiU3jh9DKcknWO9hBTAOFptfLEzijBTla3&#10;3Z83SNlg8eJur3EbvmVfLTukyWNRD29X2JG9aQskH2HvXc+FB5jjkRu4HSAHZ2KFMuoxCqacXi1j&#10;OD2yB8ijdp3kJrnQzBeNn36l1wr6jvWq7/PuHnIrvuP6pSokFHbMLrPgZ4QYuYCLhfS4LsQAzmN+&#10;BT8wiqUO53FtKxLUnqCaJrnNmxRhp9P126S0Y+vV9eJvDkXLzwkGUmMk/rz0XaWCcvajiMecQYSN&#10;G0ZCoKzAFWAdGCG57cRa/OBc21vDndYXpimt6pRBd0/1/57VK+QZucPyw5LClGmxS1i0CyXw5hVE&#10;XOBksI/jPPAIrAxMBL3BOYmf46VDCpFt/bZfW5eZuOZV1TM6jj659DfVhLo7d6Psk2JdClGcLqHH&#10;/cQ3C2Yj5OzX3ETcKJyH/BR4imFissVhDk/PIqbdRu683pJuOmCnVuN1yZaQ0lRVk/5VTqesS30h&#10;5W+iT3JKHMTPEm+NqGGbePO4QdiHdS9QyMiGlorSHKLBMvCZLb2X2+w2oV2uKqvuW/ulkp9VO80v&#10;chJlVfqA5F7RmAoft5/vL90TkckuFlTh+qFrbE+gk7EcIvHvD8bWG+k3ezc3VDRede1vDD951e5p&#10;fFf0yZLaNJt9Wj/T/EvSNXVry8z3cXJ067Mti0TXyAux3/B0lO9QEtYpah0ffTacFE5f37ODVNq4&#10;ufM0SXEypv0Z6VZRm5lG3pK9SB9AtiY1qcYoQd/7yEopXfg/Rb7UBCyWe596D3UXcbYJedkDybRR&#10;GrG7mJbXwHQaaV+c6G7HAh1FPqYfAEqWRVcOVCRtVC0BCmLvSIeAfPwDYRlwFLuDGwXUoJcjXwBS&#10;rqgfQr4GutxmeFP9rOMplHkCa6thkgplppXg9ax4rQfEER4oqxns2A4phv4Gf1MwSSdikzlG2n/Q&#10;+2AiDeD8q+8Vv6Tts3sxz6s+ypHG0R8XW2+xYwtXGFtZ3pl3tOvhaYJQMQU5YpskLCaAnxDEgEex&#10;pZyvGfloDnSZfpyzp69Jqm4r6BKK++pkHTeFlyr+sqbxJwsEhlc838yTGhknnxCvSGbZYgniz/Br&#10;fB/fCSVjqewqcAx9BwpkENjyPl/1EAAkINvf9VJXiDKpbnHHUdmPFXWWu5KEgjWGZuGbzCWa1fyR&#10;xI/ym9yW2DVikB2Dt/PDEB+sgvWUOY9ZxZSAf2c96R0wXqAGum7oJmtrO7zVN4hPLDWKvnyTwVd6&#10;L8Op7hQvT+yVlwgIMS/Ey7nNeCXPwxrBOln1MAqzn4kCe1ixvafaRyhVLrLl4JmLdqdhmphiWaaN&#10;zUfpHcrpjJ3qPTIgsUT2XoyJOSdy8UfxTF4Opww7xFqChGPI4BAzAQF6N7kGyOOu6I4rZ7D2o9bx&#10;8gnzRaPxSLv+oNZ1YFY1p7yYGCDTSa/HCETZwkl8Hfcz9zF2AhliYTBmkMgcgX/smetzknGdn9w+&#10;NXb7BkdZeYaZZh0/QtD7G7cfEKgsmtG992U5is0xlaJ/iI14IneQH4a9itSynmAmwGBoNePP87EN&#10;gmb9MNi4u7qwf0Hj26PhXVNN1kPJHReagTS3pbOlYbef3thaH61RyUnkUETKIrODrgmEFMkaFttC&#10;HWCc9uBJY82bhkSkx1Xv+9aSl5bedv2XvCP3g/0Psiit0jxL8U6Y0d2m0KPblDeoS0MRyRjVEPSc&#10;f6ktZM0Ua6ptnD5zbhftUZNxsJPGqKL0EmjBpa2uTcD13F57CKBNCzevBqCEbt1KAIwmKv0BXigs&#10;WQAog335voAWtZKFAfrohWPF8HRT4Nlb8FdVPj0N0JZSbCeRmZ9b3U4EXal/mYpA/wRYe4zRFp2h&#10;qKDPh8LiUnptMI5XSZtHZSFUGo/2aHSQN9loPRvCpVSKuy9zcCUe5yBrMveftkFEn9pvdMNtCYc0&#10;w1B59A75BDMjlCs6B+4N3s+9zNiH0sC36WW0ptFIiaZx64BO9EMlqnub4FlJkhPF98npsQVwj6SW&#10;G/3YnoQgTQArKHqdfD3MC5WKUJBXMImLBmHUSxjHwAPvRgZUsQ0XB9bJ/31yyD0sRYp/cyjFmJzD&#10;VqHgReo6A8i7FT+vFnCGopfIVCxDqFYohqXBZo6AaUVHQXLGQ6BqJFF/vmFff5/m3cl97iTVmuIm&#10;B1oemvOFdZmEnDJrWCi8H39d7c+Pj/og+x8AAwj89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BMEJIJT5AgDw9yiV7JG217WPrQy2VnJFbxPl&#10;KtVQWFIkXchRcsz3zcz3ff/v/uYe477C0MgYd5QcCR1CFPXS2jY9pWO7U69zfz/RbWmIq1q8ns2z&#10;SRKrqPzrMqhc/2OXE/RU5147BK/SxhfvgSNPNMp/gJsKbYXPhAtztXH5QmkWb5ePaKZau3mlSKBY&#10;6BoluisptCHFDvTNYXvIv2lF5wSE19I1Suhs1dsie+jlSVhmAvuX2QqN4dqi0dgxoXUeG9YsLM9y&#10;9BsQLVVdd3UWcTLWJlt0j3lx7Rlk3L6goxCyb7lu4ENRDZmFJlC+Yb/kA/S6kg8vgUO09rEW8JXi&#10;OWGrhT65I34CYYcmw3WuaJ1in81JURE7NdgpuHTxn+3pgifnF1a7QYtaVxfMgIKbfCXmkL7mMLQD&#10;nlOZEiOGobL40Fb4deF2PwdhYvaytY+Fb1VzbRpEB7nWgXpB5uCTNiBovMzXhwrGu6rznaEl50y4&#10;UCipKUhQA/UZ0MMf4XUnudAIuP4E7PteaJcbs3ZQ2KGGbNpEbpKYoQd0WXLPeVeqK8W0Npj8mLqu&#10;eBkZmeYnmyaG0pOEd4gtglNxyfgENBz2HJfCr/xUuJNo3towMCL+gTcKUhHvwS6KJ3zQYU8mitYb&#10;kok+kawwkfASjUhT8QGxB6zAI8RtsWH4N4hDmBnoR8p8HwMG/c7lM/gVPcwbwx6hNwZmE+PkeFs6&#10;4Unu0l/Gm4hb+VO4F7FLshjcJ2ZB0YDDL8WEg204HeoBLHBv3xDsCfjkUo3VAS3vLhYPtlwNwK/J&#10;6dZb+CaZZ5UPuCj5mseCg1wvew8sYM8JdmL9TPfhVKyEHviNxQA14jOMRZI3XA5gTsRF3gT6Bdde&#10;EYEn2VvPrgKpmb9WdgDTjLW5y7E6lSdTih1RiNPdMTtZ3yElZiZdGnITfc/F+ISifzB6F1v0HDXF&#10;e4NyxNdLz8Dm4kctRdi9wiW69RiSF5bdhfGy9fQhdDLTIW0ValB3H6xFNcrwEDuUlD31fowmSFKc&#10;36NbmQ/W5qg5FXQxAbutg5tdsDjtdMVzbEaJMEuB6ou+p4LRpLxbqRtQ92zdgb9QWw0SXIBaqAK8&#10;pehc+b+cryGPuIfWqxADTfSaYnTdnKZHmJn+9/KzaLGuLjMJ3aRlySB01gllyl7kVkHhAVekN0cf&#10;PB/p0NR7OyE1yhrnSkQtbbXeiPzGZHT3YX5nNI1NaHfjDa0G3VZrotmNPK2yJcIRQ8XR4wwCl5zZ&#10;zyCHC6aDlEh0jpXXH0hIhp8zQDbKIesg5BsWu3Aam9dl21CNMueuluWips0hGYlIeV0nTiHReq/k&#10;QWRVRXv0C2RhyU9Bloh5foJXFjIrs955r/iT0tR6n3iY29I1hN6/0lM/ioZ0N5YOICPtpLoWiW2x&#10;A/9FrOruJbuJH1eR0Wni0XLjnT3i4aIjXuHiK9kjzj7iXlW0dYK4lHvekyZvPva+qVnmfjygfEhy&#10;NyUjU88ZUhtJNZuV9ihFzrCCXw640hpod1AfpYdJL5bsETY6JRD/E41brcU/IesuwLJg+ETDHelc&#10;4WLtQm5IyGoWswbhY+IX5pQo4Xg4XSs22u9KDYhlQUbkNGK+6StpiRQ4rSa2oRZWwXgC2nG+Uzqf&#10;sKy35+7jfaUU242nquuZDtwCPKOvgZfJvtQUGI3eSS0Cp3cGkjtAxiaS4ECi41u8B/hZJYHnwLZz&#10;iWSBNKXWwL6SHCixYf7kQlRp9EPWHxul5zBJx3ZSTnTFPpo8To3uqCfaqH9sWkQYkSsdu3F/ItiK&#10;Bhie1k5xfM1Azc+sa4ZR8TlmtWq90o7+jwJB66lDstdHQ8gCqSCqmZjk3u0wJ1zZpI11OElPOuaA&#10;YSrKSgtMiN42U7at4Et1HVOfhxYF0jU5s+QTVEtmESIlJzP2J4WSliqXvVNEgsI4EMIvSK9u5OPz&#10;OIXjMbCb2WPVi7HUt63lrH+5tT6S2VjyvnAB7V40JOumvPMbxHIyNedCoohoyBzb60LMVL8KeINH&#10;KI09P4Jq2TzHQOwt52g1gS2lnc6GMdPV/Krl9INKOP8pNV6ukzaQ90puivLIeUX2CVVEYJ48UoKX&#10;Zz0MSAFfM9w8dSBQwTjaYfmSv6w+op2M2xkbprMpvXKaLq37Nq+fkusLJSdJmc5CWEW0lnXHj+Fv&#10;iw9G3MX9897xX4KTWbDnDuz/qg+Os7HNMg3vO/QYu7T5K0O2aXRTdHRLbu4ItbWB4TpJH8Nu+A5x&#10;tNI73gav1K6I2Ao+F03yMRCeq/Y0weo0GxweYjMUZryfUAf299MvGJ+eYp0RvbLTJNeMWnCWz80g&#10;5zbGwU6Ek0F5JAeP1ZXtGQHtpTI+D/xYEOXRh6VkbXDoR/uVfN5q5DMnbLmSNetY9CnbjDfJPflh&#10;qi8p86XuSodUb5GjnEujErylT9OvRxpJoiFTfjV7H/bw4JhYIbpGTRuJ+pefIlXI9uaZmiEoX4ep&#10;J+CVuYMqE7iOu6HwFf4Mv5AZhN3x9lJLUWKEJVchNuMbsc7iSo9/073ItjXxVAzybvkd4gPa2xSQ&#10;UQoKKqZUl0FyTrhyJvBm5fL94HvouvQumHHETRINTPeEsO/A7O1xTCYw3tBOOwDjNf7kODBdYUKk&#10;gWUNY+pKTlquUP7JNmZbKFYyt5lUmYb+IBiTWtBb4qK4Rqpqt5YNI79sm2SMye0bYqi/CYIPsKYO&#10;BADAUsWFWqvC1U2CemqMcTAqIFUQUYYskSVi2RQQCTMhgZe8vZOXPUhCGDLFiYrSCm4tdeBnj3pU&#10;q+edHm6tUq3Y/+8AHWtWQRnKz15C0EW593CR6qG6pGE1K2BfaQdpBVOERJJPqUeVgwRA0vlyfDER&#10;mjKC/oS9jExFalBt0CxYiASsmQk+gl57JSgVoOOQh2qXKaB+kOk0TNdA9BTtfXghWcwdq7hETFB1&#10;5xmwJuZ8yjo0gboUMYhMIc5v/BHqxs6J3oJ5yG0vueIDNHSwh33jeOXQMmG2xVwG5bBEQB6ki7G8&#10;/B5u0F3LvYkFaFYkc8gzVW3EHthJ39hYCUWTXqJh5SdM5WVXIPCLTohtbWmzF9Jvm75RR1Ch9X3g&#10;14TTFlI2hvuaR3Jnor8ajElvEUYbEP4YDlXd2bgKfE2XifqVdmKt1xnFEuS/HSBbfCjflkx3dWSp&#10;fMnRlnjlXCK6cW3ZAux3x+qcKFRhXZEUh/gaZ4QXQM81jwKHwDr2rKheGUGe9roN3ER728VswMl/&#10;1CXR5UeVbBh54uAvikBiatvM0kTM2JSa3YD6OmyJF+ERS+/2MahJfyVQBSaoh0WgciI9z+sxQGPi&#10;thzW7ccT1ko6pEfJwCR4fB1A4Le6esUnsbS2HdnzkNHGm4k74U770u3NUL4pOzABnKc5JSpQDDBb&#10;vEaBXfjk9l5rfomHba7JKK5XbdGPlk1R8rT15QFls7nCCiBnpSq48lbic2aFZPb2Fmq+NCHATsyp&#10;bhL+jK2WT+KtR4JqHG1BFn/JOOshIyk5yrzWu0oTgCeaU9Jh8ZhaUw1lb2QrZYGJa+gC2ZPti8g8&#10;uSEgGi+oiRH2onitB28fbAbGt5w0LwdoS6gBBxx0q24OYK8d4H4DasWTVFcALCuPOQM4d8HUD8Dx&#10;bQ3EReBSwCTsFvBA2Im8U7jxnPBkRfiBdFMo5mqeou9CayhaG4zcrxnk5iCeJStVM2Aqs5X5Cp6c&#10;8JTyhKq2+RDe4H/8L2PhYIrQjpQpH/CuQ7iyvOm9kWVlxn79eCaZzNXY6IXyAXUJ2bt/CysmyIyH&#10;tBzPSdhBajHvsHP4QeQvfwS9BA8IOfgFdJw/DhwD7Y3XjOP1lw0aHaxzIzZrlml8ZOdUf6g3FKcw&#10;79j8jIX0F3TTzi5yPjkYFoP74J/8Q9BITCiE4UKkgr8WLIbONlgMdbaFeplukaUHD+F6TUHVwypc&#10;X79PxeBa0XcllEF9Yecy4jAbu/U59hP1i/9U5HciRyiFPmKz+KnKt3CfEzBENxXrSrTXnIVYOJdl&#10;j5V+VK20zi66wqwwftp7mfLVPYuvI2K561sxrIht2zCAABQjzIeMuIZfo6QQZz1kcO/o0u7XYq3L&#10;0R3c3KYa6Rx2qL658C/6dt3TvXPJYfP6+On4qD5j63zMnYM2IMhypksYB20ixvhWpTea43DoHxx9&#10;paG1MV2/IqXqf7ebJRGs7sCSwnCacvalA6TalhzH4u2mn0N70Cu6dRvC4N9UDcJA8D31Lf+Y4inm&#10;Zv+Xvvu0iLuh5XcXwv3qtsNQVQu7p+P7gh469kBiuisZ7/SPW4kXWV+HFqKUwbTBHa7nkoQC8Awd&#10;zb+sOIJx9v81vC3x1CxyWMUaZF1dYekzyTRzVTm/0MXQVLEvna+9W3k59g3nKfHY0scWS3P97lDX&#10;qq8KVhHx8uDFd9DbNS9tB5wDVRr1G7taEgwvsFZInlRNNTFSsGCh/kq1/5692mkyl9hUdZrs7JZk&#10;5oRc6eek5tbECUR4Q62P53yUBwTVpdXfqL2gOm1z1N6DxlnUtSOV84zdtQ++j9J9BlzSDmpigPUx&#10;N1WdQFrIR2YmgPuVkhKgT7AWn6iY7pmIgAqxVeR4h9xmm+oGkHRwovkCPFSxyfASDshndaHQxTQ3&#10;rhFKj4lTTQefhTTTUlDqF06MgLMF3li18qInCf+pxM0vHOH0/xm0bik1rJxk5pFny9MNUQSZd1Xb&#10;ggO7M7kZmCL6OitHy0IiqRdIpt8CIgPeK/BBn0NSz/NwNmg3vbH3a6/SiLVZs0ox3dSklpXJ9QPs&#10;0TxX7XJmTuoPaoYCoiOZz8Rw8EuqBPfxHcHvoyaBL5qJLPAcgwagVuNj+05LC6Wz+puKAR/TN4al&#10;paf0adr+3BTNSY5IFakXq9J23GXUjGdwPTWBvOfbh+/H2wV+yFPUyBNBEbDOMGJ3cSrJNstD+7Ha&#10;3cZh66D4D90n01DOQc0uw+QUm+q0NmhHLrNanREcSToYwFeNTyPbBWsREPvASwaHkUyDq+1yayzR&#10;b6lvdq2RGjXOOvE/de32mdl/cp8tjSkTVOlG/6gn9C3t8c3PyVD1Mt9E7BDdKFiCLCO28WQggLrr&#10;vW3qQ4vwN5b8jm3yY8ZdLbElYl1Ooyg7mTvu4CfLVLOss6KqadBwf7OZeK+x+3ph37ElAg94iCzi&#10;GUFvtF1Xa9vdfRffZvE7kiF3Ny7pvLb/vk7U+mXWECdp3J38JTtob4ji0SHmvs2JxAndoM8oxleP&#10;E7jBZiqT16V8jy3VytubS+Ix2YFBsUlW0OheOrR/o0NS/lXWOutYRVZSkgmrvBTpredL+Jtmcxek&#10;oHcIW1n9fnkPlS5XLLLiobUBGnkbVBWGcs3nqx5V6xq+lmDF5XZcuj4TsM6XfkjsNx6pvhlxTpco&#10;c347wH0hr/JeyfT8zXB9eDWRIAAYR3fPzqFP3D0VAqtACBo3CkRFBERUgkukKSgCLlUWEANSAoQJ&#10;yZRkJsmk9w4JCaE3FZX1YTvcOzsqspZTQWRtd+cpa+P8H773e++rzwy8jlmB/YTnPIhdJa104kAQ&#10;LLWNARtrnNZNQMyRbmMHkJR9T/cTgKRSVW+Aq7sPyE3sJZECSTI7NcTza9uuwKfohwZPHzIy1qCS&#10;MB190Chkt82Hspg3LcXg05JPhmdgQXa4Fgc99nWqorgX4t7J/uQyIhPE/VyvEDchk3M38B2az+ny&#10;OYzs4hjE5Y45AgV4oikDg6pnzENoVUmUIZJf/LNW84IH7wtUWpG2OFyWDZ+P/Kt4NTQaPCGYBGdI&#10;c/hXwV0+DtjJNeHOZpZsKXei8Y6ksppiDsfHimF9vyj60J+aXMGNvY3KFVhJXKB0jP8+Yhg38FjB&#10;lwRZyFLSMn449JvPFDwfVIjONc/RVHC9GrNV8VX1pksKv6JxfZT046Ej6pfij3vXK5rwebRr0nzh&#10;7AgRTkKng1uxSd4MaRXvDELyXQWxoRLhuN1lGuEkNX5r8K+8aMrXMooidfdUJ7Luq0EFKeWkYrO0&#10;icaQfBbPj9gtOis8HIxiLHSUROTReaW+SZA7TBJ624/aNzfA1rONHpVupr+ZRn/BdBy9MitKHagp&#10;TwmVjypTaXMlehlh62dRFv57cCbmJXCRViMv+GbfGtAF/0Owzx7SirMvW0HH44pE411bQOELXZhl&#10;b2afasygTz4r52mexDolNOW8rSdE7tJVwaHoZVEiiYBo0RZfLZiOJGNG27vuC+wgK72dc+y80day&#10;obBYO2O7nrlDpbfUJWfLdxoCYjMkc9UtW9nCy3L/YE8Uwc+QViBpGOrbC65Ehvi0nkLGg3rP9hvl&#10;68rutOQdKylA7JsqFAdzraTKR4ksI6E6ame21pep35KuJNZ8oXRJQ+qOBBwQ5bCeebNQHcDlNXXH&#10;VHNZ1W1/Z5LLtjtLmTfzP9roNcfSJy1xtZsSlxlodYt3fqdJqJvcsl6RxrpIaZXk1XcGsIUqwOJ9&#10;g3+F3YY86YoFZtWdbB0FVjPkDgEQkV/aVAbQ08vNVQCS0KMHgJEdV9VC9uotC+Q6dhXF8dXtkQCL&#10;4F8NEQRv/vKGU4hHZx60p26W6xM4ffR/zT2gMm+y0QSuTnczubgjCSm6Aa5qB6a6xU0Km5C95i6m&#10;2MQLOGMBvwq2cc4QMr+K3Qkndtiwltrdrmj0/FG6/Qv/dl6KdYp3/wDH+IE3b89rnTuybUe0igwf&#10;CTsjo0N6ihEvAkcDHmAmMJhgQ25xTVBfxwLJQI21pV28p9RqLxb9njtg3SfM2D9jzBfM2QNpmejp&#10;mHdKLT8vTCI9xVtEUYhG4KGAT5gbpCS8RtaCHPBLu1jVxfzcsl7xa6mH7aVsKDfUMiIZ2C80jOMP&#10;9qzRTIs8YnqVKwUbwoqk4WgSRSRK4XGJ36PV8C2fdbABigVp7T8atMw052Ud8QjTxlY7ctosOcrl&#10;+5cbGLJ++j81oCQrplTRLHoXFiUZFmAUtvARup4YhM5CPvjkwH7QW661bbyxrLrbWWVWloza/AyW&#10;HC/zF60oTW+Yr7LQCzQr5YMxPygiJENh7pIs0RClSFiB3SKG8tX8RT44NAjzOG/btE569XfOdbZX&#10;JfFNd60V2Xqzw/ggbZ2+S5dLd1cPqd5svy9/Kj+0+ZHkL+LfKKlCL2E8cSt/G/+DTw/0C/INJ74t&#10;ocOnSuR45fIsHmvSNbtlh5pzrE9Sb+sLjWPxF9Q12jvb7XK9sm/zafFpqYSyS3AAISDe31OEE7fz&#10;PqBnfa5BRKSgvvzUgbKm8n/3rygfL6zqmlexLGt2a0TlmpSLzXhVSdw16+Pq4aizxi01/tTbGmkt&#10;TE6SP6t77UcU0+sTvWqxa8DF+qABcvV0ua1vEVNduKZzSU1I5nFXUs2lFK69rRaJ01jn1mVG6QyH&#10;WOHUYXVP/Q/kn+VzgIV+B3EG8NLrLvqe/ZDVfpIALC4n9y4Cgg8PdvgA9My8lmIgIyXadgXQxOVa&#10;1gF/RFXrRewY6mnVBNtGLpVtbVjgh4naG0q8g9BNDfdZS0+shb4t6+5ZAQ4czmj/EczJ9HSC3PfJ&#10;M01/cDvj1pvpXGZUqu40dzu1U0XkLiHXSgWc5369otmcK94MvpgzVGc4noZ+KtvY/RO6tmC8LZ+f&#10;kNHiOMPLT3Y0BSAm2isTBk9ErdW5wYFUs/IYVELmSR6Cg36PhMmgv/cg7zHXXBfU3yI2MXq7bHhi&#10;QWbrOeF0BsWxXIAnRzdyMDrNYnyGekV+1GbwHlOFihuIk6yQhMEsfw+BEzpM8OBtABm1xn6CksQI&#10;6VouT8t/3kqV1h682IyJJUlT1reiEVrW14cLjLyuuYYxqCzFDv4A2SJu5S313yj4HuYRUhADRKxd&#10;1ufS6Y/2dVo0SfmVrpPKPw9mNs+T40kya5l0H83bcFe8JtKmSRD+l1okv4CdIjvEa/kK/1RMhYgJ&#10;IoQAXahR9+02vzka1hlm3JXv5qLpuOn/seNqQ9Jmy7TicewdQ7YsNLJKfU9cRd0rpwuPk114P+bu&#10;z8CIPIgwCPfCu2sW9r6xx5ee63jYuCpP0zJlepCusBP1dYlTFrEmMlar/6z0iKSrK6XD1GjZFA6S&#10;2/BkwQF/CB3mpxEm4Az4FLOuV+eyl6Z1SJov5e1sMTZOptNsN80LE12WcH18bKG+Va2LJKv95beo&#10;G2RqyRJyO/6NsNxfidajc33+z0B9eDV9IAAAVtE6EFHcT4IVzkSD9TQKYalPIwEl5XoKKCpEW4Uw&#10;TELWb2aRPSATQiCMMEJkjxI2RlTUUo+zPD2pAxVcYGkdhzi5+/6I7xv5WsVqdvVlmINJM/R5ccao&#10;7R1mbn/Cd63evKuUl/Ul4BzSeyceSgxfWP4z3E6ILd6Nrtv61dLEB/wXGYMFfRvU2neiRWxn/yno&#10;v2kFPTNwGPViuwq2JnzXsgLBUF7U1SIjpJnqfWhLuJf9Gt9COG3bL5DiA/K7hJn+3xuiRREbprTe&#10;Ym925iWCsCItvXtEyKGWuUAhNWFjs4+QThmrbRPWk947YkXzw1eWPRClE5hFp0V38aS8UTHJX6Xn&#10;iYt9yRqy+Ct7r9tPFpNG7rokbaXK2n6U7khY0rRY8ivlTk2jREt6VxUtSQpfW/pKEkzgF6ola/Cn&#10;8/yyP/r36nqzH/ma1PnZw+wFF6PVd9K+6XyoukI9+DOsvB5/qxGn+INSe2FIEUQaqUyTa8K9S9fI&#10;nhBU1kuyfXixmSqt9J/RzZWu832uGpXYWY4+k96DVtWJzeUnj7e6czzj4YZMTScl5cJqtZ5UW9Gk&#10;AsI+lVCVpwhGq6fiIN5hcsqJAcG5h2URmL2qLdIzrIjee3mLaNEdqMkr2djqZ8DG76gf1J2gBDq5&#10;OW6StGK5NiRssviSuoZgLaCrNuIHTEsVFQEZOQ3yvRilMke2KGusN8L6JXW6fdxiTI5qUeUFx03W&#10;7zS+jXlX/VD/jEQtF+S+CrtfvEP7glBueah+gR8zCpQfA6w5mxVbMdeUi2WWrMqe7pLx1Kb2ZNvK&#10;pNnmz9bDcRfqivJNMe5qitmbtMf+zlASNmRz6vwJtZYErTNwjuGjOjKgX1urnIf5pCiS+2RRer6v&#10;qEmluV6VnU263Cwp3hLHqttgnY0xO4Ys80nf2oVm37ArtiDDFkJr/lhuWOBag1aTFjCmJSu7/bCK&#10;/XKA+az7tTM01d+VW0lLMjb7lzXERda2FK+OYTrSrU7SIvum/Niw7qK7xglCZ75Cpw/EGwjaUwFf&#10;NdOqOL9D8g/yG6NU7j3GlZtevItZsV0uQMe66owH93Ewea/BN1yhxAJV8yazNsE08EByObITyqVs&#10;Rz7Ct0MbUDfyAVfFN/NJD9azByH34HzOGEzpuM99Cv/bYeQNIFHmJKAcuZu9BxSgPMY0dJq/IKkK&#10;JvO1MTQkULAsNBhdKkBxBnRa8P73WdZyien6X+xECcb1lCPObqkc5YLZx41jPFY2RjQDMMRT9FGQ&#10;Lnad6oUYYuhwO0wXE0MGEZpoAidEaSLj3Ulmo/brtQWshRpHWwD7gPpMRRTniCrcAHFTlKFCN4+v&#10;OHB+BDDLY06+BOtkPxxeD12WUkIy4duS/TgGMpHtc2eaYctPubqb+dUc3gqwooxYex87TU/Q+3L0&#10;uTSBgduhdWbe4z1WT578FlyiCjykhnYqzoT4wUdlZhwX4Uj0tw/T+0srLucxQ2zNzZNZBuvtsh9Y&#10;vZb1ucPsKbOKz+H6G+dkTPESdOgJGvD/Dw55gV3qM8Qn0FPFME6LLJHNGa6ir3IO929g6KtwTWbm&#10;X3ZFqQ9rc/GXHBf7dGEpinJKLOSMTdz7preJN4D1elu0HTyaE0FsgOSqCZwdbpLH/EY8r2tZ7L7E&#10;8Kwva/wHM+PC3uKxrIrKF9oq1nhZH6Lj4Gx56VRuRgEzMYTXYI6MPgD8qfcmiqC/ayZwLfCPCtYt&#10;r/M7u/dcVNAdLkyDD3Ne06ytPYtY+1JjYYGO93AFu6d8bpqdO7f4m+NNPLLlS9QUkGN8SjwGPsi5&#10;g3PDm5S8oZnM51dS+pj0hL6c+rmMuo7Wojbm/ZZ76joWpn4j9B/2mep42izHYYePR3BfFamjnAAx&#10;T0UMBi06A+5XaFIV96/PmTU3Zb0y+qqBZ3V/Y6S4IwvHmabOKtWfWcOtKyECe21dJg3hnKyqPjbK&#10;LS/5JYrBe2MZI24AqYZluNuQW+05TEBD6bX9ZDSW+VPzNpTNmlf6C1rPRnPPoZOct3wvfiCPkSHk&#10;ZwO/Jz7mj0MR0ScFh+DC4EeCOmQEu1SI4ZNu7Yb3gGHuI7AVfNsYC7+DKkp8kFg4UjuK1MPTSB/q&#10;jTSn/4TK0LPHZ/gL+CuiGvgyflewSDBHEI1dJpAIJoaWgyViY99RyE+cXI9CNvF2GwivFs/XgLBR&#10;9AZWI8tFr9KoiF00fnwzGi4aiVqJDouuB+P5Z0V2rDf/owi8uQZIVBt7RMC0Sls7DKqVpsIv0DJF&#10;nToQKpE/hDLhXfJ1NAY8Ios/loLIpTqyGt0pcQc9REeyH2FX8MXil4Nk3hGTvusG4GHorwkFHPoF&#10;VjUYlEtVjoHD2t/Af0KQhpIqhberBhMa4UklmeyJVMldQSVooswXu4m/WJJ4w85V29idu3lk631n&#10;F++t5UQBHlCb3ysugLuMjcB+cEyfnlIBVeTiEzzgDM3zyAJku8oSlI68UJCwEWiBtPd6AOePqsj2&#10;Ia7D/rqazosracz/wHtbpJIXAFUFAl48mJzHOvcY2mqkx9OhT7qUyCB4QHskaA8iVx3ExqFE2eeB&#10;AQ6zwdsl4vrXLHTs4t50LM27w2OW42RmYEtJIpcNPC+Un9sKduR3xo1DBuP4wXvwWZ1H0Cpkm2Yb&#10;NhUZV6y7KuN4um617ee4WjZXfuEm1wvMLp6H84nUyOupjOOYAKS0+ywHjC3CxFEhfH7WQQXsYWjb&#10;PQWPaGexIFL6Pwbr/R/KfAHgeLtqpc621UqbNmWMnN2cSagUWkKFQlihQgiVyGXGeG7f5/48M/MM&#10;w0zD5G5cYl0i1wqpjlpdV+Ls6bbdrZZOnby6aXf79fMHvF8ffuGFmIz2PqbNLnPPqfXGV9LP2p5o&#10;e6W1zRrqpCym3i1jKGt51Ujcf7JelUWFTMp/MQx5e2Q369Y5X4W0OZUrWXg//+x8XEbyJbuT7pnz&#10;z9kbLTPbz6zMn5Lu6VhI/ilb1PwiY63sZl1rXGTWcWN4iFbOFz/zNs0+qE9xboUiNWYr8+D1Cv3F&#10;WeSvh+93+pDBqc21W4n7adH6MUJIv8OqCJ/MGJknYSKd2F+HP8g6FDqNX5M/9M7Ee6Fw5zn4Cbhd&#10;LMXrUM9/i4gvZS/bD+IdWYPVOJ4q1x7dim/O3sIswZdCC6Qm4A00Hl8BXsF9oavAByTP6yE+E41y&#10;uoCbYfPFOfhC7O55R4CDn0/mgghw1ngJuIBO7QAQgRbqZ/A1GMh4BMzAWFwLWIrPC0kFbriTVwyI&#10;xIOcGJCJh4irgIDv7Q/AtvLxLfcwV85YuQVzZB/kH8IkrBVpwJwYNP1Tp8djf8Vi6Mjgi1g+dXHz&#10;H9g5yt5pBzZJIuJOYEGc7VOhkXmfnXBDd+Wy5QNoeI5Z3gI0RhCIBDRdtTZtFFUoxmNnoGd4Y7A1&#10;Os2Fb0axDayJ01IslS4XD2HFlKjXElEZpE2fDr3AtSwUaTj6RW4/0p0/grshw5qrR0aQqZyr+ySo&#10;k/DLThJFlTc2W6D9/AXH/6Hv2RPil5iYhs78BL+seNx4ADEpnSw1R8yL/swpRWwNFmAjsk0fmvoG&#10;SdcWxsiRU5oHQe/QeTm2nj1ohCra8TKq4w22/0DPMI2nQ2F5vX+DLczU1BQ/gXVGEzUP15Ttx7zg&#10;a0VjqSJ4ujAlehDx070JkiHVeXLPJOSNesKxFt2gTLIVofFs36nlsEVref1reEVTYlEfbF8vFrJg&#10;t+oRNACOq6hICYQ1JYnRy+AHhpWBU4iHbtTTHCnQQI4k8lgQ2a5DLbmmrrfQ8KlndY+goQ7LY+eg&#10;kRYXlQp63LABgWGzWp/DhfDaSp8oHuZKHAMZ+PfCOR5XEJ/8UcdYpETdaOuD3OWhzkmo7vzy4x+g&#10;gp4WwxSk6RIrr0BFrcnwDaivoeXwTGi85kHUfNi9fCrQHq489n+PfMREN+G4DYnPnWEbjDQoRKfN&#10;FcbDng0evDZ1YYkLpz9yUX2f7U4PwRTMZMajVD/mOyka3UmDrFlB86mHct5DT/lCX63xIk/BOaIX&#10;5CrUo9uHm5beque5ZbIbRSWsf1a7kMQo5TDqRt/J3p2yil4L+UZdpiphh8A91FLEwsOa1CMf1ywm&#10;v0FHbJYTR7HrnQQrYM7HR5ibWMyxuYw1xqjm0BBWisylHmM3D9tSIWDR3ilyFIQFdJMJoOCHLuI1&#10;GHZ4QbD4TBtfYgG++RMOu1lZrSfdy0wUltNiJkpxiRLoC9BL6gs6INmZZKgne9eQyyh5gB1xljL9&#10;YTcRS2odrhIzycU2KXgJUdhmRafnNFd3U4/UmQUuVKjgxDPkgHI8e5j0Vwwc8iBG+eY9BwmU0+7Q&#10;EhI2fdNH/Daz3aEeZ2gbm3x8BTnR2kV16DurgigX3ZWjt8m2/HucP/m95g95L9GRa3VwJ+Gnjth9&#10;HH+r0uz4HG9R9G+qwGO5SQcOn8t+a9MOymmXljDKqrTdaErWFFvpGkk7A8luJMr0v2VdJZx0sQdI&#10;/Hre77tn4HRuynYa9xImNgWDt8oDDgdBJffCZhg4MvtOmJGNNXUVN8g1xjStQLSUSxhn4vvi32RP&#10;8X5Dc9JpPEZPRO7FLbUB283AXc3Xm0yAXrjl4A+8FDU2E9gtNqlplIxpyimvIW7XD+anESE1L2kH&#10;fLDyo/QvPLrs28Qp8LFofUQ36Crw9hcAovVybwYbct0d7LBJ1TaxCcZyAY3NpHVHcpmB0LVa5CGE&#10;aaORCsShOlPpevzLqrREX1BXdj3CHsQVmftbge/0W9wTsLE8mcNsrEY4IzbHtvALGiqJ8V7v0nYi&#10;ottH04FfaltJGvANTXcyj4LBOkVCL4ivsg7vBstLi/wGsKeGGe6rsFrtodUvsEPq92IRtpBvbV6q&#10;6U++VrExd0lKqdZezR8Jp0cFy7RJGac8n6FKClZkSFdHDPAbZef87bh58p1u/cxY9nOJgh6GFdYy&#10;qgfd07gj1znzY1mFuk82K++ssEv2nhKUf2UNS/cpzskvJobx6uzB8HfcAeiCXx4bAPe4JTLrkB6J&#10;lHZAT1t3USLs3k8t6nvI7dLFAoc6aMJUrqicDFFMo82ZO/lb2OcJyVw7ti/cna3GevzMmBKwxO0b&#10;Wg+yJHFUCRiyfkUW4p715sJ1uqu4UsXQ0bmzlT7UNPEvhTmlygji3lNu+/PYp+SHXRrmOXnCN4d+&#10;R8a6DtGmpIUklLIkLotsyRUEd5xTvRaIIidlu4pRn1YAJYrP4n9U7E/fznnzGfFtrCsnhN1jtrNF&#10;vvPoJKbKlaUA3STxIAuoXlEIUUJeqV2r8tUtNjxSWuQjgpwf09zCnnBnc5elBbIdaj7uv0ybajps&#10;NX1ZmbBNTY3zg64ulAknkfyTXMyUihBiET27+rWyrehkYbtCZUhV7ePjCqzR55yb7vyRDNYln42z&#10;Ytw1gT8W0JE5X22zohDV5Y2vSb2Cl5gTddwuUSlewYiqBpTexr8ZpvO/mBMGAMAWK9l60WtzbTWT&#10;o2ZHr7ePTjoUSqFSSQe6nJVpOqZj7u99z8x3zqammppMB2WFfUleNizrxSqELeTNetk+2iWpWLz7&#10;Dzy/PZEmPeFmzSaTsfHaYukkequ6qLAOuWGicg7Cd/XNO2ZAY+zZ6A5okerS2nZwDXXb5wMQjY97&#10;divD0KW2NuJj2/dGCX6zOZGIxups/dKZaIk1SPAjUmg5mn0CLjMvTs6D9IbS6ECwi/1h7S7gvsrF&#10;Z1D5Oyn1vKcYQccb1UR3p5dBjBMd/vhubGfbcsk/Ue8jLwROiGfD8WwXeGXtoaTn0EazQ9QtME+v&#10;W/s1gGtW+FxU2qn7ni8VzVh7A0nIz5r0dXjcqSmsAXP7LlwMIyNHMw+L4GF7cRYL/dpQnCSBplsS&#10;osSgt8kteBDYzE74tCnz6U+eUwohvtGWaxotaDGCBr1ATwh1OcI9Uie2oGhM0KlmSrTZYua0KCRp&#10;hBoruxe1nQyrKAz6gLNiV/4QNk1yneOECGQnGwaM8tJcw3J9rMiAB2iDylrFo5q0cu3h0yq2QpvV&#10;SN+ubEhaT3HErZt+ISolnUHd2EPpFf4QmiAb4uyEexQca6ohTPKz7oJuhXQfOs7ypYOVg+o9shUF&#10;15gWGZX5gJqUT0tsJNPlwk2H8Svy/wbB2BpFBn8IOaX4hVMNr1IK68b0gZC/VqTlQz7IdU0oNKvi&#10;nkoCduY/o3tBReZCygfMSHQmGkCfTXNwDvApKAmtB+7+JfCA05y7UDPQWGvSZZF61pfNIv6AG9US&#10;wqf8NnMRD82fRrtjhXtSSAjt2C4ipiNPN1oxGpkftBR1gaP4A3AdRHDnQEvAPsthbSf7k2a2pkdD&#10;Qajqf+rVZX2MD2PP86RYOny3mfiTHEp4giuI8o1+2Ff4nMDHiAZt5PfCrkgsdx1IQBM1W7QBVZOq&#10;D5pI01JQo9pn8BBN0Me07w/lUAs0Y7veEYjqTcJu3Jl+ueEBWkM+CmxFOHg//yeoEX3G3Qs6w++r&#10;g9g7Vi7zTv2wtgWoY6ZqXETudGhV4sEmssVwdFcKsVTnED+AHdGkbShH/ZimQAHcRU7wu6B1eC4X&#10;B2zIE3MgCzaH0uPqv+Iq7Yy1YWFpODVU23PgKRlTLcv4Dj9n8otPxKJ09zc4I/2awkBveBfzN34T&#10;OERc5x4BYlF7VTAb2BFFO6pD284ofmZSm6eXSCmdbdGBQGKqfnUGF8+rCY0bQN+aVkUeRxCdU8Bv&#10;sJNqkq8GddRs7r+B6dg2U7zmzWk/KkL1+YSDgsO4HTtV/IRKbvnH/nbirK02/RjuXfdnnATtrA6I&#10;3ItsMOQGnIH+o7Hx5eAOegG3V3kV6zc9rk8sOEM9shQLNIqT5k5hXEm0iVv06/7f9C0lVPopbYAo&#10;JM5b/bBsKKKKwSsw/2Rqgzicl0oskzq6d2Ffyh2MNbVjpTPI7prVIh/58SqybGNxunFeedj+Rbpj&#10;FfHpM9itlYJtDarPYjQigu6W2Px9SUB6g1eAH5DP9JiLxiqyDXGWS5KvCbx6saRdVmPCpD5FQsMS&#10;Kb0vQXtZ5piWoSmWGbZ5qvzlbutf01/IW/z/TtxRhPHk2AXFU490xK6s1X9TcwV0xA+al4NzpQaj&#10;BfgopPXBwPW9FPsK+Ffq92o70Lm1makEmtbbqVTA6DdBBAFaHoPxgXqPGmQhcF47Vv2KmI5tr0rD&#10;iyV6wwB2o7BNJ8dm5V5jg9HsVBfVe+Tq1m/p+8iy9cnkBVjq14cfgR7zTKgJ2uHxAFaAD9g31SHq&#10;XnS76azquNhq2MRUCPq0L2jPXCdNKzmys1QlJM5vaacTcDj8ExmMxfjZ8W9QV14N6gBPcOZDz6Dn&#10;mlHzRSOL7DcF6x9W3tT36JwFC7X72GU5hzR8dUrKCDPBqLdEUgPUxfCTxGVi1A/A7PgKXh1CoaWc&#10;SCgbvqd+a86sjYJlxtvVnysm9UlVjYfT2LfGldmX1ed0PSlZDMnmxN6hhKp34blEOo36JWIhJIdn&#10;Rjywe5x88DViVzua59pGIa1R3PBtxULdZF1MgYbV1URku6pTq6J33GK8DFtiMyhn7drwWfiU2sNv&#10;ETpAz+PR8AXCg8OAWjRD5VnV1UaC54w+zWHlibp2W1/+EzbSGpIlU39padkRR/eZnWNek12G7WGn&#10;cDtLrBlGCaaPJ4eFZASnFdyEjjHxVQdPzAFnGl62c8tO6gpb3fIT2GlN41lfqH6w9iQ/pxkLHGMh&#10;RVUeYUV4rq5jzRk0Wr2TVwKvpvw5F0EHrJC+Yh8uGAZoGywwloVY/YXr8y5ZPhU9zMw0D5WgyTzj&#10;NVHk5jrdj2VvQl01vRXNvsPMS3Hhys/UKulWNwovl6dQV44QJT3K1saI0rsiYb2j6Fne7JqRsj/2&#10;nKsaqnBJshruV0ZuXqcdFheEPFFPSSy+A8wS6aDXSjJHvsrtBdahqCXPN2WLMUV7g69kTilV95UE&#10;OxRb/VbyYc9i01upKmmJfkK2JnpQO192J+SoOkBe6XuXzlbwvWKIDsUr97XoR+U14pztEOAi77KG&#10;As4l7bXuwPSDRLWL8vfdItNS5YdEnd4LcI2WsvGAV0ilCgbW+d6kzgMZXgeIeYDaHURzgX78aiOF&#10;tcl66wXYguJ+SxoqPXDTnIgM7bpjzEFyEp11Ivh19BKNHS4JCWOGoXHfbooLQV4KvBjydr+K9ICP&#10;sNGGPtV86fu6q/8HAQj+9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AC8g0N8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AAMI/Pf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gTBB0BTZwIAYKWluBXxnNWyVA5jBBXZQwSRKcqQjQoKQaaQ&#10;5OW9/3/7vUxWIGEHAgQRUEHWOXp3toJY1FNbWhd64vauKir2ehXt95XMg1biU/gJuF1yN08E8xGr&#10;1DvwvGxXpAe+DAV+o3gR1uFM49fBgJ0v4QInzkiwuWh3Rxu2HbOpG8RIrFyjxa6AmVAElgE8Nxak&#10;Q/OU38FVWL67FAbiq/0S4Hm8yTkaF+Kf7dLxNuLIYK/MyIQfN5P9wcyo3YbG031qX/QsnQn8sa/p&#10;zTlJGElbpAixT9T9iA9ATZ32/Q0uo6DzBmigBHYsvp78pf8tQqmvHTuE/Koarf6nLFE5opyUXVUM&#10;YavR7fLx7DR0kJ9OTsN28dYRydgzzse3EjDsHucv4TIm0u4YbKd9+1KlfOUs03NkjjaqKgVRlxkV&#10;p2UWJZOouUxZnHCkEJ2v/iGpET2p8g6/jCUqOnxdgJl8rtO/QT2XYjcKhUzd6TeSK/X+rXppRM0t&#10;vaP0ZlW+3IDE6+bLFiNPtd9ntcqkZSDxA7quxD08GH2onvSZwCqUBqcLYLM80O4FGGJv9jRI3FsL&#10;WuIlfcYknbl0myGIr5R+V7cFWY/sq94quoO80bkk7pUd17qFXUNzS7f4VGCOGlunZuymcpH9F+AI&#10;96w7XXyxS9XsIHFtf1wxIek3beWU0h1GqdRDeqdhSLQQEdfOTzgh26IPD4tCZ2gJnwB0qKTFicJQ&#10;1ZD9cmDN3z4VJE7uMxhXia91p2qfS0K6FrItklvH2iQ50vwWr8xUZJ7hYsIa5FqtZ+hzmVHX4DMD&#10;zSl755SOOWlC7R2xCfmxk3vEX5xva/ISSwb/pl0tfnd6kHkuoU4YxJekK9qLMm5IB1pc4jsRrGE8&#10;VCuLqs73voyu0047haPvi2vs3bBuxZ6e65wys7ZlmB3N+lGnYu2zJ/lPTFPuMySXWZ8/JpqiTx8d&#10;SVxP7yvqCNtJz5UovKupIUS0yYpSo9427VQcCOhewjQVLGpey1gdJSot6NrCn7gG2k9sJt1GvZL4&#10;Zb6kDFJ1Qjh1ELkRaqKc0KXe2ygzLEH4O3kPqG2ekmfg+MlA6g9ZXFMO1SCb0kqoUFTFBlNzsCUS&#10;S/Im1pUxSTaC3fE8iYO3oVZkBtR53Sf34luFD0k//O+2a8iNRFxXHVlOMYZxMonKL7cgHakYxoKY&#10;pjYV/Z/4mfom4yuil1oRd4XopCxDSohuytyrnOgl3wuvEn3kj7YRRA/Z3zmDECurGhKJWMXd0lbC&#10;VbGUukosl/sXPidm8srDq/H/crfjLPEPnH2IObGQFXn5ELbMcWEvsZF+YIsSzvTC4wDXlRfWvca5&#10;sgUlMXhhSRNpxFOLHY4+xKPVlw954+GqvH2JeLrSMhjHefkJz5e4kQ8QVuGn2J9tm/BuJrV9MXxS&#10;E17bAceq3Iu3wEs6a8IAz2s/FkzD82WT6Si8UPIi9lv4SHM/eDa+QHXF04g7KQaFBL6db7O9gG9n&#10;1W0jMNH4lxoZDDLs16yGbnXNuAlurv6lwBZ66K3T/gEDKzJj18Kcso5dethY/MhzH7ykXik8BB8o&#10;EmzH4SNOZzKCyfaz1XHgtolWzwYjzS6wE3xvGM0PAqN1mWnm4FbVpxg1nFkp3/UN3FZu5jkbphVL&#10;hTshr/yf7RSs5PFWJajpTq6KAURXpWoVyGnvBj+BjNbWPBXIa9IeTAdYfX6MBTBVewSdAXcr3npc&#10;hPNKTUJH6KHOtJsFo+Q7WopBxOC0HgUuvawyEdidfAfWgq87/HPfAHsTcmACbGqqja4HCXXNQYeB&#10;Vl/tUQyGy8uES8C0xmi3HK6RP23z1BRletdsUNtnidUvla+zdXii4lFuef6IfCJflRbJPz2qjEF5&#10;syJJkI4TSg64v2JTkWgBYJrRAOtA+gUQtRpVpnxRVZ9SWXBbpVfQhS7QUV5VdDTvLH9O/N3BDO6x&#10;1Dr6ArcSkQQtZuNlV92PMQ3YXwUy+i0A1pV0IHzXMkPpgGzWb1RsRF4pt8r9ZY3YRz4X9c8d4DrR&#10;9wdU7K9YT/QS1htk76xldNDBPZN+DZ8IJHQ0XmV9h+onUoz58kfE+8oB/jP5lXycdyAXode5w+SC&#10;nF72FGm3v5f5SPpH5TKHyYSdG+hxMs/dmY4iWUERNUJW2CyjXMnOxnv8mFxfsZP/Ur6A13I+PCo7&#10;wSq5sewB5j4XkjrOuLIje4fpXtYrsJ/2Zjrc3lAXmOUCEeVDczahZA81ZTjEzyyZLH/F+Rbf45JY&#10;TtOP1DK31UVHhhkPVUjqQrpJuW6vNW0v/z3Qm+rnh93aKW9OK9hHnmXTbCSkA+PSsJkL0xeUjbIV&#10;ld3sbmZC+1DaxfiUfcqaojtKnVJS6FXFh/doqXZ1RcAY5aM855ZF/iB/LAgid/ErbeqIPnZvvSV7&#10;tuFe6QA7qw4wYUxyzXzJMP2tXp0loDdVrkzupdrK2/dYUK6ljgHZ5A1Nm5sDuV9lL9hCTMj7bc4R&#10;kVxE7Ts2xGRZ0sw0NrvRwfRvjYHiB3Rs/UZROnW5ZkXyHMpPNx2Jkje0/9oxTR4p1bmOEx81yYLl&#10;BK90txnDP/Ibap4xU11hxV1MWPsTSkSbTPvFS2kzY0/mAFXU8CEJIV/WCiJnkqg+eEc9aaWNda0j&#10;2koyNnwm3FVlNv/BB/kn1dNMX69Gc5+ZcyqP7KMPdvoW/clwfTA0dSAAAHYd6BUH1SpDSbgDAmkh&#10;gMaKgiIgLoaiBQJKAUGRGQOEzJe8vTNeBnuDINaF9NQOgbqqYkUUFRV6Fq/UclxVtOBqe9+/+ErA&#10;bw+/zPEDA5roPbP0LXUL4+v0KyvlkXG6PuuNT7N1GSbRx/8F3tJdnu8APQ5Uvbboc1YbHpqBXBCi&#10;jEfyO0rHDMsKmw9GMBZp/Z7z9BJZU/wwebzEFvGCSJTjq3fiDgrMbxK9oWI8xpFqzeVKjflC0QOW&#10;NT47VAruM0TLnpUMM3dL1uVIaFlpReoU5Vw2Kz6S6FVkRzC4RnlttRcWql4jnI06a9p5UfAYEFrh&#10;YEopEzNBhsOKQL2Q/Ug5v/gOfUbZe6CUOqDCUteQ7urkuFP4TxpBRAB2WvNa/A7Ftf1CZ+QgcJhn&#10;hrfqLPZWox+gp0ZZGBgBppiZOr7se6pLt3a/kSzS5aWoCH9de5wX7qQb3ngXfaN3Ft9HftZvE3rA&#10;d/QIbxDq1t+wxRr+gV4kGxkDSmhv0cvRoEOXyYdIZ/ZJohGJkXTjufBvsVYsGSY3ytFEmCfuQOKh&#10;c0JPOAKS8BdBAdBMqwObxPQQMrqf/kNznsqh3aR3SH/KMWsE/5P8u8QJu00sjnVEr+JLNn6IXMcW&#10;iYvhS+gi4XLoX4grPxKsgYXcONNuuY7n00KuQN1PXjM9k84mbMaoLF9cyh5NlmHxzEcxLBpDKcO/&#10;QRKIB+IoOBbfIFwGhaGd/EKQhwSbhxl+VR9WSLVU3FONkdH274rExGIruK8Ue8nFJD1Ch0wuMYuR&#10;B+xQeCY8StvF86HHpEToBA7ggXyLvgt1Mw3SPY1n0SJqfX2Ycop4WNNQmIG3VfZndmNk+aykSFRq&#10;9d9uQ4rNmzb8CWsMu1b1QRo6x+81WEzY+Kf0qegT4106vd2M4OSTVlIpIJCmvQXteGzdH5l8LLCa&#10;S+xGXSpctwsQNyuyoQ32Nj1exUE+7Ba/MdCLvMm/pnfGWMNzetaJGPgCaTvapACIsLahgsX4nOaf&#10;M+rRsfqhxN3Izeqz236Ab5eXbciAhi2CVZngvw2/+t3Xj1JD/B91d3FX43DV+ZwEpKJidS6p9LPd&#10;yW8rUFg6ChsyrpnN0qbEcKNWdnxbMguWHFn//w/IDwffJjsVXQIKn1ANrOjAgrU8Q0OlSxEKQ/bT&#10;h5YqVllLZVx+FVdU/CzD0XSoNO2zWkOJ/P7WHxlWsW29N9Wp7A3uJUbUmwTHcC/NgMcHaBEAsWnl&#10;3XIYSrTJy3RlPpY4RXbeGfNnSv/0aOMB1bzd71m1anJrHn1E/SDsJ3JUcyn4JOGp/UrQh0mBLo90&#10;5KLuCiOw27USMNCarL0od+XCAPfcPtNuYPfngEEKtO5OYVjd7C1TVL9OEtZIeulOBjfiCv0CwRg6&#10;oJd7dCAB+gnqva0cWaN3seQgC0pdzRL49sEJoxrWpp1nm+DwXV/TV+H5W/SUG9QflkxoIHMwhg1B&#10;KYJp9FPI32MCtkALyHHrFeqRbinXTgWUfGJqJfMO8gx9BJ3mxLzHz+/yokXY9BYnEsf8wubh46gk&#10;OB3bghh9ZyBN8C2eDzQFexLjVk+zChBxDqaw4nTTXMN4Tr5hJavaK2MKGLeEZuoI9e3mNtKBTA29&#10;hBfg08Hh6HWs2tcR8UTjeEmQDFmCv7TUVMzVbjPr7REykxG0Zh04yx7jcvbcoydMJQmeVJAB3LyB&#10;4BgsVIW9pfDgpWgKYfb9G3wKO8EDoRnIU3yORVyn02SYl9REHvrS6Fz5y/4pdm159p6VtMb6eGcV&#10;eYFLiu4nBMZzof/ELOzioBHkJaUQvIHj8N95LWAj2ogt4/paJtSk6XSTUPrK0FW/dX88M1SzPrWZ&#10;Xl7ps9OL3G+fHV2I3+C61w1ia43SoKNILRMk+B/0llzK6wF3YaFoGJd1NEo1YEprG5FKDDktWdmX&#10;GarhZqqI+qGWv+MS6VaZHs3DYZtqnR19YcaDICSJPS54Ap2jHHn3wCXYV6hXkyBHoWqq98g1S+fW&#10;BOTXZW+qzCysSiHt7dKW+CnLpOzrTfPMKSW9a90N/fLrIpLZoXjqHU8+V7stJ/FmbTES3GAq2q68&#10;Wtso7S2KruqXibMsFb7FrZLfbFipd7ySG5WfjDplSlWIQ16wj5U9IhNdqE7xRkhX7Yzlk9gAcBEW&#10;1oeVvlLcqsmVDxfurzxW1rNvqHyRolaSYFUpubg35icqW1SqsVBtC7nGOmqqRXaqVfuF92kiBbiy&#10;Ih5z0/0Oude5aPaWDVbHanoKwIoqLW+fs32+VpHcYQG1v8YVmyaB3KiZBjPwOKSR2ahLEVWTk7ph&#10;70f4KX3BinpUBTqB7rU8aEg+VrUXOpF/pLwLQjKTbIFQUvIH3HEoMva5SQiFRLawdyDvkELaDDmL&#10;OHI75OD9FneC5q74BRmEXPXhNRtJP/mHlXZCnTdqf4ffyPjCqsE9kpTcbAyMVRhpdDxyK7sWjQsR&#10;U9PISRFAdCJuPguxAtjs4YsEwi66PdUNxrTSmIpXhk/yQuypzHSGq2WE/i7xrbmIqopdaJxByiPe&#10;MF8SsSFzqBLcS1RA+GNzfDzR/yCTHmlwMzwNaKvdbIoSqCLP0peL2fo593SdJcGUkagwPTUcj2k2&#10;QMz7iMNMKB255nvyD5IQ7cDP4Pd8/NAibI0HA3+MfKM9WtVULS3uLH9ZmX2w15ZUvvnzQW7wLwD/&#10;BwD4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ACUg2t8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MpnVJOHAgBQrcWBo/YdtUUCggShKjJbFRAZcQLKUB8ScBEg88v8dhaQHRIySCJ7B2RIEEdF&#10;EEFlSIcDEa3W01OtqAhYRUVqfe/+vstitJU3lCnhP5SSFI6QSduIYonfX2a2nOFDKlgo+9VjQnNK&#10;FuL6TlGZ157xti23wE6mtgTp/ZNXNTzKvxm7tFalNcdkVLppOOGEkhr14ZBntlAVye+NaUQZ7EPR&#10;8xXrPV01q+XrCAGKb2WxGWWO4UIyeXUzZlIm3W7wMFzfe7dmqMAt5ocKQKcJmy1xyv8i5L61VgP7&#10;zZhIqikfXPdcCXpGqksV8wjH5HbZzxkkx3cnJ1JvNd2xNidZ6/FCyd7aGh8TO+ar8hEDO+z3YpEe&#10;CRmyEvNRv0/GAY3ER6/jq2ye6eogRQ9BJd8t33ri71Z12c5UUxOpODcpyz5te7xXWF1loUdPlpPN&#10;c8P6ipcbqkOuWDr13/t9NlK0t3zKdCvVak9Q9UiZRmiQfZIbBscBQSZ8MZz9PvtTg4VLpjNtMzwd&#10;s12Zyh8EHkC/gM6c2Sxf6L/85Qfz4BaQQHqNLoQ9QhIxBvKOiOBPsPf9BkY/e9uFQJaR02+/wQ7l&#10;7bQe4jj4Z+TjPC/wa7CYb4W4md7g13DfgWbIiK4kJSIrsLTgf1ArnkfMxX2FPdczaBhy45wvQ4se&#10;rX3LAtAPhf1sZ8wmO8mpx0MEIt4O/Dble/6YkJb8HNQLZ2N64RCRItiBDItmiBpMKuZcpWabc8ba&#10;D9OGcppqkhh3cyDzIVZJTlzeYTY5x4/P5brmLM84xHssnUreLKiTDsbEQHRpUTALWSc9SDSh49Iv&#10;eoRZyzSf205SM9Tvqy7TNaoPxnEmW7UolwDEKjfwKJx1ioQTGG+eXJCk4/8hM0XfBLvy6oK3wobc&#10;U8QWlJpT0H2fMmyecXyZHWciVEbSjIZkg5mh1tul4yxUt4R7jE3VCo7Xcw+pHyZO8kmqiGgG6K+w&#10;BK+AV8ieEO8hH/IWXw7NGCsdPG3KohQHlb+jttsaC6j0LstWyRPmFdNDjgToMUiOTXEu670Ts3gd&#10;2r7olYKz6iNBb6EGxTTxI1IkO9bZl7GxTttCyqytji4byJ6umKs/QHcu+VU8yXQ56WC3AD4W3bFd&#10;nEATkPCSF1qwJ2pAEJ3vEnQP2qUa93ZBdsuNl7QnCk9HN6/OXNAYX9qWfchO1u2jsat54vkMWbkF&#10;eMoqKm492sBusQ4koNxe03CUnD+qvxXUBU5phryDkHmK0o6c45/PP2haQxGd2VJyLetOiyWfTR1v&#10;mBZFMObXpgChLI+K5qOe7PDi6QQXbqp1U1QcX2g8GNQA1ucj3rvgIaXkYv1xXjepMZnidHGixCkr&#10;+2yh9hI1pzVUWEYvPzXCcjC7atOPnAUel9/Z/xN3ftHmqDX8YLM+yAYydWPeKXC5KuzymIBLudaa&#10;A8ZmUyr+gQi0V4bd0B/MfVIj3AIoOJOIlHPu+CqUyhtJDMbSBVNRIJ4COwXeEJKR115LRTx8cWc3&#10;9zng0mLhL2H3lccIPLiZege4hvdSsgEiCCjsXtgVfHTMDfGHExLY6D6kO3ICY2M+gfm4Hqd5bRB2&#10;Cvs7Gv+/vmuycz3h2VIZj45c0wXyjahU9KfgHBYBnAZ/w+ccDYNX4D37u5EUoSQSRItFIYEHsbui&#10;Qa8dwtXi7B+bga8kf5+6w9ZL3hc/5byTfNLe4oVL5wnP86XSpaw2QZ909REm5Cb13u8BC6V+kc7I&#10;A+n6QCIWIF3qlYbnS8bOjzKtqpaGtcBW5URRGvuKMkSDcd0VebiOh8tHmef5v8n90ivBPbLcfXKo&#10;O+/2djsSnPdNwCe0NHe3lwRfmJN1bhsj0+hvL2OtL3DY3gBD+nD1Zs6W/FGMyz2lxRjX+QSNa9pD&#10;QZmqM/4N5KVM2b4XrpePBfyOusmYXk2YKfduex8dLiqvIzF32KjWDtZrS5jKnc0yu6E4Z8K4gP6W&#10;x9e/SgsWOOXfjQfBEs2PEbPwRpUx4CrSqsjyuon5ydzPALSO6rm1TgxlBcFiYW0ujVCuAjqLqIiZ&#10;s8daRN/EfWC+Si7kI4aJ+DkgQf+fiHboknZDQBMSr9rhNYXek8e0BdO8G8nV9+mv7MOFQmZpTbxi&#10;FeBd0Q+3sS+URtEA7r6TjtSPvGmLS5xRUGsEIzhQgq43wAS/1SwjLkb1CpLDl1p7xl41SmeeFpi1&#10;TNfGSHkoy25fBE2yw6oGqQOckTI4FebJir6NCxZEFNojtoDThnUBYrhRW0f0RJOV7q0J1KCOm1WL&#10;aP+e+8s0wGhzzMhUrIjmxVASMFLvTI3h8KvepC7l+ZYOxD7jv7CpI5zBJlNkAAtm6eYSg1Ci8nb7&#10;Gew+JbYOwFdmz7PO4gdohapIvIgxhorxF4AP/bYwmpNJviO8wCuMuyaKEHRuey66Af3pv12cjjz3&#10;tEvm4GvafkKOsDxrGpGnwAtLCsrgFCs60CneOsQH4/DbaQ7sNbgr9QWuh0biVgnDEMo2kfAF+tLf&#10;RWTD4zxHxfuFP7d2QWTwUlU37AY1mCvhYVgnj0NwhApNoe7oLmoj2ov5pX6D5eIrY3E8Ef93G0G4&#10;Rvhw0wfhU5Fl7ZeiNnH6aSdBl3hzpTdYLaaaNkKouFC2AA4TXwBH4I/iZ9mXkQ6J+2EyapUc3DuF&#10;SSWa8H6cKjm76YFwp6Rn7XqRj+SX5hh+isJYbhSkK5YbroIJcnXuAOQrmxH0/o8g+IBr6k4AAGxd&#10;rVpxtPaqXiUEUX9ppEXKEgFBpiKgTK0gEjaE7OSt/9vvZRNCWGEPQQE5FZSq2OrPVWttQbBqPSeO&#10;qoU79NxVet+nnWSR3N90V9mpaU3QBcawMRe+wMxep0DO0pTnCfQwdV+YgrVSQV17lctLGxsWq+Kt&#10;cptMnWEJppyaCPN01VGtp/FGzgvdYsOR1CfQMr0j5g78FZ+/zhUJ4Lw996DezISQxVbQTZ2RCu+q&#10;9roRZWHF+dJoFV/+kHSo0bJ3yssajc0jx1urtCakxukMZjSmGNpjbAq8Bp/QD3g6kFPciLAbHWBu&#10;7J0hJxp313YoeuuXWdcoh5x2wqkarPpL8VY9UqHJRjX/to+nHNO+t0miJyGRZSiwEo4z+XjiSIa+&#10;TvgLuot92XFTPqXD6dQrPNpgi7sysDkOb1MFNyxUCNVRzluSs5rEqtaUlVrgSI926A6VzQpMhO5b&#10;ujzzkGnGWOFjdBE31j4o4/6lrDHLO7uOmNcqTnaMg0HlubaP5QWqS00eklXq23Vrkru086u/jPbT&#10;xTsWBC6BjKXjnknwd6Zf3acgV/jvdz+QufQvqz4mDzp40oQrvu1JAMuVkr2nZcMq+W6PrE411aRO&#10;Dtf013ZFjWnfVV5cOwaFlD32DIcRy2fuC5F2fcHeGipB8rYujJqX2249RQ4XeBKTZH0Rp/QiFdJf&#10;s1EyVr44pZAMVW6J3kiGq9m1+eRm7THxKTILuiWII2l0TccoMbU42dlJuJT4WKKIT2Sv8DZivsIq&#10;/5tYqBJJdMTn6qHkBsJTK4s6SsRDc9d+TqjhTnE/0YKuFlQSI9hw+0ywWM1XPwU7NE7TD6BM2wi2&#10;gx6dTfYQDEH6LDN4BfNJ93BPhI/yw0tQLmAIP4AR4m78OcgUDBMBeGJbNmrB7FVydAx7ZczGAkEC&#10;JsaUoLJkFNsHHu3qwx7hG5ICQTDujDwFmvGxADs+hVgrbsG3Exq3j/CDxOGWM0gQC1e8RPrZIMN8&#10;9AvmKfoBms9YpXfQfiYw8zo2k55ItGEquiEyGhujIwJiQSb1SOwA5ynSbR0uoj5rDoGXWAQOG9xv&#10;Dud/RvxNafBdxGFMLH6APDPszJyJJuplWx+igzwUcRFL5rCAadgIi4hpsIHRuBWDvXRR43UoyHGx&#10;fCt0tzyC64WlZfuhx/BV2/TiuUiEtWBnHHLYPLg1EQ02fR2RhQ4ZzP5nsG38fbEaG+TC3CqBP9PQ&#10;0KgrryuyfwX5OEPZLuhM9Ue6Sdiv4mhRKLy/XJfRhojKvLf8hBy3Pgx/h6aYy/159JExSCzBCvj/&#10;uR3BrrPd9VbdvNY/yoS6/c3+TDcU3CDTLYEO1bKFKOxVXZ/+Hj5QsW9LGBJp3xdeiTwobfYPR3Gz&#10;XRyHzTWUuv2GmbiaOrO2qSvF5q1bv2cRPaQbbOvXpkBRzZ4Fl6Af6+vT5XB0zV8Jg/DdyojwIIS1&#10;A/85qLv1kDgQPWF86zaORfOZtc3akIO9pfnaez2naFedpvOY5ojuv+32gmhI3pKw4z30vP5dghK2&#10;1ZRueIn4VLj43UR+t5WLxShl/lo4BftUP6MhySCUfG+fpd+cm8WaeSb/sW6Au1AUWjjK/VNakbGc&#10;Vcn+3DKdGVWu3nCFyVAX+T6lR7W9oiRaBz1znUF/gmbVneSeFp22VXHF0nYmgL0nk2rNbJLCpeAK&#10;M6QcSF/PJKhVCYn0Da37hl20XDfsO0DPhjlRBtWHfum6ndqJPav9B/uNiildwFxVd1O3GYXmnCaP&#10;/lv7S/4NulZ3a0cJ7Q+9ju+j7iEuYa8pB7rC10JFYUGiPGoGiHRtJ0/hWTXN9DF0paWXVqFdZDO9&#10;HBOqt1I/YYa8CUqLTX7bTa0AWLyAnADPwpzkOTzHN4t04tdEJWQhEer6B+lPHKp2pVT0bnMiFUnb&#10;iRxqHi1TBZM/0r55U0mOnr/9ARlJTcTx5ArqXJgXuZCq8l1NvKFyRFLiCuUtEBL7qOmVR8hU4xXT&#10;TDLBGID7kT4GXulDvNP35y4lLvAvtguJWt5/8xjBc4rQMwTG7vaZIAqZa6IcYhMzT5BMCOmNFQqC&#10;tbsb7hCc7Q7wItSlFkU8EWNdlpNEeJh/2AYT00w7N+fhbwyvQ3Px13qzz3F8nHcT7cQvs2cEFN7D&#10;FDs24ddr0vWX8NtVJBaIX66wy7V4b7kh24lXlxnTbuJ4qSH2CY5Z0NBZOGnK92FxzLBNlIgX8umC&#10;DjyGlZZH4BubJPwwvr1hAboZT6ltkbXjPjUzJQ9x18qCtBh8TvmZWDk+p+zj9V34AmuMTyS+wGQU&#10;heFz9LcE58ALbrM9FNzt2MX9CZ61GREK/KfZWvIUDDZkSGLBQK0g9QLorroc+yHY5yhZnwr6bG98&#10;5oPvLCaRFzhu9BbcBgf42WVxoKonjVsOWjpH4BugtsO7JBOgrdKsIVDYaErNBjtqKzb1gYwqav0i&#10;kFu+85t7QFoaI1oOMFOS4DmA+PbyTtsHkrN6PyuRi6JVlqUFs2VdprtFGZIjxkPSvtQHBovcZdMB&#10;PaZMCVHzqLrO28LR2vGVb9kGOPyLn5nT6Hn7KsujomjuiblHuhVRmTiZb0mrUSsfzbpkkCrrUt31&#10;+erMTa68Srs0ZCmn1/3uLWVb4aZVnzKD6K5lK5mpINzWYo5V1rImk5dqEg4xemhCpc0GsTZt1wv9&#10;/xmkE7Ym0gMAwJTCLlZXtkg9CaBARBCDKCDhVEBAQA7lRrmvBJA7JCHJzHzzzUwykzuBEEAUvHdF&#10;3aXyWEWtAh6IVdYVQS1a3Xrho12Ki8sDtu9veIMF4tRyIrnx5C4TbBQ+CLmFHxdbbkkG401b3T3B&#10;CkmuYyOWLj2s2it/KRwHCdSEqL2RRT4Th5cfIebF1/OcCOemlJTLMLLp465VOCkBIVIwJrXfwgVs&#10;6Un3UKxeFuJ4GR2QTSqtqNPIPLaS7EM9BFbEfTSQf5awQNfnxkMf1DXlW7wE3RDTDPpRlxAPsA5d&#10;vWU5hqL27rHoOGrnuIBuQlfT/WQ3eQ/5QAyTovo5OEda8W5CPyI3h8AF8PbeMnABBsTYgzX4weD7&#10;GAW++LxF34Mi9wQ0Cht18kfMWIyijbijOil7R1gqr9bbwxDmPM8Ch7Rk/zgYVSTueQTWyd2iuzEl&#10;+WswxCyJSz7X0XLIuCcjt3C+UynCAqlyFeFsrJfOwGz9Qt02vFNXWBYGpjTm/b4gXDW2JxFrV/45&#10;2h9bSm8P9kcpebmPCZklO90TkEz4ykkr+wEPp4zQ3O4mtcEfmf1r9+EOJlYpCnjGm/v02JD+QPId&#10;jK21jRpG21VtQS/QlQzLpwBh5CfcI2WzZKxTrywd2pGd0KNrQMLB+YcSaw6Dcx09JU+xBfPIPhts&#10;f8vT5Ez0uuFZVCUaqB0MMiMXVB0+WxFvGnXnyo5SuNM9mS28QvTjwyd3NjXg3x7bXGMDMro+laRj&#10;xzqJbBO2qG0u6QtaY8qJckGmDIeDchC+5oHPUtkvyjXuPrICudLplfQBEU990/zHgjeSMoN1MVPT&#10;pVtTZltySJPIL8huU+kqriRdZMarXHYKaG5NbSBH/l3dgHcU5Spwc7tKnBcaHE7AtCZPot+wkm/R&#10;lKCLqrCoPqtRVL4sHlC9rTqU9UQZV8NLcqDP1IXutFa4NyzmTlM9ggnvMJIr/KvbW/hY3MxajFMS&#10;PTygY6rfi501j2tTqo6q/eu6i/6tPF4/krWWcRTYJAJFS2NCZKt8g1DH/Rs5JBr3DiBKm9zZtnCV&#10;pJGVB36SPsFjtd6NV0WL1LRQc6BbOSuKK7JmJKJ3mfm0tbg94Y1c2ZQRyaG2SZZwATEtueK9BfZI&#10;RWwOXinjsr4HWxEbsEZjKSMbZ1SVsoHKHuad7GPhZhpBrDJOK1YgHgmpVA+SFnGdLEdE3AgiADF7&#10;r4WWyN/ZUeAWMs36D2b8/+svqjnCUjCjBPBaxTDzF1heUKHoxT9nfCVPx3W7h8l5fHNEJjEIBrkW&#10;0AzSva3xUuxXdhrgYC2OHHQWi0EWVOuZWsEy5iJ9quIrOl1xJ39A8Qf5SHoDdZYa272XzCNfRFgQ&#10;W4jXAUPQFk5x3oN/4bPsIuw73N6xEK0FOxBbpVQ32sBllmup8kjFeY1bPkteoOpIe0M5KFfFPyce&#10;0YbwY/CcwiqAxHVUNWcE8IjXbB7mD+sdtaglzpL5MLOty+sLaFVLLl+q2GQk82qpCb0kLZM0a8vj&#10;K4h96pTwaBiodA8IxZ0V05wubI4aZpeg94jLjn1INz4hTWEaOxPqDtIrO1bz7sv7zVdyJ6kS0+bU&#10;SdLTqItfBD/pXu/4hD/SOGz7Ai4rIzkirEMhY+ejIvKp40MkBQolFGNxtKJ2RvFDl4m3U57beTK3&#10;hFrUbkwVE6OtJXEXYFfzhh29OKm7tu0OOKBO4GRiyfRv7P2oL3XX8QOyHM5JrnRsLLSrnTT3FZvK&#10;3pqiyxbnjBif8fNTevWwYih2QOtd5be9SvW5Ru/vxNyv++i1VfGjIN/lHHVG+MuaI8S1JrLpTFsF&#10;73bNQuufys+VeTb3VapynAziqqwUli64xj82Rr1Q57TdSfm4ft5vgb4peO4VLr8kHHV5S94Qjzgs&#10;ga8kT8Rdrc+rM2qsWrprektjjeV1VvuL9YH1EXuBdmmDaddd1XPBbNhd5mdhit9TxZiozyuRmmxy&#10;cWURv0sMDiVwvcxedMpEC65XL2tOb9SV8AwcYea+bp2daNWeSfWMaGpXnHJMfCtMRD9vOuh3UT4v&#10;qfPKphyke1xjiEhZoMN5HEE2CZtbCqWbqtYZg6VVxWb9WumZ7I/aZdKpPdFqKxk35ifmvzJtGJu2&#10;lT3x08qDELZXFlmKCF0roAkZZ1mAMXRH49HmdDz1QJwhHmcVTeoiwbPsJE0Y6Ei+pgoBxTHFTBDw&#10;DR1T5GG/+xVQzVi/VyIxhClcKXwGK2BFAB8sRjBoJBVFlYweyk8XBWsh9SHrhpqiPJITlFqSH2ND&#10;txFnQvXy23DKL5Cyhh5eOwkuXuXaifPAEEuCHQPeDbOGp5qsilHdE7VXoUnzT+WnrCDVS+Zs0gTz&#10;ieZHn6IXK9ihsfId1EO/xSQgoZcPvESEup4GH+FS1mmMAz43hBh2N2+uWKGLNxwteK2J11tlHlcl&#10;acOTchi+WhQdraCV34fMUzfpG773yW/kj73s4C5ywfUcwIkg1kN0GD9RL9NfbLcqL9EOmy0K4tQP&#10;Wl5muip/Nh5PnKZn9JlR0wpHrWVIH5WrInzbiROMxcZp/I1c7foj8CQjWL+hQsitu6XfeHiAf0+b&#10;3umc/w91dXttxkVlVeuFxA7a2Pwqqkc+aPg6BKGWaD77VhOpymcbJ/A2xSvXXuwF5exoh/rDs7Xd&#10;R8oKMR7/cFjJojzPg95lwrSxtnD+4O4WU3bl+v8xXN9vTR8IAMa1PupTtGfrBAKEhBGSIKlRAVlB&#10;lEQUghUIoszKVEBmyB7flb33IIQRiATBqj0XntXr1VkpSotW8XyQtpS2nqOCVaTn//B+fnjTFSZW&#10;gzUpTn+qaYE8q3nTWk0IVe1oe4Q5ITdz8gP/Kf2YN9F0tevC4Xs1wx2e2tuldudQ/an8HNtPDSI6&#10;zrKhqSR9q5HaQk9aqtMyE8l/qKdYnxJSlYmcaMyszM0LQ4VL8AJM48vOjY2rql+5KE1Aya+OiuYn&#10;jK+t3tborNOmX5mynROGqLbZxFEtwK4kT6qmOROEQsVeXgF2i/Qb/ggKQkqEuxpJHQ/b0NVbnW9Y&#10;60ri7DGstwyCBWDfyIo1jnAGdvL0/lxrokWD8EDyXdUSfiOhVS4SVGAPS5cLD6DG4SHRvga6a5gf&#10;U9XieMJ3F+ttWMGyPJcZEBzIvGJ4ILi4M0z3qRCfWKoeEGrIl5VxwjkCIvtKVIm1SbJFPwZFQgvi&#10;3KOC9vPA68qv7bPAn0UL1nRgMg9jGgCGMw8aPgG6d4xpmwBtYrRqDmgj+xQSoJSgka0F9mIvI90A&#10;LagO2gdk1P/b+V+psxJvJ0ixRUILKLHkfml8gbzK/EBfhhTt0Gi+hW8k/K0qgDeTrfL/Qe0Ei1QI&#10;rcJOIatAVVA/eAlE1wc5w9X4CoONqaIUvjV/r0zNpRppisg9Xt0l+cc7MjRx0ncJt5U3JJNkvrwc&#10;uUowSf6Cz2DfwWroXNAjMA28Xyd1wAZ3+bx1XM8orDVv1T7NGTH0akr20HQ41e20d2qfMjHBpEyX&#10;m8gFsinpDEEiEUj2hq2EUfC3wR8C9yFO7c/232x+5UesGRbawaemQVNNTpUhyFC5+7nWoytIO6/e&#10;oqElHFKMqdaR42RM+QSBLVkvvRC2ARpGhoM3AhD0dy3NXuTKOfSbZcQxe1Bqotg0Oav1Axb/3QPa&#10;JKMuDVaN6ZckJChYmj1klCxEqSLUI1dkz8NCoQYJEJwBUODamjO+JxVLykK8/lXs/cqeupqH2Qvu&#10;57UYmrX9aD1IabHNNLyOizQDzUdi3hrCWqdwSZrLrBL0j8oSzvWASVkCf2NNSH/C4YXS3l5p7bP9&#10;0V1z9XezvR3Ghg5ajjOyCaakW0+18OLWmPKYPJKfboEF4WrVfRx5KFFxgMcJzJNmCMqqJV5Pw1Sp&#10;vyegaX/+UKen+VI2zZXTupr2of1PJpey2qJuexW7YExmc0nrtC+5fjiL6jjPFNosbxGsCDwnYQpZ&#10;VS/6MpmdJYruO23efJK7juWmP2jHsUXUL23fcRpTxs3N3LrYScMW3lESSruIz8QNK0cE/NAvZMeE&#10;XNTHyL9EzVW03o283OL5rnO8KcbZjkJ+Bb3NGcr/jlppHRNkpLhNYsGN2Gt6ujCThNbghKO4R8oP&#10;RAWhv0t/ET1GHUKWiSsqvZ5N4q+KOZ3XxY8YdBdT/Ds9xLFDPEkNtS4R/5xy1Hhe/CL2hE4lXiCF&#10;qY8AK3Hzit1AMAYj3QSQUEPw+6orQ3p2SRYV+7lfIgN5L9sHEVrWqB2Er6VPWTJhRspO4z+gP2Id&#10;2l8ggBSpug4FRK2T+8AzGLrEBB5EPYPOgasqOrvZSlyRw01SVOcZnC/lhiyx7ZasK73H7JZeTFlv&#10;qJNMxIq1dOQ1CaPajKyNipCj4ARMk2QlVPveZhw4XEHq+o+OUoTv4GpD8vBOinoyi2jzV4HpJaY5&#10;JSF5Un9XPhZbqrkgqyetUfZKl0VFy0zIIEaF6OGqoFzwBrS3fKALY04uPOeaMPbl3nL06P/KfGTl&#10;62LSsaZKzefJp/XZKkvsdk2K4gvSUmWM7HoUSRYumcN0IRsRShAbbIRuluM6dQ6/wjzXfutUrsgR&#10;aT6b2WlZMIp3Pjc+01OTNboprV8sXn1f5Yt5o7ilyIwiS6/JVmJOwg+RF0EWkACTSg6fGqm4l18z&#10;dLLqVbbMpz6MoY32ldd+nnqgG1t/c9tm13jjHvJie3fzGHGxuY1ZFl6p38OaDFmvRnMTA4Lk+/ic&#10;kvST/kdk+amDIXVh2WX96+vHaCc88w2eVGrnrSbLtk3t+hYXeY2tknmGSDClsO6Fe3XBnJmQFtUK&#10;3miAUZYvcBW/PcFuRDNmB9qbtmeHeoeaBTSox9fyODXarWAe3BblLG6bJqOtyWw5McuI5W4Nn9R+&#10;whsN+Ua5QUALmJfyhL3F/KEAHiDh35VMI8Pqo7btoz/oq2HhaVndR9no1OUdDE7EtvUOEjeWHG4J&#10;5eUSawzBfHbEWk24wIz+SLFd6AzMlwyL9MUrjs9w7zPS+rG8OLq9N4PXRwvoKuCTKE9cGfwr25bZ&#10;iYIiMsGMFy4mSvSbhd6IXepdoix0jrxF9FPgIDIvbi0aG3gsmmYsP4YR/UAv9Xwm+oE63Vkrekq5&#10;0l4tXhc/Z2OIqeRNpgIxj+jRVYlPR3BVYvEM2ig7BQQELiBpQEaRzfcEvpk34k2AqfSYHg50l3rJ&#10;3QHxKB6nB4qPn7G2v3/MOGMveJV4SXsW1Ef0KcfBYvQt2SoQj9oOd4OLi+i+RXJlnrqvTNaeNdfd&#10;L71M1Xd8L1mgwI5pSXb8uOUp4iPHGd4hS4h3tGvhoojrykToIvqtVABhUFw4GOwsfNGfqInJS+01&#10;qKazznTdVw5SSzuWKyBKsQMvPxJ/0bJdVkCOMRyQJhEfatok6IgphRf5KBQjmYeXonzQAIQv1ByD&#10;DIO5rzwT+sVZwq4wbSl1iytHfYeSZAdV2fEe83HFXfL/GawPtiYPBADAdR51nKJWURyQqCcaIYAV&#10;kC2CCigiArJHyN5fvpl8iUnITggQCBuREFZBZYhVUXHVoogoWBHrQLG1wp0VXLUtev0R7/O8Gyz9&#10;hrAtL8yTuo4NfxpJ2m0uIdoCda/zoCpGVZHq1fSs9O2hzvowa+++2Nr8otMRi6uvFF4Pdi2fzh/1&#10;LSzZlvfFa60l1TRry7hZbfh643zDDd0Wl8PaHRqG85RqjupDTzBLlQmfTONEUGg1Ju4ELSx/gE9j&#10;fJYvFkyydQI6oOI5ZNaBRAF+YAzqA16FhiBiKMqzBvNEMMK4ZCZ25/wQHWE5Ho9iGjkLq6+ylbyv&#10;zL7cffxfZB385cLj/HDBM5Egox3ogjYdWAMWwA9D2mEemuuZiEaK/0WYFvtKbOcacgZE8pYYug9o&#10;rJrBhKBKUzdbCHdK+Vw20s3z4zPQy+mDQjbWE8MWAeIzIZ4QJmnydEJQHCcuxFTSw2easo/hYLOW&#10;6oN3VvDodvxPYxpzUBqNh7E/Sau5QTwX6ev02YK9Mt/9vQAgkwT3gFWyLvIo3C0bJjqjL2RvTvdl&#10;/qROa/yJUqgaLvuNtl6VZJjLwHLHJatY13IVnAjuwtyVaTv4ccrW/R7CcqVfcKroieIc+Ry8UuFG&#10;DEVT5OquLRlJ5q0Nkdk7TUOl4pw/jWZdD51hoGHTzH59BDueQ9atTxXz8rQz9tkEv6mHgx1EYao6&#10;sh2y5lKIKPJK+XVncbp7yQ/251kbi8+UBFDeWM5p62hwwRA2l/HW/J6lYXPzlqXc4z41btvnJtin&#10;jwnqAbq1WeRCiKgGiI2IPpfasTXNvya6zpa5o6rYupayqPyFpoZaXxqKEhhexfXM66yLltkpgdzQ&#10;fGr0Bf5l06UgBRBqcCQrwItaKnEA8VFVts9KhRuv2wwZuJ1R7JSdWLtQ3Zrzrvp7JJpurKAwl7Bc&#10;Smcnt3Hai+qiU/mhBduDooVDpvNkEKTqQ4iT8JS6pW1myo22tbVV6T+3Li/yz7rUtEj1OCfT7gBb&#10;adM1nxgos6JyJNmPs720PXo+714RFuQihPK9yAzQ+Z8bL4DPaSwn3VK8zoQee5B+qFNr0WWFnbil&#10;2k55+d0SeCZNXx9G/5tJOpaW9JB9t5IddZMnKWEETgs3F6aQM0RPTbHrCXCeNvZUj4CbMdGwRpiX&#10;PVVKBeqpYzq9qIPRhjWBA+y9rKfQe+79lBHESxAf3Y/iQH/gFHYbCvQIlGxE5K5W3Ir93lHIxZhO&#10;dm/eG7a39ZQghbtT81nYxQ9AY0ULhKuYl0Ea8C55EroH/hjtjByASwJxtB9N9Vgg3o19cu2W3JF0&#10;tmHsGcAC227OFVFs0WceBzSrTfwp6ALiJIThMcYF4DM6L3kdWI5tjZLAweL9gUuRMQnV/RkmxZNc&#10;H0kI0qQTOsZn8dljGtaExMcCcC5KOlSBPCbuBv0l+Aavpg8Ir0mXJmWIcqXqyAkoSjoVcBpxlMW7&#10;d6O9skrXT2KdbLT1Mn1nbuzRX5nJuYsKptlxytvKP7hrlHngGO+VMob2q+CsculhO2BVDEZmgpjC&#10;FJAJJyn83WvRzfL7hI3YtJza8i31ttFWDTCWGZryG1hkfYfiOsdRd0U0wv2gHabN5Y9qxhMnhUPq&#10;v/Y+EfWpZwcsg3pUc9wLkDrlH4R0TKN41Hwt52TR86qN9BmWbWacubVAL7/AJphfAG+56/LCqeF8&#10;V2NdYqJwk/7LXp7IS5fgPwj5auzuSsRDNUkwYy65W5qElB+rHCumaGvLz+TRGXGlmUeusxKsDsAa&#10;DsXSlWPhQQVpCTcEeeaZex2AJmONfynYo//WHYJ7Nf2E79GbqvjGQMo8++byQSq91seUQbcdDZT9&#10;zGytDBDGsi+V+VJech9aNyfs4n+xLN3TAriZf/engAeMl9yZME9XSBhBFerkBv9soNW77HHO3aZy&#10;I05fZP8oc2Suq40S2Ni+1UWUBG5ieV/8EF9tfbcnVXjeMt/fRzRlXuGeDhMMRMJ7NFzjU8/O+nhq&#10;ZZlTTsLJa4YfaKUtHCmP0dLoKPiG1WurzR7lTBx1jkf4hHLlntXCnOL7/stEjQXr3ROgX4xi4nx0&#10;ueb1PwJsGYVVWoScfdw8jFyl2uUTaCojC/iAzWR/RV2BtXMrE0bFMsGGPRWSNKB5RwkeCrmRhqUk&#10;RO0SLtsk/neTh+gWI6biFtjJwvNCoDJOyREhLOVZhC1IskCZMwv1BaCEuZg3mL37szgIjt7hL4lE&#10;PUg9+EFs3EUmpUmuNqwXooL7ZS8BG0AyFoquiHDZIvAueE0gh0ZgB8o8+DlyIH4nOhct2w1gfthT&#10;v3ExS7Ka1CzJx71d2vBuaZKdyzdipNJEwSjWZ9gM/EdMxx+IksR/82FQJbFmu0PtuOchK/wJ74v4&#10;iO6XZvvVYcekr0ml4meyNJdH+AbZHdt33DFFivUmP1MRoxsQ3FQESpoBJwWRB4iyFY5Zh8Djillx&#10;r2BH+ZsICaKUD/ulov+Td5F04l3yI66LJRXy8NoVHLF+Z3Eaj6AzafX8E9q7YoNwiXYxFwNATVKm&#10;SjSitseFQXGq8YjZ8LBqk98KNC43gyTFupUG10jJasWJmh52bOGqIiLXMf+shsfrMB/CCgVuppcc&#10;m9Bm1GTcEa01bDh4CmzV9YRXwyHag76PkX71UxKI7VJxXMXiduXk0XwWr+ylZQ7Hu2RMzeA+KX6A&#10;NvNzLJfZDwX/LTid4QYg5qaDZHCZyfJ/BuvFr+ZDAQD4ncLIRRbTKqfcaaej1VHroZSS6OFRVCon&#10;pec5p07n+Xu/H+fVOT1Op6durwm1Zrg+hjBXTTYRn2qrrV3cwoc7xkTKsl1/xPfz+cZGAufKdKFH&#10;oRRTkq8cHjds8OpA0/hlzbTsRlvXO9fmlmW8ShHYJIWul15pOFn8kSqp9o8DFvWEPSr5tLasCth6&#10;HwgvbwrVgA/KLvhmw5Txrlc/uli/+J+0bGNnbJWLfOaIC9dUcrR9CHIqDWtB5KBysMn1gIM6r747&#10;OV7rUvPJ1gbd7aqq0G2g0frCNxXeYJZ4TSID+jtNzdKTJ7oqd8mx7p/Y5yUBx16BasXA4dey35V5&#10;rQ+z6lRzTd8mTWlO1xu3ZuoQe3DoWjC8YtJ3JzRV1u41izQarK0K/K9sSfU1YnWuwvAeEVQgQeYT&#10;adJVxXMEL7+UvYQ4r8hPPk8uUE5vzSAPapiQWPJbYJmIpgLepcqB+hL1bb6A7i7qsm1Av5M95M1Y&#10;SIkTdByrK10iH8RmVE4HluJZmmVJr/EhnVPMGJEEOoYsJIahORFDSpAxQRL5BBtqug87K3srafim&#10;OpRbhOg0HWAp8lb7p+wKagIysvywVWBPUiJ2CnaNKcRTEDD4Fj6L3hKxRDPuJLCTW4mMQwngZujL&#10;ihWQG4wx/dAEEgnsg63Ic+kIEoR+ISlG7mGy3WfRz3GvGAdMgf8Q3IoHE7yIw6fINYJB4iT574YT&#10;ujOU0noYOE610hxYRfXqIqE06nbRBPwR9Wj/Yfgu7bjbDblEf7ilAT1CfxxchBloXxGD76N9PBcR&#10;a2nverFWYvjVEqsjDTQVB3CGBVoRmKOHCl9CYfyLzHF4JV+6i0Tmc//d4oPMcbuC16NP2LMiHLvO&#10;enjG4K0MWzuq2VZRVOasxcrTyBBdjTVEEw7oLQsKvUGd+U6mP5RnOrvzNZxnNERfR2SG3UGv0UK9&#10;qwjGkrlHngDuz56v6VIX146a5jSdNUIiUjtQLVfn6AaqGgvkwPcVtzLsYH/5vJ0YNGTxiVbD983x&#10;QVeRp0a5SI0+1Nd7tmK3uRv2TtXVZh+Tg8bh0Cs8VStq+EJl1wXUReVfBELtP2TMByNsB3cugpIr&#10;xqPdYbk1LsiGkOYzoiLUZPT37MVo/mL116rQjgLjJ2q0vR2r0hxt6VM+0J5uupwv1F1uOJluBQZq&#10;7Tu6wPvVkqgR2LFyZVA+4mkZFGWhG02NnnexSL3R9h/lN92UQaFe2LkCfa7Z2FGpzNAmtj3LO6WT&#10;NG9MXw+UNqp27AettZaoRuikrSYoGh4pPyxKRWbNA57T2GKDX00j91V2lGmW25QbR/izQwVi9VpW&#10;W/SoYD67Vl6f4cCMKhJ2NDDtysmofzCQBvpsHpMGuAg3MbFQp8cwE4kWVv/J+BStNfKMi0yK3aGn&#10;i+uUz+gbita8GbpbeTzdi65Q9yU+pxHtrc2X6BJgLPAOXQA9EO6hFcjEGj8axeZse6hVpUOG96gg&#10;VQ5qprap75UOUzHaXXnvU3G6K/syqWQwPDGLyoFObc6jAMQ78BuqHG0SFlLHsbdrCGqQ0FQ+I9JA&#10;CX+JqITiEClxEfZR/ESMwbO5nxGvkZG0r0hX9EzCHTIJs25eSVbi2YHt5A1igxCiHIiZNb1UKPld&#10;hREbIno4LS4ineHNuI7MLBnDu0nbwXR8ghxKnSXcKNeEVKKE2ht5kbhGGQIR0p3qETJkPvVY4Ege&#10;pT3KP0UxfpD1xxz4emg1puGTin/ELnNTORjuxLWkRuFp3I74fvws+zQyk/BkzYFxBMN6CzlimLkq&#10;iCLdGbllEgEtjxkn9O+WD8DVaEWZWD6DPjOHZV/EdpoSU9qxLqMkPgFfbTgYuQAv1+cGrsHf8FKh&#10;gUjjYIGWOMrayq7AR6qn6PlIjM0MiJGbVc5yPzSigs9ejnZZ36S4YB9YSuPGMat5OOJrfLEpMOAF&#10;ThsahDz+SL9c0EJs4erMN6E3jbcpd7it/pUuAwmo/UumQ47ZJw7oUA/b5b11qK2yJg7AnMv3Rkgx&#10;u+X9gCv4clOvEMeNhipBH/6UR03jkKqthYyH3VqitYfhfzX1SkeR9Y0uWb8jXXVpe31Rb7slToB2&#10;VX0esQ7zK+8OqMdOlV0QAniQcVJwD+/Uhxmnob8d20dUQyc6UrTL4Pj2EGkG3N/8KsuIJBxq3DOK&#10;DNb7bv8ZTbG3bnqGjlfNCwCwfKtaqMRemucJZnC1fqwMKMvOTqLazXG5Cl2XKaEgWwYa1dIVB0IN&#10;R+R9e131dxXodpveT+W6yZG3ak6LR7kpQOK9gpPDC9172N/QMdMT48vCPnKPUSzz1RoMSLFaqtCP&#10;KNisZH2gsmlPBl+jvrR9Ie+gHQk/y2HAE/E19g28xDuYNaHrPFazAjzdmGtYVOqIT+lVyn5NGn9X&#10;XVKk5tM1jyQEN6ZTJHdzGcAf2yzsY0gfrmFpZLn4HOuGtnqnMpfxjz2KGRnRY/iQzwfWY9e4X8Bk&#10;dSKXA2UXlrHTcPz+HrYSiUxeyorQ8G3uzC/Yp+FBTCPuIe5mUghnbxWzlJzncZr+npzjf2af40Fo&#10;G8vi/apo1pOIKuhgBonGzNcMQbxNUjJ+ZFHsMXqW7Av7jb5FuYmr6TYK8uZpKfWjxwztR0dwJ5hj&#10;7P/e/TiXnVFGMV7sr/n99CR7LnMj3cGW7x6mC9n8WDEdzfqHtdPrmGnx/wmCD6gmDwQAwGo50Opp&#10;H1iVEWRERGKEBwhhCcGAgAQQUZasMGQkrJCQ+e/9Z5IQliCIC589qrYI+uqp1NVnEZ9Q9HBQbdVT&#10;n15PsSfW531fE7QEHg9oAyfhDm8B2A3LERbqo3tVBFRPu9eXQQmUpsIZWk2ezXeAT4kPmWLwLBEj&#10;+gkcwOXRxaAVOx6SA6rQJwG9YAa6xbse5CAEDILXLXGt3eCgOURmAyHT0vI9YKnhbP5iMJ6typgC&#10;vRk3kQx0pU5Hc8AVpDgkDPiI/xEwCMxiJ7wPAKdRFWQB1ztGlRfARe1C6S3gsW1AMgxcsV7PawW+&#10;NT/NqAR6jJ9Eq4F29lPULNBGvwtZAVDkfMAhQEGs8h4H8rA08CRg7eUqFgBVT7A0ECjpWiHxBZIc&#10;J/KWAAJ7ZMZSgG89u/0GwDOviRoAeIaa4BfARvpGQD/gS6Z4PwZWYR+Bh4DHoFyRAyztf1Q3oH/X&#10;t6FsWD/bI8g9rP+lM1T8g36q3XO7UT9tfRgl18+Y7MET+hm2KKBPf5/K9P5LP4UboJ3W0BJSmWw+&#10;JDFJuSZuZXPZHcPFam6uhq2qnRUnMW6ynsQj1L3GRIETOdz8nP8zYVAc5LrgOpXEcwQDtSJg3vS/&#10;KlbBM/ZXv6zbasirCy79kw2Uifeep+cbFOlD1OWmocRo8oh8MvI2YVcs8CdxRhXMFWAWTaXXOvSw&#10;7pR+wBggK5cvsO8beLU85lbj/VIO/X1z3V5nqrdlafoaklIMC38hqNasyEO4TfWOfwc7pOnnStAL&#10;uhSveuQ3/WedjjW2bGh+yUgV+TURdL5SW5JKFbQie3aT+1QdOymiRP2dUInrNVcjFdiQdoY/jU7r&#10;3nBJ1An40msMiQO3aAsYP81U02/0Oq2qWkx56VYWQ2SYzphzgkjTr9u5CJfoh4RrsU5gc6QQnQVO&#10;8m+inmA49yiSC/7IWQx3QQWabOoRHNb4B/kRLtjfQnrBDUXXCBFcm7MKl8KyNASzw/KEc+gsLI1c&#10;hm6GJfzzSCtcyr0Aj8I1nCToE6xT55D3SLhxDelC+lWNEtHEcNFGvJng7qaxIbwnbQ06h7sl1KFb&#10;MSjiHmJHX/FPwi/QMu4dOAR5xgEgFaJV1ZJ/M441pBCxhgdVzriKfbnPio0xs7tXoJ/o66mn0e3U&#10;6YT1yCBpjjiGLCeq+R1wDS7mzkGjWCpnGHJBC1u7iH22W/UY3tFmrczFpq0hhZ+xdeb+bDtabXJK&#10;zUHOGyTx04gfczSiETZRT/hq6L8kn/s7JMZtnBnwOOatnMQvdd2TTeEunf4VFzGxI7kQQS328Owt&#10;yIu2r1KdkDTzXHw7PGI0RCTAXJbHL4aM1EPuc3CeOMP5ABZiF5XuePjBK7JtmLFXXpGMPuxxLuSg&#10;fp3Nu+4jWPuVlHH4tW1ZfBlcbPGNcIcmjJv5KVAsk819CX5DHvF2A73wJGVJZ1DJZVmAY4PkaPld&#10;O7dSWVDRFlTNy3pjiap9tWPAlC4bi3thABul4RHMuHx90Ft6peKZXwApVV3wmMCfaocUmQ6fqiLp&#10;Dnt49bFyr7a82t/zRyxtMtesfNOPDeIdQYa3Tfa4PlYonwjn0L3KFbxl1CJVrp+EaNEc9QzHF+uX&#10;tAjs+dI7dTvaOuttkmjL/caUvM9mbtPrzHGjVD6YfIYdUVTE7WY4revDv6Bsqkc8DrlSc8yvE+/U&#10;NXgasShgm1zYdlkeXltgXd1SU1Zilik684TGCeU/M/0Nwa3vkiMYizoszol21VSFPSMHtV28LYRA&#10;N+13FZsB1nr+C6XBfc1brUVqsqbJPK4JL+00hWjmcjsMR7VkhoP11EUnXaUturex56lN+r6wa8Qk&#10;sIO3FVcCH/zeYL7giNcG5AGkbEqzcEB79WHTIHij5LkxCFzIdWKHoQ0ZXsxWKDdpP3UOYmNVZDl0&#10;Juww4QHd5YVhN2EXf1dUCyd6SZFoGGtsNLvj6P7XxmE8piTLIMLe7MWYGaxH/B1dh6UmfU1+Rv+M&#10;jSdG0e4wAtehcbxQLAp54R+MvEKOeR2H/4E0NwybRGzefqHhV6av+Byrp2f3LmPW0svFmdQYFSG6&#10;Su4jS2KdCR9CHVaOvcatvE3oGWzEX4TUo//xmoUFaGKDi9FhXVnVYwg3LxT7MrdNk3sMtMxIpr+k&#10;PAyhIjUxwczE/IR30aVhUVgd+Zj3NRpJtPhnwZ9xP44zNIXO1xcbnjvGqhaz3e2hRT1Moq1tjw/1&#10;wDqZ3k62mz+KIohck2eMAw80uIW5oZ+YxbwlyATl5J8HHyJ4nE0QirGyHwyJB5Iqdezq7oCiYPrn&#10;jr9yblD72y+lZ5KbbDLRIvy9dXmMFLtpUoW+QwfZe0FvETWd718C55LLOCIoEXeW2g9uK+VXLD/A&#10;lLsWyrteV/6afamjpdqUtt7+vi5DeKpNW88RzFt8G++HZBin5b2B7iyjrPPJppPVAvcFkq9zqRvv&#10;FVXVlpd0D1VfLnjSuaXuy+zY9jlZVOq3NqRBLSy2+jRdE1wzzba4huw0DColgdsYmWrUp4sSap09&#10;Koh4fWbtXI9OykhMXV/VlxVsdow0btz1jV3RdDd1W9tmeadwqXlOUSXoMJ5qjQhJYk3qvwcW0w2a&#10;pz4zZKHujMdFvB7Q1Pp0vWo2ld3uaJf/O1/XnqWI2LXGxlU2pFy2vGn9PuGEaUz9hUBi6NdkhsQw&#10;Dm1foPb/DNSJX1OHAQDgeSAd6MoqihAMBJASjQZ/IaIEG44qSUQIHuHScJUAhitcgYRc78p7uW9I&#10;AuESocIQPPEAobOWTnBqmSseeFVwIiB1tmNbdfv+iA/V1b8lrEMMUjrOCxqUKYvojeZaMMfbdrAu&#10;N23a4iuKYBuNH0TvGan6h+LrMenaS/W63RT1gCQ1PBwblBLCTMpR6VtCDHxX9g2OC7nJDYWlDTnS&#10;ndknrBRpa9pR83rpR3aA0V3GTPiv7p8ye4yPZlo2v9tTNSOPCg9Bl+XKsA6lp3yKUAoTFDtx3WCG&#10;QlMwZEsHR7KmLF+Al1OnTWSwNXnIQAYrEvp0W8EE+mNNEBgQ+Uq1C1gI90OPAMNhZ5EyoIFghdSA&#10;GDcDjAFFBcFWIRaZlWwuREdSC4y56K7kY/oipTEhRytA5ukn1XUIM/LPWAPcGO6hHIJehg3CTyE6&#10;4Ry0BvzaHwccBLfymiyXdSbumKlXO8J5bejW3E36l65ffSXhM81NlYtepJrGZJEOzA3dR36nDFe6&#10;h12Aj8E/EsZAAzTqz1C8BO/wPC2rzQ+5CaY1JhtHYvAwUpPadOv1ffsnNBE6PzpVlamRR1ajqGqE&#10;/BgZRH8N64fmlPsIU+B2+Lx/scIAZeZLzdzG5eN/Nwobgjkhesz6RVKG1mRO2G9TDxlj6Guxt3py&#10;ZBoaopkn30JSVSfDeiEDKiLMANOIxB9TJELjucunrNlNmes7YvKqDm9r9eRFHdjTvLrweXyJfY7f&#10;SXtm+2upKCLMfE/AIlkMz6vwW0q0SzU/40+pPtQN+NJRdj03t/RkEw/KaGnLL3xwaMyVwg9iPXGW&#10;lhyND22sKGumnbMWC36N8DUpqjikU/q2mmtbWjU36vD4X7AF8Ve+PcoMiTXn2/aJYk7GypabpeRD&#10;MU2TZR9YIvtHwdW4hw0bK1U0hSW0uiDCzZgkZJPO6+R19C0T6kFxWMBe9Lf6X/x+jwDS/pyItj0V&#10;q9KrXQcry1NGnIKqOyyvxt4afBxqnRRW0xJMv9T+jfLGQBFFk4a0YnH3lveqWxKvABFKlBb6HYNv&#10;ys5kAy2zQmfabLN7rT0lybG7DmOebQBE+XExlqvifTQf40L9dsqUPkqykTSmMUlXhuKwJel8wEVl&#10;tuyOXy+8Vt6V9dR1vX4prci5IIHY8/Yd0jXMPBsiLYtzM9+WPolaMnrJjlDGdQWyMdKk+jt5dCgd&#10;I8vPBiwipxQhfstQpsKcldXcB4SkrXC8A/axHY37gSPMQGsPwIq9Z14BMKLuGtjAAcqIth9gkZ6o&#10;NwGMUC6KAomBAcgnwBFcFHgDyOW+abqmpKU2ObyQJfaXDaWIhfHA8gjBxbpMdLg7qk/vgvdQ+rXu&#10;0DDpuaoGig+tUi6CdwP3/3/+IpwAjAc3cOXOOc3uVIo9Rm1NfmlrU91nGC1/xH6O5RlBzCsK0b1D&#10;d1AcmnwllTSNPUIiQwFlNswIzIc+QidwLcCP4Bmuu3Ob0Z8z0YgZPJJN1re6aQbbnKs1xkYYnmli&#10;o/J0OapFCqx+hNWSprA05X9C1cgMYgmUQDY4AfctIIfIx/UOufU2p7Jh0bIzmW3NNqkY/qZJw/3Y&#10;tQau3j8qQTunPU6pVherBaRJdAGThZoRWNkbaITi4Q+4F8AeqDF9Qx8vJzll+PTFvPsseddqXnF8&#10;dkdKkU+0tKWW/xN1zmkp/Y58oGFCMBD22PJZVXPQXcNxoWjzOk2PaOsmPZZdP5D2vDeTN5+i7b5X&#10;+J51uDOe7x2/u+1MyaFoXvNiWQ911hFU4UPm2vhVZuInputC72BvPb4O3Fyg1olHN31E8yRTacrT&#10;YLEwhdwVWrqataLjUtmZeLfWnQJFNKMJruRRpxsnqtPJfOvnwhwiyaitKw9O0q0S8zdfUJkke3yz&#10;lZD0p7RV3c8E99jjne2Vv2NebmdVJcRNuO5U90cHO6nCQOp4g67WTi43/yYKIjINInF/sELrIQnf&#10;/G/sgtToex4ZlU2mIl0m4Up21UmO8D5T3OZWeyXO1Wyvuxjt5viD6CJ11FYrvkoWm97XjxP5eoXk&#10;SfAlTZD0H3g6+lw27eeOrJQPp3JO5dR7s+kd4fWVTGbLm/rZOGGTUVJDW7BvlK6jXrPqpafJGtMG&#10;WSLRqOuSLQQvqNlyFR5E8YpNfqkwS+FI9e2Mlc+yPdvD5A+YeNey/Gkcx9mjWEl70EhX7KQOWm4q&#10;CsgO42GFkzignVPcDsGrmoEV+GtKIbDdzwH1ARmcv5ykw/rk8TYKHMJ44/oU+j4u3DEOAbTRhjKI&#10;Se2zrIF8yG2GJvAh8XttNNgc8iW2DObh55EX4Da/HyAiuILDACEg3t/vyFJtSJa1JmI5jIHmUPRs&#10;3Gr7a3QNrd3WrORRnWYGcovcon+N+BGnNGY4PyQP40KXA7yRLGgDbhV4BTRwPNrVOih5V4tEW8ao&#10;bzqmOR77yL5FzaYh1leqRKrK1ImxyE16Nvo58aVmJfIhRIw+hGcCIuAlaBq3FcyC3I+ea7tl+iZp&#10;2TVh3M5IcQ7qe2KHGmFdDK3MelTziCo2BapFZIduEntDXFRr0fQQPSpAngUkwXYYxDHBjVDB+W6e&#10;KBPodBWyuPdsXSd8czcqx/iv8vfVzpbcLqSeIJSN8H0y9wqGShYScypvlA/v/VP1D5UA2UM4X+NJ&#10;EIoCa4fPsnNffPWxw5gfWJBpeVKQVnQZ2VukLPYR2vkXSllFn5bMlFdmHCsPqjAe6K0oqPp6746q&#10;MzX/Y6C+H5o6EAAAVytnUfTQgqOnTaAtHmmMyomyKqCM4EI2EUjI3nl5yVuZj+xABiFgmIIioFQQ&#10;XIUTqRYXrgrFKhaVc9RV7GnraKFq/Qe+H78eyhDyG1YXUqFKU1d3BzNuyqi7G1gQ0F+5kjMFrjMP&#10;84WKIYQvHIFSBEGSeLiH5pYdQj/d5A9+ieFx/co9qlFKA/JPTWBIO2bXZh9YVJSGLm66WUxEz1Z0&#10;sB5gRpOV61VlwFsFEeogPll0VX01f1iq1Dg2IvL52pg4muKgdpwCwOt1wpB+9Lbut47NBRR8tDGa&#10;HoGf8UQyw/DvjImc6fgIFM0bwu/wUoU78af5iyXF+PO0X4EQfCLOD7yDj1PyoB348ZCnaDru/rqZ&#10;ZrCDDYcL22073NcYJ63DhgDWCetK5Upul8XBFQsazXfzpGLcvDoNkhWY8NgBMMp4kpIBzTK8DF2F&#10;3DJ80k7Ie+e5Vb+9IK083dVKN7h+LPmA2eRUKzZyuhxLOJ3846W9uaOiXntW2mxpp/VRrF3eYkEo&#10;m5UV5umhEkRr1O69mttXu7KOsj3UN+X0FcFVV/G5xe3eARBjD3n2c6bxXriduVmimU4ptVv6cVla&#10;LE0eal9KSVOGW34P3YmQTL1tgzl9u9m1ZFp0Y7VjT2Fj/ZCewhivDZR/w57vS2azeEmVspwxodBT&#10;SWVKHK7O2NVAV1k/haq4YrsQeg5+YL7UeiP7Tbu+Jj3f0Dan7FrBr82NOjljbVOEfB4Lqj/EGuN2&#10;1RByEMH9KjOVKFnsGYtdAGxzhVFSFeZSaehjuNPS0zozGzgIVfvynnUml60qKGr/VHud3tHqBziZ&#10;z3ddZMm4kQ2anM8FaA0hdUJ8vPJozFvgw/L1lBQFteyHz2bABiv29SVJasGahntSG93hfiYbYV4v&#10;eSKP4M5TjIP7BXM5T5URoqncPuh76U9UC6KWH4pxYiuURvJF1WOESFyr6cMe7msRjHKi6t6JtLwO&#10;V6qELCTgEun/xS7QBxyQjrDHQVA+L+eekqpISb0PUyA0ZhkajDSR27FXWB2Ro36kPtRm5H0oDa4N&#10;4r+R9TjqhC/l2/UfiSfAt3KJ9I7SzXoCjMFLcojgQ6QlNVv5DguPvowEq1rIZdi/1H8SnWqylt6y&#10;i70Dbq7mcocQS1mIYBoq1p4XfYFlAwzJJlUkK0CGqBdky+Vd6mcpPyieaU5H62CKtpwsQ/N0scQD&#10;Kqvul+ZHTLd+4Y5r7D/1ifZveXl6maZa0KxvktFEz/XDzNXSFHxG1lmgBV+Rkq+YiWdHr4W4OEBm&#10;Ip04TPwZe42ju0HGqPWrKpgFW47Y1Jw3llVqlC8w90hZwhvmhGK+JMM0mPWF7IKJmvwQTDZ+FzWp&#10;PG6MIDMQgqEmJBzTl7xsekPXuDdWRjBJriBrMfu8455Kz8so65U4BXdKvYweMWoXZtbLZtlikq3y&#10;Bqtf1DklyXyBTIdbTe4QNrbIuLGxo2i7L97rX7ywSmApZA16PVgtl+P5r3hQMMt9n7FA9I1rViZB&#10;SneEJ6+S+5UmRNUp9tkyyUVwrEUQUoUOmFQ7SwsFjXM8k4yY+g4zlzlVm4AOcFp8Z8Tz+TlVSXST&#10;KKDiWEaX5HT5Z0k/A3onHgUrIktHyEXQbVv4+x9UZmODq6C7dcgTSC9tHjZ5mZlNp9EAzoyGVhHG&#10;669F6f8QanzRGRmSRO/jpL1AQLk9Kg/80UkgF0Jee2/IOLrOwq7vKQjr1JanF71p/9b4sHiw9S8E&#10;YxubI4VTvMTGnKLdQr86Zoaf+LqPlgTLur3xUetAm5v4Xsgumx0yic61LtnVoUgqmFl5QTmDLrSO&#10;KMeYR1RHoRHOTYkTHuPfYqiRCdFopj+2RHoiyaWiy3etZaj3KnUkh+YFEvHplC5LNa/xFODPrvd+&#10;LF/OW2pJAdkCH5aiOCKeJt6i/EuaS1fCKcD+jHXIfvB10nSMCMWvDVZVIyWkEs1MrIYQpzWqLzWc&#10;kWRKPvLESE9L+0zNQDwAIM/lg2CYaKUiSTFUZFcOQNptpTANCdtgRd6il9dcxXapxCRUHaG+Q4A0&#10;F7SC+tnCP6AYd7e4DY4zUqX5SAI8CMxBqcLV8h5sU+ExBUu1Lf0XKEy9dcNi+LUmdU09OqCNIslU&#10;kG42oVWzTHe/dqMgQLvORRbe0zaUTIn7tJNQu9SnyxMkAHzd4YLnYLQ+MD1dGarnrj8AB+kPr2Eh&#10;b/WTJAl2CV9OuKv24Yzq8zy5eYbjewFo6sVPiWQmQFkn4ZnC+fmyfOP9glXyzcamrccUW40Z61Og&#10;PMPkmuVInqGRBGBxhihimHpRyRUfyp3r6CrbySeXndAfFSaXXlF0iWn2//E8UoHt1XYnoLbN3hoN&#10;VlmDE58quy0LI9/BZ8wLSQr0hGkRsVjVYVy0I4s9UUktLecRKvp1JwRbPBTwhgh213J/ktS5/Gl/&#10;yE46kC3n5E9LryXuVC6xfxl5Dd5gxUlKNMs8RqxQZZhiqgrZc+ou2xu5m2p6tbf5Vp8PnC88XsXm&#10;RognvCtooGxp+e9bGPI8157EXEW1IynyIDRkv0tSIi+sNuIxlZ85ulLCojVTbOc4TU12LYF3r2FY&#10;LhJ+XjeN0yIurA6jfSCtrIrf4g/cqPgq8RPFMve/I70Q4Ah8L7TZpxHHsLOWQK+Debq9yDaXM78t&#10;SGPm0Zv7gLuCfU2bOBGiB/Xn8luloTX/2XwKUFQZEp6AFz19kSooxPnqvcAvXU989TeD5dkW1ZkA&#10;0NXYArohKmZdmAEMzo5RYAQERJCOAgIqIgjSITDD9Du3vfe9bQrTQJAiUhQsRKMJUbGwolmJhTWJ&#10;8BiwgYoNW5Qg2ahZVl3+wPl2nnOIOlP3DgVhy+izKYm72SFMFhmbZ9cuIS8XHi4aAVuLj23pBG9k&#10;nYme1AHF/nATLFJb/VfTSxGNOIN+h0UI+pghcmXtaRQvcLYMYUFFe+Ez7F3J5+p+/GdZVWEX0SQf&#10;T+8mlar0dQqwTnMsfD7lr5vl/yn0wLLEJfQ8oka4iHEEI9VvtNdKnc0rkIfyh5RaN6psV7Wg/1Ej&#10;BZ3Ya61/2kv8v8jbhD5yFnoq7BhwxVG/59Ry0kusg5GgRyijN0HN9mJ1o/aBaVAzqJsNYpH5qJ+y&#10;RReNpebfR5U4nhaGNRDNCYn4dfJUWA7pAq749YAM6q6YpaxwUHgIHqfvVA4prwCrEaqXUs7kPI2J&#10;2qWo1w5CYf4UnRju2WxBUfof8T9g1+jWsI+IEGae3y6ykdGLreA+80j4ArqzcdukijX8I4NYeZkf&#10;wB+qY/lueaWmi/86zw0R8TWpvboqnon3w2bwmav34Rzv66cixvmZ4iqQyN10k1DN3OEKYelLq4T/&#10;oKi08NiQ6gtzX+lh9Rnz33KztJFlRaleyEXTkbhOdL3xt9XrsTtGsd8aIs+QL64ne/V73WTUMv6J&#10;/Z2sv0rBvZXbKpegr5TBFXdl91QPy8tzjmloe/Cmfch860hcou6IhV89HUswO/t54MOmb8SNZK5x&#10;vVsTuKJ/b58m/V/9ds6p9GxdL+quADUTsmUqn+p5Oa7qm1Wem5Zp6W3ea8d0n5d7hJ5Hf7TN9H2H&#10;l5rHxE3Eh8k3vgBow7jNXRq3u4ldU+rcvE6nlt9ueCatUzbVl2a3qJNr76Zc1nyojl67D2mv3BZq&#10;Q7PKL/newR1sUycJ35mT3EZAiPGcNa3kSBvB7JZZ9pqQB/KMFqPURenRrMgOVg03hKcAzc4dH60t&#10;QpKq20Kz0OmVAb4XsC577yRBZWHc/wJmmWTlnqxTxnV+AfMsOwB9xVzLA7I25nZhTU4M83vxnpT3&#10;7Keyo2vj2HDF/hA7C9RVy33Y7xGjKIybi6lcT3EqkrEBGJHfyDZBtChItxseLb4gVcI/ZQHZAfRa&#10;+YEUId2kEqz5mh7XlIX4M+uRl8tdmBNYqiiPFRGHBZ+xzdRCy1XyvMyfcQUhciGSDE4pp5RkUv6q&#10;G1lJVIfm24150A+xrVkET6K5q57RIfiK5Q70RfJjEcukgB6BjHkAa800fkDzFRybrMTv2gTiiW5l&#10;MUWWo9jWWuCDndzwMxjAJ2I7KRPpv+obGAKkkgk4RjWLGulG2C3oYMLo0TJv9B7xjOrCWsm9mhV4&#10;IUj5spzwAn9mXibGqP0bxGQH3BAbBsrg2Ko8Koe2SO5BCeM+GcoxpkMwQR9g44y3dFvYEcCgMZyD&#10;egEm4ZYU1eILubCMN/gbLn09RfzCaWLOkP/k4KrZoI3jJV2UhTOLumA6VykMowVck2E34lR2nSzU&#10;fVaWoxKgQtNI4ffYYlNJRgTuYnye/JhwNJbGJJAzDMPB58FUQ7KkGbzWnxf1UNf1EUISHuD/rbdp&#10;Z1UcI+SIsLxdGaULsLcVTkM32mq3tGFbrXxyCZ5rkUb/SkjNkcE8qS2bL4EAMY6KeqlCw81Ju6P0&#10;V/lWTURtKV6nzah+qzAi5HZdQYGutfL6Fg+0a5tX8hSsrxxGN+IPbB3BMcS4ZViSSb43zxVdpaaY&#10;0oT91G+GTu5Hta3JGRvUHG1wkz/S3q6fl39HN7v2cfpx1L/6YNK3WHrV1ug0XFvxKnguYbbjklCy&#10;yTpd1A/ayw4J/6AOGSnOUXVvz24sVOPeMk1eoM1qzszXIDUNLelZup4dl5Ok6Ouah9Ee+IKqwZXP&#10;CUlFt0REJtiOiwaA3Nzj5kQhJhe9xlSX8YLwMf6SLVXcNPrmnSnINlwq7EsfMBQV302SGhxl41Hb&#10;9BcVT4OO6u3qIe8wfSYy6BmjD8SGXM7qPcgJblh/K38LdluvKHKWn9C7FB/PT+FHZUvTXvDn5G2J&#10;h/lalTjKkUc0zUFqPlP3iXcIH4fZPDV8JDHhKuSjKY4t5ExSI2ri0kt3lVq5VYrWvCwuUGVMc+f8&#10;NPLEGdxyJDOykQtEY4ICuSjcx3sll0K6eu7kSsCEq5bj4WPmY2an2qzLY6B2rqyWIRFzro1p1A1t&#10;VjGnsRXrAHMbr4sMZmcTT4NmsVEgyDuAJSm752n2ILzleoa9wSyDT+EgTiPJcJjQShvgO3JTTgcd&#10;DlxSu2gGPE54Tp+lTkT0M3OgLrCXKaR9vJcwJ+hRzxvMW6ZdMIMNZLXUEyqN8dDGUxbGVrKHusI8&#10;yL4HvViPVAdoYPMSMuANdm+EjA5lBwIr6IPcVO/5jAMX4DnKZHAqwTpmH9cOfgJOxpOajSDHaC/+&#10;CfzLuDF7CbXSOH2TmmoznIwfhn81FEd8As0Gh8DN9HT9Ie8pNK7fsHgq3a+fKbAwIv4S2U3OtPuq&#10;VWSxTV/sSN6y/pBlAUWW5ym/gkeWOfEYlWteFn6OeloWErgIIqZYrxdw3Ji52InOMhgEp+ku/Vni&#10;JhG8nVO1Ea1Vqi9zyb9Xrt46QX5XcT+FBOHlRLwQ9NpnhEMqxwoCXlFj5hGvAUiUZS5eCP8wPhWM&#10;0PmGGmIObqg/r3yL/5+h+n5r+kAAMK5Wxa31zpUEIQFSMEa2BhsQZBhlyJSwh8wEEhNCQsZ3bzKZ&#10;WnnAUYuiVFqxiFWxnori4vH0rNSBdQEuLIpyddz5B7w/fp53olFU2F9lqmcyCf2S2h+S2Poux+GN&#10;/zEk2w6FhhteWojVF41IdYKwx7SQFni4mFpI7vIZwDJcosvTDjY/VZTqSpp6CjN0H74zZHpUNW2f&#10;n9ivj6o3b2zSj9VMhC42OOzi1a3GbywqYbuxh/nVw90kpTyXu5kG8TtVBy3hGWuVoWan7ObCs8yz&#10;vMFMHj1R8Dqxkp5fMk3ynBLIeSGjZK6CGzBO7FM5C5T4qGYlrwSP0kWwbmE/GdS6LObHfH/FCvpo&#10;wXDBTWqgmMqIpPiyGQnHSHmZQ5JA/KR0CzETTqrWgCu4TCMQmLCb2hO8FmyDXsIWoZeMD7VzKazk&#10;XdkH8rR80dYr5Pxyt3QlYVAuS5iOP1It3XAej6twCfHG+ipdA1qxWB1PQKO39ALeNbTQuJJtQycB&#10;AZrrRIuyUf4Cf6XyyX+Kp6mPpx3AhjQr4nOxisq9G9Zjk3Xc4D/QvVW1ATgabZgiqEXGjXreBNJi&#10;GmUPIJvB4oqr2LDWRzaBSXXB+TPQh1Vi6QvUrvfcfBYVGZZFXUAeGucFU8ge41hABlJquiGoR1YC&#10;J9yWw0NgG8cd3g/tUI+hMhMq46BfATPz1iIdAC4NQbTA680ByGowM2oLPA5eChbBl6FvAnzgNggV&#10;WGEQeuwWAkfA8ZxyeDb8m+pvRIAeK90I30V/yaXhPWhb6gEYQmvijsNJqDbyHeyBpovfwgtQn4BZ&#10;8BR0qoCGhpE/3dKhbqSfcxCikPOqhbA7fa2EgJ7QSTlPoOPUpVQetJ/yiYuBrKQ9ci+kJp6Jj0Hl&#10;hL//E6gM1wtAKAe77KaExJgf5z60GD20bQOUYDtZfANiW4dy4sB3lvdbDoLPzYOxL8FH1ccj08C7&#10;jFkMgw/oMP/fwCfkK4ECfEC0uQFgPw44zwK7MZWyFmyobykWgcq61OxrYErNqy0RYKwjLbYZTLEd&#10;jnQGcy0T4kRQbmb57wLVjLcgB6ykUt1osILY5SwE5fhSxXtgdGdOUTdwbwecXQRcb6xOGQOu1mtj&#10;s4A/ayURL4GPjjliITjHusefABeZPQXJ4HL6opsDXEHWOG8Chfhu5dI6Voa9iKrZmn0h66H9bN5f&#10;KUts6wunxkRZzpW4hTeZY+SxayFmTCH1ldFtqnzPa1SRBnLtJFfpDrFmEv80DCrcHfvyFxT+YucU&#10;dGZ5Wo8UxyWXWhSld6N/NnPKtOF85oKSszaItquO+EqpAk2053Nynfa16xuCr29gleF8k7h8sq2p&#10;RF1w2BoqM2dGmifKdiUdre5THIpezjRu+9f6TrpA/TjoLRWt+ewbSYbq2F7TiCB9KFeAi405rLNY&#10;MmCUj1t+VHRvPWXWbEvK2FYdqxpJ/Misq9BvwulVlV+vF1Mu2p+D2kl+Vbivz5f2phcbjzeWczOx&#10;csCJPR9tAZvlM6r/p3mTP8R8MZZ+hL6tc0/MpIaq1myaTI7pN4f9Tnw2yIPKCZ5R58vCE0yQlwCD&#10;AQe3Gu0AD7AzkVfQSVkIwxje5Qtpq9GRPo/abVqRcJPsNZ3b2EAMAVlhJOEE/DdIhEeAmO9XmBma&#10;7eWPXoGauJ3oNHg1uxWJga+XltPx8KU8mCqGR9IQ0oY4JeQSfYjHxjX4J2RdWCjujUiDZmEokucz&#10;ig4ipV7fon6IkXsLqUCa2U/gM8j5kg5KQiK5g2Q56Sf9QOwh7sWP4yMEInmEexOcsMmYFj8q+vJW&#10;XOQzgEZg3V5iZB8WxR2Dx9BhDguORneWLCDlliW5m4gms0aqx3+vPhVfg7szzyWNGMDMDL2I/kG7&#10;iLrQKGqJz2mki5zmtRpxIabypsMwzuFEQSNYYrGO+KFmd845fNhhk87Eve2F8WIMtDlLUtAhy+nQ&#10;HajUvEVUh1xhzvi0ISG0q5c33EHW8xbBroQnRw7twF4UPcffb5+Sk4jHN2SndmCtdR2bJ9D3NWMS&#10;LqpwsELVyKgtUKRDSi0sn0b4PvPGywtOpoZ5XOgGOYNDQ6m4rPDwztkZH7Iubz+YE5Ay0KDOz4zt&#10;q9MUyiJ7a+QlTPC4vUDeFXjdCir6hefM+1Uj/FXMvyvnucyhPlV5L4sjtxijCv7e3pzvkSVoKCu4&#10;kSKpKymujA2v2Stziky1nylrC/7eekcpDTxgWaieJOytTtW081PpXbpMlyTymf7zsk4iz+Qo+Lqh&#10;scQvM6muUZadbKnpKkNjOh2TFE0RT23ibaeD4y2V6tFAU3VfpYuwl/HSJfNNlFXPuNQS743trNk4&#10;A/RsFdV1KVwzbDUDyttJg46lKjrG1QZWrIxQWG5rbonfm321VGAMs6cqQHiGZusf8ZvJncY6lz6C&#10;CwSxpNhVsD+/uHZxxaf0O46kyrAkia1da4zea12ha4uYbd5VNSDuqF5omBvIp3cag4Q9lMBUyP+V&#10;OA3UuXzGM8AeViu2FLqX1+1o13+XHmmfblAk9lmrjGuixZY5xr/CT1U3mg6K9QwHKAqcRXWDS4Sn&#10;yAzwIv8GMQkyuvph+2Ff1hiqgB/kzbFXQf9IO2F9DKkTsywyqHfTY/NCeFa4njkMx4ij6Q2wPWCM&#10;fAv3Ck8SB+CP/BE8AxG5ZmFzEZDth9xHzuVqbUq8Iu1byxBelPDGrP8/QXACD3WiAAC4QqVX21aS&#10;GYwJmcKo8dSMZUa5XoYtR3Int3ENY8aYe+Z//+c+GMeI8NiiLW2iVXqF9lXa2n6l0q3VsVvtSsd6&#10;HfZ9HxTLNqmpkFvEN9h98EWoB4qBJ4ImkQiwlDoI24NknzlwDHhMVgIwcMy1WJUPqLM/6/T4idRR&#10;7TI8IQFTH8RusXfg6RgjfB5zRY0h75H7yJOg/8CdyFrq91ApvMPnb3AbJCXbgOXguKtV+QXcli3R&#10;DuofpiZpovUrE/zwFzqfmM9Yt9Y1fBwVahaEXEfi8PtBh2BXTEvtBF+gWyj2wFn4d/Jx1XfQedfT&#10;ysPg2L5PmlnL/ZQZdatZFT+FJ5kIMWPYGkN7eDsyq3cO6Ydva5VBVuh79QmqDVRg9yhLgSyUTB5R&#10;JcM610llIRScKWoPzcxNprWysg3fPrdV5fZFWxp/KxgO22+NKn7CKLfYypxpbJMTN8I3Vm/j8byG&#10;tJ6CVnccP1R73OUwypd0Zsy3Xs0N3TPSsij/+bdAU1GRJnpbw+qSDWEudZay64wdZkeujsYytPDi&#10;fHN0TMFKrxn1E+Fl9zuYVpxPWInUSh9k7G45W/RpD7F5U8mmuJmGk2V7o67Wl1coWVctSytPMr42&#10;tvA+0Kh6tmC7b7XWTmj0JuNjogmSO2qUzBGKYZvsU3pP89Py+iS4kc/NiONaSVXuUQWWl7w7LKmp&#10;g99Av2PYU5NJW6cj1m70Vahfif7yjsH+KxkmpSE/yEoJA9Bd+Ze0j017qtcmfrJ+4Avi7Or6BVei&#10;vjI3CNexQo1FtTn0Y/pA0VHaP7QrxPO+RvyNNN6bj07JbCQr/Kv8FtEB8lB8SqtqeFebmqitPyJK&#10;jD1iUYjDIi+bhBIia7khU/KBbtWFSCdojhpvWZ9vN+4sV3u3oU6KHNIN2Ee5mZgIVir/SJ2xnpGJ&#10;EzfV4XL72BxzlRyINBil8tfMaT1fkUFXagsUl2lL1JlKmu8pLE1p9R5F8pWfPRZDkCqXWAfcU42m&#10;Kup7AEXCZQsIdMY6mYTAYGSywQgMME/rmoEBOkfTCgzQFuIdQLfvGNoDmLwfwSMA6EED3wNS4jiQ&#10;CchSPeuG0dyECnMduo09YtQgf0YS9L0IwjRqLyIE+i71FNy75QP2Bnb3vYTaQZj3O9gPnPdIAgUg&#10;QPyomgXdUk5Zbmi3JKw1ndE0s8WGc+qXEdO6Z2o3Zol2DR5F36bejnG2vMLS0RzfnxEBsmuDA9QD&#10;7/LggsugPFeyyga2p8SZPxivxo+ZFhmOsbcbXPVYxJAuWpfMjNOotC50T3xYPbFlGn2Mp/n+gixC&#10;b2xYDYUjxR4w0A+TXFmqZGhFkvOhqaxFcdFd6uypqMaO8NzbYavaVhW8YozZjnA8Ai80hpYV+A/W&#10;veQe85k09fDm1qfp+TUBbgRNlIjmshKTSb4knusW5WJxDp2x+TNRhQcDivisXw/4lZAYh5p+L3sU&#10;eN7awO3zv2LJ4Rkoi40hgsr1Np13LcONqyaJL7nUoFIZJTHy39lFc7GGdg7nVZRda1XZQlaPTVQR&#10;wcAbEyrNgYP1brxX/ndNfwvSKH76t8JL629pPorXuw3hRGmEy3WkWb41YbwDKGfG+rcdr7gZOdgy&#10;UYmxqppe8/IYedbHfFZgl+VSjYf/I+NY7WpKjO6aeImno3pW8tztM7ZV1kLwgG8qNibEti/iZbNv&#10;tm6tbo2U2vL4b1nRjYaaPEZsvU14LfCguVUU5j9j6BWfplRqf5LSPcPxeVmH+w40U/4HgQs7Kdcl&#10;OLZ1CcvZrS3TtcGRic1eIhJrU0OB2IvBqkMlmwK7TW3Sf1KX6U/JwigtmgfyGE857qmIdkeQeiWV&#10;cBbKVn6Ov9CaIQ1gl9oGpNbIgKYVsjWsVdY82VFGkKVRvjuw1zgqf0sl654pzJRRjZPS3/M4Vqg8&#10;5z4Cv1TtJC4EL6hG4wUHgpRn2QHNB5QTkXaN9so55mw9R+XP8Db/oOIE9hjeqA5RN+vIqtuUKXWq&#10;at7zHvoj4OP+Dk4GYonBYARQGe/SEgRviHnWZIXtIq5Y56EHzJ/rKqA+xnLTOIQFthnIUC51qzYL&#10;cqP8hXeAVzznUWdQRXKHroIhRA4wAdrvvmjbjGtiuhq7cMcIm9UVA5m9lnp0jv7eZIdyA+v0pchT&#10;KkNzEgnYuBRfApd4EREt1E8Kg7IgR6IBkILK3Zpmuu5aTHXDDe2FCH59nmacaTBPq5/Sp4056gWB&#10;Wt0kTqCGaKjo3EZnDEcue9EQd7iflA7ZQSeIR4EgcPrwx9xde/tsI/mGdFTXUji8b7tCU3w952KV&#10;ouR/BYQ8czm1ODsZ58pKzf8yVz2sOBM8yd9Zdcc/q+ZH/iDZWcQUDn03uI+537XpbM6CPHvNnbzu&#10;gkn50kKvYl0lo7itlJSLlHqW9+zpKx+qpET/VpnDaw4url4mcPDfLOgVRpKDa1NEti59+kUOteFe&#10;1gArINTf+9II9Tf758pjpEfyhrh0rlOhompFjpXD5j1Oel3mxe+KTuQ61OQH21U9q3XzX8wfEA2Q&#10;U4Qayb5OLOVp1WurT0ZSdSh2ZZ+Vr5DU5rQIjlZ8nd9Z88v+c0XHhH8mhZUMi+yjxsuviVcxeiof&#10;Sgh+T6rvSpeTeTW3ZAvbf0ouFdfX1aetk3igZZlWSYc4LvuG1KV8Td5KKZI9WxgvnU08wNHI9kal&#10;ll2Q9TM43C/yr/zuVnvKM8hHasLlXQdpSZmgg2VDyk7gPOKdPg/8n0H6fmvyQAAAXKuAir3KWeyp&#10;SAAthrAUZCgCMmqFIsMAQkI+ssn+ki/fyN47IYEEGRGESkXramul+ui1wlEfBdvKaRVbq4eCeggu&#10;VATXXf+B96fXIE8EWIZCwRrakCG4dgNrg/7CziUcj16XP8uf1G9Mzwa36cZjJ6AGnTfiLTKs27S3&#10;v6zVmds4WvGtY5t5YbXXXiZLp+BsDD6RetAqARzMZIuizF133GzI7+HHmWzpq0QHjPWxL6Blhj2R&#10;eYhYv6/DVhrlq2q4UF7TeNL0YRW54WOMUhPkxnh7ao+4rlDmGEQnvuwT9kO7Jp/NM1qvpAeIVlqi&#10;4xZIekzWSDWCM9xpdxS/2pPp+ZNY2PahMW1XbfNV1E/GNbm4s8CIN4Oiojd4RkuH2dn1pvxN3IfO&#10;yLS3wg7b6bjlks8s1ZHH4D+Mr/d8Xbyy+wNP6E6wa4vBWOnuqEFmSICfzwWBT1qElI9ok020Uifr&#10;SGNp/nIu6E5JmxOmOj+KWyees76MvAZ3myb8z3eID512S8r6D6zRT1eMdTsRqLqv8yl3HsXXnlfT&#10;T2O1WkqJrJSm/rxX3EUN02kzgjv1EXEbxaftlZEzMGo+2nWcs6TS70O5Z0lcy2Y+H8DJXgqX0I7w&#10;T4kGWfOBVnErp7QsC3LwHXlTcJPoTOok2iMZJ3wqOwOPhE8qRrHHe93MdbXmRj+bSJeb2jkQi4Q5&#10;eRpOOE8vcPPOUvyi/cKaUkR8E5zKq5aug9BULwLDc4QErBcrxeHk7+R97Sh1lJPg6WNAPKYxgHVf&#10;YEYzOEkiI5fLM4nBml7BKEQq6QMr4czcq5IbaFhqHlyDvSCsQC/Ij+CK5alKyL8fCBJ3u9dSH0Gr&#10;9V2MQ1IjspSNh4c4Ik4vGkS+xy/B8krChK9l8lxA/I38UMpbKVVxjRCIvFBO4lCZWb2gdZbcI5t2&#10;HQSG5Cd15bSzCo70OVOkeFOnqUtQushR3DlVWLFVMKzqyZkFj6njUoYgs/oYYSGSrVmD+x57omlu&#10;cVZ366acNZQA3TstgZqonwdNMRbrHrL3sqZ1v5NAzrhuoHge/0/dwZx9ohGdPeWA5Bcdh7ASPqTL&#10;iwjEMF1Yc0zVPNugI4GstcVr1gEXrUYoiPaLZYB1k/mHZUH11brH5vwdbn6ASZdTJQoznk6xSxIM&#10;zwkEmGBIjSjEQvRY04PKfQ1m+ypSuqdAvZnSUf9aspn6g8vHSmLcc8ZVl9SF2v+1I56XbyPmhAsR&#10;y+0URLzPLCZkSM+YlkQY0TOGw76RCnlriC2qOq65WAXUfNUEinW1N7xcpp8R2kCpusGucBcW3eS2&#10;uRK3TgtGHcEpAnG09S6hSEo2D0Z8h0qNp7zPy72dDdbSqvKOBOWX5P/4vwbHanGti5ir6OzdVVVK&#10;1nfePUXt3IWey1uHBUzXmxQ2+KNjDaFGGmwlRtxA003t3iziWM8jy8FdB7qHlB+QN3W1gCzA1FHC&#10;6KVda5upimclNnuKOByfb8XWE/z/eVpSaCDfFUrgQBdtXRGv0EXmqpZ44a1Kj+NXEEdiaiTiWmA5&#10;9HdJO62edQyaYt6tZsGFnIyiQeQyX7U1HoNFvcnT8nDJJD5eMQjPrP5JpZWt2R3DK6gNtv+D/4Ie&#10;rJoVtjGfiM+AG+uOMi3iSzxSFQxJhAuLlsKbwMPZ36IfQ0XJJ7AZ+D4+Tn4BI4UHKzvl476tddF1&#10;ZVYSN4brUUr44fzToFL4nvA8QyW6CQ7t8ovPSn79nAcNSC9l58DXkUvJKnQCG8THye7IvwgvUPyu&#10;NDd2MSkgbL7LPi5+rYjhPIRgEYMfKB2hu4VhSHLldTAN9RRek0iw+1m3pKfkmcmfIy8V7r+EUOX5&#10;cJ0iVh3Y8B49BCOblMwvZJmyp3XL5EuFVVyS/GfaUX6nwlgZJXygzCgsFhcrH2ZZoH+q2pOjkQh1&#10;AT4do6n/G35O7tPY3FZqgmbKuJ7+XBuH/Zu1WwsIqJz3tUrqLZ5Q21yhFtzUflPwGwhoz2VtltzX&#10;XkteDHO09/Al6KB2GrdMHqp9V58FmC08w1KazBKAjjBzzF6+nT1sXkyN5VJM5vJH/MfGdwU8kcsI&#10;Zc7+9Xks6Zn0vKECT0e36S/hKmWH9EWucMq6+p/1IdQ01zAyx1jt7OddZJ13tNTWc8R2SbmUH2Yr&#10;KAgRDltXZA6I7ea7SbelGaYTeBj5zejBuWUlBti5tmb57iBdYm2Kz4Ek0WMbn/AimRMN8bXv13W7&#10;ueWLeFRX1/YLwhjHUGYb+NL2IGkE6rMuxpsRyJyG+1E234g6cslb2vFaAUD3r4CdNHrLBNfHTNxd&#10;D3jYs75Y4nHuQEPfdpeg3Z2biYFq5/dJl6Bqeyzeh0RZjuLGsXOmUruK5OrGaQYpvV0AvID6Q4eV&#10;G8Fo8TcCSWxBi4co4OY2GbeTBTGN1MwacKU7MWkQCnTOx3fCt60TEfOxJvP8egkcVGnW34fHSGSU&#10;jZwEFvEmUC0NraViAHOY+ExWyIndHiuv4INbWApEdHhDoLJTMhm9VnUZCQk7ogmWVTi/FHuB/boy&#10;yTjtK/iNNILp5bbDmXU7gWyEwVtIDEI9goHPNNgVUJrxTh4NRa0fU6jh4egtyqsYfXWAOlYRZB8T&#10;NrD1mpNgKuey1Cvu5/+NA0HRwhjKNqkdzNqZCT+V7Nr2ABVIRRn7sWeIef1PchnWFl2qeCb3rSaq&#10;2MpWG4s3KdqsFgiug3chRNQtUdepxZn/Z7A+GJo6EAAAU7FOHEVEKQSUMKq5cJwsj6EUTSyoTFlR&#10;AwmBhKz38vbOS14Ie8qsZ9HjXBQcWEW9tupZ21o9ENRWxWqLghbci6pV21/xfdDvmwjLJQRMa4XN&#10;6JjcgvrhyhgFdo0YCN1L1FAJQWpqKd0haqGPs9OcT3Un0bNMkP46NmhRGH/CfygqN7cTezZ2gX8R&#10;lPoMCqbUsleIC708xh0dZmaFNuDHmV+CSBJju0W/0os5qmRr0X3mDfWwOIY1gGsMKvZsYbspjXNX&#10;3AWiuNzUHIsvt11WDs/jhqP70VnWxaEc7mJVBzUS16w7fEOobdZhh7Iwy+FHDmnPCvcAhX6+0K25&#10;aAwWFIoV5hBhWsoAGG4/IguGEux50U3IBvu0UBOmtB0O6iQybMW+ACW1iQWZZlJlMHGnqL5CbS7X&#10;TZRXa8SGwLIdud2mNaW9KXmA1nlu9WVLZcnVaA180DESqkQHhBdBX+M3hfm+u8k++0p7hvpZwxTC&#10;vbCx7pxpUDejFimo1CdWP88NM/JVSMok85GKh6u3gPfKldFxcEDpmdB0NMsZGtSHM47dvpdJqxBp&#10;q1B/0HoRV2lOtcw0/VMrbwoomFVcv8U9p89wre51cq/Zv+bn1UpQV/V5tA+0r8IU+gnyuCw8aAiX&#10;OGf4viZXOKbyd1Qb2klsQDNvm6vx66KdnxLq3brXLQM5jCG9SZxMmTobTKvDgD9q26MnQclVZ0Lj&#10;kc/KnwSNYr+VRvh5kTMcPcIJqjCrk5xDXVAA5mL678o5BedoVoXliujbmovJ1UyOLnzVv5gRA7P8&#10;ACuYT4Qs46SQW0AkN4Ku8+6y/ofYaZvAY5Rr8UpiiirbtJD4SiNXN5IK7cyc2dSk4r71B6hDxuZV&#10;79EWIHN5HhMDeYQEs7OQnwLy2Tu402cud5KS8dlIRuF5zANFdBJDP0bpUZWA5xrbsyVErPn7db+T&#10;YnAiwUZ5wIHLfejZ6IYQETMddwT89QZyh4+OfUl/Y3WxnDP5IY/gpeZR/RVED7bld6FWSJqFY/Xw&#10;qXUGfBeqSPAjzmH3okbJlwQbMp/2p+YG7GRi6TafL9gkVsx+CXyBJMJ9ljiUKr4K7cVa8wbge3hb&#10;5ik0mPh07XVMTX728XF8P9UWtZ+cRDeGzKSSmbqAb2knWyGaxHRxAsOZntL+0H5gN31CN2SJZdYq&#10;X0I7mROZs5H32GVrk9GN7O6PM7H/cZ5ROCHlHCEuZD33PGCEGrFqRcmMv3WIzjQW2EYt3eY422/a&#10;d8CE7aZypUWwndoAQ29sHUkXEdjmjH+HPrEVRa3BYZtcOkE8sEkCXaiNNi9RLd1tc6MyDAvKGsD/&#10;m9zKpmtXmm+WWja3gw7n6YzHkJdzfpIZ7iwpiu9F4xw9Ub7YoPBGep9QCSmBnuRt+z7Rt3Si3Yuk&#10;9QtqvUA3o2eNf1Gb6Xn1nM1ewJ7KyxlOS2ZFa5Iv9LY8O55DOspmRL7G5M5e6TA+UqIPDCY5h0T0&#10;jHohTCZOFUc01QI6g7zRvWi2KawB3fS5+VHd/oxQ8EDNrcQbEFDtHp+KiCslkTfQgfIY6VXcWpoe&#10;GEEuLSF9vaiDwg+Ev8689bp5WN/cdqSw3djYwm5KN+c2LUkfA5c2XEjstPxRB8ZL4P9WP4/8DoUr&#10;Qekg/reyF4HxxB1ng28URTuM1AZ+IKsPrOK3KQ4WneZBZf6mR3yy6mTGHH5VoSgxjZfp+JURfL7h&#10;fEQAXwUskJTx30Cgv8U2HT3zYb8th5QSQ2yn0guQsTdUCYX/5mZr5BtHuCjt3PQlnL546JNWrsO4&#10;b8VRbhwgw8es8ZBcUmXdhnr7d/Cu+G3vZbyJOoID1N3CCNNr2qQ9oeHpW/pgxTNGbtycpma6zS1r&#10;XrELwasrktk62Cv8GDcXzZPUcY34Hv9+qzd5y7vc2s4swryINuNC420ywSwq2EoOA28UIRRu2Z36&#10;Fe0GZ6yh6A70/biXzFqsJ7yeeUXkS7aweyh3/xfcevqE92VujNUjj7BG6L7hBq5GVOpeYinak2sk&#10;xrHBVBG5E38if0upSM+4XXQIFRZezLjSqZImZoCBxCK2nm3y8edk3GH4AXKFhPXj6CCVqxrCTtOL&#10;cg7hu+hjKU7CymTIy8ls5mFcNrWSLQlPoKWcj6SZmccdFa9mxq3ZPgDbY52ARuE066h+OgLykSoR&#10;6uANOR6Yk6dSJuMMXyEPJMz81rh5pJnfG76YgvljkhYa5PvFGmYT/8jnABth87C8gqY444vj4QTn&#10;lHwUAUp6sivRspLo5GasxXFSNoh3ONbEDhFHhe/DXckLQpKkmbppvyS20r/aDT53mHP2uZZI8GUV&#10;oKuHEivP5/0COytdsz2RzoppyTFof/lUWS32vGxybBfh7XwaNkbGl/wsaaDyHf3iRhoX+kXzGcg+&#10;BnKgbwOvnbDQ9QV5BdDpOlHWYfhhzbb1j9GPqj1luZimsiK2FG8tHw27RJwti5bUkC+creKdtF/J&#10;VFEMs0TYAfwIGFrztQh4sblL+Q4KaPwxSwtnNwyuP4xsr/tOJkUf1ByOLcZDqkrCThO6iiRJJbm9&#10;zE98iLridBPl0g8dUZappanZUt0C517F0zyx01VZm7W4JF/1YL2H42Jh2uoQR7ruy+hxYdz4wT96&#10;hWZA+9FbYR3Ut+is4I5Ff/i+/S65D+hzpCtdtNMdLiqxMkLo1ARlyoTUotfrcux/Mljff03dCxjH&#10;HaBQa50oJEgCErgxGggKJsiUFWQHZCMrgGEGQtbJWd/vOSebbUVbtVXxqreiBcWB8rrSWvFa24rS&#10;1qrYckW9qNe6B2otf8Dz4/t5fd4pRqI+g4erjwc3wYa6NtGnMKqhnr8ALlPnec6EDrowVgV4afCq&#10;tYNT8hNl98FXFdKCENCuOJOhBYpqh4SvQUxtetRSwFMeCg4GLipHkQZ8opbzvcBc7QXPIOCCeLEG&#10;gCeqrUknyKpQ+X2irSYtv5LYWReTPkh01X+UwCIONYys7yKON+6TPCWGNUpRPvFSF8YXke7IQs9S&#10;MtIwznYiN2OHq1Mwpv603BHrV8Xk7cUeNvamu+Fs9YsNbXicdt36ULxRR0t68WP686Jo/K3BmR9O&#10;RKIyz1aCxL5gbyRO4+NVOsOP2qelEnSV7kXuA5TRj8ogehXZs8ENczeUR97G5KhQosfOon+K/PDl&#10;WC8/EQc44jmAjxBS9h6CSy6stCIbcecSNXIFJ3OTDFJ8TDbNcJRYHt+DuhBlkVtRDXFQEj+lYELk&#10;jlWQAn4WdoNUe47jkeQF9ji+AyxTHNMvpB2Kv9MfoN7lDCBrqFtpzchRand8tmEVVRK50bCfWi7h&#10;oCI4KpqDnoXb+IWYFOZ7zcQG4Up3Nr4KzlI462ZYRooFum5LXc46vdR8N02gv2wWxs9Fikx1kRzk&#10;ubFb/N7Qytzwn0RXMY78EvQcLfZyx2SUzj0e+wkOb96s5bZYivZqbzQfzf5BRzX1pV7Tz7cD6U/6&#10;Plt0xHOkyDpd/IfB2dzl/9DQYwrjl6KZzG0vf/Ql/fmUbkgZKn7RlH86t8hP69+xP7tR+992r9St&#10;usZWlXSnnt/cHzGsv2efFP8H2Wlz9R8zJFlW8ssM702pXpHoIabJvQmLoWdVfGh6kNVSOGq/ksfP&#10;Omnr2dSdwlhhyby4BMvmMkP4OnPO5idBw6aK6gwhajTVnfLZzRxV+XFi6Ceabrc0Oh7hVUy3sQvu&#10;FM6yhhZNZr635JVOJl8zN5aPxvabWhRDYT8Yj1SfCWpn7tR9JVQyKxq+9PmW1qt3cUzUDV2nWy8l&#10;MzBlE+Z98pBNi0wfyi9lCk2pCmmy0NhRtS9WxFyvnRtWxvCmziuLphqeC+XUI3WtzxhVon3IOQvv&#10;IMUsJ6hDh+S/GZWVDQUi5lG1eWM9U15rSbLRPyurYw7RsQ2ZYdOp/sa4IA8qUrNamA2v6Jb7vIUK&#10;ZCnnGZyDOrNk4BT2oPQvGlF+ll9Duzf4ZVygTqp6E6f8qtkx6+AfGlPo11CjfRX4GHL0RcJUcBW5&#10;6OsCLGgw1xdEY4dYX4DZxLzSODikofPOw1bttoxAmKzblWiB0/TN0WPgCEKG1oNCgzrwR8BDS4WJ&#10;5AtM5iskz+Gx3FyynQhl/Z8sIwUlDSAfDc3zBMHoSPoJMB8rSPQmb2JXozvIvXh8aDBZhQ8G9pAJ&#10;xBqhlAwkDvpGkWzSm2skJsl/soXETeBdfJz0Ar/mWskF4EN6JPEGuiRcJH6Fi6JTiT44L3QOsRXO&#10;Cewk7OCDMIqwgme+6QQNHnH/RWjAM3Y5UQH+KvYhFpgScmcRi0xc2TDhZPwlQYc/NBZHL8bHmDsh&#10;4/goUx5I4uP0iDAEf0KH+hbgb6nD3CFiBrWCvYVwhKeL9uFce3dOBy6xL5E14GG2goQ1uI9VHXUb&#10;97PAkG/x9WZLYA2eY1IJg3ClMd23DDcxYdzf8d20hN2P91E5RQFYSttYTgBGtQ7IeNj2FrDhPcY0&#10;/yPqDLbL/k3IQew7W0ZgAXbP8m+hCHcyc32rcIGxnfsEz2BY7Gu4mvpt07MtJ7LeZG1vf5y3PXVN&#10;29pCrrS/pbUERMY1PSn7M9jZnquoDmi23qq+KVhtqVemeSeZP1ZdWnbF2KcNdT3MmJEtm8LbHhX8&#10;lfm6VV7smdLVPCFfKV3bRFUsjvjd7lLpJDlrPVDjHFBjSVN+JAgxz1Yt9EaMQxqWhxuzVf+x2zza&#10;Zhgr2NQC5Q6Z/s0B5QeSJ+0TisC4Xtv+qi8jdNbiWleJ3uKu3BGQYJpQ+QoijYPqU967mS5dnEc2&#10;vQ057SanurEF+UxToeJ/GzX21dWs5ALbJ7Vr4oSWp0pBxHzz1Qa+xM/U1+gf4GPs0gQLophdujjv&#10;c/QeJM2jmTqJxrt1wwc4L2/Ahtb1ZFy21tWrkn62KFSs2EFzXePn4QMmpcZL/Mqo0h4OmMeQeokg&#10;ke5EhrzvT23TPC7ACWzY7S1cTYjzlli+V4dmxJjvaexJZWYH7dlYhclbdzkcN0bob4svM/nI24AZ&#10;NIUuEORSPZgvbz6cwNdxZkI/Io4lBTZyfW6NuRTZkX7OtNWgTXIwfo+ujfUwzkCvhkuZIEwlPkJX&#10;4i6i19R+/LigAk51C08E1xJvOIGglexkWcl3QJBz0+RHjKanGOvIlMQDTC/ZFXOdfkNeDl9KR5Hv&#10;xe1UC1gpegTHQIZACcUA4SWCTrCHUwgcwSXWNyQFXuXUGH3od7K7TCXDSUymjzKuMdvpGfT1sAdU&#10;Cd0p1sELtEx0B66kJgVa0EHt4JUAR2o9B5JW+JD1mFwG92e/ZvjW2TKKpiyDidOoG5a0mBLKz3ww&#10;7Dzca3olLoUcU4ToFugwVgkw4MTYeI2klT7G2UXyqLvsJcRFSpIN6fDmuzIBdaZ5ccIgtaLJNyYI&#10;0nbXsANwtvWdOA10Wq6JrgHXvxmcD6+mDwQAwCDOQ0sfViDsIRigBGiDfYSRgIQgBJE9whIChEAG&#10;ZO/8dnYChCGKByp6VUtBQRxt9QlYrDhaB66ryilOHDhRnnf3/QWfzhQOaLuwmGBQuwGZ8xvRXIFH&#10;vGI0GDRUsG7H70W5WZLtuYw3aRc6vlQoktfY/6z6O66mdVdtAXHRxq3/N0FkyeNU4XEmGv9J4HoD&#10;Vcjy1upyJJMevmiffCF/b9fncrcs547JbaS0evsQMz3paOupuvi4ENtxdiLxluVnThah2XSMz8LH&#10;GC4K0MBS3by4w/sCFi5TeaiRXmVM3mKHofriFr69u1ZOm209Wu+aVGSbabCSHloduF7EYbM3f5jA&#10;NqYKGHi6XileGWjGxqV7fL5GgxWuHn/Bv6ny84rt/PrKzHut/Q39tEbbA85VygdrNO8+qccsaPpA&#10;RI3DQndCqX5RnIwv022V8gJH0WNys08GkqjEcN7QR3Vx7oHWXu7lTIbtOf8wbZU1pVlKOWj+SehG&#10;YplcRCeIbANfwiQwdFdkbngJRpFPBj5GxpQcHwPMUr3H1UPxmtJcD9s7oRP9lbVOpEn91XxXfIci&#10;MFVKvyJRDXdkVGKZvlAOEWqwy4oxfCearXIK8oafqDf6TEH7NLm4UdCiLcjps+pla+idFje5d6rC&#10;tF+xmpJsTFD8Rdqg/1PZQ8zRMVUcAhd9pU7EH0EgzZqgNJigueLrBDlojbgF4DMQnUOxZKs+0Kmm&#10;x+r+VJIR1URTvjF8q7GQ/qGb1rwk0jBQm0MQoQHaQfwUPAGsCuJCCFDu+z3IAw54RgNq4FX2vDkV&#10;PJXx0TgNrae+N4ggBvmhPgTKj53DZqFMYhx6AKIS5EgpFIq/D38DLQ+ygU/Ae76lwAtwxLMSWAfa&#10;sw2mOEyUsd9wFxNST+pNWBr5Vx0VnYm9inmgAmIUMo86EjTwCMLDv4FU8OWgQ2AtvNFXBUDQTk9U&#10;ewryyXY3JpocMhiGFUYx1aS7YLhC3olZDC6xp9EmPZmIR8p0LAIIE7DaUEfICS0KGgMWkXzfLiAC&#10;LvHcq5VD5kyXPbSiazSX3vLShCS3Hm3Fj3EB3QPVHjFFnWO1uyNv2qfZCWElLQuce8HO1ogmjf9X&#10;JqloqVeS/m/pVvcurF9RTD/aayqvSJ3qubotjTK7A89MIH3pMtYlxWxu/4PNiJxpW8JBwqS2zfxT&#10;wfHm3YKP/tlGd4mrV5tuQPbM/SPaq4TpmbtWVE+kMnfsqk2kWLeHsiZIUx17G8pivrMv5S6PnGmp&#10;5P8SZrZMCnTBNaZkcZ6/UX9H+sXrNtarYHnQkZOq9ozrO56z3lH/u/1ggy8lsbOIk05qs8/xJDEu&#10;rfymgcir1teCl2EdZpE4ORg1Okvt/qd0Z+WT3jj0iHLcox1+rTZklHSv57pR/9X5hveAsrR9uGmA&#10;xGmrEjQRF1uWieIir1n2SVaHDZg2SZ8FH9a/lP/u/wmbUGLe5cg1tafHDBytUae/7rIIHKmsDp6Q&#10;TZ6xU0WXSEWtzpJviQvWc9KWyIdmTLYYdtm4UcENntW9Ud4OiEfvqqO99yHOmgpcFKTRstOPdbpL&#10;jlAT2t2kx8njbctlx0k02z35IPG95ZhiKHLeZFGOhr0wZKl+C3HVealPBwhQT82A9wO4XKvBNYOP&#10;gB/SDe3nlXHUtW03lS/IfS03VO2kaOu4Opz40nxYfS7yk7FPww5foRdql4WQsFxtZ0A/Ugd4+eCg&#10;s4AedwCsBZ6ml9gPabtTZloHgXVkiW0QEJHcLAeBQeJ/TD8Dc5FfDKNgWLi3bheYG1KOtoHcgCvw&#10;aVDrQ4MooBZ3E/gEwumubSb4bcqhlj7ElZxtHULcY7+YR+FPxBvGS/DNKAf9HDwcHoE9gjkhSuQl&#10;7BawABOhkz4c8BKU5+kA7IacNp9ulekJKVLbUd04+XvLfV1h7FPTPPaIeMnoiTVGOeo3o8/C//9H&#10;40PsSAOiCvSAxuAzPiZQBDt5+gIMqOGfW8tmc5xb5iqbCpLhrqrnJcWS3Jot5bFsr7oz216UrWRT&#10;a3Zm3Wl8Vx+VfJ431ji6cW3zDv53oRMiiYDrOyVliM/1uBRnMKqsT0rryofBaxWsbU9F01Vk5jzr&#10;dg2u7mGpY91n9o2sVQ1LOEeTI7h+fH3MYBNZUBC6R5gnWvD9IGFJB7vf5mczaRa3ose1VwFaaU49&#10;TWiokDa01I1V/cg5x/CqmeU7bNlaH9e8IamvcZeQFlPIdxQzQxEBXcry8xFb5bKuhew3jc9Nwvxb&#10;3F8088U2vkDAK3NoXlJ7vRIQwCWFTBfR0syhuv1iaRK+IUXyOGYl966sMLShuUJ+wi9BdEkZ2JmW&#10;tUwkMHzMTRSD6oOFZImyubTklbSgZr58SBZS3Fellb3N3FCbKT9B+YPtq1ATb3OeKTeFCpp6VCv9&#10;ANEPqqn2i3RMNaTfne2jeqtS5rPVkU3FxVvUFTXeZRQ1VrS4LV59iH64JkZ9gaKrj1LPEac4GzRf&#10;h3Y2Ldck+N0VntWw7Lx0MTKi42elIJuU4twJ+DxfVngTzmAyGR+giSJupS8UR9/CJINHKFmsCjCC&#10;eLpRDfwUOsJHgWR/grBOO91GTTtjtmDczBGTXNGRwzAyAC8g0N94owVdhojqyZJbusXCzxVB2Fn6&#10;0uoa1E6JqNuPMInjDY/h+NBp/joo3L9Z6A76tBbRqtoJaDed09Ymv50d1XKPtzbfbFtdTSt+atlY&#10;2F9ON5VkXK/ab1BT/sfwnLg1dRgAAHeiUrCuirZalYASAuIoMVIhYAQxIBI5JAnkICe5XpKXl+Tl&#10;veTlvggJRwIiiAiCQu20ilqtblVWiiA6qJ1+aPu5VeZEv6F4UmpBS7fff/CLly/yH039l0rsG9o0&#10;D533zsWehMc8GY2H84rbv6x6SZO0mcw5JWmteE0d42zzKfF9dlwTqVzIO9RwlvaVOCKYlI2X2Wo7&#10;U2eU04FVSRsgke9A7I9wh3dz45JcU8+iKnlB/dFl2HCx6ki4Bkefa3sqDrCcB0fKN/GWHDhGaxMF&#10;GpHsONny4K5PI5SHaqOStkOx1c9jf4P13tct9ZVNpfiaJdKWsgKbVx7ilOkWAlZ+qiSk8osmWbvA&#10;E9I22qB2IbA1i6u3qq9uZRl+1xYk3DG64bbor8zvGcMPgAI851c/UXSBv8fySrJFVAWdkDVKOivV&#10;inn5kfIylVnZQYvUxIO1O+5on2gNW5fC5+DyhOuoHF0R/QpbYxrfL+QyKu0+JZ8tizHrRZmKbg1U&#10;Oal8K5bLToK5ZU7AAoUKKtU63a0dPMhs+IA0rHeitIQ+RGFS4QimHHNLwyHWItWYd5wLgv3YBv4x&#10;qAFki2p120R2SbP+FrNffsGg2jOqfIrMU15rUoyNpFqdGotLOG/wmo/jGEaf9ZPgW2Yq/MaDsZ4i&#10;acYXFTKUo2YI6oz7hD3iMdNO5koZESPu2Qu0m9dRjoIrLOEkldZmmU4YhK9af8K1o1O2a/Xtpbct&#10;A+5dZXesdHScc8A6opLyZmw4wbhIY9MwrJJfbH35E4oaewQFUOPtZSQJdMl+PGEKTrS/w71BEQe9&#10;jl0y5tG4iMwwTykyw5r2xChbKmrcI4JUIdGN0GcrH7hj8mvkra4blHQV04WS+NBS16bEZfpu57MY&#10;KrrceaGWXLyhZsaZQTfWkJG48mBACjzkFvs1/B7BmmqU3iB+6rPm58kGqjyUdcoj3jqSRIN4DicS&#10;9UR3f4wPueyaqskuPLs/18ErTWlcbJCWAaFuIJ9DDS7nJ/MT6iz0LPGqmgf5a2VLAlRKFDBf3UPC&#10;wFe+8ESm7juvOaYPgd3zAWxv8JDTfnxf/MFj8BATbe5WXGdLmxDeKI/fmFM6LxKEInbPSRV1w5QP&#10;AFONkxQCPX5yIqKz+BbETCJkzyP/v2lnukL2j0pKOl7DVMbpwzkKIau31cizV/y1+XjpiHBk/83d&#10;45L/hqYo7wPv14eROsHNNbjEoI5cvSd2GbLU211fD+SWUl3fKsfLZGiEWs+RKhXgu/8fbkCdovv0&#10;Qh1Tun93AN4NbMm8i/DUN4jNRouWH/8Ia4aH1h+znDHm1fqlKZwTztXyPP4Cw2dAoWg7sFmVIaHx&#10;LoPb5CWlMJSt5OZN6BwgN1MB/1PLIorQdJge/9zkRBPXvzR/gy0LXBT5xTftmOQPUg2cJZPJ3yjC&#10;FL3Kiopryt/Uf9l3CiyH1uQVQvd1SOYivQW+TdyKRKGfxL8x+k1gdCo2ZT7vT+DnKsdsq0Wx6gF9&#10;ZOU9TYfsrUymreA+VrzTR5XMqDrhG7lXNTLElnFSt8OYSow0RJqexM+jX5gboyGMZCX7jnGr9e2W&#10;If45+LF2UvQlgpMtlphQMnetfI+xsIShJJhEuSVgLGbIkGsJZn/Kr3CMpZPwMfLUejb6iqnF1l+1&#10;nZ1vXmBurPjafBp6KPjVki9NED+3DHOk0inrruIRxbT1G+rP6hW2jAwyRLZdSpnVM+3pBCpCs3+N&#10;+9D0sYPiXVRe4tqH+TjvXFxoAR900SVyUchFYt+QXHStKGbKJ5yvqJ+p4py3M6I0SufFlDnd584u&#10;AmAYcLbghMZeZ4N7hnnc7zR1sC3VM5pM3spqRuWAkO1rZudVdlfdK5qRTVfhqApliVdMngUveE4Q&#10;F+qWu38h1BkK3Qxcp5HhuuL+I6MghBnHWOlBBGzgPqkvrkwT0GrnWPfE52r+XPSFLDpAp2YBLdWz&#10;5Bfgal87cZU2WEUl9MKTnlncmDHCPeDKpae3VBiTylMODIJhnJdNkeIhvqJxA8sjehRKL4KkQD2N&#10;GqOYq6WTn6ibAkxivDaumk0YhVuqVDEL0FFPp7OtVNixEu0oY7cNqhs5ca1iMcDrbZ5gUURZTbKi&#10;bMndhv9QlyiswX3kx+qk2kvErdBoAE+YgBm+7piN6GEvwyuFikvVGEsbKnNrlLo+jrGyW3+LT2Ld&#10;NYSLHhT9CSmWNu9KRa8BqelFJq76ZvI49larxi+2dMHP1nXYdhrd7qCKxREbB0Ec7xIYqRkUTouF&#10;2gzJkvJ+3YA8qpAGs5SEnCbkQ3BL2kt0UktJHjL1wzQ83hxCKeveWUsxsvOW/J54I7oN+F1yU3VW&#10;vVAuFmWDt4DbZf+APlfv2Furq9KcyXkPrtJtSOtCWuCW5F5jN7oMn421m9Triy0O8/cOoaQf+Jth&#10;Vk5RXVd2AUHwipCu6oYayiLAyzoBbQq6B5N2NuvXIGFpFQYJ+kPyIbTH1ItnmwbN5vUHzdesVPtC&#10;MUFHgv8umdC3AR1yA/xCgABXkSQmXb0SFdL4GsDYujNV+4Pp+7RNcLE5MrkZuWzJx9tNYVbP+klz&#10;gu2ydVTwxpSrvyj+GVuuOC3tw77jn1Jkmg2MM8pLlrUFD8Ftlm+zJ6BhqzItXC+wfZR8xPDMNow/&#10;beTbsegsrMexydLNX+nYrusTZTkA+U+STx0B3rzsvqOVsRFwO04WYOpEx5XsLs2PjjvbJnXB/zFc&#10;3m9NJgYARg9EBK+eVa5AOCSMkifiQRmyd5iFQFBGSEjCyB5fki/fzviySNjUw3HXHu7jcaACKhwV&#10;D1eljkfroY+IxYKCOE4KnofUUf+B99f3fY0L4YfBRNPG4J+h26Z0fwcaY1Jif+PA9vXAFO8fthMi&#10;Ws2kLZkrrT9iPVvaI1ZbY/KDZAmW/jSpcrUlPnYMGDdfCD+lPWAuDl6CKsln/peRe2Qr+lPVpuY+&#10;ILS6qek/wlbBUOMCZ77ur84HpcUis2M0b0oqaxhIYyjK7IdirwHpto7w89pgKxnio3ttwfzfIg6z&#10;A/Vmu+7IVbVxLR2zwrX8K+0STkvtYOtIqZtwsGVTXo9kuMmYFiYfcY7FXlJdcISG39AM2bGQaN0+&#10;6/2vgpBcCwfZVem/p0/1B87RXV31h3kfOnFOUs3HHZmsUeGGjg15NsmfWmfSvpDnNR+JPa/iNIrD&#10;72lEjs0h+Tqe3eUrBrLRugYv1MGsAfUKiFt2WvgQDmLv4ryEh6sLWIuISbCc54eW1Z9IWcRYkpLo&#10;SVwkX6DnEg7gO2qW/gwY69tvmIQnUJ16nB2jwrShXEt9G1jM/3vVaV1+7VjJY4gtfJ6bDsNSj5Rq&#10;5JSCGt2JvgdS6Vk4UyuggsRBSOVH0b9ASfjfSkzwvdIDCKvLritQnxBOsg9pXSSckpVguWw8p1V3&#10;RslLnobDgdnoCqRXC9PTsFhoNbULP4U4/BD9l7gb5JCh4lvyXxS4dLaWqyqRv6z8FzCjvF9cqsGB&#10;iznu4EZNb3KD7iq4LzoMtkGd9GQ0AWmhXsbuYwa/qwSHEOkKxcuqCdkjWYxaUAMrMjVjlZ+rfg9G&#10;MHuBCV1jdoumG5pJjgOdSGb0KkiLHqIzEBbuSV3AviRUFD98UH8d3CqchjqlTyUlsF2wV9aGSCuq&#10;FC1oAjNIRWIe2VS1DptIeqNF8L6oVzoT0UYvh016VVAIKjcUUVT410aaNqR+pf5rqZtor97JfyL1&#10;0t8vH5FHGXyLflAyDVzGFUBkOJh0TuM0LEY9AHuMeXQhdN14IIiJPDCtoJzBhkw8zdZaheW4JEUY&#10;bjHws8SDlozyNJmL+deiDEWK+TiDUOFmcVKH+kczPeqGdpl8TQehKHIkCER4ZCdlAasgATVYQ290&#10;FXfWvXOKeAOiPY7esruS/zaMFy7KmQ0eDIbypD0xSaP2tCmiLmtrrF10s67fMhb0DfzWss4/BHMz&#10;VwNjgg3tWWKP2uW2QF6WsLtl+lNDejWbC/tk9iYaw0e5ynknqRJAHWDUec1Mw3p6q67A1hd0Aj5k&#10;rfIvQi9Y/ghs4wfvZIl21wZ+46ierf90rmWJ4pL2i4Um6VTrk6w3CqLFMykbcG2iRg1pzM5o+i5w&#10;qaEw6BIssKk/mbfZck2Tiw+z3ojnibXlXrzjBJP9tsxE6Ku7C/OJOzXbshL1KcI1CdP6f0pORh4y&#10;KBXssCdGf/W6Tf3GB+Cwz6JpNwIA40gYmyLqQWa5luoWtJ1/czuI+dS+/HMdNijyzLTjImlkgpzY&#10;rCiPVOtXAtawef0j7dlNzw2XoAnfSmMX+l5lBGcEIUIN5Fb7mgvBq4Q/bHPCk5KIgv3IBdm5jFdo&#10;j7I0wQM7BsxH5uBntDvD3hIXoNRAiv46Mu7ba7iMy5TxGqroRb1ci0mTOHvBAbm89IbujlJesBqa&#10;BxQZOLJeo4sfRvNAQ2Qo5oTaaC74JeRgYDYxj/X7fjSsIgYUXqph5bd1OnU2UFd1V3NWs7aUCq7W&#10;WvMNunLwXcZGqBtC4k2IJ/wm8gsUQjHaeuw+vjIQIWhEk1+JnmNwl/9OcQr8ULtHJYdSqnzVXjCP&#10;5dQ4EFb+Ku0HNDt9WAdiqfFMaBlPjnRHrEQ6bTPmrs8N7MExQ7HfAWLUyJQFyKZxZs1txVV8iY2o&#10;OggHy00dTSzmdWlu6mvSQVCkvxsfAnkaWBEf4V7DXVomyjJWBz7EHhvn/OaIQpNaWizdTtpqguRc&#10;8kDlnJJBHinZCXxGtuXlq4dJPD1Oi5LSeDddIimIWIbek9W0MmSA5FNdsTqynhKMPyYByVGJe0O7&#10;oE1Ga8iolCtC7T+XJCgX7XF57sB12750L80R2+dxv4ANVixiCaqxzNLESLSljBqKvjWPUsrwJnOR&#10;ZK3o1xatwFNKaz5a6SqPafqp+JVybeP+3NvACmdz2lP1ewccN6FdaKiM+E03ZY+jIfCozZeage6z&#10;ulCMeKZltRgTee/w5n8rqeg4V3FSBrRnF/cpSlq7cw+rqlo2pF1XA02WuJtazDn1iYA7EmhWWGP/&#10;jlqBsm2fUbrwNZa9EsLsW8rj/0YulXMqrOTFqoTiQBKsfppzmmTW7EkFyRThtth5skDquqWRVCp+&#10;DN1Pfq82BqSSj3TpPlnmMOR/4hxDN3sd75lhjguW7zSu548wGUbf2ufZ74yJIu+UGaNUmh+7x3hM&#10;QW5RGj8AI6FDJjboEaA3XYQZPodJOqYVeeOt/MHqSSKw9i9lPcRuYWmRiXgmfpnN0RfIWlMU+n5l&#10;QizTsBmY31Ju6NGeCL1l3AppAvqMV9Awn3emQvxa/QvkhSiM+yt6TNK0fRGrkN0qfIjNKZ4x7uEm&#10;wD3Fi6Bo6LHexCi4bQtDb4SsodOGaGQwYMowgz31zTE26l3rnkI7FTZuAGxVibYzEL6aXliABmsu&#10;MerROZCXPISdglxi5vBGeP+WVEKKFoR+1OdgS5v+z0B9uDV5JwAAVqF6j609FK0hgTBCGAaJxovK&#10;kj0NM+whyJZIIPubv29nMC1aLB5SFXAjVc9VxykqFuqjJ7ZOFOvVniACWlct1uv7R7w8wMe6+VvB&#10;PRBa+rn+K11bfrHhiP739D3GU8ZgxTVTtyk7ejbUDBlDEBiB2+SDiAHp849ATeiUtzumw93d0vBy&#10;kMp/CkIJXclK7W24Je+YnoeUpQsNkai7otioRM9EHTUVYvkhEVAVPkveC3N4r38U0gVKvNegZwm+&#10;G4NdJYYES/EzJF2MadIIdZ6z9gjRp+zSvSc+KmYbRKRzVK0xiQwNWWRCyAr5NugI2eofBz8nB72z&#10;UTdqhtshLI5aLajAE6na9WO19pww92sN4ByVK7X32CdrT+odWFtUgCGblQX/ZtzNPJQ3/DWzxT8R&#10;TmSWe6uRNnrYbQi9Q5sFX2NT9Jr1xerndQdzPWuxumVp9zRPbU1rIZ239VTUPL3VMhp8x/DKIpDT&#10;piJzuH8qNMAVe1OIL2t2m0QxZp/gPNZFPyv6n3rOphk5fTX7mt6kbdJ4NN5YG63d0MBFjulG6sOC&#10;LxpKbNNy2PiLtds/Ayq0xHo3w9e5SffZqIxtFzzCKhm4aNpqU17MWWN5n9We2mJR5FXEvzMbCwUR&#10;Gdxg8Y+BP3MryttWLGNPVGVJdrLJahfPBuatZtLlOXPScJ63l7HBaOEEF50znV3EzSzITrnF7ira&#10;Ha9gXUtGwr9njlcIAhEmv2q97B2zoLpH0k7f1szyPEIf0BcIl9FbTAec5tBW5OG6x3RaUVwWTSeX&#10;+KS40ivKXsf1Um8qu8ITqAFVQaAbtVstkn1PNdf+JtlK0bprnjcpyrhfqKJaYINTHrUbExXcJ/rK&#10;VZnHiaeVd5MBMa2SxomIP6rLwobJWTU7A4ZIB82vsh3kEr1UsoVMMpKeUyQM3RR2kIdQF6cu8hGe&#10;UDAH12wEmZ/g/Wp10jiYWxsf2wMCtLPDaLBRdyWgFXQaGmUceGrKlPyTWAmLxYsIC/JaeJd4gF1w&#10;eklKgDY/HYW0MRlV6Dvd6aSNWJnBJXYtdtJYHBaMf27qCajCK6BpmQm/jqRIDoBQdJ84DHyLz3L9&#10;gvAEmfwIoo7YnLcZ7jc9Sb+FlEHDiR+QF/CFmLdoOdIY+hG9jxYFRGNKbLVMhd3HeZJTeBU+LS7F&#10;34FHrmsBR5znm4mZ5Je5Y5ACL0lPhe3wscQ2eA8oiDmErAD/Cr2K9BMOAd7oOkIrK8HsibuSfqyX&#10;jBAzeBZ5wBXCP1AO/POgkarNrTDZ0SeUD03/oScSgyCWsYupgQX0aGgnPEgPBTggDH1OVohG092S&#10;IWwuXSfuwK7S1a4duI1O4E8BP3pZzrRhxPK7EjdesVxSjJuaLRtjgqCl5sehFPTanLP6T/gH7oYs&#10;D9nNBUkeoBS7XXwMy2Y+up7FfZk8AQ9/QA/ldOp/afxU6W941hCnOGjsr6+JmW9S1ZlCy6FYG7l6&#10;Cl5prZPlIGILLnmCOporxFfQ95zS9RY2zK4RrMK3MxnZec3i9KWpaONENi9he0Nv3njkqfqywh3B&#10;d+pCSgpXLrV5VfhJ11ndq976nLYsUQ96cOYo7Xbng5zemM8TsJfhl1nb6l/kLk75qd6+oCFhXp1D&#10;0XhkkG1BqSTYZPWu0MknLDFV/dIYc43a02eA69bUexxjx/TPnF+xcZAfD2IuoBGZZ20LixakuFrL&#10;S+bHw5bDZW8iLppfVB4NdjYHq4D8KNekzpJK2SeaMJ+f2Bi9zGOEOW7iuciYUHiYN0APY/qMJ+Zt&#10;ZePJWrNjJR43xdVXTUWkcjOrVwf1s3hNvRxlPmhGpTyG1Kf6jDCfGs+J7Olu2MNlA52BqpwcaEe8&#10;LsObLVTtSrrPzqy+EocwnTUD4a+ZKE1HEEuP6VB5Br3ZUCR1oINNiT6vqHE4RCSj9qOeLnsogL12&#10;KqBywc50C52vWZiUT/9DOxDHo+30+eGHqIuGC0GZVIPJXx5KZUG7pAspN0Tou4CcRNtF5eQPuIPL&#10;KHkO1Dr1kEeJw8pJ8pAxP3GU3GvaHnuZ/Ao6G15LauHDQf5kLtIj9yOj0G+lPHIJdsbXj1yED4pa&#10;yM/ANaE7ySf6nKZIMblDWU2EoUwiTSRgBbEmIgFfGB5IBOPtQZ8RYcBX7kLEg9NSIaEglL7RRBrx&#10;TPQdUUqiwjSigfyD70v0ULVKe/A30pzoBRZRX8QuBc6UMXwuEFCtgVMggDouXwiKqbtSL0BRb33X&#10;gU7676IRcJ12E2LEfNqVn03E055p27ARzqi4gdtz38RM4AKuLewxLuKUgXfxHG6ufB7ewf5b6o/f&#10;Ykt9dcCBnSH6E6QzrcId4CDjwifAG/q7tBXotboAhQVzst2OOYMl2LLC+rAca2/gFazT8lE+B/to&#10;UUjluMJM+bJ4G7ffczE+xd4QngF5zCS/Axxj5Mn/bf0kHY9/uMUlG4q82hKRnxOyYxNU5LiKbrpc&#10;8nB5V6Ow4oTkdD2uavWys43WGN32Wjfo4gX1ltnGl4u/4e4j65KLW+7k+sWrvgwsOBxZ1bxnvTAk&#10;rcmjdMOqlIbuigvLm+r9VV6SPttpdbuX2KrULnL72WJngAW3uJvQvsXv2R/R9qSzm2YU3ot71LS3&#10;eCLifWN62a8hMxrsKk+s4tedULUt19tq1DbJJauXpskr3PxUv9Xdkbtksjjz2Ev/Z7g+v5o8FACM&#10;e0TxumgrAgkEAxFJECN9UWMlYUPCxgQMMxBGIATIHoSsd+ZNSGIEBCdyr4r7qljFcRXqODiuF5Xi&#10;QMWKiB7qaXHirrd/w/Phd57GOEIq8oexN8vH1SwSp+Q4y8V+CTZHlGQ3a38Tsd6DMWL7IlMAOfio&#10;4kV4n7VXrQnNw/ZovwXHovv0ShIXGTL0ENYjFNOlTLlDLLnCuddUXE9MiLDny+JYYptAATCO42LV&#10;ciDRqtWsCr+GaXUpoY2oWV8YrEV2G9aRWuEpE41wHxaZr2eM2UWyZxydrVnxa/wkfkrVxoq2DmsC&#10;GTusntqjQCK2uiE9fBRdp38VuhfRG9qCf4bPmSikYTjC3ESkQact1zMMeI/6IYeGz9QK4k9aM3Qn&#10;WH4Y1jDEcKCD+q9AIkox0MPfIkXG6tD/wVtMO4KfQ+/NFwJ9IKuln1gLUcFDGVRriv4YewzrahyK&#10;h9EvhmvMd2iq0cowIMdMHCAZCTbPWzYb1pjvhr6GBiwdFALEAXmBqeBrcIK4CzwIydMfYz5mEXsn&#10;KrYkxmchfZbfmUNIAMhm1MM7wJ1AKhwOfl1GhjqgHCoBWgB1UjjgPuhBYAOohD4RB8FEmJhuQcaR&#10;mewSJBVB4oPgo8g15imYgPyXUQZ1IxeBTKgAObVsBTiObKP+BKoROUUGhiCrAzvBWfAz4kfLJNyV&#10;7g1fwvVsEszFFXFfoF9xNnMnlGR9ycgHX1vtwFrwiJW0LAHkYq1UnuUd+pnitpz5+zR7LceQff4E&#10;y0GEwEnqKMl9lOC59Vn+BdaZzZribavz2+cKRZE/tB6sTKZ/35wrXklbtP5D3fLFxc4D8uBFj5og&#10;1Rt/gw3RoX7LrA8aL7GvbuUWiuJ7Ns8TXGa52gbLaKsTWrsq8cgFzbrqj/Qwd0atnsZxkWXzF7c4&#10;PJQd5GC7l3am/1U8TU/5O9qg4TW7bpOw9Gp8SZu2vJfFboVFR1YHNIPijkhPt7l2B32FC5QeplU6&#10;jIo7i/vsTerP5CL8gu5dgJd1ReM//QbRCdOM5Jcb/6ycinvVuqp6O3OyWSYBGE/c7XXdwLjrvCyR&#10;HuaYVIzSlE1e6tbFT2wxuhiy29qhPx+QhsUYvhF8UZLpc7KlpV8yP66z+ce6IuZJt1PazPjFdVu+&#10;Bxh20pTX6ZFNoPorbYOtT8cK8cbn69XkAcxtwALcaKGpgCBEisxvk+dteCq9Hyd018lvMLe7xpX7&#10;GMedbLUAeNR0Tkump9mjdBN/e9eu7wvJxv4yOIIWop2mlQHDiMu8m3AYPmgZTxpxAyooLto1ovmB&#10;iTlVWpyxv+mF7iHwxA7po+iltqDGHbTH1nbj/BAI8zUpgtYit8wnSAT4keUq4SXsA55KuuQ62uAR&#10;F+SU6mOYdQ5CYxFju323IRcYt+UZeXQlvtDEC/PAusz8kJ/ROEtWUBNCAMNIXDgZvEekQu2QPOmo&#10;s9xYGufh8DcJmdn2y+Y1DJetyvwQeIavtBjomNUL9AujoefAQyHPkAYoIugiLIc2kVCoF7pD5EPh&#10;sFcS7CCAh2N/s49DfCbD1gXdY1jwXDgMeG5dA9fR2zA6vDcsBXkPDyxZAA/Aj4PeQmPwA9IRKBvu&#10;JhrBIbglKdn+BL0de9r2AP3MpOCnMW+G2qrF/IDnWD02nb4T1aFjYWVIHrprySqYjWYHB0BKZIJ0&#10;C5xCRMRtoBv+ulFcwM/swJ8W7eG+MNSU0PirpFPCV4Wa8m0V10va+JKqk+XH0yg1E1XdMdPr2ZKO&#10;yFz5ESlEjVETldTAVp1O87TFI9eLP4jd5L8vzNB3Fc4V9NaDAkEZpUwoPFFpXldd6V89msqvPlEb&#10;Fi2rVUirgG8yQNFJpSl/U3cH9mu1ukH38+zK0i3oLN698pwGKr9S9I+6hELv6h7hOsGwJD/XUdZd&#10;9yVlr+iwzMWarDmvJADH6m+pu6g+igs6cuBrTbP+X+sp6YliH9ieTZOEal/kBNTRa+PzKNKQUrAo&#10;Xe6V86DUqXifQqwYUQ2xEHGU5jAgq2vRuakz5Rf10kVEdb8h29nKuSSvhJZmzFNc1vStLVSRJWm5&#10;R9Sikp6CpZrOnBjBWe0dzt7y3IZZrOiqV/o1QF6trVFNDZS9M5xZVKVeaprmiEq621BkeZmK62eo&#10;D2Qt1++vqeD1N6YK/sozNz7mnSpON6g5vDKi0ZPlL/rDuA0QSU6bmNQ8WbFpctFN1VnzLvvThArQ&#10;13yTkwMSVf/J+An0FW/lfgfOFZTyp1k+8ZKKPCzjnNnCmZYh5hfRHMs1QCnxtNyg2qTDljfkpaoS&#10;kGC7EpeF/9s0llyP+ymn0qxWTfW77E3Y+eLR3NPYXO6bgt9RHnu01BfpZH6qTITfAK01Yngd9Zy0&#10;Choma1XfQxX4h5gWt48pIvGu65OyODXA2V+tyhI65MXWnENNJG5/wTTbZfajkgxcxQqo2GylANfF&#10;I+gw9aN0OrKXfEJ5A0ZxWTTQnm48kODYuF0xyvmz5Ub1nMzSDcPFsbyB9RPcffmxzg/sMUGXYwYr&#10;umKO/btID3ENTqYtrz+KxZInlFsQPe7LInUsNbLjzVvvK0zsqc31VT0ZzrbhYk8esTWTuyFv14Zf&#10;2M8F5PUAq6B8i6MzMkI8z+5Ny6+XWtuDFihlaKJzYclI5m2wUHiW563eVX6Fv1Y8IfItxAVp1Y6S&#10;ndxhSUB5Hzu27nPV+air8tmSkxEDqmDp/iUa7Y/KMpJbH6H9P8N1/tXEgQBwvAXa2qpbzy0KCQoE&#10;AcEosYEIGG5FSGICADAgz9+5zyH3PZPMZCb3HU7xACqLxfuofSpKRbQq9WgVb7Cou95SVFZtux74&#10;Ssuu61/w/e3z3jez/i3/R06Tp15E5b+zzpXcFSPqHcB+2QtRrqJDwVr9P3Wn+nhpm+6hftoypqnc&#10;BBCboUNQFwGG38G34q9ji7HPal+zGdJZrlu8UuAqdFhYrahXeSX16iJhOfBI+3L1MiXTsLNkQvPK&#10;XEl5YtgPvSayQQD+mmC1vkCJuKkow34+ksZE1NlObvWglglivFy9SukV9hqtAlhqNFsZDfIiyFJi&#10;VX9pNVIiegqiJSaas1ADAbK8tWtwhbZapzy0h443L3BMYQ6Cu8xSdrMlVrGBL7A6+N1iKTxIfwP4&#10;bQtKJiuPoi5KpXYcu0H8wpTpyCa0WNKdm3HrkX+7o4KSihJbH/aaQUe/MpmqpJhC/gPXbU/hTxKe&#10;sg/TnbI5js7iM4qAk09ZqnnjmktcZOS7HhMGoAZ3H+4PxOppCzBWnvWQsRjadI/K2MnUetbKJ7Gv&#10;e/bzbAKG5wJ9huSOZ6Q4KLd4YygJmuneDGKhYbsXSImGorwH8HRkmnfCry7bFK5Fl1YQwvGGUcax&#10;0Dc1YLU4lMqL5k8O7qH1i38MEoqlNeHAXsp8dUXgS6LcEO2/nJIDrvF78RvhE36Kb3NJf9M2m7u8&#10;qfGwoYLOaugB/qjC12/mHuSO1UVonaKhWmOxADgWYVPyVdvCBcR2vSOUlQKCqcEc/BBsC9C9L4vZ&#10;LW3I8MrlG2bo+2mp61zARtas5qtckDtlzXyaVzS1ESoWAdPrf6AIVbPrJhMv6D+NiFK2mW+ETiR8&#10;DOcHKV6gaEnHKkSxYnH73/XSyqy2O8BKJqWljZvPoa9n0dRC/dq/FUtk9U3nKFblrgYn8T+6rjpy&#10;Sr+5JfJhwiJ4WnA8qFbA9AWYUvmSxTIi6k6OvaZD2yRo517Qd0r20eYbz9ecLyoAS1VXsr2WV7or&#10;mYXIbtPlpAMYzdIRt87xwIb4t0m/5mC2+8AJ/rAhRT4mpgGoiiU7wrmpuabAVwJ6pbq58KCpUPcq&#10;ex5UYuJmxsIl0PGk02gSPBE3Yn+EFXmfCssktUiNeAgo1I3IPPJ3Mp18teoM+60qR+urOKBdaigu&#10;TDNozTHkC+bjUH/GG+uH8Nqk67ZYlBqfaf/A/puHwX3fhD8VaDWQ9ozYotsgtcg6DN+xCfKHpksV&#10;0eo88HHBXt1pyzsyZuIjCRlD0AO0JOkRkmYH4k1YrhNzDVQTjS8sF7leM6I5JrgP/ilpkVRZXNVm&#10;YMT6ZhWmbECMBTQt3TZKrjDOw/QZN8F79rHkKbDY6Ys/g3a4P3K2Mp1INtTLTrbh1Nd4g2iMeEAU&#10;Rn+tuiVjYIOrpipS7b0F0zVxjm1kqiHWuSFjDIx2NSZXWnvdTTgCivfUOTwMkksI9lfNdG1Xx3DG&#10;Xc/FqYJRN7mqWvLEHSzvrvndPUi9r57qWUBeqid5IpnTzCs8vycHrGleDQ6z9Xgf2rfTFgdFYBST&#10;GvxcJWBXB86ItvBtAZj1q3hHYGG5GbjtH6GeUs337yIv05n8xkySaY+fmnzEcshPwPXZRP5p9qgK&#10;VUOqWc3YWi9TDlQN1zWLyLyM2i7WTlE4cqN8hexp+L/U75Xs8AIyS3s+VJ0pNyUGa5OfWyoD/bhx&#10;24zAHExdPr7uiuk+vWItopSyvmmeKfyFO7tpJ8sgbG3MLU+XxdX/TD2m2FenIeu1+ZGJzGZjT7iV&#10;EAuNh3LwacjNwDh6feWDjWSThpbTRlRGM3e3ZAq3cpasX8SiCq6tzSmfKbWtKaEeVSQ3lpO9mmv1&#10;lZkHjZJaNiEP6g0b8Axkd/CQ47VOSPeAEX0rq01VanjC2SfKNUkEfSwSGCO5uJINnat5sDzbelE1&#10;vJSCvNWNpJ/FMkzP5r91SC0DcztddtsJe67yAIdpjlFH+D2K37QqMU4YpWfKGpipRol8bIXX7FPr&#10;8rdCd3X/Ij2BeabK9G7bz9DZxAQ7BcHHRTkdGIY2AmHJR8aI/JKsT75DFSf38Z9r7Cra6gLdqDa2&#10;rN+o1j/Lx4NfmE6RNlseQJ3pO5BNsDexCMtCaXECxz8cM2x48TMlaKiSRdTtNVvkRO05/sfKUf1f&#10;DJ+my5RetkQfAsV535l8llYSADXCQ+ltcAidkwig5XZe3B77kLMRPie4ZDipzxH3mGjAEdm35l94&#10;BfIuyE9/qDplnVP6vfYufDhPa5xt45DKQC72Qfoua8h+KLHN5nLWxL2zL3F/Yj3KW2zt1VUIAXiv&#10;7IWkA9nF3QTcsR2iA0oCerJUrkGxy3nL9ffsj0ll5lXOSelXLDtcixP/iQy4BfFirMvjtPSwnzoC&#10;WoTPdNyW5YtOO6ncKbJc5xHaa/kxV1ZprDrf1Z03R3fFXUhaYZK576S/vwWPK2k6kudNij+AFXp/&#10;gm5XPfenak5yA74x6V5hgu8yp13yk+8gbXMN/F7hR6o03/q8KO2wr5XENG7ybV04CyrwdSeVwqd9&#10;l+NfoiO+UYjIyqvdqklhv4n8Jc3gd0fYnAIxFt5HA4Dq8OclfcqckD13QhsXfE5SGf4IyhcuB/sC&#10;95JssCggwKWjX/mfgN+uvrVmQr2vek/TJck5nqexnT0ukjTU0LJkQH1+yU4FWDcv908NWhtDchjg&#10;8OhCBcgOXU3aAn8W7MXxUG7gBFjMONKK/z/Ddf4Xc8IAcJxePI5Hi2dbunQwnaNDGk0pTXdUSo2p&#10;ma6Z5vrOfGfmO/M95nvPTNN9qRyLRZZ4eNaxhFypdleoSOKxyGYfyoMc8VgvscvjP/j8+P6o03K+&#10;3RhfhOaWNpnW/5SPbziSMad4R8O0xCb51Tr5ykn1m5rO5XW6WdXO3FLj1Ep8STdypfzeIhbnlOlg&#10;wrg0cypw0rQqe6KYC6eIxte/RhIlf6S3oXTRXwk7sUH53KgUXKL+epkTOQN09ddSnVCgVwlDIX4u&#10;vZZFuJfxLPhBlK+O0KPifYW/GZ4XfBa2G2VSOG2vaVI+Gn8R2a+WRrZjNu390Bs4apD5G0iNadzr&#10;O1qISV0jWDeiD/IB5hT+qOzXPJXmFewE++Tf5OzXH1W+WNMN7QWuxDuZWsFDkXFIn2F76Hfm6aZm&#10;fxMRgTZ49VNrcdz1W4ZPrdM/VDQrOhWdqp9VD/LPAB8087NvgytByZoFert+b9wmaBCa4I/DsXBK&#10;qBE9hx7wR3AO7uj1jlSTOtenNEyf1rXJKsFW+WXFVH205KWq3DCaHaiZZ9y9uh7cBYvjlhmCUWf+&#10;CeMd7PdQBVKNt/k3mn3IGu9lxDa6yC2e6mO9wZGiMThJ7iA7gqyWxClQVLrue3UU1rzaRzvF3CN4&#10;obuMf+ZvhVrILw0wTm3378Ri6VfeZnyMFbi1UHGWMu3zgkPE6ZL44lYyQHy4ZBd5bF2gcjslTO0H&#10;NtJTBG1gA32CbzXUM1QobapjM/wfo6TF2/s4nmF56zZOXrN2ap0kA9aZsm2FjyzvxFzpJ8u7rF6F&#10;t/Wr1Ep1unW5oFJLWGV8o36PtTW01njROhHgiPxqi/EeMw/Yqt2XkjrbTY1GnF4RIptdoC0/kddR&#10;vKU8JstWcqPsWqpQFVAGCTSaqjJXvk43bB8KbTFy7E0B4YjInr7Yyay2O7jLSdfSX4DR3Gd14dKt&#10;+Utqo/JkRcoaQVaS7FR1amqwcnmVRiAEOis380Edv+Ji6DFoT/nbABH8snzJ4iizU1maexPxq30D&#10;wIj+1TQpXSmZ3ajIW1ioa7ibtUB6tV6cOlcB1v4pSADcag7zteCpakloF8SvmhFghHdUnFwsxobK&#10;i91PEHvLeF/uKjwTk4Wbr+do8jAcyFVmvsP/ytekIMRAsSHWneySsyuaqGF1ZXAI8w241TebFUMn&#10;PGda9iPdLj7WYbwLaIGXiYzFTxCuuCdXiAYWBq59goVIW5MbzEUK91VavFXdssKTnA36BTtQFYYO&#10;XznjAOd6JrEMNuJSb7lNZqnFBmFhftEFqF3qK0o1eZR8XDsVblKOJA2izsClmHvYEfAsrwcvMJwL&#10;GiEXmnp9TdQAOuxJMQh+z+W/7AT1k2o5+HfF7MLruuOqgvVlBhXQlrHOGAo6JsXB0/RgDIw8gAZ5&#10;5dhNWBDUgw+gHb4W8hwe7XmQriFPuq5gfZn5SmfAU9tc8Fo7U6cR3tI5GOLSOw1fGxckXjf6m57H&#10;cOB4pJdXiOqxY0E95l14q+8e4hy53XOMaqfrXesYglUqopQtxsGCFeorsK9wpeYTQqen6pLRa4mk&#10;odnMiX5l/A2389IRHjERdBdroADfW/gt+j9eXPIzK3QdpR9b2uRqud38Mb9BOYR355wBwonqtIfa&#10;o2ROYrA+gAqI7ob20zN5q2Af+kPQOLqXee83Bf+KfeelIkssL91CaNB6t+SI7BQ7XfJesYhNzklW&#10;7WRr05o00exQwh/gmCUgereh0VLNizDxLX8GfUaGrZRfoFlrfee1g3hgA90MtIPtfsl8aaj9vgQv&#10;+af9fPYjZYS9OS1L/cKen3BV220Pj67Vb7cv5EUa9fYZwQuRFaUf/bKxsdJxr14CKR10a6UOlXbI&#10;dhb9Ur1JMk9WUPUxu1kxq0qU5q66Ufl9whHN5YrP0bSuvwLgxUA95f8OXgr/WJ7gh2JU2SGvCcK9&#10;7G9uA5TCTspSCvENc8Td0vj637Mz5f+oO77mf8ontWzCJuCvGmU0pONUS3ixUExVWnAMHF8Z5deE&#10;cSr8vOfit8tnub2muGVOssdMeeZ9cRdzMOfSuitMb+6FNY7MaP7P8avZuOLeqHa2Qz4cNmkpUL/k&#10;aqxOOkdOnvWOkbfosu0HNNt5QylErJduIZpFSN4B0kXcl3WH3F3IWx1C+UjPxzVT9xWxUUH0D+pr&#10;YQeZRhDg5rB2aD7HbGHgCx4zrKxZ5PzapiKvF2Pow8JpucewruIHWdPM+0oupiL4ZuVpwQdiD9AW&#10;2UWeB8+GaahRw01uIuNk+shpYpMwjofAYiL4LilWCx1YBJnOyItEo/CQsi9ThnwCIlMeYfHaw4Jq&#10;8xY9J9KET0D7wlaREjiMu5LqRa9yDjAhuNoDZivI9y4bLW2MqhA2jGi2iRYbI8HGtQOmA/qKFBAJ&#10;gShBMNplgiMjzELEGOaHv8Vobgq5FW/m3KCDyAMex5mj9GmXUfYTu79gm46A2PW4YZbJYW0adBgu&#10;TZllApDJ2GdIIIZHzkdfmT+FLTGfJzZz5UQ1Fe4zk0qmhzze029YlWsUq7SM5E9ov/BD+EznYc7O&#10;uKcfx9OST0G3icTYY6ZLZCp/AmmnRGGe2CGa4DL4LqbVh0/a2H7PcDrb8tTVzjyyvsnPB/bQ84Q6&#10;LUQ3ZuA6MeOYbDIATG1smdHOLuDfhVvYw2FeaIdFyN1ivmWd7qMg7lmPe2qofluWazeD2UYl19TO&#10;tk05k8CkrSPj/wzXh1fTBwIAYDcnr6iIHoEwA4QEcokhL0OT4CNhRSGADJkiCIQRkpD52zuDYVu1&#10;BQWr3EPvHCcn0FopjnO+ouI8tS7o4bNa3Gi1ak/vvv/ii2p8Q9xMVzaziHsrN5hLiVeKCy19ZGAS&#10;z/aYVCUOOBPIhriNQB65MbILKiV7Q18hLPJQqaF20DMrf4dhyH0466eGUXdl+qKm98zzlatN65hN&#10;ilOWi4wqSWxLpqcSRx076a/jBlyTtDzyGPiJOsMOh8eo2tKYGlf7ivySut62iqwd9VdbsbSnTYG+&#10;7pXy5k3eC4ojFo53fpLcOuBJSbzrELntcWOuVmZn5D3wEH2YnQxvon4rmaBe5vLXMFRXQcDqQkpW&#10;PCu1jLxUHqAuJg+sZ8s85L4aqaiTPFFfxLtOPjUyHB+VYDkctpvC7BOs+dRlYLz4DD6rqDJvJx5U&#10;cnRVJ86ukGj/iQevH1VdxLNr1sm4eLfhg6gOn27az7tBFJkbOIPEj7a4sCkyy3mOZSDPQNq1I3BH&#10;+c7cG/C/Kzt07xB+NaONRL6sbVeVo6z67dLbaH/TiEiDpZte8G5hD6wSzk283WEJ5xJq4CvWMHEH&#10;biu6BjirD+QmAG9rk3RO8EvDiKYfymjUqfzgRcZx6W540oyKEpEfrIm8CbTTfp/zO9bi2hpehmdD&#10;qpCZRAAyVPjB8ff6v+b4nI2N32V+dGmNo5ocYIVpQnkaVFs+SAko1RYhioPXOPS8t0i1yxvDQ5vB&#10;kfAezAZPhuTihejPhSJbgUmmf2FPM09mbnboW3ya2U6nja/c4tpjvyJtAMadlEgABQMafhicC/nH&#10;1CAMfD78PjqIQiF92Hf4vIKhljTbCT1prbQ/yZTaNjuXppy0P3SplQ3ONMAqLXTtAg+KJOBceCZf&#10;CdUipTFd8FF0b0QUugB7GDKFCYn5BVozDMbr2ZYh8D8Zk9Y50LaUDhsE65U6xwwkUKpztiL3RGog&#10;CB3hl4LbsB0xZ+EluDOiEKGJFaFx6AjxJP9s8zRWkn3IrMLOZWy19OL8lCprPG5WSmxX8ZPSNIeH&#10;CBdluVQExYeAKeJBzDTkIZURbmQh6Qpdi5aRB/ObjFtpKruu+T3tySg1t9BASnKLH52n5Fiv0HKp&#10;1r6fjhGVOr30In4nUEq9jQ2GgqhLEfvhg1R7KIF+RhXki5tafES2wPjU+zyDb4K861I4FrZnTLnE&#10;OsOjk2ps79xjolrHG/cq/gHXL8yxWCn4PRMbcR6uoS2hvcgYdTtvtFWT27O6wLe+YHvqGy9d3Jc8&#10;4OkvH1AYPKz1Z5OK3N/UPBIo3QkNS7n5zKnm1VGXGHMLyO5ipA5f8GbGH6zIfejGi5BVO5l3pXNS&#10;6xiwojNZzsyskioW0MM1N5KiaXc9KRDQeqOGW09HWgKiZ9EzbT+yx6n/ukqCH1OfoP5cP2pZeZXu&#10;A3mn0q2dInur+9QXSG/tsPxfZFv9uPg12WUMFESRPeZ1XIjssw5FC8kfHL+FhZGPQH/WcioIvp8j&#10;wMXVQl0ZHlTzWOvAWYYetQlf3aiUY/hG46/iy/h1c58gmFhkNXE7CL1jZXQR0eX6FJZPvIK2sTAy&#10;FfmgRxGX4VLmdaSzkatdjNw0Nqlj0VTTNrkePWa5Jj6CKW1/FkRiexwN3H58ietYdAfeDs0O+5oI&#10;Qrisc4QPW5r9CxTaHJy5AbKbF2hOQL9anqqew7i1Xy5GeHZI/D1yzZkjkKKNgJR7F/0ERUSPYdvh&#10;6bBxPBvdFcLG7+OJ2SiwwJqT6Q902i5pYFDqWKE6Ab50bpSzoNOux+IheBu4RpCJrIXG4uegCxEd&#10;Zy56GR0MD8N2Ye9D1uNriYjsUGeeqy5j2PkCQDVq1x6QUHUDFFQvnwcicJn4WwhCCgXr4Eq0Kv4v&#10;iBozclag0Xh1eAG2hJCFdGM/E6/+/6m7yJqMegeMxmjmOdXoVRXiSsCKZH8AGdiE+AjYjDcLQAgl&#10;ZscXwwyxhWNC2sjPwj1oN1kZch5DyP1ZBTYPKcyIscvIrSk3HX7kfdUG52xqruy1ayXFE58GWqks&#10;wSbwOGWOR6EpysPpRhZS3vCDqIyqCpnGEqnUrD9ZC9y30qdsHPdwyoB9vnujKscR5M6TPXPWuwPF&#10;512XmSuCXSCX8cX3QGZmGecY/A/6TPgV5AEtC12MTlEndHe/uJ77JFX/eXHhguRTHc9LBMsl7b0V&#10;qZK/tfmqDMKiVk9tJz/QBzRci53htZoCI9Uer1URutt93JkQzHNHgJd17A5FkVt7qt2vdHlydeuz&#10;ikeK577XVVskhC+6Nl2o95Y3zOHHeNqMt2N57qOWgUjAHWBvDH3GkK7JYIxZDC/MNPs+lodp03yz&#10;Ki3Jft7E6kHFPg9de09S5J5uCBWmuBuNdXwRM2Yei9UxMps0cj894oTYQtoAQsGjdBwiydjjCaja&#10;qxl0r6rZqt7BDBlMigomt5EriaM/Gl8KBXS/eZQvobXWb2NrqduOHZG3qM+BOnYd1QxNs/ypQlSZ&#10;EUNX1f2u0VG3Gr5Q51KgcY6CR2WZsiX+1DLLXmECtdS2kL+K/Mnhjd1E9rjeRy0lYSiLvZf0IQZW&#10;IdmJpaefJGc0/ZHyiRg2ydVhRIclS+FPUFaxZCbxlT1WKCf2OaP4JqITEMaOEjgkiyojPEg4+zVx&#10;FL3I2kU8wbPSTdhby4OU49iEdVD1HLvzP/bKPBzqfY/jok773sEgayhquplqFJGK9mTPvpQlkWSG&#10;2X77jF1oc0unQ05ajmIMM/bRMBKJKByKyp7IQcQY3V86z3PvPc/95z7+9Xme9x/f/16v1z9fiit5&#10;CPyT+tZgEtoS5kfcD52nSTbFQRAjZcMEFMPaq54E5QJCle3wKmi5Yg/sAm+zWA/spmaaYYBhmIrx&#10;U+AYzYfcCgD0cINxoJ2RQbQGDzMbN2WCCLBSWx/kgvvU68FpyFYlEGLAOwhq0Ht4wvwFs4xhY3aE&#10;WciEjNOYjSyQ/IylAuw3mGClgguIvsA2sHJTE3AFitf2BAbgIxorQHe4U+UOOIkcJVhCTCTdHGP4&#10;gR1miowAiGvMYVyHbcmFjEG4zEDCTEA2EBmsfQi6aZJVhbRoJwKHUQ2NfUArelClFkxEjQmhkC66&#10;03w/nYiZ7h2gW2JxxgH0BExMzqJ/xd4ZSBk8rJsYxUSwLj151kbslTafJcayNAKAYOyCygi4B5Ml&#10;XAU70d/NqpMWWOntUbzabedu6H653TGelJQw5lpIbIo39hzVs4+77rNLezSmwT9WozRa8fzr9SWR&#10;0RdHCKIIg9Cn8k/DlRjGez9cSbK/bJySeNfJ3nBHfIubPCn+kolnM7EvVuT9mx4cY3sW0NkYVRMY&#10;oCGJtA62UZ0XIUddpLSMM0jzVSBwVjDP7WUk2Dh/Nba+9NDd0lAmTsfrNokSU+PdS+yJjj1roXct&#10;yj6Aq3M8Uu7CTs3N4cUhOarGnPRQidIJ9gt6j4InW50FmnbHWXuSjZpixs+QyHeiC3xVSbujUs6O&#10;E59F3gro1UuIuB3UpeMRHnbxi6YVx5E6qRrEDqZVK0VidcxDCimYJUAzjY1O99llFBsV6ddDDojE&#10;ztFJ6yNuBPYRy8OrLwTppYbLhcjocDiLqKmakew1NJIqF7NjXFGqQbtZ6Qq96CWQYmobSfH/ZuQX&#10;ERZoTT4VnhgURSJwxMG3iPUcnRChnoidSO3TycOENE3NKnSIcVxVijqxLJQJqDwwprgDeQedM9UN&#10;9w26ZXSYkxwcRT7EfhviRpJnb6EqENuwvNAmvTbsJO2mTieaxgjSkkPGWDvU9iBs4LmyE3IGUlcM&#10;RY7B+02m2ShljRERe0/NIO/CzMO2kNaiWbR4Yj/qSR/Uk6KazBO6a5FkVqGWKbIOVFAD4QrIQvka&#10;XAVvV3wM18LfTF6jlTQ3o7WoGb2SrI+UMpeQVuF/mTJxElEEVPXVYCmorHsIToWUtGD4ACyrJoLX&#10;w8XKNbA5Yqj4BvZGUk16ERPWfaOVcBOQT1aDg8H7pOXwMujc1oWQFP5Zfw8sB2frhkLPkQNa+dA1&#10;pEhNCiWiS5SlUCNKIMjCK9GNpurQEFxmpAxlIPZkecgTaScthVagzltXQ4popr4dZIiO6CZD6piG&#10;Vg+0GDNQ3wxpYGoqWhCI1hPUoWr0uozMt2//XqAPZZsMfnLzNWRk5sn89/2v9zxZufkLflq4aPGS&#10;pcuWr1i5avWatet+lldQJCgpq6xXVVPX0NTaoK2ju3GTnv7mLcSt/9hmQNq+YyfZcNduI+M9JqZ7&#10;zfbtP2BucfDQ4SNHjx0/YXnSytrG1s7e4ZSjk7OLq5u7h6fX6TPePr5+Z/3PBQSeD7oQfDGEQg0N&#10;o9EZTBYAQjCCYmxOeERkVHRMbNyl+ITEy1euXrue9M8bN5Nv/XL715TUO2m/3U2/d//Bw98zHj3O&#10;zOJm83Jy+YK8/ILCouISYekTUVm5uOJp5bOq6uc1L2rrXtY3vHrd2NT8R0vrm7dt7e/ef+jo7Oru&#10;6e372P9pYPDz0J/DI6Nfxsa/TkxKpqTT32TmzZOVlZObjzf4aeHCRYsW4x2WLlu2HE+xctWq1XiN&#10;tevwHvIKeBGCEt4Ej4JXwbPgXfAw38vMpPnR5m9xZtrgaY4dtzxpbWPncMrJxc3D64yPn39gUDAl&#10;lM4CESw8KuZSwuVrSTeSf/k1Ne3uvfsPMx5lZmXzcMkZx78p/nCckfxuiWvinrgoboqr4q5d3bht&#10;bx/u2/8JNx78/HkIlx4eGRnFvcfGx79+ncDdJVNTUun0nL8054CmNPeY8TTPxmE6y5UymekVPcw9&#10;ndyf7f2wi+eT187zE7fwzte+zqY013Pp7bVZQGdNJtxX9Zg9WPkoYrTiUczEbDfHMMcwxzDHMMcw&#10;xzDHMMfw/zOYzzBIcQYpziDJ8owayfa6+Yl3+kFX7hn+O75PWavAv6ZJEPT6FZ/S+pJPe1cnYHU8&#10;zwX7K7js4eLHEeOz3V8MRj8YXCgSrkfkCM/zxkCu571ugVfO+4LTpW+LvZ/9IfSva3wS1FhXHNJW&#10;lU/vqsiFPpVlc/7kZ7G/zHZTueaaU3ycIQdn4OIM2e4RoznuSQMCj/TeAo/sDqFnUbvYq7y5wqem&#10;rvR8c1URpb0in9lVxkc+lvI4n7lcZGS2+8FwFGewnmGY5LmGf+G7Xv9c4JbWJ3R73FXhzm+tdhPV&#10;iX1rq0qDmsVFoe2ifFbnEwHSl58DD2RkQ0Oz3VSuxX8wOFMmclzYY3nOV4aKnVM+lbs8aK9xyml4&#10;7lpeLfarE5cGN4uKaW2lBUCHMA/tyeYD/fdyWIOznYRvofGdYSrXymEqG2fgO6GjhY4JgyLH5O5q&#10;p7TmBit+TbWbuELsXyd6EtIkLKG/KSkE3wvyga4MAaP3Dp/RP9tJ+Ac1JIK/GHiOF8fzHOBhoX3s&#10;x0qHq+0NlndfNljnPa32EIvEAbVCEaWxWMhoKSwG2rIK6R/S88O6bgvCeme7ScEMw+4p/kl7Sa7D&#10;hS+FdqzBcpvwjlrrxMY3B+5V1dvmiaq9xCUVgS+KyqivCksZzbwS2puHRdT2lALKhxv51M7ZblJg&#10;oT6Zd2S3BGeYENgGDgutwnqrrYCWln+xS19BaScIAMbf7+nmbu72dnO7V+ZmbmbvbgAyIM3fd1N2&#10;12STGGNiQbB3sYKKvWDsYmLMaowbExsqicaOBZAiRYqAVAFBmoIIiAVripwa6//c5GZuH2/w1Yff&#10;+/fw3W6cMnkMCNShdLYcPsEUZ8nGBPnTFH6+boibN9vNyTVh2DnmJlau9az26acNDNDVQ5pf6B7T&#10;H7El8s2yaD1Kp21uzcI57wG2JoLGUCTxaNJsCVGUoxgUZE9387O0L3iZM03jmcZn41lzZ7XPuPun&#10;92PeVw8YkJBtHjhuUeUdr1m4US5ecUezTRAsTQeljKoQbLw8TdAnTZV2iFPlrcIUZYMgRV03kap9&#10;wk/XndXe2J0v9pheLnssn4C1SY8AvdklSbruWsFZ8UJTzQG9xNmYkUENjN6phHFaFTB+gwwmeiqF&#10;SWokcNmP4kR5pShZcVa7rNuf77A9vnstuOtuMF7yka1dSx3fdq+grkIaCdbQzr65yMEX+khioyaK&#10;9nQaynyshHIqp6K5DxQxfJQ8bqJUniA4Kwfn1oVt7p0rVo3LRYX9sj/PcTON5vAqJ2wE1vUsBbW1&#10;WAK76+aCBqtng/EV+hASShtKKdGEUYs0EfR8dSQjTw0dO6u3vBuf2mVX/6pa+uf3E9vfB9IP3FNG&#10;diHFPW98q9GrkIbaJTDmoRXcWWb27S00+WHvzfkP5hoDhrMNQbhMQwg+fTbszDaFLr/XWv7yhfDt&#10;19cYB9cDiIAXvOfAC9ns8Cx/8trzccWa5/Oi0zeQi94vsmyg9vQF8KtUq28XwuLfnWQJ7Ek0B58Z&#10;MPzDHwGC57cAPtAXGIKmAMOw0n1cYu02HoHZxKdh7bgsim0YyTEPFouNA/eVM/2VWu2rRwZ1S7V5&#10;+tlPC6q65kVpA2ZR0PzC5qzzhvOG84bzhvOG84b/qwH3oeHKh4bh6BQAl1BygIc/cRCS27YIqf12&#10;QgbZhs9mm3EFormhUsXsYIVG13/a0FFlVjXV2pTP0MuC5rbl8RbnfWzwugIQThtw0Skn+PiSAwKs&#10;xjGS2LpFRPStEtOIi8RMpmUEKTARimQGHGpaP/RwRoOtMqle1Nim6lvsnNYWO+MMPjSM/LIhrvhw&#10;JOHxv0lw9GtyUs8aOYWwRElnWClZvHlKvsRILpmaJT3Q6giPDNO9jxe4zc/XqG3odVIbes1ZAP6/&#10;DSNBHxsIsUWHxPjqHTKs+Q0lsWudmoxboadSbWOZHAsLKZhnF0mN7HKlbuz+jIRQaSV11KwPYJo2&#10;B9qaNpwF4K//rwEfnXI8ElN4SIqt2qHEN76lwl5tMJIG7awU0hIvg2GT5LLnJwsFelHJlIJXpucw&#10;yi3Ygco1TE/jVnu78z40EH/RQIwuOCDHPNqlxjW8YyS0b7Hh/Wt8BH55MoNkVt2j6eQFEwpRiULI&#10;R+npbJS5nYJabRxt3GjDNq8762OD9xWA+HMDFHFEgubvj0ZX7tJjnm2z4jBv+LDuVSkCa9VmDs9q&#10;cmlKRSFfLC6Rc/koHZldZm6lF9ub6bX2ZmqL0wDCLxoIUclH5Kh776lRFTtj0KdvuTHoDQns5ZIa&#10;0WXQIwjK6SymWHZPyBMVT7H4ZTocu3i+hVG41MKoWmoZq1901mnDBYDkfflDw0hk0iElArlHjyh3&#10;cCJrtoTR9StKeJPJGNM7rYOTJcoMDm8SKWEJC5V0Xqm+j1Mw3zyWb2tiVtjQzJ8WnAWM3DhtAF0G&#10;SIGQE2JE4sFoeM4uM6z0LT/80aosusaij2rRmiKxUi1slD+VzmVJkVK6sFBF4BfoX3Hy5hpYedZ6&#10;FsrayKqyOOvnhhPyx4ZjUhhsnx6S6eCEFG6Iw1A2TXiV3hKAkRnDh/gaGI2lSOfRTxtIwnwllo/U&#10;YcZzDM/ZufN17JL5Z5wKk7MA4s0LJxSfywA5AHJECY7bYwamvhEE5SypQpGzZp8nCptf+4QhHMdS&#10;w+k0RQaPLM2VDIiypzomsjRNvMyZp+PZhtrxAmMtt8zgLIB087PjUZ9LJ2R/yAEtAOoY94evyvyT&#10;DSaPQuUyqE5g9etkGiLxVE0inTSVwcVOpos7xGlytDBN9WwiTVPDz9RV85H6an6RzlknZNfPjkZB&#10;l44pfuA9pm/opggcMT/jkaBavlMqXAM9Z1oDOikGKI6oSab2K5M5L+VJE03SJEmdOEn2WJQ89UiY&#10;qnoozDqFdNoR5danhzTQxUMaxPsdDwReUHuA1IuuCNHW3XLWKriebA3uxBtjh3p0cWTMdPxYgzJ+&#10;vFYeP1ElSxBVSGGScmmSFCVJnSyTZDrtgHb7Dwd0r2922N6uK3L3H7QLLv7irVtpLIfXfcqa/3Oc&#10;Lby9cz68Hz0bQajTRVKq1VGMhyooq1wZzSmZiuUWKeJ5BYpEfoEC4bT3DPdP3o95frUpcvtaP3/R&#10;Rbp5NYS9655BcYDLcRvBTzuWA1sbrQFdT0xB2EpDMA6lDyEW60LJBdrw0TxNJDVXA6XlqGPp2eoE&#10;p+0y3X73juv2t7mZf/xZtn7pBmf3etjokWc6bsevpOM1pLphFdxQvQTG3LdCOovNvr33TP7YnLmA&#10;wSxj0FCGMWQ4zRCGSzFEnILineXg3PjtovKbXyvsX/6du/PtrdFjt1AcAEK073vm1297Pqja8qxB&#10;rXnW5694obOXvDHpNp+XKQuQjuQF31dJVv9OuDWwC2YJ7kqwhDptXXT5V6rFz3/Dd3z1Je34misO&#10;uBPYAbgl1B+7Zf6451ZUuu32IO+Ne1XG5p1axPrdOvhpT8KqV0OcHdQYawc3Rdt9m6Er/qcC0c4C&#10;+i59AvS7/gvoA3kA3SGxQG90DjAAL98fTP0P+3QalHZ+gHF8+qIvOtOZTvdoZzv7op1O2+0m2dlO&#10;0+Y2a6IxmxijJoInnqioGBUPPKOgggceqDEKKOABCiLgBd4iKCpegIgilxqveMZjveKv/3V905fs&#10;q33hi+/7zzwzT96HunDKBjuKtVIVLVisiG83lab06fNxch2RMDqDJ01qccVKLY6i0qZXKVUEllKR&#10;w5oczmVb3KXh0nBpuDT84g1syMCCDNWQgeUVATjIlCNOMGmXE1a+URdRs8qK5i8y48VmanKfvhgy&#10;5GaOzWTmKrX4IvV0OkU9nVmjHsuuVcvzalUDP6OfDN9dA+yntueGOsQrwA1IPm4Iytnjhrzd5IRX&#10;r9VH8d6xYtvMVUk9BkraoK4oY1Sbk6PUZJA1mgyqZjKrWjOUVzPVV1Cj6SmotjjA+vcfQd2FoQYy&#10;cBDhoMEv6YSHzNrnBb/Z4oUx17gR3KX66JZ5dkKXkflapitPV2gLs5UaInl6KrNCO5JbpZUUVGk7&#10;Cqu04p8RZPjDuaEOMtRCBq43+oznm3jSGEDc5weVbPND6O8bw+uXeVHCRW5cu6kuWTLHxA/PvM2a&#10;VOUWTI8SKbp+EkPXUciYbSEzZpvIDJ2l/b8B5g0aEGFnjT7xpwI/woEAWbQjRFVsCMNYq8II/jth&#10;dNt8Y2K3gZM2oKFnjg8X5073kIrnxPmV+iYyXc+DaiDT5ywNsCFD/YWBBUMAnlfoR7439kTom/FD&#10;U0Dhh+Yg6mZraM1a2yvushjTtCiOb9cJkmVjLPy4hEqcbibn6XmFNGN9UYWRDcUqqjBY2k8G62ug&#10;HjKwYV6g0SvkowARd9zkgz9s8cvfbQss22oPYax3hbNXJRieqTdGrG6Llw42vB5rr87QcMuyDczi&#10;N/P0YqqZXkQz/ZwuDFfPDXU/GjxDToVescfNCNwPbb6k/faANzvdqIp1aXjVu6FIrm4wUjTaFSvt&#10;bU4abeKkTVXTM/Rv3uYtlLylLJSWUOffllDNlnZu4FwY6mGeZ3wP1GmTR8xRq1fqgdgne7fbv2iz&#10;H1W2NhpBNU+iOeoxtGhAiukXt8cruMLkKRo7TZ9bSVzIYVAWCsqp84VllgfqLgwcyMCFeZwJ3INO&#10;mt0xhyLPlL1OBGFb4p/3fjiE/E6FpszOoOpHVWFtPSMREqEkRlHTHq8u4SfPEeozzBk8mjm3imYi&#10;0S0P1F2/MNjbgga4+0eha+Bxq1vkQbt74k4vAr8u9ycsqcOIBn1QuVKHqh9Qo1vFoxF9HHnUCE0S&#10;oyKJsbP4VrwhrZOqz26k67M5lRZ3buA+uAq4kKER7vaxCR5wJIKH73a5xW3IvJKWJgJSjHPILM0C&#10;smx4LqSuRx3e0jwW1cuWRw2XSaOUWb2YGVxPqi69hzyb2c2cIYgsD9Rf//zc0GBvA/gw+EmLi+9B&#10;Byx0W+IauaLwjDbOIJI08155innfij5dMEekDm/lQwbmUORQsSxigiiJ0mT2JWuIkpyprP5yNUFS&#10;MWVpgAMZGh5cATzIIHz58kj0AvGh5yVyTQ4LNk25oafMLjjFsluRxOTFFM0geQJVmKh2DN1XPhQm&#10;zxsIG8/sf6VM78eqMqTpSoKscJIgK5mwNMD5z+eA9/AKaHxm87HZyemgw8l1Q+rsOa908dCYHDCK&#10;FedMyRKsVGTwrBFoAxrrlCgRbSy4lzwcPJg1GKzAQ440GWY8bSB5DDdAHMUP5lgc4P73M9BocwXw&#10;HWyO257b7/Q6OC6NOjzXGux8R1eexkk2HLPFi7Byvt6rlq3141eo/EVF4/7d2YoAKX4YKX8tDx5O&#10;loePJMtjh1OGUodShvAWB3iQQWD79VmTw3f7nfY2a/InD2fm7j8bW7EN6t9+mihedyLxF+EUtt6z&#10;ljbjxStSI1pyJr078GM+PSmjvpIEBVKKHQmRYUciZFgFVhqvSLA4wL/x6VmT3T+P257e2uy3u6nX&#10;3L8xvmT1QrpjGyres08RvH9BYi/Cy6lGWDV5Fs7J0rgKcGr31iSlhxg7geiMmfDtwowjuzHjIVCR&#10;XZgJjMUB4a1PTlu//2q3+9E3C+P3/ja5eMNKumPl2n5ohxbsPU9hr7/IpSw5leabHekEvXPt69kX&#10;nHitS2OMBi6MmnJreqX2bAlXe7eg1QEtYWoUVKjFnbbc+f2h+NFfV+V3v1SZr301sHXzYfuRtbvg&#10;7Amate+QWL5pT8xftSenL9qXJ5mf0WMNz6sj9U6s8DnnulCdSz0K2iZ41p0bNIvgBs76Qflb3KHI&#10;6ndbkrufaub+/Nng5r++6Ti6bSsEtm4s8H1I2aFdXN4HOxx+wy4ncfUxGbP0uBS9+ISCmrenBZod&#10;KpHQNv4mZ7qfyYXha3Jl+Jg8mD7Qhy1tr/Peb+em/vTroff/+KLr8Pq3TcDKhgUewMqANZJ0ah2J&#10;O7BOiP/wABe5+ZAYsm6bG7j2KN9v9XGhz8qTIsSKfbHXskOx57Jjiceyc4n7sssb92WYxb0b+cuv&#10;FCtf/Kbn4OqXzeDGtyxwx7oM3HYkgdsIHLgTjD25G/nq8B42eP9+sv+udar3zgO857ZNuvv2o0y3&#10;rceZrltPCPCtp0TYpgOUI9Fl0ynL0kDl158A+s2/g0obK0B57gJo8EDAQESfMf3TDhmo/F0aunyz&#10;NLJmLT+Wt0RMallIw3WaE7L6jHEF/ca4UqkxrkJmxNZIjQlcqS6JL1WlCvvH8ZZ1abg0XBp+4QY6&#10;ZKBChko4ElQhMKA6IPWoGkXaZaDLNikR1WvFMQ1LpMSWhYy0TlMyoc8Yny8zYEsHDNjKAUNC7YAh&#10;kTegec2XjeP5spEMywJ0yMC49aPhHqBBBiY8ANQiIgE7IOWYjcrZq0WXbjEjmP9jl06Dms7vOI73&#10;mGmnderWme6j7QPr7k5ne9iC7qXoKiqCgiGc4UqAEG4IEI4cckYCCZEzATkEchFykISEQAgCQYQQ&#10;kggkEA4BuQ9BEAQEOX79r7OznX3WPOuDffB+/H3NfL5rlTjRMoOomM/LaJshU55O33+onSKU6qaI&#10;tbopkkA3mi7pG3gg6evLkfR1W9kHAxsysCBDNWTgeqOBABkHRJjUQ1E4dVcYzXzDj69dZ+MEKxV4&#10;+UJxmnqG+qBrOoOunSSV6idJLP1Eqkg/SG7o78tt6O+iivXtVgYZznwwsH8w1HkHAxEKC8Ro0pE4&#10;NGdPHFmyJcQ+fs3H8VdZydLF8lTVbAFZM51N006kMg1jqWyjKVNk7KOIjF1UkVFNExpb8qwLsP5+&#10;BnB+MNTCPEC9dxBoQMWcSIIJxxJM9jtJRNF2Q0zlhiie+4qfJF6qJSrnyrLaxx9SewfJhUZ9ZuWg&#10;jiwY1OQKBtV5goEmumCw0cp+NHAgAwvmDgSIQCBBRp9IA/FHMjR5XxaWvyOLevRGimWti3GCxXpC&#10;41RtZtsQg9KjpdGNmuxSUweFY1LR+CYFnW+SPOSbxFb2X8OtK4ANGYQIFJAGRB3LUMlHjcGZ7+UY&#10;+q4igrmpiK1eleN4sxKCxMJLU+srHzzTFFGNLbQis4L2eFhGrxsW59cNC6D4+XVmawJsyMC99PkH&#10;AxfmBsQIJJD5Rx43IpMOFYHpB8oQ6nZzRPG6KrZiqRXHmlIkNwwJSa09rMzu1jKKQVpANwvoZRZ+&#10;PtfCLeBa2AW8EZaV/WjgQgYeDA4aEAEnMr/wI0UA7kAZmLrXEkJ5ow7Pf9Uey5zrjKsdUyU0GKR4&#10;VWddWreimmyoZ1KHawqLxqqKWGOVhZzvG62ELNb0E0MdZJAg/E/kvmGHTf7x+y0o4o4aTX7dEU5d&#10;6cEWTPdE15ja48S9yuSWVjHpaQM3Q8+qyjYzGXnjhYzyiaIS1kRxEXucUcQZsybAgQw8yMCDDHyY&#10;K5Ai/I4VPpiDZj/srhqZstURnLb2LJy80B+VP2EIrzZ0x4g0alyLQo7v4otS+ys4mWZ6JWWcUl4y&#10;SalgvaAx2RN0Bnvcmn5iEMBgQObtc9iEQL9T+Ua/bQ/AbXQH41cMEaQZM+ah2YR53KuLFLZ2xTWL&#10;WxM1tXKCrliUasrmZo6lcwomMnjscUo1Zyynwrogwx9BHWSogwxCmMuJ3NP7fbN34G6bT/hml3/s&#10;an9w/NwwBj/xEkk3jgdXdQ6FCeS6aCWvK67zkTqxj6bAD6ZL0ywkWb6F2MQdIQt5w2Qub8SaAPcf&#10;kOHy9wY7IHZ1PlZ4eO6rvAK2OxDoNa1/6LwZjXkxg0wZWkDRemaCKlvGQ+oFQ2GKqv6ojoJnsdqs&#10;joQBwhOSKaWTbkruZg+lqQSD6bL6IWsCPMjAv/wZ4DvYAamr06HSHb7b5oF43e3lvzjg5/diyjfU&#10;tIjE614FUdsXgstlUyF8jiVMzhwMf5Kjj+i5r40xpPSmPE/ppRjx2jIDoU+gJ2pEBmv6YKiHDPWQ&#10;QQ532Fe5uWxp3ODLeg/45IQ7wrTgGa1b80nrWPPPV8yjqgSTIfVVFoy8cCi07YEhtJvUH6Ul6BL7&#10;iP0ZWpI+v/e+/nEPQc/rtSZQ98+PgMDuMyB0sDtqcrXffQJzWNPCHKYt926b512QunW3hM4tL3LT&#10;qm+xcDagpmYSJSixBMqppiB1+nO0Bm8I6042YJ8lGwjdKcYHT/HGwi7C83KNNYF6yCC88imQOH5z&#10;oLpnt/n0rt3c0J2vh2dvuejW7oZ07sBSlJseOeJlH2btrE8tc9JPQBv1l2WZA1qIg6i2pIGQDtxA&#10;ZGfCQEInboDUkTiY3Z44+PCJNQHB+dNAfPXcscLZdqf9zoUl/a3zIy+vXO5fu+mu2XEKb96DERs2&#10;PKnsZS8mc9ajJm/Ki5817t1AsvjIk4b9m+NNgSqsCdMaa4qCwqmw5vstWHOWVQHRv04D6XfnDlRO&#10;X6z33Ph8bPLCX/Wrdtc1OzcQzYd3oiR7cBJnwy23dAXOyJt3rcp66cYhTroLEsc9G7BjCGn0qF9j&#10;JLRNBPQjEZaoxghLQmPEKF5mTUDy7z8A+fWzW532f54atvnYuHzxfNfbKw4tRzf9JCfO0ew9F2Lp&#10;pjMl75VzYeai8yPCnEt1wksYO2YazouY8uCHTXrXY6B9Ql6goEIEIZORULFWBRptT+2p7f+0YLQ5&#10;NbD4xSdPt7+60HL0naMUOPqxwe1I5r5DCm3bITPj9W0aftWxKG7JqTRy4W5F6LxLFXrOtTp41r0m&#10;cNarBgX9Cmo2oBY5GwyFqbGmI+XF36/12P5maPaTU8+2zp9VHX77pRTYO7LAdR8muBZKPbyekL5n&#10;T0revpEVu3EzN3z9Fh396nZB4KpTEXLFucR/5V6J3zKc4bvszvBZ9mb6LPtBBVjVdqfNr0YmfvfL&#10;ns1PP1K/tz0nA5e/ZIFLtxjgWw8quBSYBuwikw6vJES/u0oI3bmWGrRtnxmwdZPs+8Yh2+eNI8V7&#10;806O16Yz1L1czw14rseGB5SXVY0O/fYX2vWPf9128LczMmD7FxawsWUAm2u54IJLKriISARfBUWB&#10;b8JDji/FIg/tEnzfX0303r+W7Llvn+Lx7ibe/Z0Dwe2dIxG+50R03XOGukeC7blaFSg9dxqU2ZwF&#10;pVe/BsVOLoAB9wdliAhQhkw+YaKz9gvD89/mxpRvZiax14j3has4smwZm6dYiilRLsVUNC/FspqX&#10;sALlUpxUuRTfrJxJbG2aSGlrGiG2K/7Xfjb8bPi/NzAhwyPIUA4ZStFZB8WQgQYZyInsNRJJuJr4&#10;vYHWtBRbDN3/DyV0GtR0fsdxvJ3ZmW13t9OZ7nSm29bddnSP7k6n26pbFeuKBxJBCJcJR0DCESAB&#10;QgJCCJAQ7vuGQBICCYHcISF3gEAgQiASAoIILSj3rSILosivf63j9GF88J7P9+Frvq8NnNcG9TK+&#10;Xb2coFHNJelUUymdynGy44E6yECHDHUXfgBVMHdA9woATAQGsFCJgBFGfUGPKt6txNU9KSA0b2aS&#10;BGskavsyMV+1hK/QLsY36BbxHN1igki3ROjQziVptFMkvcaertdYMxwP0CFDPWSgQ4ZqyMDw8gds&#10;RCRoRhFAEzrjJQtT+BMdV/O0HM/ezE/mr1EyZMvJuepFQpl+AV9vWEjgGhYIEsPDJJVhiqTV29O1&#10;+iGKVm+mag2OBujHfwUa/vEnUA8ZamFuoBGOABxEOGhB4UELOu2Qg8nba8RW7tTFs7ZKk1rXctKk&#10;y2nZqoXEEsN8Qn3XPIHXPU+Udz1IUXfZ0zWdQ1RNZ1+muqubpup2NFD/fwY67Dpogt8EPAQatKHi&#10;AB+d+qoVk/Ociy1/xopr2K4hcteLyeIVWpbyEanI8O/EWuN0ErfnQXK70U5WGi0UpbGPpjJ2Zil7&#10;tNmO98bAgAwNkKEBMnDgfqANEQqEwTggCks5EmJoB3xsyS43rm6bSWherUoVPirMVDygFhjGSJW9&#10;tpRG091UocmSrjCZMhWmzuwOkzpHYVLkKPocDTS8MXzxxsCAwQAX7gsEiBAgDsYCCTrpUBxJ3RPF&#10;FD4RxFevc4msBSapdaaS2j6Wl6u3UEpM5jS6uS+dZ+6htpv1WfJ+Va68vz1Xbpa8R+8MDMjAgrkC&#10;HtwHiJDBQBocfSQLJR7IItKfSaPztiRx5SsCQv0cl8SdoGfIhkuzdb05hSYDtWpAm9k0oKFJBhQ5&#10;sgFpnmxAmC8b4L9HbwzMt4ZG2DXQBvcGEmTQkQyFOWy/lbAvD099Io/KWpfHFi+2E6qn+bc5o41p&#10;UnNNplZflAf9vHRQmt0wJM7lDwnzJENtBRJLCxSnQOpwgPHWwIQMbJgL4MPhQOof+EoeFPFCERK3&#10;qwxL3lJhKCtqXN5DZXzVhJjYPNRCkhgZFK2yMrtXWFho4eXXWDkFHGtzocjKhmIVioeZ79EbA+vk&#10;a8Np0Ox6FQi9PEG7v/+hIijsQBmCfapBEzd0mNSlTlzmjA5bOSpPaDILksX65jSNtJ7Wwy3PtTCK&#10;y0boxUxbbYnQVlssHIG6W1sksjraOwMLMnBcrwCRl8eRHIl4oQy8tacJjnqsR8evGjGJj0xR1Mnu&#10;qIphdRzbKE0UKdtS1Xx2Rg+rLstSWVFgKymrtRdV8OzFZXx7SanAVloiHHE0wDz+CWh8a2hxvQwk&#10;3u6HCqTfc3UAaleHCt80hkYv38HE/seCptj7IsvNBlyjTpkglEpuqzitZGNtI2WwoC7HRqspG6fW&#10;ssdoNW1jOZX80bxygc3R3hkafzwNWl0vAZnP9ZdKhPee1t//aVdQyHr/LfSCNQw7ZUdlWC1hZcbe&#10;aFaHPk7Q1kFUMiTJXaWt5AFaE3WE3Fg0Rmpi2MlswSilXmCj1joeYEEG9snPARsy8GEXj+S+rgdq&#10;P89dA8J3yxSAXLaGImcnA2PG7gekm22hJdrBSKbYhOU3GeIV1SpiZ570tpksTLMmCfJHEkX1dxMl&#10;IiuZJx5OY4usjgZYJ/5naIIMwusXDjt8ru5rfa8/Mfp5rFr8PR5OoLwmHyKihmf9yd33UcXyUTSj&#10;ZQjTRu+PkRd1xxoytAl9iaoUC16da8Fr6wbjDaKB2wrZnRSRdNDRQCNkaDr1OWiGDBK38y9U3s7P&#10;Or2vbJh9rs6PIZ2nHiI8R5YDIvsWA0nquaBC/nRIPeMemlc2Ei6jWTC6JDO2J64/qR97J7sfO1jT&#10;FzMsMOH7lT0EncLkaIB94mPQDBlaLp4E8htn9rVwp8e9nucXR7zOTM16XLIt+940byGjDeuBJNkK&#10;Kr95AVVXNYfi5j4IlpDuharjRyM7sTZCN3aU0oUbLemMtbMMsXapHmfVGBwNNEEG7uljgO/8t5dK&#10;j5PPutxPrVrcvp+euXrKtuQGu7PthTLs+MXLHyMyeJsBxXVLyPqiOX8udTpQnDSB6ogbD9PgxmO1&#10;uPEUaLPVsfcqVHETbGXchLjD0QDny48BDzKIL3/7XOv23VbftW9mJ5yPjy5ePndnG+bZuecRptj3&#10;JvJ3btIaNnxLS5d867Pm/DikGYQAPxUgw06GKKImMB1Rk3hF1CRJEX0/Wx4zVdEeM8WQORpo+fIj&#10;0PbDH48ULsd3ul3+vGC78Lux+bN/Gdi6dLFrz9Wv49UNjPDA+zbzKTyrfANemrMEp5MfebGJsz48&#10;HOTAQP+ImEZLwqejofDQTRJFzGSJImeKhY4GWr/6JRCc+cO+zuX3q4NOv7k399fPBjfPfd+1d+lq&#10;x5ErUghuRLOeuyVX7LjRcjfditNW3KuJizcYuEfwJsycDzd8FsFDz6J4obPo1tDZKGjjoVJaQuco&#10;XEcDgq9/AeTnPt3udfrk/syxjywbf/+ie8/ptPLosgAhIN7fqxC4BrCAS3TFgUtS7jMXStr2tXzi&#10;hmsZduV6dcSSOx296NkQsuDDDF5AsFDzQayg+VBW0EIkVCwzaCHR4YDkmw93Dec+nB3/7OfDayd+&#10;bfzp1HHV0YUzQuAMY4KL/uXgYmTuS+eEtL1LqcSdy5nYx1fyIrZcim5twEpR6+7lgWueFf5rPpXI&#10;1ZtVyNWAKsRqMFR4JWIt2uFedXz9wdLQsZ/dXf7tBz27332qevXPr4TA6QwTnL1WDs765QCnUDI4&#10;jyW8/BcxZv9HUtiu83/ZndOnJg88gOO+2Fm33be7M1trp8fOtqtdW23XKrVWBRQ5hIQb5DYkQDgC&#10;gUDCGQghSAIkQAKEM5ATkicXISE3CYdV1C7IuGpVth7cFFTwQH77jOPsTGf2Rf6Avvi+/n5KE574&#10;0M+vn66K/uUsI/KXQGbEWjAzfA1bE7YWjhZVE7oWh5bkcYvOd3ddm929y/nkw98Pvz74Zzl89Tch&#10;HDrcAId8GPB1CA0Ox5LgSEoaeKUnvz6WHffqeF70ixMFEc+9C8O2fItCt/yo2C1/KmYziBayGYyG&#10;pQVvRtDObUZ73JXJ3+1yPtq9y/D6o91y+PRPQvjsk3r4+8Eq2H+cCgf8cuBLDB6+ik6EfybEwDcp&#10;EeCVGgrH0jBwPD0YTmacA29i0I5vZtDOmczAHf/MgJ3ALP+dYDSMxwF77x+Bs28v1B05CEzf03Ax&#10;KBQ4oYnAjs4EVkLhTiWu6kVxJudpfr5gPauka41Q3beK44hXcHzJCq5LspIqRlNKVvB6ySrBIl7I&#10;cIgfZI2K75Lc/bfyJjzqN8Nvhv9jeP+NoQY1sANDoSE0ARqiiVCXQNmpvlD5oozIeVZI5q/nFHet&#10;plf1reDZ6L9Fuozrki2nimUreJV0hTAkXU6zSR8RHZK5nFHJ7bwx8Wz+hEcBBzXU738f2Kih1tcX&#10;GgMx0ISNg6aoNODG5wM7peIlI63uWSmpZb2A2rmaRe9fTrsoW8I3K5bwnWgSxRIBUSynmRSPM23y&#10;+zkO+a08l2ymYEx2jeKWexLU730XGlADBzXU+fhAU2AwCLCxIIjCAz8+D3gppa/qCLWbldlNGzRK&#10;x2peef8ykSVfJPAGFwmdykWCVLmYrh1cIFoG53LsA7fIowMzFJdiqmh0YJI6OuhJ0IAaGlFDPWqo&#10;9/GGloBz0I6NAWEUDtrjSCBILt7m4plbrEzuk4p84Vphad9SNlOxmN6oWiB0IPNpMmQ+Q6f6Odui&#10;up3nUM5QnMopqlM5TnOoRosdiCf9z9Bw9Eto9DkFrQGB0ImJgu7IFOiKywZhMnVbgGdsNRDrN6rz&#10;WldKikXz5Cr5gywOMkds09zLEmvu5WjUP+Va1dMFdmSK6kDGi+1qR4lNY/EwaEQN3P17oBE18LxP&#10;QntAAHRjIkAUlQSiOOJOTzLleQee/oRPrFvhkPiPq6ndc8V02R3yReQmqUV7g9Srm8lT6qbJI7rL&#10;hVbdWLFVay+16kbKrDpDmUXvSW8MvLeGZu8T0OHvDyJsGIijE0ASn/5KnEJ+KsKXrnUSWQstJN5/&#10;OEUdtxkVkmlaDTJV0Ki/nC80XCqQGiYK9QYXzWywlpqHjOVmg67CbFB7GHDfGrioge/9PXQH+EE/&#10;Fguy6LgdeQL+ufwCaV1KoC31ERkPO0n1d/lFrTfqyvqv0KuQMVqdwVHEN9qoIpOVhphGSkzGoXKT&#10;UUM3GZV0k0lR6VlvDE2f7wEeamj1Pg69AWdAGhoCipiYbWXihWdKXObqYBrlsTyzfE5MYt0UUgTX&#10;eCV9Yyy6ylpRYxgu4Zr1JZ0WbZncoikfNivpw2ZF1bBZgtbvYb8ytHt/B32BviAPOwfK2KgXSGLS&#10;BnIhfQnB5z5QEak/ybNrpnvJ/EutNJG9oVxpqGEYVHS2RVEhsMno/TZppdbWzxiyidB6qg3WLg8D&#10;3t53oBk1NKEGofcx6A/0gYHwwNfI+fAtTUL8mjY5dV6Pz5zTpxfcVGYwr0pym91dhb0j/NJBhEMf&#10;ktSwrL0MnrOb0e3sZA46hUydsx2tjal3tDL1dk/6laHT+1uQBJ0CZbj/K00s9qkuPmbZkJT0yJSK&#10;v2vE5U9r0xiXFDlN9r6CHn0HbUDRXD7Uw2FYW1lsV3NNm5vHkrq5tRp3I0vj4rK0o1yWzulJ0IQa&#10;WlBDM2ro9j4KsqCTO0iE30tdTPC6IS5icSQx9mcbLvGWNYl8zYCvciNZPJOc3I2IihT9wlJ9WxPd&#10;2sCpcdfW8SZq2L0TTA4yXlOnHmdd1Lhra7UuT3preA9ajn4BPT5HQHHu+21NpO/WUHTAmikW89ie&#10;EHbfnZhwwxWf+4MZV2nXZ3D1KlKXXFYg7+ql6njtZRZmU6W7vJE9WcoVXirmDUyWNiITFfXq8Uq2&#10;ZsyToPmDd4D/1iDyOQyDwd+91EWcemaMPLNsjfF/OJYQcGcqKv765HmS25FSYRpJa1Dpszr6VHnS&#10;VhlFUyeimcuFZS5KK2syv00wSRZKJyht6nFqi3qsmKdxe9Ibg+Af74Hg6AEQ+34NSIjX86Gw4xvm&#10;iJMLrqhTc1Oxp2dvYM//cDUm2zaRWK5zptZLzenCjqFsSaM6T81QFJiKxDQnqa/anSNucWdLxC6S&#10;RDea361zUtq1o54ELaihFTW0e30O0tOHtrWYw5tG7NFVR6jXo8uR39z5N8bn+m1MjHsmMmv4alzp&#10;wGQyu8eFb2u2pfezjFmqEh1pOFdNsWUiVQ6ipsmeoeu3ZegNFtKgwZIrMVg9Cfgf/AHaUEOn1z4Y&#10;OHPgxRDm4IYl5NDCRMgXd2fD9k3PYU5dmguNstwJz0Bmo4v7foy/KLiSLGBP4kTlLsIg2U7UZ1jJ&#10;JoKNPoK3c014p8iY6jIYiGazIVM3YvQkEKCG9gN/gd5vPwWV375N47n9K6OBn839GPjRjfsBX1x5&#10;HHpydD4y3PAgKk12L4oqvB3Dqr95vqVyOr6Hci1JnjGVqsZN5ehSrpbpkq83aJP/1aNJmtGpU686&#10;ELzbrvEkaEMNHahBfOyTbZ3/XzesZz9+eNl3z+zdEx9fmT97eHQ1xM+4Ehb7X3bqNKjpxIzjOO7l&#10;1Rd2WnE77bpj163r7njiqiy3EA4J9x0SEhKOQEIgQIBACCQkhACCCDkIhEBCAgkgh+KBSBGQS0Qc&#10;d7UrgkcEEUQwgEFRnv7H6fQtedkXffF5+8x35jfzNM0GUqpfBDLPTQUI+PqAUuaTQDl1IkQTMU7Q&#10;hT+kNoSPpzcQx/N0xEdiLemRup40cbku/Pe+elOA7JvNUHVgFzRY/814xfWvszcddv5r/Oifbr+w&#10;29e76GJ1dRnt2bzkQ1C98YkXLXiz8l575WXOeJfS9b4V5CeBSuIkVo2fiNLgJ+ga/CRLTZgU1BIe&#10;l6nCnyiV4U/O15gC5Ls3Q/VB8/VWm52L/7TfMXnv0JbRqWN/6V20O3h11dmh5b27n/qdB0my6k4v&#10;WDmdmb3gLmDMos9Spj0lEXrfSvzTYAXuKb4a+5SMoCuwTzMU2Gf8Kpy+RI7TV1SaAhS7v4L6Qzve&#10;XrXd/vzWgS/G9N//oW/h+Lcdq/YWreCMUoNLoBRQkYVrKDrnrXNG6qILL+6VW2HkS/cS/AsvEXba&#10;X4KZwkhDpsLLg6fI0uCpBGnwdJokZJorDnmRLzIFqHZ/ud56cPNc36HP7j358+c3X//0x45Vy72t&#10;4HBCDadcpGAfVAj2EdyPDvFpq6fSaEuOWVGLKD7htasw9BW6MGTOuyhoNqA4cBZTHDBLQEQV+89R&#10;EYwi/znWGVNA3e4vDJ17zH79dYtZ//zur66tHt7ZBtb71GB1UgKWLgVgGcABK0IqWMfS1mzpUav2&#10;afiVUyzMEio7yODKDXiDzvFb9Ob5LvrzfRZDEDi+9yKR5/0mhuf1Jj7HFCtt283uDX1pNjiz3azT&#10;+I+trXBkVy1Y/CCBoycK4KhTNhzzToHjmDg4SYqEX2LCPlrTQtbsEgPeOTD8Vp1SfFZd07yM7mme&#10;Ri+mp9GX6WEMZKKNGASe6W6MSDPF3c5NZv13PjfreLdjUwv8fZsK9u0Sw/7v82G/RRb8ZMeAg24U&#10;OOxLAosQLPyMD0Ja/MAqyhtsyJ5gH+sBjhR3cKaeXnejuq2jqa7rXgjfOJf1QKrzOsYkA/2fmXU8&#10;2GTWtLZtkxK+3iqGb3YK4ds9bNhzIAn2noiBffbh8KMrBg54+iMt3mAR6AHHg93BEuMGVqEuYIt1&#10;BnscChzDnMA5zBFcw06Be5gDeCJ8TAKcXdsg+7uvIfPoj5BmbwtsFzfgeARAlj8R0pEJkohp63EU&#10;7vvI5AIjgV3yFisoW8GcFa9gZAileCVUi2gTr2A7RCu4XtEbwkDZHGmobDrqVunTmNHSScrYhv7f&#10;8L/UYL4NON/tAjbSkG5nAxxnV8jx8AeuHwHYIVRIRV5DQiznfUxSvpHIKlnB8UXLocWSZUy5dDlU&#10;idBJl7EXJMu4a5LlsD7xPHFAPBM5JNaTR0QTlDtlD6l3RRsBLtLARRqykAa2rTXwUS6Qh/YFgW8Y&#10;8IJjIRPPgJTo7DVagtAYxSxZJuRIlnBnypewUtkStka2hNMh2mVLYV3lC8Sb5TORA9JnMcPSCept&#10;yQPamPSeCSDHfCvkIA3ZSAPH1gryUCgodPeGQh8sCIPIkINLgowI9lpSXJ6RklqyTMqWGvAFFQac&#10;WG7A1cgNYQ1yA/5ypYHQUzkbebNCHzNYMUEdkT2IvyMbSxitGKHfrtwI8JAGHtLAQRp4NpZQ6OQI&#10;xe6ecNYHA0VBkSDE0YFDZH1gUnJXE5LPLkezpYZwoXwBX6Z4jVco5gk6xSvixaq5iBtVz8n98gnq&#10;sPxB/O3KMfqIfDhxpKo/6ZZiI58a+EgDF2kQWJ+EYsdTUOqOhjKfICgNIkExjvYhj8g0ZsXwllIT&#10;i17TMiSzUXz5DOls9TSpomYqUlPzPKq1Wk/uqp6kDCrux99SjCXeUgwnDVf3MYZruhlDyo0AH2nI&#10;/c4cco7uB6H1CTjnZA9i9GmQ+gaANJjwUYSjGIuJKQZBNGeenVAww2CK9HFc+WNyoXKCLFWNx6hU&#10;D2PPq36nXFPdjxtSjiYOKQeRuz0pg6rrqQO1HSaAXPMtkLvXHHhIQ6HVzyBysgUZ2hUqfX2hMhj3&#10;ToYjL4mJifPF0ZkzufF5z9ip5x4xsirv0/JU96ilmjFqleYOTasZjb+kGUno0/Qn92u6U/s119L6&#10;NZeYN+sumOBTgwBp4CMNRVbHQIKyATnaGar9vD7UBIe8VeAiFiqJtJfiaKa+mJYzIUgt+i0zUzbK&#10;4KmG6Gfq+xOk2j56ra43qUV7I7lLez2lT3uF2ae9mN6nbc7o1TWZAARIQx7SkIs0lFhZgAxlBdUe&#10;jqDyQ79ThwQaasMIr5TE2Cl5dPJjaTz7fhGjcJSfUd7P4qi6U4S6zuTSxg6GoulKiq7pcuqVxovM&#10;nsaWjJ7GRlZPozbzRlNdZk/jRv7bIEAaSq2PQCXKEpQeDqDxdzPWY3wXtPjQl/WkyGe10bSHcirr&#10;bllS/mAhU9rNYyuvsPi6C8yi5hZmecv5dHVLU0ZbcwOru7me3d2sRiizuptrTAB5SIPwPw0i68NQ&#10;5XwC1J52H7T+LsuNGM/5JkLQdFMEflIXFfubMjZ9REYX9p5LFXfks2paczg6HVvYUpdZ1qbOrL6g&#10;Yje1KbM62xTZXW1yTldbBaerVWaCTw35e3eC8MgPILE+BNXOx6HO0+Z9Y4CjoRl7erYV76NvJQWP&#10;nyeS72rIzAFFvKBLyhBdLEmvbhBm6VQ5/Naq7OL2Ck7FpXJOfbuUe7ldnHOtXcTtbC/jdl4s416/&#10;sBEQmm/+1FBwZB+U2xwAlfMx0Hn9str8b/br66vpBAvgeNRR16N71tkB17LjOIPgOGJBEOkRApIQ&#10;QjohQEKACDGRHgIoICUJCb2KSnUogjTpSTAisFgGlFWxAOowHhFBBRcUQRLu/s6ePfto/oF9+Jz7&#10;eL8P9+W6H5tt8Tw+2cZyHe/g0B63+AQO1gVE9VYGSZWlEXlNhdFlVdmxtcXyxOYCsbwzR1ygyBJX&#10;KDIkzYp0iVKRLlYpMsRdHYh2Xf7TkIY0ZJgYwUVbY6g6fhjqiUc/tTBs37Uz7SeU3k7PuzwpDzpY&#10;J243cUXqWoGkrSI090qJqLT83Omagqz45nS5WJGSktUllpV0Jcvru5LknV3JKQqVOEWplEhVnbpA&#10;KtKQjjRkmRhCie0vcNn5kLaJZDbfRreYVjKsX3Z72Y700Mj3VF7cvja/SEUjL7mxNjinqiKi+GJJ&#10;1OWsc2euirMTlLHpcvXp9MLr0RnV6qjMDnVMeue12FSFKl6uVOryv4YcEwMos/0Zap33L7eQD33o&#10;pJpOqulmv/fTrYZvkol3upl+15WciNbWgKTaRkFWWW1oUX6lsEpeEt0UVxinEOZL1GH5eerQggp1&#10;SGHbtfB8hUqYrVCJMhVKXSANachAGvIP/wSX7IygHrv3cxvZ+H0X2fjVP6j7xu7hLYYGiIS+fgZH&#10;0c0Ka1D6J1S08zLOXz11IaMutDKpStggKo/pCCpNUgnKclT88ktK/qUWRVCZqjPkgqoz9JxukL5l&#10;HWQa6kHh4V1QaWew0oQz/KhwM5y64bZ7fJC469ETR/M79wl49SCN3XzTM6S6hxNffI2blqPgFUpb&#10;T/16ujGkLqQusoV3JaE9sC6rPaC+rC2g4WpLYP31ZkHV9ZZTl9StukCG/jrIQhoumn4PNXY/fGl1&#10;2TV7zWXnxG3sttHRYzuHnjua9Y7gsR0Pyd5X7jGCyu54x+b3c+TyHv+COHVAWZiSX8PrCGv074hr&#10;8lNkNPopSxp8VY31vl29dQGtvfWBjT0NukAm0pCDNJSabod69PYFBW7rdJ+j3vNh9Kb7fzjuuPXK&#10;xaRrnODU9IzI/PUplV/4kBGTNuQpTRhk5Qpvc4pP3uRW+vYH1fjcPFPDvpV2mXWnuJr1W32V92Bv&#10;JafvVqWf+ma1LpCtvxbyDL+DClN9TTNa74PaYfPLexYbHowf3Xx7GvNj95Sradsk2al2guZe9Acl&#10;MPMFVZQ8Rk8WjTCy+I+Z5zmPfEq9H/HLPZ/ElHuOyMqYoxdKmc9qS5jP1cVeT+4Wew8NlugCuUhD&#10;odG3UGu6eUGB3vTm1pF1wy+M1t+ZttjSPYv5uX3Wxapuxg1f+tbNK3eawJe8IURFT7olnZogpvtO&#10;UPI8J5jnGRPcC+4T4YiE84zXmecYkyUFjMn6fMabG3keEwM6Qf6Wb6DUcOPKVZMNMzfMv3k6+u2q&#10;36b2beyet/p7xwLmQMMCDl3+EUvKm8f6pMw7C87MYUUhc9gE7oyLjPWWmOkxRc+hv2Hn0t7wcmlT&#10;QsTZHNp0Wjbt7fks2tvqDNq7Zp2gEGm4bLD2k/KX1b/f/zNqYHL7mhvzhzZ3LNv82KDFmJZrMJh8&#10;jQNFpnHwidM4CMK/OAgDPznG+sw5JzFnXaX0GbKc+t4jlfKek0p+fzKVPBMuJ83EIqQy0mxuCmm2&#10;SKoLFG1Zs3J1G+rprfWouyPrUT1zu9d1Lh/RbwBrw3KwMc8HG0cZWFPiwJoVDraBJzXoEM6Svchz&#10;wfE0/SM2njJPSCDNUROJc8xEtzlOImEuMJEwH5LgOh911vVj4ln8R1m8LkvVG1CPVGtQA4Nrkf1/&#10;RXUu791QByZby8BsTx6YmcvADBMLZsRwMGeeBEs/X7DmeWrtgujL9mHkL05C4hIukrDoJnJdpEbh&#10;Fz2iXBZZUbhFfxFuiS/CLoVHOi9F6/S4GYUa6FuN6n64BtW2orf6ChhsLIW923Jh354UMDaLhf3o&#10;MDjowgMTig+YMZlw1IcGVv4ksA0ggD0PD058F8DxsUAQOANZcBzoAifwFDiCjwADJ/gY4Os0eA2F&#10;ujG4GtU2tgp1Gf6yugR2bMyBXX+TgoHBGdh9MASMLANgrwMbjHEMOEikwGEqAY4w8GDJxIKNlzOg&#10;vZ0Aw3KE42wHcGHbA4F9DMhsNNDZduCJYOnU278K1T6MQtW8RqGK4E9rsmDzBjHofxcDW78Phh17&#10;uPDDIS/4yYIORnZE2IvBg/FxZziEcwJTPAbMXe3BkoAGGzc7QBNtwYFoA05EK8ASLQFPsgAS0QKo&#10;OkGk3iYI26kPQQeMQGBtDmEO9hCBI0AY2QMEHlw44RcMbEEUMCLjV6hnk7RkuVhLyhNriSXIrEY0&#10;iLXkDvEKuSd5hTKQvOg+lDzPvJ804z2cNOXzOPGV32jiS/+xhK/5f8N/G0RIQzjSEIw0BFuZg9Dh&#10;GIhweBCSGBCC/Js8ThD48qOAKYxfocUnaykyiYacK9WQiqUachWiUaqlKCRaSp9EQx2UfPIYEn/w&#10;eiCeZg8nv/Z9mjzOHUt6wX32VRCltxEidupB6AFDCLc0g5hjdnDGGQcxbnSIpPtCEOsUBASKgB0W&#10;r2WcEWto0pRlSrZsmVIkX6ZUIRply1SVTEPtT/nMGEz5l9eQ9C37gXTC75FknDsiGQ14Jn2qA0Qj&#10;DUKkIWy/IURamEIs2hbOIqcfT6DCaRobIrz4IOAKwT84TusVI152T5Z/oWamfaFeTFuiVaYt0hvS&#10;PrsrUhcYfanznnfl79j/lL/2eygbP/FENhY4Khvmjckf8MZSvwZikIZIpCEcaYg5agIJdv8mdM6j&#10;ks4TAIC302tr2ldvy5namhm3dtpe0dZMU1I9X2o1KmVqhUd44H3ggSgKKCKIiAgohyByCoIgKChY&#10;6pgn5ZG3kq4dlqllY2XX9Oo10373t/2xf9Ifn/8/7oDh4w2K/C8AGjIC5IYlgczYrI+YtPwP0QTG&#10;u7BC9ttQTtmbUEnZ61BN2SuUqexl2FXui/Ae7mrkKGc5ZpIznzDNvpt8m30Lc4czlnKbO5I6W+YM&#10;dNgICNABDx3y4T8ChscJwPI5A1j+AYCJRAEaKuEPUjTuPQ6T91sSvuhlNIWzGsEqfxZewX8aoeT/&#10;GmngPUFbecvRneXLMcNlDxMcZXeS/811pMyWj6bO8AbSZ/h96dNOgTzoQHJ1ATnQgep2CLA8jwGu&#10;zylQ5u8HuMiQjyWomHe0qLTXxCTiKhZXuJKYx34cw+AvRfGEC9Ey4cMYnXA+ziJ4EN/On0u4yb+d&#10;dIs/lTrDH06fFvRjb1X0ZDhEXTjnABk65EIHwsE9oMjtIOB6ugG+rwcQ+iOAAHnpfTkq8g0LjXle&#10;kJD9hIgtWMQSWfeTafy78RzRbHyleCZBI55OrBffSmoRTyXfEE+kTIluYqdE13FT4q7MycpfsiYl&#10;bZ8B8qFDHnQg/et7wHQ7AHieR4DI1x1UBnj/XokM+E2EQq3y0PFPSuIzFmjpefdIOcUzGRTeZAqz&#10;ciyZXzWCkUuHUvTSm6lW6UBal7Q/fVzag5uQXssal7bgx2W27DGZNcc5QPnqS0CGDuQD/wClbvuB&#10;0PMwqPI9AeQBp97Lg869kqGCVirRUUv8uJS50rScGRqePk7M4w3i6JIb6Rx5b7pY2YNVK7sy6pWd&#10;uDbltcxBRSt+VNGcM6psJIwo64kjStNn/P9Age0GHPg+IPb8Ach94R9VAR5v1UE+z6tRgY8VaNR8&#10;VXz8LD81a6IkkzZIJZX1Egsk1/BMZVsmX301S66+gterbdk2tTWnV20hDKnrSUPqOkht7pBa9xmg&#10;ADrku24FNNguUA7fCyReB4HK98iHmgD317qg0ys61LlFLRp5TxUX7ajE4IbKMwrszBxOO5Usac6l&#10;qxoJnJoGQqXORNDojESzro7UodXnDmq1eYNaNXlQq4Io850DVOhAgQ502N8BH/5PIPM6ADSIw+9q&#10;A469qAvyWDaivOeN6POzNdHoMXkytq8CS+nk4tlXinPFDVRqtYHM1GlzBXpNnsJQTTYaVOQWgzK/&#10;3yCj9BuklH695JOBWmcA1eVLUAAdGDBXIIR/DxRe+4AWcehtXeDRZw3BJx5ZwjznzGFnHQZ0xJA6&#10;Mb1XmkZuE2axGrlEkaE4X1VNo9fKKBxjFUViqizQmUQFVlMF1W4SUG/8j5FP7av7HEBz2fDpwIR9&#10;B0Tw3UDltfejHnHgTX3gjytNwUcXbKjjt63BiHFTRHifLj61Q5WS21yFKzEJcyo0nFxlVTG1VljI&#10;rC+nCcxcmsrMLmwwl9I7zKzCXoi9obTwuulzPh2o0IEF+wZUwncBjdeeD0bEvpeNgQeWm4MPzbeG&#10;/DR95ZLPsCUc1WuMxbRqk0kWJba4tgovUAiJCiEnv7aUSW9gMLhNdIa0icYwNFGLW5sKGN2NNEaP&#10;pbCo10wvsjc4AwqhAw06cGA7gRTuCrReu9/XI/Y8t13Y+6j10r57HYGHJ9su/jzQjArtMEcnN9cl&#10;EozatCK1KpMnqcqRcYW5Ojq3wJzHYtqIrIpmQmmNLZtthXRZCazuplxmjyWP2esUoEOHQtctoAy2&#10;A8jh3wK9l+tbC2LXytXAXQsdgbtm7T4/jHYGnrG3hga32tCJZnN8js6Ioct02HJBdZaUKSVoyRV5&#10;DVl8ug3L4zWn81W2NIHFmibsbsLyuhszuT2NWZweizOfDnTowIdtByr4jv8YvXa+tiG+WW7323H/&#10;+tm/OQZ+Pjho9z/V2RmMtLWFx9c1x+BVjYk0UX0ql63PkNA0eE22gmhKlVIbk6VlTUkyRWOS3GxJ&#10;VHQ3YKT2hlQRROgcKHJZD4qgQwXsa6CBb/vd7LlttQXx9WKP95bbYye2jY2ehtkH/Txar1+62NCN&#10;iq1pR+MkLXGUMlsSu8iSIiaZsNXperwhUUepj6vl1Mfp5cZYQ31dbF2XIaG2X59Y3VeXpHQOFEMH&#10;BnSQwLaCWret76yeW37tOL3pwZD7Bsf0ka8GHJ77OiYQ7k3DgQG1A8FRcnsYlt+FJjPbY0vIrYlC&#10;XDNGkWjF1cQ0kWujrKW6KJtUi2421aCvdGiibcPq2PqbNbFG5wATOpS6bgYK2GZgOrrpdcvJjUs3&#10;jq2bvbN77cjc0S09dz32XJ31Pm50nPdTjV+KqBgJSWUNhpEK+iIZWfZoXlJ3vCSqK00R0UUAGyDk&#10;31KGd5cow3sk8rDeOhnK3i4Ns09URf4yLotsGZM7A1gufwblrn8Bmv0b/2j6acPTLvjae47ta8bm&#10;96+7vuT+1/ZF792ND8+6aebO+VbeCbjMmbmYRHMEZWdPhtAwYyh21GiUIGw0WXR5jCAOHS8WhUyI&#10;hSFTekGwo40ffGuKFzo8zb88MC1wBrC3rgPi79YDw951b1pgXywObV8zvuCy5sbyoQ3tKye3WVd8&#10;9uqfnDsue3wOUb7kF0pfOJ9AmA/ITL1/IT96DslAzYWVhtxP4AQ/wLOD5gtLgxYErKBFdQlyqYmJ&#10;fNRXjJyfLUbeu8N0BnChg2Ln2o8W1z+t9G5eM+FYv6ZvxfWLay+ObLK98vzW8OrMQfmLn0/yV739&#10;GM+9UaRnPglpz3xxMU/PklBP/anIZ0FFF56jGQGrGIb/C2LR+Zf/Zb7Oopo+8zCO/632TGd0euo6&#10;1rUeQUWtgKCsAmENBAhI2EKAhARCSCA72QgQkFRABEEJAm644FhF0XFfqnV3VGBQLApY1lHrQpFN&#10;QJ75n55e53ouPjfvzfu9/D15OYH9Ow203w9m0wbOZAUM/ltPG2g2CyUzp+LQN0TrhWlEw70vidvP&#10;/0JcHlj55emRDbNqR12WVY1usi0ZdfPIG3UP0o54RKeNePC4I54i5oi3PGyEqqYP03WBQ5EZtCF2&#10;hv+QMIM6nK6jDudo/UaKNX4j1Wrf0eMq39EzZqFqOtFaN4V4fG0qcevxNOLSyCyifnzVX49M2s6r&#10;wgbLEjjY5cHRQwunQDGcI3hwiY+BaxJj0kMUMuEjDhqnyQLGQuXUsSi53xhb7jsukPuMy2Xe43qp&#10;18QPEs+JXWLPiUqz2moJouH8FOLW3S+Iiy3TiDrM/eIwLKZXYs38Yqyz3AIbOy1s3dKwnsqDXWgM&#10;NkQx4BRHh2tCICiJ/vDl+4GW7INQgTciBZ6IE1CQmOyB1GR3pPPdkJ20CXlmNdUTxO3rU4hLjVOI&#10;E+1fEDWYNbUCi2dsx/L5uVhhoYaVdSpWO3Ox1pOJ7/0ZsKUHw54RAMdIP2yK9gElxgs+LAoCYt1B&#10;j3UDI3YTmLGuYLOcwWc5QRzjRA4lc+5eJogrDwjiZAtB1LybSpRjxtRCzJluwIK5KixeKsJ3VglY&#10;vj4KFs6bsco9EGu8qbCm+sAuwBMOgR5wCXKDe7ArvOgu8KM7gRbiiJAQB4TTN4JJtwebxDXr6i2C&#10;qG8iiIMvCKK8n5iSj2nTMvHVVwp8/Y0As79lY96yCHy7io7F1v5YZu+DFQ4UWDm7Ya2rK2zcnGHv&#10;7ggHDwe4eGyAG8UOnpT18KXYIoBig2DKOoSRws2CYO7XSFgyFzHkXc1ysAbX3Rk8X29w6CFgRTER&#10;nsADXSREgEoCvxwZfIvk8KkgHSAdI50h366SHsjg1yIFrVU6Rn8hGQrrkPSHd0p+i+oW98X0pZnz&#10;f9GQ8mcDi2yI37gOSeTe5Pt4gRdER3wEE1FsHkJThAhUSkA1yOG7TQEfE+mAAr7HSGcU8LsmB/W+&#10;HP5P5J+DWmWjoS9kA4wO6bvITukrZrekm9Un6TIDQrKBt3guYskGLrn1UlwdIPL2hIAWBB4jCrFx&#10;XIQnC0GXSRGQqQQ1Px1+u1Tw26cC9Wg6/E+lg3YpHYG3lZNBjcqxkFbFIKNN8T7ypfwVs0veHdsj&#10;a4/rU5gD0Zy/I5FsiFuzDHy7tUhz2QiplwfENBoEmyPAjeEgJlGIMIkMwTryP6N6MmCH5jOtWjMR&#10;eFgzHnRCPRZ8Xv2JfkP1KfSRajisNf1DZFv6a+ZLZXdsl7I9vlf5jN2nMuePhqRFc8Amd5Zw/WrI&#10;ne2R7uUGZYA/JKEMCKLjweEKEJ0qmwhTq8boudrR4O26EXqFbjikRjcUekw7uPlf2o9h1zQD4Q80&#10;v0e0qt8w29U9cZ2qdnaP6hmnV9OU0Kc1B6lkA59sSCAbxLZWUDuvh87TBTp/X6hCQiGJZH1O5vA/&#10;sVOkw1FK9SAjK2MgrEDfH7Yr8wNjr/59eK3+XUR9xtuoyxm/Rd/TvWE+0/bEvdS2cbq0LQndukZe&#10;j/5BYnemOUibPQPJi2YjyWopFDYrkeFsjWxPJxj8vaAPCf6siogeFcfxBvnJ4v54meodM0P/JtKY&#10;/SpyR/Z/o6qye5mHsnpi6rK6WRcyu+Ju6zvjn+rbOJ0ZT3hdmY8Tu7LuJ3Uabib/mmMOxGSDYOFs&#10;pKxcArWNJQzO3yPPcyOM/u6TW+gBo1nh4R9VLPZ7caLoNV+s7GWr9V2xOYaXrKLcjlhTTltcTc6L&#10;+B8Nz9nnDL9wbhqecZ4Ymnmdhof8X3PuJL/cckPQkXclxTxIyAYh2ZC6YhEybJYjz2k1CjztsM3f&#10;dayA7jtoDA95nx3DeqXm8rslIll7sjKjlZuV85STn9fMKTM2JewxNnJrjQ3ceuMj3jXjw8RHxvv8&#10;duPNlHbjNWHb1ouiF/lnU82DdNZ0iBbMgtRyIbKtlyHfaRW2U2wmd1Adh0volP4iBu31VmZEtyEh&#10;oV0rTGuRyjWNKbrch0m5+fcTiwruJlUU3ubXFN7iHy/8OflC4Q3BncLrKa2Fl1KfF55La912Wty6&#10;rU7yS5E5kJENqWSDwnIBcq2XYpuTJUopa8d3Ue0/ltNd3+5k+PaWMEM6ChJYz3IEKQ0aieqeTJV7&#10;U5RV8FPK1u1XU0qLLwuriy8Ka4sviE4Xn0+9Xnw27T/FpyUtxXXSlpJjspaSWvlTsyAnG9LIBrXF&#10;fBitF6PEaTnKKVaju6k2H6qCHV9VMjw6TdEBz3dwIpvy+fz7hjTlzxqF4bJcV3hOnFtyJq2orF5s&#10;Kjslrimrk5woOyG9VHZc+rDsn/LmsiOK5rKDyuad+5XNZeZAPnM6xAtmQmvxD+RbL0Sp03fYTVkx&#10;tIe69u2+YLve/WHOHXujvZ6Wx4c/LE5KvLVVJL+SLcs+q1UXnFRmlf4o31p+VFZqOiLfYzqsOGo6&#10;qDhrqlHeMe1PbzLtVTWZqkmVqqZyc6CY+bc/GvQW81BovQC7nJZMVFOWDxzwW/XmUNC6rsNh9s9r&#10;IiiNVbFh93Ymcn8qEkrP/yDJPJmdnn9Ul1F6UJVbsS+9qHKPqqKqWnWoqlJ9qmq3+nqVSfO4qlzz&#10;uHKnpqGyTNOw2xwoyQYJ2ZBlMed/fM5XVBN2H8bxP0vFgUAFQW1LRSxDQAh7JIQwgiEQCAJhZQDK&#10;lj3DJoCUjSwlCQkJIAQVBBRwFssSB/pKpVi1jteB9ShUq5b6a4735uJz+ZznC9WmWtBis+MT30nn&#10;jch917Nusv6DHl/j+U4qbrY9xGe8NZw52hB9aKAqgd1TllouLMyqP8bOb23OLuceyW7g1WfzeXXZ&#10;El5NzhivOmeWV/XFNW5lzrU2Wb40JGmrQdGub6DWRBOO2mh/EDrt+LPLTeeJxFP33gmy4a3jvo5T&#10;oiDvizwmfbglKqGvPj5bXJVcyi1Lr2ssYrfW5BXzf8qtFhzOPSosy+0SluYNCzl504KSvBkBJ/dq&#10;Oyd3licLpEsbkrVVoURXHepNNIBrs/WdGKe91Ou2/dEp0o6FAXf9630U+yvdgeQxISN0gHsg7nhL&#10;XFZ7Q2JJS1VqTU1ZVmtZcX57UUG5KL+gUZxXKBSzC/vFOUXjopzCKVFuwbQwL39GIAtkSBtSpA2l&#10;umrQaPIN8K23rHRjNZ6fdNF8MOSh+b8h1x9n+r3sLkkCSMNdYcF9wogYETc6o601obihIbn6cHV6&#10;S0F5jiCTU9yZVlLTncLhdiWXSroSSy90JnEmOlNLJkXpxdNCWSBTTRnStTfDYd3N0Gysutphpfam&#10;11Ht6Wln1cVRJ/WbIwS9iSGyzVj/fo8BSQitu5sVxe84mNbEjyusOppYWdyY2pxVm9meWJnfGftT&#10;RXdMZWt3dNXxrqjq0c7oqklxbMWkKKF8qkOWLw1Z2pugcucmOGas8rHTUuXVSfuNf5zFrp+/bKl6&#10;9QJ+5+VRkuXwMNVdMkAL6DhBP3C0JyKlVhydXyaIr8htS2pMbknjRTeyRZFHysURjS3iiKbujvDm&#10;EWFE84wgsmFacLBGNsiWNuRqb4TanRuAZ7ThXQ9G+fmg9drfL1kozk2Yq0xcwemMXSJi+s9RXLrO&#10;BvhxB0PCj5xiJlZIItmFx6PL0sXx9bGC5GMR/Gw+k1/Wzmhv4jMEnTy68AyX3nHtGJN3rS28ZZYr&#10;C+SorYNCrfXQ8MM6EBqsfXvSVOnRmIn8/MwOuauzphsvzTh8OzTptrd3nIxvv+jn03yOxqg6G5pQ&#10;PMjMyuqPKEk4EVUdKUloovdmtob2clpDJI0tIX3i5uC+4abgE1ePhPTcagwTzTXLArmq66BUax20&#10;6Cj906Wn8HJQT+7ehCq6MbcVXblttH7klu22Ezec94hm92FbpyheNb/sD+VcpsWwL4SkJ43RCw+M&#10;hFeEnYmpDTqTXk87W1wXONJQGzjSURMwOlgVMDZTGXB2oZLWP18jC+SrroVKTSXgbZf/q28Henh+&#10;A5qbXYMm7qqhc4sGawcWrTS7FnD6bXfc7Opvee4ru0Gh5c5SD6TM+CdHTdLYYRNhJYG/HCz3n0gp&#10;3z9RWO43VVfqNy3gUGcGSnxnpoqp0w+L/C7d58gChaproGGL/GeROloYXINujiuhybk16PzD7XJD&#10;j83X9T521BA8Iug1PXSzrLhPdC1YJPmlLpBZ0b9S4ul3qOkBd4LY1DsReb7zSXk+d/NzKQvVbMpv&#10;vGzK4sks73vjmV6/38/wvv0kWxYoU1GEYyroN4kCujmqiCamFNC5X9eiwee6Cr1LmE3CJbvtzS9x&#10;hpUv8LaFzwnu6c9c/GKeutHpTz2i/Z+QE32e+qV6PQ1LI/8/Js3zWUaq5/PSFNKLxmTSS1ESaWko&#10;cd+r6UOkpccJskDderk/RAjNnZZHk5fl0fkbimjgTxXU83b3GsHKXvXmFSudyhU7k6IVB4eMZUdi&#10;3DKOynyLDwl8S4jwWSZGey57x3msBCS4/8VIcHsXF+/yPiuO8L4slvB3Y4zzB3G084fBKPzHawfx&#10;H69/1es2hG5LEJoak0MXpuXR6XlF1P1eQ6790y7lpn/2aFSumu0sWrXYm7FqZR+3au3GWrX1pv1r&#10;7+/zLzbE8zOBSfzsEe4ClEhnCIh0AkYkFmIjHCAj3A5KWLZQx7IBPtMGTjNkme9EaGYIoYtX5NDg&#10;nBzquq+AuLBF4Qh8v6ECdm8tAMOd6WBsEgemNiwww9MAQ/QBKy8S2FLdAetPAEKgE3gEOYJ3kD34&#10;B9lBWJANRNGsIJlmAexADJQHmEGzTFdPIXT5AkJDswh1zyPU9loJ1YGqYjlobciD7zTSQFcnBnYb&#10;MkAfEwhGdhQwdtoHe11dwYKIBxsSFhw9HcCZbAvuXtZA9rIEqpcFBHmZA8vLDGLIppBCNoE8TxPI&#10;/6qfRxE6M4lQzy2EuIsI1S7LyXFAWTEHVNYng4Z6FGhvD4Nvdf1Bx9ALdM2IsNuSAIa2WDB2sAcz&#10;rC1Y4azBzskCcHhzcMGbgQfeFLzxJrAfvweC8UbAcjKAWJlGxhGSXEeIfxehugcIlSwjuSxASodA&#10;STkSlDcHw6YtVFDfRgJNHVfYpoeD7wzs4Ic91qBnYgEGe83B2MwMzMxNwdLcGGwxRoDFGAABow9E&#10;zG4gY/TAF6MLNJkgeKsaUHW0gGikI53og5+9Ofi5OIIv2R3IAT7gzgoE5/hQwGUxwJHDBIdaqaNS&#10;HUxwlDABe5oJuPMMwE0xwOk2A/AP6EB4Rl91fxn2N+lV2DL5dehrypvQJZ+3IV8DIVtVgfq9FnhI&#10;Gyjm+uAvbfAnOICftMHbnwJERiAQ4sLAKVP6V8wCxxqpVhZghSzA9bLAaUBqjAn4CSY4zzGBcJ8B&#10;rs8Ynzxe0N95vqK/+Y/v+oxq+lDjON7e2+EAxAWKCtZRcVQqFauWKiJ7bxJW9iYJ4U9IAgQIkJAE&#10;CAFCSMJSQOAAKlJAcV6KC6kColyUoigoe6gtVi72uTn33Lfxxec8b7/Py5/vbNS0/3zUeOAbgyDS&#10;zBSCrczBQ98QdGAXhB05AOH6zYv2dIagIF/wjkKBK03/GxcPJ0REcMgmgYOaBCfKieBYS4STjURw&#10;aiOAUwcBnB8QwGUQv+Q2hl/wmsC98Z3GTQfMYseC5rEjwW9whkDU/xu89lhBqM1OwBy2AdyJIxDl&#10;7gToQB8IjECBFwUDrggRnJPJ4CSjwMkCCjiVksG5mvy3y1nyR9dW0pLbv0hL7l2kRY8nxL88XxPe&#10;+k4QpgOm8WPBs/gXIfOEZ6HzREMAY7YKQizNwc/aEiL27wDij98B2eFHILo5AsbfC1DhoeBPxIAn&#10;mwRuidSPrhLakquS9h83HW3RvZL6waOe+pdHM/W95zXKgvddyp8+/eR3vqOkmYBJ0ljwDPFF6Czp&#10;d/QcZSDMMMCuXwUoSzMI0m9e3L5tQDu0F6KP2wHD9TiQfD0AgwoGFD5qyT+a/MGbR3/vmcZY8Mxh&#10;/OFVxHjnfYrx1qeW/sb3An3e7zJtzv8WbTagjzodOEIdC5miDKNmKE/DZmmPImbpPZFzDEMAp29A&#10;6xtQ+s1L3rcV2Ha7ATlmC7Eu9sD0dv2bHBLwAYOJWEDRSO8C4hjzfinMWV8Za8avgDXlX8KcDDjD&#10;nAg8Fz0edDF6LKSD8Tq0lzGKekEfDpumD0RMRz+MnGH+hplld2JnDALCOhMI27IeIrdvhOi9lsC1&#10;+xYEP9uAwPkIcL1OfmAF+vxBiUDPYciEKXQMYzw4kf06SMwZDc7ljIRoY16EVsQMo+rZz9EtrGdh&#10;7ayh8B7W04hhVn/kFKsbMx3TiZ2OvYmfQtrxkwYBUd8QoW/Af2MOnD2bIeHgdkj+eS+kONktCj2P&#10;/8ELcJ9lo4MnKATsKJZJHw7nxQyhRcggOgt5ElaIDISXI/3htcjjiCakL/Ia8jCqC+nBDCH3cVPI&#10;bfwEt504Hn+VNM5r+wQg6RsiN68H8lYz4O6xgJSDWyHD3vqj2On7hQyPo3Mp/k4TfJTvCAcXPkSn&#10;UwYISEwfRsjtjZLwHkQp+fcxWn4XppJ/D9vAv4u7yL+Dv8W/he/ndxDH+NfIrwWXKK8SmqmvEps+&#10;AchrjSFq8zpgWK0Dwe4NkP7DFpDa71iUn9z3Vu5hN5npd2xUFOo+lIgN7keo+B5GDPseic+7QxAl&#10;3sTLk34lqITthDLhDWKN8DqpSXiVdEN4hdwtbKO8FDbTRpIb6SPJZxkvU+o+ASj6BuymdcC2WgPC&#10;3WaQabsJcn7aupDruGtW6W7zWuF7+Lk8xHEgHePXk0jGdiJMZgczjnedmiS8TBGnXqLkilopGlEL&#10;tUL0C+2sqInWJrpA7xSdZwyl1UcPp9Uyh9PPsIbTKz8BqPoGnL4h1mo1iKzXgdx2w0fl0S3vVI7b&#10;Jwvd9oyofGwH80Ls++SR3l1pxMiORAbjahwnvpXNT26KTk0/z5CJzzIKJPXRpZK66FpJLbNZUsPq&#10;kFSz+iWV7CHJqZghSRlnSFL6CUBbYwREizXAtdTvXus1kHPAbFF11GJec8JyTOe647nOe++/1UFH&#10;H+RGeN6WEsKup9GorYnsuPNcbnIdJ0lcwxZLq9gKeUWMVn46pkpezjkvL+Ncl5fG9sqLY5/KtchT&#10;eREyKFcjgzJD/tdA2bga+JYmINllCsoDa98XHTGbKXGwGC13sfq93GNnny7g8D1VmFu7Aodqk1LI&#10;F0RMpC4pVljFE0jK41KzShBZjg5RKTRIuaIorl5RGNemUHG7FPncAUWenpI7kJPLfZJtCND1DbQN&#10;ppBgaQyyXSZQ8P3qP3WH106eOmb2otJp45NK1+3dZf6HbmvRLtcKsCHNOWRiQyaDcyYtJqlMGC/W&#10;CJKyVTyxMi8+Nz83Xpefw6vJz+Y152fxbufLeI/0HufJeP1KKa8/1xBg6BuizVeB0NIIsr41BrWN&#10;yduyQ6bjlfZrnteeWPu4xnlbV4XvwV9LUU5tGkxQYz4JX5tDZ5+SshM06UhGXrIgJzshtUAqkBdK&#10;BIXqDEGFOj2hUS1KaFenJjzU3z6VXkGa4FG+IcBYbQQscxNI2bISFDtXLmn3G82ftjN+VXPUeLDB&#10;flVvndPWO9U+ttdPhzi2lEQGNBQRsFUFVGaJgskvkHLSs9LjczJSklQpQrFGmKTUJgpLtQJhvZYv&#10;vKqNT+7W354iQdJDdULSw0JDIHr1SuCYG0PaluWg3Ll8sXjf8pkq2+Uv6w8tH2i0M7l/ztGyo87L&#10;5nJ1kEPj6XC/2lJ8VLmGwigqYMQrFGyRRIZkC8X8wvi0VB0iyirhiDQl7LSaElbaxWJm+m/FLFG3&#10;lpPao4lN6S0yBJj6hjgzIxBvXgYFO75+X77n64na/V89a7T5oq/5B6POJofNN855fNdSF3CsoRrt&#10;XVmBiSguI9HydbQ4WSEzJVXJkfOyuSqWNKmYlplZSslUlVKkVSVkWXMxSXZXR5Z2a6niHg09wzBg&#10;ma4EvtkKkG36CtTbvnxXseuLVw3W/3jauu3z7ksHVtxsPbbx8i9uexvP+/1U0xDqWVYbiS6swpNz&#10;TlFiM0oYwkQNWxqjQvIoeQINQZlRjFMW6HB5FVpsflMRNv+OGpvXq8bn9KoJWYYB23QFJK1fBtkW&#10;X4LO6p9z1d98Pnxh02ePrlh81nlt/7IbV+zNW9pcrOtb/kt3nf41dWZxAH9AXIrjvoGoLEoQGZBN&#10;CEvIQhKS3OQmuTe5SQhJQBBFRRStiFqVohYXHGB0sOAKRVSsiEhHP1IErLso4jIKDopStciiKASI&#10;eHr/APPi+/Z5fuf8Xh08pOi8SnTwbDSVU2ZK+Kk0PmVL8dKN646t2LH88Op9iws27DcVbD9gLMzb&#10;bzh0/N+GQxW5MYev58QcepJjzH+ca9z/KM8aWDPBHrZNHQ25DiOGjjjadJRNQ/+7OAY11E5DV+u9&#10;Rl2qD5lafiXSvaQaW1R4SSnIq9KQu87rY7eVx65MOxOflnxqaUZ8afIuQ8n6bH3Jj/uiT+Rk60qP&#10;7dGVntutPfnHLu3J51m64pbd0Ueb91gDqeO/g51T7OA/02w+/zIRPTk3Ct2vHomuX5+Aqm8x7M7f&#10;WjTp5A2265FrIv8DdTh3bw0pz7ysMaRf1CelVBnXLqmM32yoSMrUVqzdqanYtoM6v287VXkkU115&#10;NkN1oX6b6kLLVnV5WwZV9jLTGkgbNxr2TrK1FI5Hz07bocYqO3Sjzhb93jCGvj9dbMuafMcfbwyb&#10;nX+P77PvjoS1/SaObbpGaNdcpRIS63SrDFeM6zU1SzapalZvJq9s2UzU7t1E1B5KV9ad2aCor01T&#10;1D9br6h5l6a89CbdGtg61g7yxqKWIhv0oHwEunnZFtXcGIEuPByNzjQ72RQ/97b/uYXpmPOM7bnz&#10;iYC5+ZFYmNokJZc2KkzGe+QyqkGXQjQsTlXcW5Uqv79pDd64ezX+oCBF1lSWLH1Ys1L68OkKrKlr&#10;pfRu9yprIGuMTUeBLXp4CqFbVTaott4GVd2zQ2XPxqDidrcRhe2+4/LamTOzXrPmb3nFCVrbFhm5&#10;7IUQN7aKdVQrHqdsVS/BW41LpS+WL5W+TEvE2nYkYK8OxGOvSxZL2qtiJX/eNonetJuEbR/irBnI&#10;tUFPihC6cw6humqE/nvLFp15ZIeKOqaggu65o3K7vSdldQfO2dLN9FrXFRac1MnimTrZUuo9TyXv&#10;FEVjnbhR1KUxCbvjTIKelSZ+z0Zj5IesGN7HfD2v90Q0r/c3HffTbS3nc6vGmpZChBrKELp6EaFL&#10;1xD6tdEGHW+2Qwc/TbPNMbt+99OA59QfBnyc1w34eyUNLAoymYPZmoHQKPkASyYZ5CmFgyIVb0hO&#10;cSwaKsISR7G+rFSHfUlXhQzvJEO+HiCYX4uVTKhUBkOtwprGEwhdu4DQ5VqEyu8iVPQYofy/RqLs&#10;4SkjtsMs+80wd2oqzHdeBl6eJvDxp8AvRA6BbDEw+QJgibjAk7BAhIUCLmUCJQ0CExYISVgAfC/x&#10;gwzxQsgWLYRCkQ+ciLLmRjlC1XQHFTcR+qWJ/r8Zob0f7Wx+hHEj02GafQo4TU4EZycDzJ2nBg8v&#10;HBb4icAniAf+oREQFB4GYRFM4NBHkYDjD1KOL5AcH9BzvCGB7QWr2J6wIcIDMiMYkM2ypobuoJLu&#10;4MR9hA4+QWhPK0LbPiGb9TBqZDL8wz4eJk+MhunTCZg5Swpz3ATg5sEBhlcYLPAJBh/fQPD384dg&#10;/4UQHvBP4AYsgKjA+SALYIA6YB7EBLhBgr8LJPs7wzqrquoQOkl3UPCInr8Foa2vEFr3GdkuBzQy&#10;DmzttTB6ggLGThHBRAceTHUKhxlzgmGWawC4uPnSu/EGj3le4OXuCb7uDAh0nwshDFdgM5xBwJgN&#10;GMMJlO6O9BHnAEarQOYwBfhuMyHc2wW4vm4gZNKj8OjVSiOAS9GVx2EQugoH5kYFBO+g5dB+VgDz&#10;uAJCTtHOySH0ohzC6uUQ3oBD+FMcWO0yiOiRAdssHeINSvv5Fuxj1DD2wQrA6QwCOgPbi47u4wbi&#10;oAWAcQJBgrFAoBYC1yQF1goFhG1QQmgmAaH7aPkEhB0lILyUdlYJrN+UEHFFAezbtMcK4LyWD3O7&#10;5RaeGe8XDMp6oyyyLvEX/L0VIJ8xGYSujsDznAMib1fA6ZtXwQ4AXMwCMSkAgUEK3CT6j+9JYGWo&#10;gLWHdkAFEYdVwC4hgX2GBM4FEri/E8C7QQzzHiotkW3KQX6XwizoV/SKBuXdEov8HWZRvpF+Gyjp&#10;DFF0BsH8OSCld0EGeoA6wg/IqDCQEwIQ62UgSKTfT1UDdwsFnCxaHvWVW0gN84rVXyJPqy2R59UW&#10;/mXVkOAP1aDwAWmOekH2iTqJXlG/shsbVL6TDhGv8CFVm/zbgKAziFwcQcyYBUp6F7oAd9CzFoJO&#10;GAJqeSTIdVIQx5MgTNEM8zdqLfwduiH+v3QDgoNas/CYtj+qVNMXVa7pE12kPovrqU+S++qP2P/V&#10;3dIOVaesT/UWH1C3ACUg2t8pBqkWYlDbbAWQMyaBxMUB8HlOoJk/C2L950J8mDfE8YMhRsYFSoN9&#10;UcSSg9gKrVmcpu8TZcR8Eu3RfxTv13+QHNb3YCXR3dJfo7tkVbpOvFb7Xn5X2yF/rnmr6NC0K/s0&#10;rYRZ91Rl1jepB2IeUN8G6umTAHN2AJLuw+DhCIl+LrA81BOSIgMgAWMNGVWifo2B6FUu0/XgqYYu&#10;2Q/G97Is4194rvGdvMDwVlFkeKM8HfMnURnTTtToX5N3ottULdGt6g5di6ov5hHVb7yvNZtu6cxx&#10;N6O/DSg6g4zOoHWeAQmMGZDsOxvWhDBgNXehJVkc0peo5PeY9PL32gTtWzLF2E6kx70itse9JLLj&#10;XpD5sa2qo7HP1SdNLVSFqZmq/pvu+oxr8k4AOP5nCKIoyFCKSAuO1v3xnK3l3KWKshQChOw8IWRv&#10;8gBPSMggZAESZhSQDWEooGyRiggqVVwHDjy31lpPT727Xu/+x+dew4vv+9/bH2kSN0q6i7tHuh3/&#10;mjQe95FyJeET7RL+E/0C4SMyMAuIW+wJIwKXQEKgL0xe6QtFG/1hyo7g/8h3r/ksDd3yjh+x63VS&#10;3KFnFErMIzybeB8npU3GKul3cdnIbVw+civOhozHVSM34puRnxM6kbGEIeQa/hYymvgcGU78O2OQ&#10;+IHZR/qQ3EV+z+qkzAzGTTccDfCF1GXekL/CC8o3LIHY9sB/Kf688n36Dxt/kR/59pkodv9DNily&#10;gs7E3yQK6T/jU5nX8BrWFbyZNZJYyBpOLGddItSzhohtrJ+I51mDpDHWAPkRq4/8jt1Jfcdtp73j&#10;nqb/xmudBUzw9YQ4fx+YtGwRFC/3hNh6H5i51f+TJiTorXr/6ufKw5un0mJCJqSEQzc4SPwVBpd+&#10;iSJl/0RW8C6Qs/jnyXn8PnIpv4dSxe+mNvO7qF38c7TLgrO0SUEb/Y2gBflVaGf8KqpPeiOqmwXE&#10;+3pA/BdekB3gAVOWL4SqtYv+nbVl8XvD9wGvDfuWP9YfWndPc2z7eDo+9IqUFnuRx6L1M4WcbiRV&#10;eI6eKe6gGyVt9ALJGaRM0orUS1oY7ZImxqDEnnRL2sB8Ia1Nfi2tSn4tq2DNDib6eECi3yLID1gI&#10;04Knf2uNxz+Nm71+s3y35HnOnmUPLQdX3M6O3nJNnbB/KJ1ytF+aRD7H57HPsKWi5mRMZmfq5A3M&#10;HLQuuQStTa5Cq1ktaBWrDz3FHkMr2I/Rk5wXqbZpJdwX6Gz+30Bd4glFS92hIng+1K92/5SzyeOX&#10;/B3eTwp2LZm0hn51wxK56XJ23J6BTFJkVzqDeEbGYdmFInEtD0WrOKq0Co4RK+NYsZPccszGbcRK&#10;uZ1YMW8EK+I9UBTwniqs/KfYcf6zWUGCz0KI+C6E0qXzoSrIDRq/mffh+Eb3l0XbFk6VhnjdKT4Q&#10;eC0/YuNFC25Xr54Y3p5JT2zCWMyaFL6oXCxDbUJMUSzQKQv5uSqroFSVL6hV5QnaVLmCi5kW4USm&#10;WfhYZZpmFD5WGoVPZgSJ0w1JPgug3H8e1Hw19w/LqrnvCte7PbNtnne/bMeCcdv+gJGi8PUDx2ND&#10;zpkTw1r01Pi6TCajAuMKSlAxapWiylyxSm0WGbUmUaHWID6l1YtbdFni8zqd+KZOK57SasWPNBrx&#10;I7VG/NcZQZL3QsjycYdp/nNh1pcuv+etdHlbstblcflG14nKrfPHyvf6D9kOr+0titnZfhx/sNFM&#10;wVXpGXSbms23KgRyc6pUqU/BdFqpTq+W5mWrZCcNSlmjQSHrNmCyMUO67H42JnuQhUkf6hSzgOTp&#10;Bq7PfIh94QoNgXP+YQ12fn3ia+epqjVOt2s2zxut2u13oTzsm07b0R2thQmhdcfJMeUWhFKUzeLm&#10;aHgp+gyxUpWGZmGoypSKmsxytNgsQ2vNUvSsWZw6Mm3SJEHvGWTy+9ky+QP9TCDFewEUeE9/r58L&#10;NAc4fyz80vFFebDj/boghxv1m9wu1e5a3Fd1cFV7efQ2uy3+QGURKbo0n07KtzDZRgNHqtYKMtJU&#10;Ur1EgVkEWFYuD7PmcRWVuWzFmVyWYignOeMvFg42aeal3zPOBlK9FkCx91yoXjIH5i51/FtpgMPT&#10;Kn9w174UXG3a6DrYGOLTVR+6orU6ckvtKdzespOEyMISKsFiZSTrcllizMTDJHpRFkeDWpLU6jxE&#10;nZtH15Tl0TQtuVTtBQtFO2GhqSfMiGrSxFDODNKmG1K8XGHWYqf/5vs5vC3zBVP188F4ix8YPr3O&#10;pb91p1d704GgxobwTZW1MbtLqvBH8srJCdk2OkNVxBTK8zlpvByBFjHJTBSjModksuQQTSfMRHOT&#10;iWAeMCZa7hoIxnsGkn5a1sxgksd8mLZoDjT4OP5e5A2eVLqB23YXcLXNGwx2rHbu7Njh2dK2L7Cm&#10;NWzDiaboEGtD3CFTDQGnqaTQ0soRnsjGkjOLeSpyoTQrsUCZjS8wZ+MLT2QlFDXpEorOa+OL76jj&#10;C6Y0CXlT2oTcKd1MIMfdDWZ4OMEcT/DGNg/cqZ0DxlqdwVDnAtDbs8qprWfrgoau3Usrzv24tqg9&#10;4lvL6ZhQXXP8MayRSJbUUVnsaoaEWslOx1eIVfEVisy4CpMKd8qmxFU2KmIr+7GYytvpMRXPsFjb&#10;kwxc6cyg0M0Vat0dP1ndwESFE7hudwLDHY6gv88VdFwIcrAPbppXOfC9X0n/ga9ze8O26bui9mWc&#10;jYmUtcUnck8TGLQWKj+xiSnD2YVojB1LPdZkQI81l6QcbW6QRTf3SqNbboqjml9JouteyaJrX6XM&#10;BMrnOkPjXPCgBIDxGgcwctoBDHQD0HHRATSN+IPq0bWutpEdPseH9wRnD4VuUg0e3iUfiArj9R/D&#10;Ib1xlMRuQnJsF50f3cUTRHWlCiK79fzI7iJeRE8dJ7ynmx3eO8460vOSdeTsO+6RjplBpYvjmzwA&#10;7pQDcNUOwOBZADoHAGgadQJVNzzBiVsr5+Tf/JOncXxnYOb1vevQsdDv+FfDfkBGI6IIl48mxAzH&#10;UaKGyUj4MJtx5LIcOTyiox8eKaCFjdZQwq50kg9dvU46dOUlMXTkM+XHS5+pM/lDD8BkMQBjtQBc&#10;PANATx8ArcMOoPq6MyiZdAPWqSAn09QGd/XD7X6pD/5Hd30+R3WdYQA/EMjYijEgJNS1CDUQQr1s&#10;3713y93etNpdSbsqq0qLcEw3kGCCKYnDgBlwgoMxhBoBRvRmM8I0ySQgI0CAKEYVBKhLLJKe3D9g&#10;8+E359uZ55z3nTPvEcUsfEinljUqJK77ak32Pb3FeM9q191z5WjuV+SqHyzOUTeutasfbrWpHu3J&#10;Zh6fsDJNNy3Kpl/N8oe9VtnDgWxvnrJ3cOc7Qq4dIeTiWUKOXyFk/89jyM6GcWRryxSyqX36b9e2&#10;x09a0Z4SsrAtM7aslZ/ibBUJrS2UXN/CaNWtBoOy1WZStBWa5O3zTbKO5Qb65Xo9/XKHjn61X0t1&#10;ntVQr+vU0jetKunrTsabhp2E3DhEyA9sDU5eJuRgLSHf1I8hWx79hmzs8hu7pofzwfLeWN/K3tmh&#10;Zb3JMa6etCRrD5er7xWKVb2UTN7HKKk+IyPut6tEA0WMYGA+wx9cruQNbVBwh7bLuO/205nvTtCZ&#10;nloq03Nb6k3dPkIuVxNy+hIhh68Tsus2IVseELK+YzxZ7fEdt2Q42GfByLTJJSPRwc6RuEjrSEKc&#10;fjQlmRnNyKAh4IlBCQVgRFwYxBmwidNQIErFXFEylgoT8WdBArbwE7CLNxtHWdVcb2qOEXL2PCFH&#10;rhKy+xYhX90l5IvHhKzsGjtmET4aPw9TfNwImpSDsAALIsK0iIlUIG6GFAnxAqQmcsFLToc4JQXy&#10;lCRoUxNgSY1HXkocSlNmYGFyDFYmRWN9UiS2JUZih1fnz7A9WEPInjpCttWz528kZMUzQj7pI2Mr&#10;MG58AXx87Jg00Qg/PxUCg2iEhooQweEienoaZkYmIyEqAanR8eDGzIQ4JhaKmGjoYiJhjYmAK5qD&#10;sugwdmAPwQrWqkhvjrM9sO8mITvYGmy8T8hnTwipbCakdICMdYKMt4L46DD+YwU+9BVjgj8XvoFp&#10;mBqchODQeISHzcT08FjEcqIwixOBJA4H6ZxQCMKDQLOfFnWYP8yhfnCE+qIwxBfFXkEa7I/M6BCk&#10;x4eDlzgNgvQoiKSzINCmgWfjI8MtQnqlBKmfSZG6jrWZ9bUUad9KkX6AdUSCjFOsSxJkXhcjs14M&#10;7hMxeC9FI/w+4TB/WOgRQDAkhKBPCKE3oIL8wWWviRsXBmE8B+LUSFDiWZCo0yC08sErZPeeTyFj&#10;GY30tawvaWRsp5G5i7WPAreKdYIC74IU/Kus/0pGBU2SYWGH2CPsFQ+J3osGxBD1iSDqkkDiDWg2&#10;Ay8qGIIZYZDGcSBLmQ6FaBbkqjRILQKIXFII5tLgLZGDt0YO7l/YdZsc/J0y8PfKIDjMOk6PCs/R&#10;I6Iaalh0i/KIH0mHJO3SAWmPpE/6XtIjheStFNJXNChvIAvyAz8yGJLoUMjZHKrkCGgEM6FWpkJp&#10;EoDOoyApl0P0qRLC1awNyhHRFuWw6O+K9+LvFB7JAcU7yTH5kPSMfIi6LBuk6mT9dCPdK2ulu+Td&#10;1Bu5h+qUge6QQ96shMIbyAP9IGAzyFjq2FAYEzkw82JhlCdDZ+CDcbA5i5UjVKXKI12hfiddpx6k&#10;/qYaoLer+uldqj7ZPqZXXsX0yE8quxWXlF3Km4q3zD1FJ9Mi71B1y9pUHkULA+a5CqrHGqi9gYLN&#10;II4IAhMRCHN0EGwJocjhRsNOJSBLyx0xZFPv1AXMgHKeplexRNetWKPrUmzSvlF+pX3N7NR0qvZo&#10;XqkOq1+qq9Udmguqdu01VZuugWnWNSuf67qYpzqPpkkL7X099PUGGLwBEzgFMk4g9OFTYY8KgGt2&#10;MIoyIlAgmTWcp0ofzLaIe0xO5o2uTPdK8wdDh2aVsU3zhaFVu9nQrNuhf6H/Vv+r/oDuueGY9pnx&#10;nPap6aqmyXRX89DcrHlg7tI1mDzGOyaYf7bAciMLWd5AFTAFTOhUZIX4IT/SD6WzAlCRFjZaIYoZ&#10;LFEmdeUb+a/sDnmrxa17YVxgemZcZnli/Nzy2PRX8yPzNlOj+Z+mB+Z9pnuWI6YGy2nTL1k1pvqs&#10;O6bb1ufmW9lvLbVWj/Va9qitxjZq/8E+6vAGmgBfaIP9kMM+FyXTfTEvbgoqU4LeLRREdC+Qxb0s&#10;16U3F9mkT/MKNA9tc8z3rIusd62rbfXW9bbb1s22/2R/bbuVvdtWZztoq7Udt92wX7Rft9farzoe&#10;22tyOh2XHUO5F3OG887mvneeyvMOWjaDia1HQcgkzI2YiE9mTBpdkuzfv5QX2rmYimpZqE58Ms/K&#10;f1DiUtzJLzXfyq101DqW5V13rHFedWxyXsnZ6qzJ2em8nLvX+WNuletS3hnXxbyfXOedDa6zrjbX&#10;aVd/QbVrqPBY/lBRVcGgV9BP9UV2wGSUBH+MymnsnB87wbMycXLX6syA9lWS8GfLVbGNiy2pdxbk&#10;0rVlbuNPRXNzLud/mn/JtbLogmud+5zrS/dZ13b36fxd7lP5B90nCqrd1QU/ur8vvF18tPBFcVVh&#10;T8mhov7S/e6+0n8VewfD1MnI8Z+IiqCPsIjDzvkxvxtYEz+hc22674u1osBHnzPTfllpSqpb7JBc&#10;+X2h/lJFuYMdHwtPupeWVhf9sez7og3lR4u2lFe5/1H+b/fe8kPFRyoOFp+vOFBcW7GvpKlib8mb&#10;ObtLu+fsKuue883/ASObwcn+OecH+mBZ+If4U9QHvevifNo3pkx4uul/dNd7ONT5Hgfwz2CEbpSK&#10;3WojdEHkLlqXEJNL7gwhGpe5GDPMmBkMM0YzNDIuQ5hZl1zXSm5JV6ROd6E8ndPZFUqnLZWz7dN2&#10;2+/5PXv+nf3j9Xz+/H6f5/3+571v3YzYa/N9YaDF9dwI1yvsOMJQxrGIXgol4aeUzJTO5BxyO6mQ&#10;0kqSUk8ny6nNyQ3UxuROakPKIE2ZMk5TpDym1aW+op1KfUurxsj/BjqM/SEB21oZBtooZ8uKr4XG&#10;mu+Kd654Xmql/aTMcdWU9MA3t8QBu0eF4c7DubEH+7ITw7oYqfFtNHpKM4VNbUjj0xVp4oz6NBmj&#10;Nq2OUZPWyqgm9zLk5BFGJXmaWUF+wZRRXjPKMCcprzNUQcEb9LC9txJlbtJC/M34T2IjjaVSU425&#10;cnP840o7nXsyD4Pr0kM7LolDHQaERK/uvITgNk7ykcZMakp9RmZ6DY3HrKIKsyqoUlY5tZpVRm1i&#10;lVK7WVLqRXYJ7T67mLbAltBesiS0X7PEfwOF6a9FyXo6iL1REwm+1fhQslX9pcxY7Re5mfp0ja32&#10;7Sr3jaMygul5aYjdWXG0Z6cwPqiZT4qp55JJ8ix6uozBziql87NL6GKOhF7OFdMV3CJ6J09EH+IJ&#10;6bd4AvosT5Dxgiugv+AI6P/JVgVFYF1I09VGnA14JDJUf1+6GbdYuRX3r9ptuAd1e1fcOOWmf7nK&#10;z3hQFmzTLY1yb5XEBSgLk6Jr+KlJMh6NVsJmZhVlcrlCpjC3gCHN4zNP5eUxW/k5zH4+lznO5zCf&#10;YPdZLpf5PIfHXOSpgqL1ViOqrhbK0ddA4k1qy2UGsFC9CWYUm+Gu0kpzTLF/3fAp32298sNWneWR&#10;+5tKYwl1xYkRFaLkxBP5FKooh57Fz2bn8Fj8/GyWRMBiVQkyWY0CJuuMIIM9IqCzZ7A7n89gLfCZ&#10;Wc9yVUGxuqsQfc0KxF+vjoo34N5UrIfZutUw1WAIN5ss8VcaXXQHlT5bu2uDLFurw12UFTG+1ScT&#10;wk6WkOLFRWnkfAEtk5PHzGXyuIJ0bqGIwi0rIvMUolRelyiFd6kwmTdVmMJ7KkjlzhWQOfP5qqD4&#10;1SsRcw0eCfTUPkv14IV8JcwoV8C95g1wrXW3xoUW5zW9TV6bO38I2N1UH+ZUW0P0Lq+MDy6RJR0R&#10;SlNSeRIKkymi55AFbCEpP78oKf/E8aMFtUUJBR2i+ILhwnjBhDC+YE5wlD9XkJg3rxJKWqmN2Ks0&#10;kGgN7p1MBx7X4mGyEQ832/TgSudOtcEOx1XdbZ6GracP7VA0hTjIlVGepbVHgoqqjxL5FSQSqyyN&#10;Tj1B4xyTZObHifMKY8XFhbGSGmGMpE1ALB7KJxbf40dLFvjEogV+bKFqKEVLC/FWqn2W6MC/K9Vg&#10;WqEOd1rUYezHVTDcbYI7222n09HltrGx09ekpi3IRnY63E3SSDxUoIyP5NQlJdJrUqjJVRRWXDkz&#10;hyjL5UeXS/KiymtyoyraciIrhrgRFXc54RULnIiyRW6kdJGnCqJqaiK+Fu61VB1manBwv0kNrnfg&#10;4GKPJvT3fQddfdZazb2u6+t6vI0quv2tSn4McRW2R/ryWmNDmc0JcWkNx1ITlGkZxHoGK7I+Jzu8&#10;XsIOV1SzwhWtmWGKc8xQ5V1GiGKBEVL7ihla/WumKoiJ1/gi0oAn5QCTCmx7YtvvSje2PQcAfjr/&#10;DbQMW+AV5510q855bpEO+JmL+gKdcntCvTK7o4LIXbHRiZ0JScT2ZHJ4W3p6aBs3PaT9OC2kXU4N&#10;7mihHO4YTDvccTs1qGM+NaBtmRzY/I6iCuKo414WAzyqBrjTDDDahW0/bH92DwO0XFkHylEzdfmI&#10;3erSq/sNiy57m+VdJNhmDQe5UYZCCUmDkWEx/bGx4X2JicF9VFJQXzYpsE90LLC/MjFgoPlowEB/&#10;vP/AzTj/gbkjhL7leL+eD0dV+bMA4IkMYEIJMN4BcPEsQO95gLarAPX/0AL57a240tuW2sdvOenz&#10;b7oZsW5476GO+zknjQV4xYyGBISNRIYFXY2P8r+aRjw0khVNGBFGEUZlkYSxxnC/sd4w32s3Qn3H&#10;ZkN8RpdDva5+iVBlXgIwXYNl0IJlcAbLANufndj7P9zAQeV9PJQ81IeiR6b4vEd717IeOn9LnXbb&#10;kTR5wDbmge/+sAl/78CJUAJhIibAd4IUcPABI+DgZL6/z2QpwXtK6ec9feag18NxH6+Hv3gfmHrj&#10;4zH50U+Vf2I9uNPw/wyGBrEOXAZoug4gv4vD3seD8Ok6yJ0zwmfNm6+hzNkYJD513E586moZOuvh&#10;4D/r4+o7G+Du/TTC02suwfPAHMXDc57j7rlw3M1joXq/x7M2V/fnQy7ui/f2uS0+d3Zd+N1FlYk6&#10;gGtYBhf6AXouYR0YB6i5A3BiCqDgiQbwXumrZS5t1SIvma1NXLIwiF7aaxSyZL/r0NI+a+8lN3uP&#10;Nz5O378JdHZ9G7HP5V2C875lqrPzMtfJ6b9iR8ffqu0df2u3c3h/ztbh/S1b+99/tlHlBpbBJawD&#10;fRewDlwDqL0NUDoJIHgMkP1CAzI+6Gmk/mGonfDHd7pRH002Bn/ctYXwcc92r0+2O90+OVm4fP5+&#10;j9Nnb2uHL/7Wdl/DrW2+xlnv/ZNsZfVn9p49qMjSElVaWKImcwvUY26OLu1W5a8OYB3sHAVQ3AI4&#10;OQEgnAFg/wxAe4vDkZAOPg6t04lABmuD0BZ9X2Rk6InMtrii3duckJWxPbI3sUEuplbIw9QS+Zqa&#10;Y0NpFyKa7kQkEzPE2G6C+NuNUYmxEZIbGaFGlYbOAXT9j+76jGoq2+IAfsWCKIIiLQQQRRQUwk1y&#10;0xskQBJaaAkQAkkIxITQFMVRRFFkUARdYO/DiIMFC8+uT1SeOujDjj7FERTrKCCCgODAfvd9HfM+&#10;/L6e/T/r7LPW3lfxHmxCkMq7CFLcgt//OYKYXiFIah9ioQSL8bEw0SocbGyCYbodH5wcWODqjIEH&#10;EQUvVz+Y5zYf/N29AXP3Arb7LAh09wCpmzvEuLqCiugCehdnWEhwghXODlBi1vEGvAdvIsjmOwhS&#10;8giv34rXf4kgmncIEj+AWMgAGS8BxCoQxlqzYeJUGljboTDN3hccHL2B4DQH3J09YRbBA+YS3GA+&#10;wQXIBEdg4AukAB/WxU42+LBoDQkOk0BrPxGMZgHVzRHm+biA3zwioH5ugGIeQBbMBjTMG9B4X/DX&#10;+QMpBwW/AjL4lpDBbyNuGxlI+3A1KPgfxdWjgF7wB3IjrtkfKM9IQHlLGqH2+H3HvvkOYeA7iBug&#10;gl8/FUh/B9j/Mni7AOpNBOp8N8CoHkDjzQZM6gNUOX6WlgzkLAqgy6jgX0wFtBy3hQLkPRSgHMAd&#10;pgD1JBmo58iAXUUBu42O0P6Dfqe98R+ifyYNMr6R+hng10cHUi8dUHOAhu+avnNdgDqHCAxvV2CT&#10;ZwCHOxtYYh9gxvgDPYUKtAwMsHwaUFfjymiAVWFA24WN0qqxUXotdYR+nPoX4wz1O6OBMsxsogyx&#10;HpMHWR3kfnY32ssZRHs4o+hnNpC7WUDtMgPoeAZ0NgGYni7A9SJCAMkdAlmeEBA0D3gyFDhJGLAW&#10;0IGZxxhlrmT8xSxlfGduYgyzttOH2Pvo39gH6YOco7QBzilaP/cS9pV7A/vKe0j9wn9J/czvonQK&#10;Bigf+aPYnzygfeAB470ZwCQ6Am2mM/A8nEGEZxH7uYKEPhNCAn1AFI5CQDx9hK9jDfNy2N94y9kD&#10;vLXsr7xyVh9/C6tXsJv5RfArsyfgMPNzwElGd+AFRpfwX/RO4X3aR1E77X1QJ/ZGNEDvEI4yXwmB&#10;/TIQOO3CHwHLxQH/Uk4gxPsi1NMJZPNdIApzh0j+HAiT+g+LY+kDQSmcPmEGrycwn9ctLOJ1Ctdz&#10;P4kquR+DdnD+DNrPeR9cy34Xcpz1NuQc6434GvO15C7zlaSN0SbpZD4XD3CeiUd5T0NA8DgEAh6J&#10;fwQcPIOA6ABiF3uImWkP8T6OkEAhQjzHcygm2LcvMorWHarkfhTrBR9CFga8Fa8IeC0uEXRIKvgv&#10;pVv57aF7eW2hNbwXYXXcP8LOcFvDrnKfhd/hPgl/wW2J+MR/ED4QcDdsVHgnDIJuhUNwkxnAJTiA&#10;CP/OMoIdJHpMA7X3dNCgTsNqlnufSji3UxFOeRetYHdEaAPawjNFf4QvFbVGrBY+jSgTPomoErZE&#10;7hQ+iqwWPow8JLwvqxfek10S3ZE1iZqjnopuRX8Q3YzqD7keBZLGKJA2REPoZTOAh9eXONqBgmAL&#10;mhn4zjVn6qiBNL3fQCd0pQtmvVVLfduVcYxWebLgcYwh+EH0IvG96ALJnei1kn9Hl0tuxWyRNsXs&#10;kd6MrZHeiK2TXo89K22Ma5Rei3sobZC/Cb0k7w2/EDcScT4OIk/LQXZK8SMQ4Bki7aeCynkK6N2t&#10;IdPLeihnvm1PLnX6+2wusT1D7PU0LRp9kKLkNSfqQpoUmeE35PmRjfKVkVcVpbIrik2yy4rtsn/G&#10;75ddjK+VXYivl51LuCw7m9AcdTqxPao+sTv6ROJw7LFEiD2ihLjDZoDIyQ5i7GxA6zQZTG5WsMjT&#10;aiDfZ/KnpWSbjnyWQ2tesNvDLJnv7QXx7OtadcgVlSHykjI35rxyWdxZ5eq4M8r18lPKKnl90i75&#10;yaQD8hNJdfJjqvPyOtXviiOqZ4pDyZ/if0v+llCTPJJQnTKS+IsZIHaYBgp819I7WkEu0XJ06UzL&#10;LwVzLd8V+k16UciwbVkucmleEuFzPUfOuGxMDjqnw8dFTab8pHpxwrGUFcqjKWuVR1IqlIfUW5W1&#10;6n1JB9WHkmo0p5J+1VxLqta0qPZr36v2avuTd2uHk3f+HxCKv4PSZjJk2FvCYsL47wUzxnUVzR7f&#10;sWbehGfF2KR7RYFOvxeEzbmyJBY7n6sMrDdpI+r0BvmhtNykg7qfUg6kFqmrU9ep9+sqNft0uzR7&#10;dDWa3boTmp26y9odunvabWmvtVvTerWb0wa1VbhKMyDCzhZSbKwga/oEWOo8bnCVq8XHtR4WbaVe&#10;Y1tKKRNvlwjsG1dLPS+uiCafyk/g1y1Uh/6WlR5XbcxU7V2Qp9mtL9Dt1BenbdeXp23Vb0vfov8l&#10;vUp/NL1Sfz59k/62fqO+XV+h79FvWPA1vWxBv1kQNXUKpE6ZCLkAGSDm33bjYLmjxdc1hDHvSolj&#10;WjfMQO5vQC1vrufbNZRIPM6ujiIdXxHPrf0pWVKdp4vdnWNUbc/MSd1sXKqvNK4ybDKsM1YYKo0b&#10;DHuMZcbajHXG0xmlxhsZJcbnuK6MtcZeY7Gx12AOxNpYQ7q1JeRNGwuF9mN6ShyQjjJ75MlGItK8&#10;iTS+sYI79WJZiPs/fpb5HlkjZx0oVAXvWaaN3rZYr6zMzUwtz8ozrM9cbio1FWeVmCqyik07steY&#10;DmQXmU5mrzJdyy40PckpzPyUXZj5OavQ1JOJM/0dKKwng2HyBMi3tRgtmoZ0ldoibRWTkIeVBKRp&#10;s++4hkqOzdmNwcTjZRE+taVxjP3FStGOlerIquVpieVLjKk/L8oxrsnJz/4v2fUaDfW+xgH8mQgp&#10;uxCmwlyYYcwwhJJbEeM2mW0YjVxDLtFgMGbIpRAll8jlkIToIqKWSrrsbvskOXvvdmufSJ1L+xw7&#10;pfY+6X55zq913pzFi8+aN7PWd+Z5nv9a/2+hrDA9X1Yuz5PVyVWyNrlS1itXyC7Ls2X3MrPSpjKy&#10;ZTPp2bIX5JsvZHOhVFsbUxYvRKUO5W3xEjIDLfilRhP+ctAQbjZw1Ybr1+mcqfVa0VMttOisCHY4&#10;VB62ob44SlhVGLe5LC8xZldOanJeljwtR56blZVRki3PqFakZ7Qo0uQnFDvkQ4oU+Rjxa3aq/Fmm&#10;LOO5nMiYC8O1FqFMWx3zFlNmSrVgvFId7tUthJFGffjuT5YLzjetXXy6wdPoWF2AeVuNeHVTpdT9&#10;wN5Iv32lW0OKd22L3pm/PSlblZaelqNQpCgKlcnZ+1SJikbVNkWXKl4xqIxTjChjFf/IiVc8zd6W&#10;PZ2VkDWdORdGa2hihtaCDwVa8KicAvdr1GCsQQ1uNi+F4VY25Wyr46KeFg+DziY/Zkt9EP9gbahL&#10;ZVW4z56KGHFhWXxETnFSQlpRalpifqYiLi9PFZNXlhuddzA3amenKnLnGWVE/vc54fmPFRF5T7Oj&#10;VNNfZc2FseoamK1B+X2XGoxXAPxYtwBuN1Pg6mFtONfOhL721Zrdbe56ba0+tMYWEa+mUeJUfnCL&#10;164DUaLcqtgw+b6EuOSy7albS9KzIopVOVuKS5VhxbU5YSXtCmnJQNbm0luZoSWP5KHFzzKlRUTh&#10;fJiopo4qNfhbKcD9atL7SPe8cRhgqHMhDHSZwolu/sKOLpdlzZ3exrXtQk7FYbFjSYvUY2dTREB2&#10;fUxoam18THx1cnJEZVqadL9SHrq/RB5aWZshqTySLqnsl4VU3dwRXDWZKt7/Ykfw3hey4PL5MJWi&#10;9iYfYGIvwA91AN8fArjcAXD2GOkdJ1fA0R6u+qEeJ536E54rKo/5sfZ0iewKOiRuOUfCfGWtUeKE&#10;ltjwqKbEeGmjLFnSoEwJbihJCW48sF3ceCRJ3NifGNR0c1tQ42S8qGEmQVT3KlFU+yppLpQD5clu&#10;MoMqgDtNANfaAc6T/FOnSPfs14PWM+wFDQMO2tX97gZlfQJG0SmhtfJk0Lr045KNSd1bNsUcjQoN&#10;64iPDGlPjQ1qV8R92747VtRRs1XU0RYd2HE6KrDzesSmzofhwvaZSP+299EBrfN9UgE8LCMzOAhw&#10;i+xguBtgoJd0zzOk+51bBA1DdKge4muWX3DWLTrvYawa9LXMOCt0SBoIco/pl/iE9W0RBffGSES9&#10;ydJNvVlhwt4iqbC3KjSgr1US0Ncb7N/3ndi/bzzIr/e5WNDzIUTQ81ky178K/zeDkWaAq0cBBsn/&#10;7yH5R0gHrbtCgcprRlB23VK96LqDjuqaKzXjqqdZ8hUfm5hLQqew4W89xBdDfQKHIoUBQwmBfkMZ&#10;gb4XC4S+FysCfIab/X2Ge3wFw1d8BJf+KvC++Eyw8cJ7P88Ln/3n+jqDsXqA62QHQz0Ap0n+0SGA&#10;JtIB99+iwO5RbSgYo1GUYzyt9DFHvaS7riYxox4W0hGBnXgkwEl4O8jd93aYh+B2rKf3iMzDayR3&#10;g9ed8vUb7zS5e44ed/W8O+zicfe+s8fotPP6kXeu7rc/us11r4bcIdnBpRPkDgcAjpP8Q1cBam4B&#10;lIxSIPdnDZBP6IPsoZl64oT1kugJR0PpuDMtaHy9pf8DbxvBA6H9xvEQR8+JKEePiWSHDQ8V9usn&#10;S1avn6yzdX/UyXd/PGjj9viutevjX3nOk6/46x6+tZ3r6w6ukBs41092QObfRvLrSH7ZKEDePYCM&#10;CXVI+bc+JX7KVDNyiq0jmeIZBE7ZGftMrWF6TrlZuP/mZeXym5Dn/FTCWzcdzXN6lsJd+0xpteb5&#10;Hs6amXpLx5kutsOL8yyHl3dY9i+fmNu/fDrPNXIDF/oA+s4DdJD8epJfTvJ3/kTyHwAkPVGD2FfL&#10;1MJfUbVCZmnfbJo11xfMcqgbXvNNXF470p3euDAd33ia2b/1N7N7F2xm+z6SyX+fxLT+oGDwPpTQ&#10;uR/raFYfO0w5nwZMOJ9uECPzXCTPwMA5gC6y/yaSX3EHoOBHAPkvAImPAKJmgCL9vEg9CHW1/NFI&#10;xwuNdd2RYeCEbKoDclfaoZ2xDa415qKbCQe9jS0w0JiFm1eZY9xKJqZT6VhgRMP9hqbYZGCC3cTJ&#10;ec4Okhu4DNByE6CS5BeS/Myv+ZMAEf8ECPkDKJu+gLoPamptwCVLnFFvqSMa6triquXWSDewQpYh&#10;G62MzNDWiI5rjEzQzWgVCgypKDIwxC3Ll2OCvi7KyUtzga4O7iMvTJXznLwEcPgGucERgN0/AGT9&#10;X754CsD/NSzYiLDQFUFzDVK07VBDh4faSy1x6TJzXK7LQKoeDU31VyFTn4oW+svRmmQ66C1BV71F&#10;6K2rgaJlaihdSsHYbwBTibR5kM0wRAaHiizOCrTgrUSWvQmy3U2RHUBD1mYinoGsdCaa5xGlTGRV&#10;EvVMZLcQHQxkH2egRR8DLQeJy3Tk/Jn4mfbF6u+0T9znph+4s6bvuJ9M3nDR5LUV0matkD4XWpDf&#10;YGZBRUv2CrTirESunTFyXWlo5cdAjoTYaoYcmTlaqohiosIcOXVEsxlaHSG6zZB7ioncs0zkDTO/&#10;WN9ifLb+ifHR5jH9HX+a/oY/S5vlf6T9xwbpf9gg43drZM6FlnRDtGBRkWdGRRv2SrTjG6OdMw1t&#10;BUzki83QJoqF1ilstFawkVdEPvey0aaG/V+26z2e6f0P4PjXLal0I3RxUhjmMsYYNs2GmWkztnax&#10;2Wx2Z5jSFrmfRW7FwY+ikhMdXXVxKpVzuhx18juqo58jp3t0F44K1ef3ffz+3K8/nn9/3o/35/v5&#10;Ph6vrz4Nrl9QLa6fUW2uc74/ucz6nnSZ8TvnPON3xfkT+g/nD/5/r5/yf7FuImBq3Tv/uXVv0cD5&#10;DRq4vkYDhDHgsdYOeK6zB35O9iAAngPrvRpgsWtBIGk9CKC7Av9EN+Avd/+K1np8Rm/3mEUb3Gf8&#10;q9w/+te5fwjY4zYd0Oo2jelA/IM5jpgK7HadDOp1nQi65TqOHXZ5ix1zfhU86TyGnXMdDQJuz4OA&#10;x7MggDQGkPAMqO/sQOAaO4CDZyEgVwICxhGEEdaDUCriazAbOYuVeH7EarymsXqvKWyR50TwTs/3&#10;wTXI8ZBG5LuQfR5vQw95vAk96v4ad8b9Fe6S20v8TbcXYUOIZ2GjiMdhk24P8XPIB3jgNYIDPvdx&#10;AGUMeMHnY1atADgHWxDhZAso7vaA4gc/L5zTZyIZ8YEQ7zkZluQzjleh3uK3oF6H5fm8DNvhM7ah&#10;2nuUUO/1nNDs9Sz8oOfT8E7PJ8RTyEfEHuRDUp/Hg4ghj/sRo8gh0qT3IHHO9y4R+N0JB/4D4SDA&#10;GECtWQFC7W0AyX4ZiF27DDAQNoCBsv9MxzpOx5Bcxsk0z1cRXN9RkhT9jJSBfkza5vcwotjvQWS5&#10;70hkLep+VJPPcNQB1F9RHaj/RJ1EDZLPo/4kX0fdJQ+iBijPffujJ/1vkj9j+sgg6LcogL0eBYKN&#10;gYCVtoAAdy/VfglgOS4GXFe4P71tPnAwDu8SNjiN0SgeT6gs378pooDhaDVmiJKNGaTkY+5SdmBu&#10;x1RhBmLqMP+Oacb0U9sCb1GPBN6kngm8Edsb+FvsH4HXNj4K+nXjePDl2NnQi7EA10MF+AtUEGYM&#10;BNvZgEi4OeNXLAL8NQtBsvOiWTFyyftktM0LQeiqRxyy8zCT4f1nXCJmgCYL7qdlhN6k6UP7aIW4&#10;67Qy3DX6LtwVegPuV/o+XC+9HXc57gTuYtwFfE/cDfx5xn18N+N12BnGJ8KpOEDsgp2MAyRjIAze&#10;Qcxia8CxXQDEq+YD+TqraZXbgldK1OLHMqztsCTC8Y6A5vE7h425zhThriSoCL3xWeGX4nOJPfHF&#10;xPMJ5cRzCTXE7oQm4llmK/E0s5N0inmWdJJ5lXSCNRhxlDUW0cmajjrMAuQOWDsLRBsDxOVLQRzc&#10;e0k28PkO876kfTfvfYbLvOcZnlYj6Rjru2qiw++yWMRVEdP/UiIff54jJZ1la6JOs7PJXey86BNs&#10;Q/QxdlX0UXZddCenJfonTjvlMOckpZ17mXKIOxDTxn0a08qdpO7nfondxwWxzbz/ByKXLgashVZA&#10;Av/aU+3MZ7SrzV5vcTJ7lI0wv5eNturXblhxTUNxvqSI9+2W8HBdwuSIY3wlpTMxM/Zwon5je2Ih&#10;7cfEMlpb4m5aK7+RdoB/kLaPf5Tewj9P3yu4Sd8jeBDXKBhnNAjmGPUCwKj7BkCxtgbchfAOlpqD&#10;DFvT6Wx7kzH9apP7OU4mt3N8Lfv0+OW9m6PX/pwe592lYgcfkSWR2sVS6kFRGn2/cDOjRZibsFdY&#10;krBHWJHQKKxj/ku4j1kvPMysE55l1Qqvs2qEw6xdojebqkUzm6pEgFX5DSB24UIgWDAPqKzNQNYy&#10;k/f65dCTXFvoXv4a6FaBj8WVPNzSC9uiHE9voSGPZrKCDqXyww8oxTF7ZUpGoySD1SDWsevEBZxa&#10;cSlnt3g3d5d4D7dKfIhbKe7ilYt/4e0UD/JKxS9hH3k7xF+4hm8AdKsFQGRlAdIWmc5lW0NvchdB&#10;I/lW0J2ilVBfiZf55aKQxd35EauO52x069iaENCq5W3Ymy6iNKhkjBp5KrtalsWrlObwy6UlgjJp&#10;paBU2pBkkLYmfS89llQsvSgskt4WFkpHhQXS6aQC6azgW0C8JfwtzIfvwcpkUm8FjeRZQPeK5kH9&#10;BjvoainS7IIBu+hUMcmhs4Dq8mNuvF+LjoNv2JxErsmQxFWmKtllynS+QbFVWCzPTy6Sl4oL5LXi&#10;PHmLZLuiU5IjPyfZJu9P0SueSvSKKbFe8TFZr/gkMgZYFvOBzNLsa5YlNJZjDg0VmkG3DRbQjTIb&#10;qLfc3bR7Z+CC46XhKzpKYtYfKGT4NG1nh9Tq+ZGVW5JppZkydrEmVZCfmiXOVedIt6lKZDpVtTxb&#10;1STfrGqXZ6nOKjJVNxQZqofyDPWELFM9nZKp+iAxBthmlkBpYfpxizm8A7h3Skyh/jIz6FrFMqin&#10;GmFyuipg/pEKgk1bWfTaZgPdq76Ihd2VxyOWbRPGFmensLZnKZN0GekpmzVbFZmaAlW6Zqc6TVOv&#10;VmsOqlWaLrVCc00t14yoFJpxpVIzJVel/SMzBhJN4TdpZvJOB0F/FULQwA4T6EaFCdRbbQ39XOMM&#10;nahBW3bsClt2oJLs2FRO86jdwcRUlHAJ3xcIYvJzxUydXibQZqdKU7OyVAptTppMa9CkaGs0Eu1+&#10;TbL2eJpI+0uaUDuUKtS+USdrJ5TizEmFMSA0MQfpJtCjHAgaLIGbqxyCrsLd01NrBZ2qd4KO1Pta&#10;tP2AW9JcE7mqvnojoroiHl1axsYXGvjknGIRIys/JTE1VymR6tNVIp1Ok7S1OJ2vq05P1DVreLoj&#10;aVzd5VSOflDN0b1Sc7dOqHjZk0pjQAKZzWRB/7uH23D39cHt2fsDBHU3WEDHGtdA7U0+5vsbQ6wb&#10;G0gONXVU5/IaBqqkelPI9gpeRHZZEk1j+C/ZZRoU1ZmF4QNGVLAR6H2nabqbpYGmgWbrZkeg2ReB&#10;oKgIgguYIaIxagIuiVAoMeAOiIoEEOMKruNEBM1kjJaAGkajEQRBExZlNSxnPirzI9X+eP7cunWf&#10;e99zvqr7piam78hIWbYta1VS7obMxNy8rITcPZnxeWVrF+XVrV6Ud2NVXN7DjNjc1xmxXw6tits6&#10;lKELZoB+30aA9u3/z6AE4Poh0jlKAWqPMuFEhY1+6VFXw33lvvQ9pSHmXx+KlOcdiHPdVPKxb/be&#10;5NDVRSlxKYUrk5MKMlPj83My4vLzMmLz96THFpSujCk4lRpdcGNFdEFbSlR+b0rErtEVkTtHU3XB&#10;TNCbmUPb1wA/kRn8cJD0vnLS+44BVFaaQVmVRO/ASae531R6meYfX8jbVhFmtbk8xml9aYJm7aHF&#10;C1MPLItasi8tMb54bXJMcc7y6OLc5VHFu5dGFZcmR5acWhxZ8s+kiJK2j8OLe5NC944uDi2aWKLL&#10;eDbA0zyA+zMZ7CcZlJEMTpDeRTpoWa0hHKgzh711DrMLTnkYb6/1Y2+pDhHnVEXYZ1bGuqUdT/BL&#10;rliiTTi6IjqmbHV8ZNn6hIiy3ITw8t2LwsuPxIWV18aElV+PDi1vjdSW9UaFHBmJCTo8HatL12fk&#10;PM5k8C3JgOR/ifhPVwMcOw2w76w+FJ1nQf4F61nbz7sYbTnnRcs5GyjMOqO1Xnk60mlpXaw6oTbR&#10;P7pmaUh4TXpYaHV2uLZma5i2piA0pOaQNqS2Jji49mpQUO2DwKCansDA74aDA6qmQnR5lksy2A3Q&#10;RHbg2nGAczUA35EOeuQC6X6kh3511Rjyrlvobb7mMCfnmrtJ5lVv9sorgeLky1q7+IYIl6j6OHVY&#10;fZJPSH2qX1D9Or+F9Zt9F9bv8gls2O8d0FClCWi4rPZvuO/pX//Kw/fisNrn/JSXLg/JWfiRnIMb&#10;FQD15PtPnQGouAhQcgVgF+mBW27Ngo23WZB9R/bR2tuORmm33WnJzd78+KYASeStEDttY6RyYWO8&#10;KuDWMle/W2tUfrc2uvg27XT2aSp28mk+4ejdXK/war7r4NXUZa9pHFJ43pxU6vIz2cNGsgOXyfzP&#10;EP/JeoCDVwEK/wWQS3pozk/6sObBPEhv5eotb5UZJLUqKHGtrvTwFg0/uMVf7N+ilfm0xFh7tS62&#10;0bSmW6vbPrVSt+XKPB8WST0eHbX0eHRe7P74Rwv3Ry9Erm0DYlXruESX5sNkBlUAF4i/ugGg9DpA&#10;0Q8A25sBPvsPwNoHACnts2HxCzO9+A7B7KgOqaG2Q24a0OHE8O7w4Hp2+ArcOkOEri9jhaquZKFL&#10;1yqBS/cGvnP3Dp7TqxKusuckR9l7ie3Ye4+l6O1kKl69/YAblWQGZP6niP8o8X97k+zAbYDP7wJk&#10;Ef+KXwASn+tBbL+xfkQ/yyB4QGjkNyBZoB6woboOOjKcB11Zjm+92Q7vgth276LY8qEklu1wOtNm&#10;eD3DemQ73WqkmCYbraRKRy+aScdum0rG2j/gEtn/70n+x4l/XyPZgTsAm4l/XQtA6oz/GUBUD0Do&#10;+zmzAidMDLwnGYbuk1yK86TIRDElNbObklNtpp1osml3miX60ixQSzPHOKoAl5vxcJ0pB79YwMZC&#10;YzYeMWZhNYWJ9fN1OUf27yTxHyT+AuLf+jPAJzP+9r/8EZ0AQX2g5zsBszxxtoELGs1ToKmRHBkU&#10;K+QukKC5iQVKTQRoa8JFpQkL3U3o6LfADMOMjTGBYoRplHn46fw5mGs0BwvJD9v+D6i+Rs4h8e8m&#10;/i+JP7sVIG3G/5z4XwIE9AKoh0BPNQ2zHBEM5AhzZfiRoRjnGQnReD4PqRQ2sigM5FPM0IJijFYU&#10;Q3SgGKDbfH30MwIMJyQaAqbOA8wibJyrC3KkdORakUfICDZM5ChZyNWwkaslJLCQk0au/YOOnM3k&#10;vh2EQjryigmHCRV05FfRkF9HQ8F5whUaChupaH6POi16Qp0U9Zi9Fw2ajYnGTUdEaDpsjmZDQqTp&#10;glwJeY6EgeYzyJgoUrBR5MlB82DCIjYKU1gozGKicBNhGxPNC8g9exkoOkgoJ1Qy0KKWMS0+S58S&#10;X6ZPWt6kT0ru0v6UtNPGpN3UEekA9Z103GxQgtQBS6T3WyJDF+SRdxBZ0NFSxEBLSyZa2bPQyp2D&#10;0kAuSqO5KFnKQckaNko2EHLZ05Jd7ClpEWtCup81IStl/Sk7znpvVc0ct/qeOWbdwBy1vsEYtfk3&#10;Y9j2Mf2t7Uv6gG0/7Q/bMfobG2S+tkHWa2tkEzh/BwViOkoEdLTm01FO3kNhy0KFioP2fjyUR/DR&#10;Nok3bZvOnbDN5r233cIdk+/kjsoLuSN2xZxhu0OcIbsKzjv7KvZb+zr2oMMF1oDiOqvf8Q6rz7GN&#10;+caxg9mj7GN0O46xXyqQ26lAXocDCnRBCyEdbTg0dGBR0UVIQzeyG25KNqq8+OikFU4o44VjyhWC&#10;YWWW4J1yk2BQmSfod8rn9zl9w//D+QDvjXMZ77XLCW6vSy23R3WO88r1KqfbtZnT5dbK7nDrYD93&#10;6+P86jrOf6JCYbsKRY9VaKELyrg0VDDMUMUwRW++KfpJqOjrwEQvD+57z0DhkHu0aMAtWfS722rR&#10;a7f1oh73L8y7Pb4y7/LYLez0LBF2eB4WvFAfE/ymruY/05zl/6q5wnuqaeI90bTwf/F6wX/o1Wfe&#10;ohkX39eg5J4apXfVKCNY/R2UM6moopmgN30BBvGMMVRsglo5dTzIhfXW30fwu0+YxSuvRMtOrzTJ&#10;b96fWD7z/lz81Geb+L++BRbt/2O7TKOavvIwfNkRcUFxqcugotYgKjBIRAFJCNlDdpKQ9Z+EBAMk&#10;CBGhCXvCTpAlJAqCsorgQBVUXBix7uJendGO9RTbOXY8nVZmbB0c/M/t6RcG++H5/Dv3fd8P98Ed&#10;WPcE51j3GHd43SNc57qH+P7AB/ihwHv4PwfejRsPHI97vv5G3OuN1+J+2XQFjwZdxqPBY3h0y6VZ&#10;oGFL/NAo6L0kf1+UuWIuyl3r+56LWfCGFeb/PT1qxQSJtPZ5PHfD03j5p4/jdZsexmdh7sebMXeJ&#10;Fsw4sQpzm1iPuUl0Ym6Q2jDXST2Yq6SBoCukc0GXydeDxsh/2TxKeRV8nvx26wgZDTlDQkNPk9Cw&#10;2aDYxQtRnC+8v2gOKljujYoDvN9KNvq8Fm2dP8HH+n/FIaz6MoG54S5NtPkWVbX1BjV921VqdsgX&#10;1PyQMZo15BKtOmSU1hBykd4ccp7eHnKO3hc6Qh8OPUMfCx1mPAg7xXgZ9jljMnyAMR1xgo5i+39j&#10;x0zQqAUwAx8flL/QC5Uu9ZhWrvL4SbXO8zskyPsr+fZ5j8S4ZbcFtMBrXP6WMZYsbJSp3X6emREx&#10;wsyNOMMsjBhmlkUMsWzYk6wm7OesVuwAqxv7J/Ygtp99YUcfe3xHL+fFjh72jzu72FO7OthoVDvn&#10;Y9BY33lowhz4/vkeqGqx2zvtctd/7Fnt+iJlvftjbZj3uDrG/4qcvGY0iR08IkgKH+YrI0/yUncN&#10;cLOiTvBMUf284qjjvMroXl5ddA/vYHQ3vz26k98f3cE/G3OUfz2mjf9s9+HE17Et/He4Q3wUd/B3&#10;QOPmwA14eaJyXzdUu8BlMm0x+DZ9KXiqDwD39Ns8r6VG+Y1qiavPKJmYk7LE8BNi2a5ekWZ3t1CP&#10;6xRm4zuEefijQiu+TViDbxXZ41pErXHNomNxB0WnCE7RZUKT6DHBLnoV3yD8mVgvRIl1vwNK8vJB&#10;BZ4wgzmuU6lzwQ+GueBFhi94lLkS3MwKdh/L3Dl/RE9YcXIPfWN/Mi+sGxHvbJcpcW1SHaFFspd4&#10;SJJLcooLSQ5xOdkuriM3ig+R6yWdlDrxAKVWPEq1ie9Tq8XfUavE/6ZWij9A0I9Aae6wBw93VOvl&#10;8qPeE/wt0x08MXqBu/uXgas5QW4X9u/wHcrCLzthoAX2pHK2HdUKI1vUcpwT0RDtinRKvdxIq5OZ&#10;6bUyC6NGVs2oljUxKmVHEipk/QllsnPMUtk40yL7BjLJLJFNQ9CE4lmgCa5eqNzddUrnDiYyXMBf&#10;97mCBzke4OZn/uBS3ibXs6YIn8Hc2CW9+yhrOvayglvSE7GOPZLYeo2SZFPtoVcpM5gVyH5WGVLA&#10;LkXKORaknlOCtHCLkGPcAuQ0Lx+5wctDvuaZkZ+4ZuQ914SgnNmgbOCJIq6uk2nQOaF3Psp1AXfM&#10;buBq/iJwoXCDy1BhuHd/3u5FXZ+R/tCWnYBxZvHD6w1JMTWpcmJFSjLdmpzGLlZn8QrVpsR8lUVg&#10;VtsEJvVBYa66S7hffUqYrboiMqqeiYzqH4RG9VSiUY3yZ4PygAeqBi7f6wF4Cr3zvhn6ToELGCua&#10;D85aAsGgJcyrtyh6YXs+cWWzifGpPYcbVmsURlVkSAkl6Up6gS6FY0oxCHK0+5OyNYVio6ZSkqm1&#10;S/Zq2yUG7YA0XXNJmqZ5Ik3Tvhanad8lpWunRemaaeFMUAFw/6AF4AV0vse5AIxD57laAsAF61ww&#10;VLYG9JeFeHSV7prfWkL4xFFIX1+Xx95WlSuItO4T4wsyFbRcQzLXmJYqykjNkup1ZnmqrlSh09Up&#10;UnStCo2uX5Gsu6hQ6R4p1LpXcrXuZ2my7r0EIp4JKgZuv+hgD0YAHv6aQTH0Deh+Z8u9wGDVatBb&#10;tcW9vTLSt7ksbmmjlbq2ppgVXJbPxxaZkmJNOTKKcZ+Ko89MEe3JMMiT9TlKlb5YhehtKrm+WSXT&#10;96qkhnNKieGeUqL/u0KifyuX6qdksvQp6UxQGXD9J9zCU+iddwthBvD+xUr43692A322FaCrdrNb&#10;qw3r46jG+R+oJAdUljExJRZeeF6RMCY7X0oymBBWSo5GqMxOk8uMRpXYmK8WGavUQqNTJTD2KAXG&#10;s0jivjsKvvFbyL/kiZn/kQlmgSqBy0QG7MEEwG0LzADeH7EBMAD9q6d+KTjSuMnlUMN27wA4IMff&#10;hrrdftW1pFWlNYyNBZWc0Nxywa5Mq5igK5YzVAVqvjRPJxGaMhG+yazkmSoQntmh4Jq7ZRzzaSnb&#10;PC5hm19KWKZJCSv3/Ud80ADwNezhAdzB9XKYAbw/VA+dBzroUYcfaHauB3ZnmKfNEb2g3B6/vKiB&#10;FmiqY20x2vjY9GpRbHKllCIrU7KF1hQhz7JXzLGYJGxLuZhlaUpiWbuETOtpQYL1Np9hmeDTSyYF&#10;tOJpAa3og3Amk6kAPINbvAMzuFwNM2gAYNABnQM6YHOLD7C3BoDa1q3uFYcjfUua8UvMhygB2c4E&#10;jL6J+0dtoyBKUS8hiA4gdJ5Ny2bVZPASaky8BFsZl2Gzcxi2ThbdNsyk224xaDUTDEr1Gya5appF&#10;rkTZM3kJe/gyH4AbFQCMwvcPOwHoOwxAWxsA9nY3YOv8BFR0YlxLOrfPyeuI8cs+Gr/ScIS2IaWV&#10;tRVp4WOTmpN28w7KiSynhspwGOh0h4lGc5ZRqU47hersJFGcw0SK8xaB7PiGQGx6Q4xv/C85vvHD&#10;//H81y3CDL6oBeAcfP9gK9wBdNDmbgBqjgFQetwPFPUHupj7Qjyz+3bOMxzHLU05RlqD9NAxSd3s&#10;UF5XYiSzQxJD61DjKB3peHJHLo7UYf0f13Ue1dSVB3D8ikC2l+Tl5b0kJCQhhBAgAQIEwpJgIEBA&#10;A1UGq231tDLjeOqo09qOU+uxWjujg2PVjtZWrQtStaISBeSILO4Lq7UuBwERrAsKIrIJCP7m9j/w&#10;j89f74/vu7973zvn2p0F26alFRywpRaUWFMLriWkFrTHO/J7rcn7xhKT9r2Z5M4fM/gvnsH3eAa4&#10;f+xnfA6O4Bnge+h/3AitLvZGX5Qo0OelIVOXlZo5i0qsogXFyfL3Tzr9c064QrLc2REZ7rnRaUUf&#10;WVKLFsemFK2wONzrYpLdW83J7v1RSe6TEXb3FZPd3RY+7fiLCNux11G2o+OTNOJv8QI+A+U/4Rng&#10;/qFCPAPc3lyM0LoyhD7Hd8GlVSRaXK2Z8pfqUK8Pq6OJuVVWOrsyWeGqdPo7KzL1KRU5IUkV8432&#10;ikXGaZXLDYmVa0Jsld8G2ar26K1VRbqEqosBCZWt2viK5wGx5aP62PKxSa7iPajcjVAJ7hcexefg&#10;BELbTiG04TRCqyoRWobvornXPND8WjF6r87fY3adkfVOXRR/em28OKXW7mOvdSptte+oE2rn+sXX&#10;5arj6paqYuu/VFrq83wtDT8qYhoK5dENZ2XmxiaZub5bFln7Sh5ZM6KY6Cw+g2V4/4twvwCv/Qe8&#10;9o147V9VI7T8IkJ/vYbQvMYpKPuWN3LdpVBGs9ojpTmIZW828RKaLcLYlmlUdIuTNrfOpKNa36cj&#10;7y0UR7YtpyLa1opM97eS4e35wrD2UkFoR53A2PGAH9LWJwhpGxBOVH4AoZO4fxj3d+O1b8Zr//oc&#10;3oPLCH1ci9D86wj96TZC01s8UGonMcXeKZ2a8FTFinmq40Y+M/LDn0UJjV0JZEiXgwzudpH653OE&#10;gT25Al3PJ/yAF2sIbe8Wnn9vPlfzsoTj9/IqR93Xzlb3PZqkBO9/Ie7vxf3vqhD65gJCK64gtLgO&#10;oQ9vIJRzB/dbEUrqQMja7zXFMsT3jHrFeIcPKziGYQ1XP6wnAkbCCM1INF89aiN8X6cR8tczedKx&#10;eVxmfDGHHv+SI36zkU292cUSwRFvEs5gVZMcx/183N+OZ78ez/4LPPslDbj/G+434f493H+AUOwT&#10;hKKGkEc4TPUMAY53IJAsf2DYapBzfMGPK4NALgOhXAqiuQJI5HAhne0NOeypkMtC8Kk3grVeCL7F&#10;dnki2DPJz7j/A+7n4f6qGnwGGxFacAuh2c24fx8h++8IWToRCu9BU0JGkYcOkKcGkJcSpnrLgcWS&#10;AMEWA8UmQcrmgZLNAi3uGtgIzLidiE3H/Xdx+8/Y33FzFbZ6EhAEiYHGd0wGEwXRIDTRQFqxDDEI&#10;3xWBIJcE/jIBECv5IPiaAGEeD8itXBDtwH7iAnUAO8wF8XEu0KUcoCs5b5grnHHmJmdU0sEeZrrY&#10;Q8wgu58ZY/XRwHlJA/dtQAWKQaoVg8xfDBIdDZIwLJ4BiZMGJge/20cioJeQIF4hAGYNH5gNBEg2&#10;EyDdTryR7uKNy/ZjB3ljPkd5r32KeaPyM9wR+WXusOIGd1Bxn9OveMbpVQxweuRj3Ody4HXLgcD4&#10;E4EE9xVqMfiqMH8a1EYGVBYGlCkM+M6kwXc+fv6xCBSfkeOK1cIx338LRpWb+CPK//GHVT/yX6n2&#10;8ofUBcSQ+ggx6HeCGPA7TfRrLvD6/K/zXmhaed3+T7nPNP3cTs0Y8UQDgscaED7SADkRyP3EoFZQ&#10;oPGhQIffJSiYBr1ZAjq7BAIyJaB9j3mtXSge0X5CDWlXkoMB68j+gDxhn26L8KXue2Fv4G7Bi8B8&#10;QY/+sOC5vkjQHVTG7wo6z38WXE90BrcQD4M7iQfB/YL2oDGyLQioe0Egbn0LqHA/QCICPSOCMF8R&#10;ROC9MUUwEGaVjhvTpcOG2dJ+wwKm17CE7jGsoLqNX1FdxvWip6GbRJ2h20RPQneSj8P2kY/CDpIP&#10;w48JH5hOCTtMZ4XtpjpBW0SzoCWiU9hkGqBum8bpmyaQ3AgHKSabCLRSCkJoEiJoIcQqBBCvJSHO&#10;KB6zxEoGzQ7Zi8iZsq7IebInkYskj6KWM79HraI7zOvo++Y8cVv0VvG96B1US8weqjmmgLobc5Rq&#10;iimh7liqqFuWWuqm5a74emwnXW8ZkNZYxn2uWUBxNQZ8r8SAciII/qMvFEACRUCyDw9S/IhxR7Bw&#10;wB4l7rYmSh/HTffpiJ0jb4vL9WmJXyprSvin9E7CGumthPXS36ybpDes26S/WnfKGq37ZA22w7I6&#10;m1tWazstu2a75HM18abPpcSH8vOJfcqztjF1lQ38Km2gqbCB/0QQLhKChUuAg+TAdAkbMpWcVy4d&#10;rzsjTPgwJY6+l5Qqa7JnK27a5yt/tS9SNiR9qqpLWqmqSVqrupq8QXUlebPqUvJ21cXk3arzjgOq&#10;c45CdbWjRF3lOKuucDT6lae0+5Wl9GhLHaO6YgcEnnSA/sRbwEzw8a8E9/ksyKa9xmfLvXpzNN6P&#10;ZgVzWrPMglszkpjGdJeyxjnH/3LaAu2FtL8FnHN+FlDtXKWrdK7TVTjzdOXOLbrT6Tt0Zel7dKfS&#10;D+lK0t2BxelnAk9k1AS6M1r0xzK6ggszhg2/pIPxMHYoA0IngjgOD1K9WTCL5wlzSY9XHzAeTz/w&#10;9Wibq/W8PSeCU5+TKL48K115Lis7oMI1L+i0a2FI2YxlhlLXPwzFrtWGk65/GdyujYYi13fGY5k7&#10;jUcz841HMguNv2SeCj2UeSn0YObtsANZneH7swZNe7MgYm8mRO55C9i8uDDDywvmsP9PdplGNXWm&#10;cfwJm7i0Ii7FtYobAyoQlkAgkECAhISQm+Rmg5hAIISEJSAQdhJ2kD0gsgVBREFQFAGpYy1b64wd&#10;R+WMp3Xa086xPTOdsZ3uo7Z65/VbbD/8Pj/n+T//+577s3uhWE/6TrURHqu2wEfKPXBXecxpRRHi&#10;8q4saud1nHdgWiDxuowpvSf5Wp9xvsF3jG/0Pc+vIJ/DaskjWDN5GOskD2ED5EFs1M8quOLXL7jl&#10;3ye4598j+CKgG/sh8BT2gtKFEb+DYNg7E5i9A5HgSPo+yQkeq53gkdoZ7qfugNsaL4dbKUFvXE+K&#10;dLuSyNk/IRN6XZAk+I7g6oBhXB94Bj9BseLFlH7cHNSH1wf14G1Bp/GeoG58OLgLnwzuxG9QO/AP&#10;qe345yGt+HchLaJfQ5pFxO8gosCJwEl2z5R28DgF+ZbWDla1jnBHtw0WMzzs39EHrr+aRt86oWbv&#10;HVVhnkMKKXkgQUnplWmop6VZoaek+aGd0lKaRVpNa5c20dqkXWEt0sGwZul4+EnpXHij5HZ4veQT&#10;ep3kG3qt5DmCoNdIiHBbCBY4ElIgfZuEnFOL/vMzSHA30x7ez94MN3MOkWYMfs6XMsNcz6fH7B7S&#10;8Dz61bhvtzIxyKJIDm1PTA9vSTAwmuWFjJNyU0SDvD6iXt4eWSvvi6yRjzKr5NPMSvlylEn+cVSF&#10;/AniGbNcTrwi0haCC+gOAF+iDD5C3nkP+cafckmwcMIF5vP3k67k+64Zzw11OZsdtWMgg3uwWyv0&#10;7kiRUVqSlbRGZSqj7ngGs0ZxIrpKURJTqaiOMSmaWRWKblaZ4iy7VDHFLla8F1uk+FtsoeIrtlHx&#10;PwTBQsTYQvDB/pfjAJ+lIefMBvgQed9KAXK+gg1wrWgfTBZ5O44aQ94czIt068nhuFsysSMt6ZKA&#10;Bk0irVqdHGFO0kaXq7LZpSojp1hl4hapGrhGVWdcvmowLk81wctV/ZFnUN6PN6j+yTOofuIaVATn&#10;txBCsPvx1R2Q893PRRkg51lA7jdfvBamSvfAWNlRh+GS4A39RRFbu/LZe1tz4z0bs3G/ar08pEKr&#10;jCjRpLKMKXpunvpEfK66lG9Q12DZ6jZBprpfoFePCdLV8wJt8l+EaeovBFr1j3yt+mW8Vk3wbCHE&#10;QPqPGnUxC/lWPsqgGGVQhry3zAkmTDth1OxlP1hBWXe6jL65o5i1u8nIO1ybJ/Q15UipJZkKRr4+&#10;mZWj1fIy07IFOk2hSKsx4xpNkzhF0yNWa0bFSZpZsUrzZ7FS8w9cpfleqNK8ECRpCMwWQgakxxqA&#10;hzkAd9D+i8i75k3Id8x2cKHKDYarPez6qgOcu8xhm1oqonfUl3IPVBZhx8oKxJSCEwl0g0HJ0mWl&#10;xqdm6EXJ+jyJUlcuO65rkCXqT0kT9CNSuX5aKtN/IJHqPhPLdN/iMt0vIpmOENryUgHwuQ7gAerB&#10;7VLkfGbkG8g/J2oARuq2gLXhIKm7nuzUXhv65slqplu1meNeUcH3KizFA3KLZTS9URGdmpccp8zV&#10;ihIMBqnUUCyTGGplYoNFihuGJCLDFbHQsCIWGD7FBYb/igTZz0XCbEJoy88q1AV0h78WAiyj/W+g&#10;2VcbkG8gBk+6QE+zO1iafRyaT1I31DZEbDXVsfcU1/A88qqEvpkmCVVTnhipKlFx5EUaDC/MwoXG&#10;QonAWC3GCjtwfuEZUXzhlCC+cBnjFX7CjzN+g8UVPMPi8onX+OrVN4m6eAdlsID2n2tEztUMMNwC&#10;0Nu2Djo79kBLxxH7+nbK2spWumtpS8zOgibugexG7Ji2XkxJrpGHJ1Qpo3FzKhczZfLjTUaMZ6ri&#10;x5na4+NMg3Fc82Uu17zE4Zj+Hhtb8TWHXf6MyyojXuNxOsAq+hY+QDe4iXa/hvxzvAOg34Kco8sB&#10;mrvdoP60B6mq239N2SnaRmMn081gid2na4/3VLeKyInNUqq4ScHAGlOieQ0ZbG6Dkc1pqGJxGtti&#10;YhsHo9iNl5nsxsVIVuOjiJj6ryOj655GRdUSr/EpehPuogwW61AX0e5TnQCjyEFP9wA09yHvGXCF&#10;Sut+KLP6OBgHqOtz+hlbdL2sXSk9cQcV3YKjklPiAEFXYkhcpzo81qJnsC0FDJalks6ytIXFdFpp&#10;0Z2XQqIti9Qoy6NgZscTakTb09CI1pc0Wx6i9+h2Jeoiyn8GzZ/oRd5lRRkMovnIRStG1kLxuV2Q&#10;P+ppZzgX4KwboW1Un418SzHMflsyxDuMnREe4w7K/NjWpMBoq44SZc2nMK3mQKa1JSDSOuAXaZ0k&#10;R1jf82FYP/Zm9D/xCe99Sg7rfelvyz30FiyhG8yj7KfQ3ufPoDuMALSOAlSOIfecADBMboaMS/sh&#10;7ZK3Y/IkZX3iRJireIK5nX8xdi9nPP5QzJjYkzmmOBoxlnaUMZZ7hD5e7hU+3uQZPt7rETZ+8TBt&#10;/N1DoWMPD4Re+PdB6ujPh4NHX/zBltvoO7jZjnqA9p9Aew+fR+43DtA4CVA2BZA9DaCZXQNJc9tB&#10;MXfYTjbns0Y4F/QGbzZsM3uWuZ05E7ubPoPtDZuRu4fOqN1DZrL2UWdL9lJn698Onu3eHTR7YVfQ&#10;7I2dlNnVHYHX/rUjYPqnXf5Xf91tywLqwHV0+yk0//wFgD40uxXNrkKzC2YBdO8AKG4h/1xcD9jS&#10;TuAtHbJjL3mviVoK3EBformELjG3BC9xt1GWRNsCl49vC1hO3+a/XLDVb6Vqs9+KxZW8MrLJd2XO&#10;xWfl7kbv5S83Hlv8YdPRheeuttxA/ZseAriIcj9zGfUAza5Ds4vnAbJuAiQvAIjfB+DeIUHkvbVA&#10;f/AW0B642wU/8HIMWPVzJq9S1/ms/p/r+g5qMs/jOP7jaenJE1MoIUAIkBA6SBEw3kHEsBolEBD7&#10;2lbPW9fz9Fzv3D1dGyoWxAaCKKio2LCzVtaKdW0gNsQDRUGlCRiU/d5v5uZmkD9ef+SPzHs+z/Ob&#10;Z+YXLwh6OEwY8DBNGFA5UeBfOZPvV/UTz/Aok+tbvY2rry7l+Dy+xnhX1zJeVR842soObm8ncP8Q&#10;7u/E27ccx++gDL+DswjNxtunXEZoVAVCI24jNPg+QjHVBAqr5aKQ/8gdAuvUpF+dN62vD2B86sM5&#10;Xq+MXO1rM0fzOpnj3jCecWv4nlG/WUC7vl1Nqd4WUM6NR0inpgrSsek5qWxqJHorxf09uJ+Ht6/F&#10;z33ReYTmXMRnAG8fcxOhpLsIJTxEKPYxQmE1CAW8JZChle+ga5OR2nYXyqNdQ6s/6hiXj0GMU0cU&#10;o+j4MyPrHEZLOtMpQdd3FP/TPJJnzyC59lyCYy8hmO4zDkz39a/sw/0C3F9/Bp8BvP0fePt0vH0s&#10;3m7F2xMe4f4zhEJrETLUI+TdjJBnN3JwA4ZUgYh0AhmlAGdaCh60CHQ0D4JoBqIoAkwUgiQSwXgC&#10;wSxskQOCdVg+VvyVQtzfiPvLyxGafwWfwRv4DOLt1krcf4qf/wvcr0PItwEhTSNC6o/IwbkHEQpA&#10;hAwQKQGaEgCf4gBLkaDEXTXmjQXhfjSWgPs2bAruzcEWYhlfAa63FARaKfA9pUB5s0AGsUDFSIAw&#10;i8AhVQhoIh/Q9zxAP3IBLeSAQwYDxBoaiA00kLkUUAXYLhLoEvIPupTsoU8RX+hy4jNzi7AzT4gu&#10;5jXxkWkl2phuh1b8zxYGyOb/of4PhLjPekhB7C4FnicLggBsAAv8wWLgJouAM14AnBl84MzlAvdn&#10;DnCXMcDLZHr46+kv/C30Z0E+1S0oouzCveQn4SGyS3SC7BRdIDtEN8h2UTXZKqonPohbiHciO9kk&#10;BqpRDHRfIMV9uasUZCoW5B4sKAz4dwQLsjgJ9BshBukYIbDTBD2S2bzP0n9x7dLFnE/9VnK6ZOuY&#10;TtkmukO+lW6X76DbFcVUq+IA1aI4RjUrz1EflBXUe2Ul2aisIxuUzeQrRztd7whMnSNwXjoBtzdQ&#10;4L6TIwvOSgmo1Sy461hwC5WCq5EFl6GSL84jRXbnycJO5x/47c4/8tpcFnJbVMu5zarVnPeu2cw7&#10;1xymSV3ANKp3MW/dSug3bkfpBrcz9Cv3q3S9+0PqpXsdVePezDzzsHOfeACv2gP4VR4g6A1ccN9N&#10;LgEPmRh0KjH4aiWgx2fCO1rarR3CfvRMkbR4ThC995whbPScw3+j/YnX4LWE98prJbfeO4tb572J&#10;89Inj1PrU8R5odvLqdGVMs90p5mn+ivME/1Dpkpfx3mgb+Hd9e0W3PEF0W09iG/qQdIbuOO+l1gE&#10;BlYIIU5CCNOIIMQg+RQYzrb6x0mbDMPZBsNoSZ3fVFGt/yxhjf98wbOARfyngRn8x4FreNWBG3hV&#10;gbm8yqDtvAdBxfz7wQf5d4NP8X8Pvsi/HXyXfzOkVnAt5IP4SoidvRQM0ovBICvvA7wkYvDjCSBc&#10;zIMYBRdi1Tx7jI+gOTJY/KZ/LPsy1Cx9HprKPg77VlzZ/6/iB+FzxffCF4h/j1gsvh2xQnwrYq3k&#10;RuRGyfXIPMm1yCLJ1ch9kstRRyWXos6xv0XdZC9EPWPPRjXJTkd1KcqiQHkyEpxO9AEGPt6OPy1G&#10;AQOmfvQfCc50m0nDafiTgV8TEy6qjo5n78ck9bsTM0Z2I3aqvCL2B/mV2HnySwN/ll8cuERePnCV&#10;4oIxS3HOuFlx1rhNcdq4W/Gr8ZDilLFMedJ4VXl8UJXy6KAGp8PGDpeDRnA9YAT1/j4gmOFDDMmB&#10;BB4Fw8REl0VONA5VkS+GeFFVCSG8OyYjWxH3jfJSXKpzedwEl3Nx013OxP1N9Wv8fNWp+H+rTsYv&#10;Ux2Pz1Qdi89WHTHlqkpNO1SHTPtcD5qOu+43/aYuMd1T7x1c77bb1Oax09SjKTKBZ6EJtL1BOMGF&#10;OAL3GaLbykMtySJUlyRD1SPc0J2kQObq8GjJhaGDHU8njnA9aR7lfsw8yeOIeYbmsPnvmoPmf2oO&#10;mBdpSszLNfvMazR7Ejd6Fifme+5K3O25M/GwtjDxrHZH4i2vgm9eeOUnNvtsTfysy00EXY4Z9L1B&#10;NOKAGZE9VgK9SyXQ81QSPbZx0d2RLuhauoE6nxYpLEuJUx5NGqo+ONymLbGM895rmepTbJmp22WZ&#10;qyuyLNAVWn7Rbbes0BdYsvT5lhx9nqXQN9ey3zfHUua72VJh2GR56rfB8t4/22L3X2+BgKxhXwMj&#10;omEYcmhLRahmFEKPxjqge2NpdH2cEpVP0BFl4/rzj4weJNs/0uxabEvyKkpO129P/tZvm3W6f551&#10;VsBW67yAHOvPAVusSwM3WTMDN1o3BmZbtwWtt+4NWmc9HrzWejl4dVJ1SGZSY8jKpE+hK5MgdEUf&#10;EI8osCL0Kh2hJxPwvXcSvmtMItClyf3QmaleDsemhHIPTBwoLR4/2GXHaIs2Pz3VkJM2NnBz6uTg&#10;DbYZodm22aFZtvlha22LwtbYMsIybVn9V9ly+6+w7QrPsJWGL08pj1ia8iBiSUpD5OKUzshfUiCi&#10;LxiCSLsN3/fGIlSJ7zu3pyF0FTs/TYxOztCgQ38JYvZMixYXTol3yps4VLN5XLJv9pj0oHWjJoSt&#10;Tv8uYtXImZEr0uZGZaQtiFqWtmTA0rTVAxb/l+oyDWvyzMLw+RIFQURBEC2LWEAEQQRZAySQkH1B&#10;QCKBQCQsARPWsAiETQiIoAEsQlSkahRcqMHRsWqgUztMXVCszni1HZeqo9PW0UIv25kqmjn9MxN/&#10;3L/v633Oeb/vfcR7o5rFhyiN4lFKg9gUrRFPx9SJn8bUil9F14rfIWaKJWYekGY2Y9/LxgwKAK4q&#10;sW+p8J2tsoWxYg84URw474gq0m6wMN65P5/r0StP9N0lSw3qyMwIbcuQR7akF1CaJSUxTZLq2AZJ&#10;Y6xGsoNaJ+ml1kgGadskJ2hVkgtxFZKpOLXkMfIzTS15Sy2XmN/DLALiGe7BN5jBTfRPYucZL8Wu&#10;UWoNo+WucKx8LfnjsnBbfTFt6R4l2213gdCnIzclsDU7LbRJlhVVn5kbWytV0rZJ1fFV0jp6pbSV&#10;oZbqGGXSfQkl0uGEYum5BJX0ClOZ8ZCplM4wlNI3dKXUHG/J77vwJBPgLmZwHf2X1ZhBBcCYeh4c&#10;r1wOR6rWkA5Uhi7Yq6Yu6S5lrthZxPfSFiatbcoXb6jLzYiqlmdT1VsU9FJZCbNYVs1SyZrZSlkn&#10;p1DWz1HIDJw82RlOrmySm5N1j5Mj+4mdI3vNzJWZEyyZ+30XtmDnxAyulAN8hr3rj9g/R5GjNc4w&#10;VLuaGKgJseqtjrHvqmC4tJXzPJtLEv00qk3BVYWSqDJFFk2Vl5tQmKPk5Oeoebnyer5c3i7Ilu8R&#10;yOSHBFny0wKp/LIgQ/4NXyp/wZPKf+Nkys1sS16JAe7jHKaLcQ6VAJdq8K1fB3C8FjufxhH2N3hB&#10;X/36+bo6il1HDd2ppZrjXl8hXL2tPDmovGRzhEolpeZvzWbKCwp4WYpSoVRRI0pXtIokim5RmuKg&#10;aLNiVJiq+Ey4Kf+uIDX/OT81/z88cb6Za8mPuAvf4hymMIPL6P8Uu9/pRsygAWCwyR76t3tCz/ZA&#10;cmdTpK22Ic6xUcNyrakVeKm3JQUUVaaGKtTpMdmlMoa0OI+bVlQkTFVVJW5SbU9MUe0WJasOCJOK&#10;Tgo2Fk3wE4v+yktU/chLVP6bm6g0v8fTLLyTeA+u4gwm0H+uGTtfK/adFoABrQ30trlBV5s/qU0b&#10;tqC5lbq4bjtzeWUTz7OkIdGvULMpWF6bFiWtzozbXJnDTqlQ8jaqKwSJ6ia+qGIXT1ixnyusOMER&#10;VJjY/Io7LL76Bxav/FcWr8zMtuRRDt5JvAeTmP0l9J9pAxjZgX0D2dMxD7o6XaC9azWxvTPESrMz&#10;2q5qB92ptJ3jvlUr9MltSV6X1SwOS2vMiEmuz6YnagqZAo2axdc0MvmargSeZh+DqzkRz9WY4jia&#10;2zR23fdxrNpf4pk1Zrol9wrxu4R78Dnmfx79n3Ri59oF0Ifs0uGbv9sRmns+BE1PELm6O9K2TBfn&#10;oNzNWpHXxV8l69zoJ+lIDU5pT48QtW2J4WsLqFytmsbRNlA52s5Ydps+mtV2nMJquxTF1N6OSGj9&#10;PpLR8guF3myOtuQu3scrmME45n8W/Sd7AIaQ3j3o7wNo7LeF2gE3qBrwJ5X1h1kr98YuyutjOMs+&#10;4rpJ9oi8N/WkrBV1pwXzdLIwtq4gnKUrD2fq6sMSdDtDE3T6DQzdSDBDd3E9XfdVUPzufwbRul4F&#10;UzvfbbDkFmbwBc7gwk4AI7qP7QXY14+9bwD9B7D3DJKgfMgZioe8oXBo/bzcoUjbrIO0JWmDTJeU&#10;A3wP0f6N3tx9Yj+WPisgQa8IpOvLAuP19QHx+g7/OP2AH00/7EvTX1hN1d/yie1/5hOz95Uvpe+d&#10;nyXXNLiLOPtz6D+F3sP7cQ6DAB1DAJrDACVHsfsNL4TcETfYMuJHyhgJsRIPU+ySjsU5Co6xlrOP&#10;CtwZhhTPOEO6F9WQ4xVrKPaKMdSuijG0e0Yf7VtJMRx1pxjOu0UZbrhGHvmHa8Shn93Dh96utOQL&#10;LWaAczeifwS9g+jtNgC0HsMMjmP3OwWQdRogzegIqWOekDy2liwc2wAjINzfYM0do9glGOMd4oxs&#10;5xijyIViFK+INMpWRBi3Lo8wVrmEG1uWhRl7nUONh5duMJ51DDFecwg5/dgheHRmadCpN06WjOPu&#10;ncXsT32Mu4hn7kdv50mcwycA5WMAeX9A/3kA4UUycExOwDKtAobJn0wzhVhFmyg2EaZ4u1ATxz7E&#10;lLQ4eDx98frxPPug8bJFQRMNdusmdi0MnBi0DZgw2vhPTNr4jT9YsObSSxvfi78t9L34+n+cR/9p&#10;9A8PAxzAM3fjmVvOAFSdxQzQnXkRIHkCgHUZIPpLMoRds4fQ664QfN2HCLoeSA6YCp/vP0Wd7zfF&#10;tvK9kWS1+kbGfJ+bBfO9b1bO85puJX843Uf2nB4heUxPkNxvfU1yu/mc5Dr1K9mSM+g/OYLfpFGA&#10;j/Dc7eiu/RSgCN3Z6E5FN+8vALRrAGE3AQLukMD7a2tYdW8JrLznCh73vAm3++sI1/uRxAcP6MSK&#10;h0LC5aGEWPadgnB6VAVLH7WDw2M92D8eBbsnk2D75D7YPJoFm+/+zyj6DZj7AGa+E89dj+7ScYCc&#10;zwE2TwIIrgLE3wAIvw0QeBfA5+8AHg8BPnhuBctfLIZlL1yIpS9WEg4vfAn7l+uJhS+jCZufWITV&#10;TAqQZ+VAzOKPeBYv/ixeuBkc9Mwl5M57DGP2+/Hsu/HsTSYA9Z9wB/4MIEG3EN30rwAi/gaw7lv0&#10;P0D/YwCXpwBOswAOr0mwaM6GsJ1zIKznXAjy3EoC3q5BQhAqwFsBkoEUAczhD+gNLv8bvHSvT73H&#10;wXMAPRdwB/DslZi74kuA9CkAEbrp6I5AdyC6vdHt9gzA+QcA+38BLPwVYME7wAcxECQziQCzNbII&#10;WYZ4IH5IGAA+WMGcgvyX7XoPizlt4wB+/+b0m3PNVJpqdD5MpcNUqpFmqInmNZkahtGoSXQglJxX&#10;ESXpREpFQlQS67R6N7H01iLLYrOOax2yLyJkkbR49tn3ulzbXtf7x2d+/833fu7fM/M8Nz6cEb6Y&#10;IPxnhEr/AVEc+Yhqz0fwF0ceAi8uAhkbwQQmgikkAiOOmUdDsISKIJuCIA8rJBBsIj7DVuITbCf+&#10;gF0wBA0wCAfgPRyFd9AGb+Es/A7d8BoeQj+8wAbhFSB4+X8ghr0JIkfyEU38Vx24Bk9cQxAHgZKF&#10;IAbXMJOBIBXXkYnrWEX9DOsoH6GAMgQlxAcoJwahmngPtcQ72Itz9+PcIzi3Fed14u+/itPvQx/+&#10;fIar68V5T7EnBCKGQxyxCeKI+IhpyUNsW0zCRawADiLHsRE9ioloM8jP1Dn0PyjptA/UFdT3tDXU&#10;d4z1lDdkEeV3sox4TVYS/WQN8YpRR7xk7IMXjEPQx/gWnjH+A72My/CEvAe/kX3Qw3oPD9iIuM9B&#10;lF95iHJ3GGRqyUcCcx7im/GQhQ0XjXDhInNfLhKGcj6bqlgf+NPIAd4sxhteGr2ft4T2kp9F7TPN&#10;pTwXbKT0CkopTwUVxBPBNuKxYBfxX0ED8Uj4NdEjbIGHwnZ4IPwR7pn9CnfMnxO3LAYo1y0R9ZoI&#10;0botEe0nS0T/AlmY85GlCRdZm3KQnRUH2Tvi5yjOR3EwZ8A6gt1vFcPsE8UxekUp9CdWi2i/Wa2k&#10;9ljnUB/a5FPu2xRT7tlsodwVV1F+EdcSd8T1xG3xAeLmyOPE9ZFniJ9tLxHdtneJK3bPqBcdBugX&#10;HBCjywGR5+0R89wwyJrPQ2ImBzlzWcjdgoU8bFmfJBL2Gxd/Tp+Tgv3YUc3scdST9x1n0+86LaDd&#10;dl5Ku+mcTb3ukkv92WUjtdu1lPqTawXtitt22mW3OtolSRPtouQI7YLkJK3L/TztnPtNeqfHE0a7&#10;x1vmaY/P7FPuiHMSa3NH3C+QHQvnU5nIh00ifwEDBVgx3kodyWfeXqweTxnrrscE5i3PKeQ1r3jy&#10;qncq+aN3BnnRZwV5wWc12eWbxzznW8g867uZ2SmtZHZIa5nt0nrmGelB5nd+/2ae8utktfl1s1r9&#10;HrFb/F5zv/H7yD8qRSZHpMh0OORCYyEfCgMFkzQ0lkf9MNac0jdGTH042pV+29+f7A4Yz7o0OorT&#10;Fajnng1M5HYEpXHbgzK5p4NX8k4F5/BOBq/nnQgu4rUGb+F9K6vmtch2847LmvjHZMf4R2Wn+Ydl&#10;l/lfyx6YHJC9EuyXDZntkyHzBhmyGA55AomC8NyroFGGwkl4HcaFRwpzuB1qR1yRezO6QsdyOkIj&#10;TU6HagVtoTOFrfIkYYt8gfC4fInwmPwr4RH5WuFh+QbhIUWJ2UFFhdkBRY3ZfkW9WZPikHmjos28&#10;QXHBfO+4XyzqxvVZ7lQMimoVyGqHAlkPh3yBgeRAGYoAeDYRzxoTqHA7nAlXJ1jD+UgP2pmJQZwT&#10;EWGC48ooi6Ph0ywPhRtFB8NTRM3KdFGTcqlonzJL1KBcJ6pXFoj2KDdZ1SmrrHZF7LbaGdFsvSOi&#10;xbom4nubbRE3bKqUveJK5YBthRLZliuRXXn43/7Xg3AgXqhw/mQ880Xje3YUDbomj4AzMW6UVk0A&#10;62iUXHBwUqRlkyrGpkEVK96rShxZp5pru0uVYVurWm67Q5Vtu12VZ7tNVWRXrSq3q1TtsNuqarQv&#10;Vx2136Jqd9is6nYoVT12LIl861Qc+dmpKBI5D4fG4h7g9ffg/Fs6PG9Nx7OGjoAOnQBO6J2IY9N9&#10;yQNTQ0waY5SWdZooce1knX1NVJxjddQcpyp1mtNWdaZzhXql8xb1Gucy9QbnTepNLqXqapdi9R7X&#10;IvUh143qU24F6stu+epHkvXqN5I89SdJrhpJcif9DY0Don8S7gGeO6/hI+4HPPN0zgQ4ZeDB8Th7&#10;OBjnTW80yHi79WEWNTqVuGpKjGN5jN6lLMbotik6WVISvcC9WLPEvVCzymOjJtdjg6bIIz+6wjMv&#10;epdnrqZ51FpNq1eO5gev1ZoH3tma19hHrywN+gekBOIx7sEdPPNdTgA4h2ee04l47k1gweFEMTQl&#10;elLrZgWya+IVZpWGiTZl+smOJdOmuhVONXgUTEkclT9lrleeNsM7V7vcZ612jU+OdoPvam2Zb7a2&#10;RrpKu0+6Utvit0J73m+Z9q7/Mu0rv6XaIQxJh0P4PTzCR+sNvP6L+HjtSAFow44l0aE52QrqUySU&#10;2uQAZtXsUNOyhAir4rhJ9gWxWrc8vX7UuunxPmumzZFm69L8V+kW+3+lWxWwQpc7ermuZPRSXXXg&#10;Yl194CLdsaAMXWfQQt3t4IW6F/j5IXCBDo0ebvBfAA/wHujGa+9KxT1Iwz3ADs2lQOO8EbA7zZXY&#10;Ns+PLE8N4ZcmhY8oSFTZ5hk1rmvidKOyDLHSlTMSApbpUwKX6NODM/XLZRn6HFm6vnDMAv3WMWn6&#10;upC5+sMhqfr2scn6G9jzkGT94JhkPZJhwV/0R+G9gPfBlSSA73H2STx3fYM146vPnoVmsCPdCSrT&#10;feibF8i4hfPGm69PmSjOmRPlvCpR67nMOF2aGRc3On3mbNl8Q1rIPMPi0FRDljzZkC9PMpQpZht2&#10;KmYZDioSDN+Ni4+9Ns5oeCo3GgZCjbFoLBbyRS/+Ld4xAlzCPejA2a2Z+J6NNWYA7Mw0herF9rBl&#10;sReteFEQOz9dIVw7P8I6a94kh+Up0e6LknS+8xNjA1NnJYQkGVPkicb08QnGFWHxxtywOGNpmMFY&#10;ExZrbA6bEd8WNj3+KvZkvD7+T67LOyqqM43Dv5mhDG3ooCiCClKkiBSRDjMIUqSJ9QAKqKDSVAQk&#10;VMHCWEBBQY0gGsMBTIwF9MTV3VhYa1wV1mgIi4jGrKtiSSzRu7/9A45n/3jOzL3n3O953/f77ne/&#10;943/vMRPfvMThREe8X3o4TxcXgmco7tjLXsN0sxj1561WqjNM8e2vMniTbnu0vWrfXWLchSm+Vkz&#10;LVZlRNlkLI9zWpY2zz15aaJ3YmpqwMKUlfL5KbmKuSmlwXNStihmpzQo4lJaFLEpp+QxKTfkMcmD&#10;QTHJrwNjkz8GxCYL/sMM8H24vZTvA2twhu7jBey3yJf5wK51UmwvNENVoa2oYp2rWkmBt05BXpDR&#10;mtzQsZmrI63ScmIdUjLnuCasXOg1b/li//j0dHls2ipFTFpRcHTaZkVU+m75rPTDQZHpnYER6dcC&#10;ItIGAiKWvSIf/SOWCiP0JXAtLOeewCP4abqPFvGsTxrYh9YUS1BVYoLKUiuUlkxRKSyerplbFGCQ&#10;VThj9PKC8PGpedF2ibmzp8xfPX/a7Jwk3+jsZQGR2TlBEVlfBIZnbwoIy97lH5b9ld/M7A7f0Oyr&#10;PqFZAz4hmS99QjL+9A3JEEa4z/3gKmtwLo/zwON3O4+9TeXsd/irXA9UVuijtNIShZWOkrUVHtLs&#10;9X66K8oUJktKw8yTimdZzy+Kc5hdOM81qiDRMyJ/qXdYfpZPaH4h2egVkl83fUbBIc8Z+Sc9gvOv&#10;uCvyHrjL176cFpT7wTNojTBCD9diF+f+DPM+RmfLBvZ8ZBup3MS+s0oT65RjkKu0E2UrXdVWVHlr&#10;L9kcZLBoY4jZgg0R4+MrYmyi189xCi9PmBpatsRtRlmme3DZOjdF2QZXRVmti7zs4BR52QnnoLIr&#10;ToGl/Y4BJUPO/kUfXPyKhBFuZvJ94BycYu7f0nmwin2vkj3XFvp5/M+vlmBVjTEyd1hh+Q5nyZIa&#10;T2lStb/ugu3BxvHbwsZGbY2aEL4l3iZEuXCyQpnqIFdmOgQpCxwClZX2AcqddgHKgzb+Vccn+VVd&#10;tvar6rfy2TRk473xva3Xhk92w1xhDc6WACfob6NzP1uhndXsO2uAgjr2fbuB9HodLGkYh+Q99qKE&#10;BlfVefXeWnH1gXqzdoeYhO2KHDOjLs4yqG7BhIDa5Il+tStJ/gTfuorxPnU7LL1rD4zzrj1m7lXb&#10;NdZrZ98Yzx0vzKdVv7fwqP5kOcwFzsFp1v0o3Yd38n2s5TzQXV4PrN1L/35gUZMKFjYbY17zRMQ3&#10;O4qjm93VIw74aIUckOvJm2Ya+zdGjfJpnGvm1ZhkNr1xuZlnY+5oz8byUdMaq008GhuN3RuPGrk1&#10;XjR0299r4LrvudHUve+MXfZ8NBnmLNvRk8y/nS3pAXrr9gCb9wHFTcCqZvaeh9l7tgDRrRqIbBuN&#10;sHZrhLQ7SeRtHmr+bb6a3m0KHc/WcF2P1jh9t9aF+q5tS/WmtuXourQVy6a0bdFxbtun7dx2RMux&#10;9W+aDq33NCe3PNWy//oPbfvDH3SGOb2VNaC/ha3ovkag+gBQcYjzQG9GK2twBIg7CoQeB/xPasGn&#10;YzS8OqwwrcNR7NbhpuLS4aPm3KGQOnZESB0646WTOxdJ7TtXqNt15qvZdm5Um9S5S9W6s0VlYudf&#10;VCZ0dkvGn3yiYnnijarl8Xdqwxynv531PkTvbuaspLeE3tX0Lj3GGpwAIjuBwO8Bj7OA4w9qsD9v&#10;CNsL4zDpgg2sLkwRTbzoKR5/MVBseTFcPO7SHJH5pcWisZeyRGZdxRjdtQ2mXU0w7joBw67rMLw4&#10;CMMLr2Bw/q1omG/pb6H7yzbuSd+wBt9xHdCb3gEknAZizgDB5wCvHwDnS4DNVWDcj2KY3lKH4R09&#10;6N8ZA707VpB1O0G7ezq0uoOh2RMDjZ4kqPdkQrWnBCo9NRD3MMmeU8A/f+TvA/LbCK30N7VzHTDv&#10;jXSvY84r6U6iO+6vnIPzgE8X4EK3LR+3vA2M6gH07wEavSKoDkgheWAAUf8YoN+auPBA4gs8jAAG&#10;+UEe5IfoETfeR1z0jzjRj1ncxxz08fURDrHu9bytPAkU0Z1FdzLd8ReAmX8HfK8BU2/ST7flXfp/&#10;pr8P0OwHJA8B/Ie8EAPPNYFnhsSc2BJ33udh/eUc4BUPRa+5Cb3m5vOmgTDxN+0j7OVa28bcyzjf&#10;q1jzVIY4l3mH0+1Ht2s3YPcTYNELmNKrR6/0MSB+QjdLiVfkA3lP3omIBjEiFrznAPzJmnziYVFY&#10;TPhhFkoJN0ChZgQBFtoCzMlYLf7XFDBZKsBTTUCwioBYiYAEsYBlIgE5pAAfUUrdBrzFFvyOGrzB&#10;LoaxFy/RhCEcxgu0k+N4jjN4hsss013ymAzhKZ98SuO/yW+fQTf9o/8HYxjHGGwZg7u6gCBVAVGM&#10;YQFjWCL6iEzRe+TRXUxvBb1VHHU7XbUcv4Fj7yeHOH4rx/0OT/A9fkUX7d14hIfkBQbxjgi8EvDg&#10;MwSVUdqCxIgxGDGGsYzBmjFMZQz+jCGctZgrfo/Foj+wQvQaa5hvIb3l9G6kbytdO+jZTcc+jt/M&#10;8VswgKMc+zT+hYvkNvp49Quf6mUM9+i8+38IGvRL9bQENX1NQctMQ9CeIBWkTuqCqrfaB0mIyu+i&#10;OPGQJFH0TJImeirJwRNJPn6VlGBQUokBSRX6xdvRJ67DL+I96BU34Wfx17gv+QY/SU7hruQ8elRu&#10;oVv1AW6rD+Gm5p+4wUyvawuia58hyGRago6GpmCgrSGYmkgFUwupYGyn/lbfQ21IJld5qhMleSxb&#10;IHooSxX1yzLQJ8tFr+wL3JeV455sE+7qbEWPbAe6ZfW4o7sft/W+wj/0juCmfiduGJzHdYNbuGI0&#10;gEv/pbpMo5o60zj+JhcSkKBEMCxhlyWLYUkwIUFJkCCBwIXIDYEECEsiAcISCLsJ+6KiCCgqUkS0&#10;uKCiKFKUuuByxLFa6xzntFZbz9ROO3OsY3vsuI133n7AOh9+5/n4v8/7f977Pn/XF4Rrbu8IV91w&#10;4jzkshuOLIK7QH0Xoh3ubU/G/agk3M+D9MonkPScHmb7D7e1Nk/cEomP3JSEr921hAfuReC+hwnc&#10;o9eBu55WcMezHdz22gL+4tULFrx3gZve+8AN7zFw3ecY4arPGcK87yXCZd87hIt+3xEu+P+CzPq/&#10;sZnxx23PQab9cNIiuDvRHvcBJJxha4OzKchblgvyPNgbebqSafPIl4888JMS761MJd4J1BBvBemI&#10;N4ONyPVgM3KN0YDMM5qRy8xO5BJzK3KR2YfMMXcjF1gjyCxrHPmMdQo5x7pgM81esDnDfmhziv0v&#10;0kn2f8jH2bjdBBu3P/YRUJ+MM4ENHkYkvuWRCL+GU8BTDo3wkOlH+IodhtzmRNveCEkkzYcpSZfC&#10;tKS58ELS+fAy0mx4NWmG20ie5raQz3K7yGe428inuQPkU7wh8kneGPkE7zh5gjdjd4x33e4o74Hd&#10;OO+nJYd4LyljPNzxAGSUhy9dBA8Etng4IL4RwF9OJACPVxPBw1B7cC+CDhb4bGReICTPCeLsPxOk&#10;LJmOzHSYisxzOCUscjgprHA4IaxxmBBucjgmbHU4IuymHBb2UsZFg5RDohHKQdERygHRGcdR0RXH&#10;EdFXS4dFT5cNiX5z2iN6T90jxJfv/gh8FUDwP/TXwLwlgU9IDAD31tiChWgauBwTRJyVRNidEYsp&#10;k9GJSyei05yOirOcDot1Tp+KS5wOik3UMXEtdVRspe4Xt1M/EW+lDkv6qUOSoeV7JYeW75FMLh+U&#10;fO68S3LHeUD8xKVP/IK2Q/yO1ivGXbdH/wnOBcSXUP9JLNRPAOAOzJ8L8QRwZf1yMJvgT5hKCCMd&#10;j4+iHI6Lox6Uoi6j0vQVI9KcFcNSPW1IaqTtlVbRdkvraYPSJtpOaafrgHS7a7900HWHdNStVzrh&#10;tk06694jveW+RfrYo1v6nN4V+5beGYv/H/AMCD/D/r+Vw/4VMPemAXAF5r/zKAVMpfqAidRVtp+i&#10;AofRpBjqcGICbU/CBvdBWabHTlkuvV9WSN8hK6P3ysye22SNnj2yVs+tsi2em2UDXt2yYa9O2RHv&#10;Dtm0d5vshk+r7Buf5vhnvk3xryG4r/Uj3sMz+CEePutQ/7YKZh2Yu+ZgPYvZgRPpdDCezkRGlRH2&#10;QxuinQZT19P60WR6b7LSqydJ47NFnu+7WV7k2yWv8OuU1/q1y61+bfJO/xZ5r3+zfO9Kq/zQSot8&#10;KqBRPh/QIP9bYL38n4F18leBtYn4HwQs8rsYgO/hU38f6t6EmeuSFoAZWCfVNuCIxhUcyAoi7tNw&#10;yYMZUUt3KGNX9KQl0rsVCp/OVJV/W0pOQAuqC2xGSwKtaGWQBW0IakRbgxvQrcF16CCjBj3ArEYn&#10;mVXoJVYlep9lQn9iVaC/MytQnFmRjDMWebYOziI8g7tw3bgGn9cLMHdNwXosB2YNrQv4JC+AsFsb&#10;atuXLaT0aCTOXRnxHm3pqG8zhgVYNqiDGzfkMuoVhaxaRRm7WlHDrlI0rapUdHMqFAOcMsVISKni&#10;eEiJYi60WPFlaJHix1CD4mWIQfGeY1Dgqxb5GfrwDVwzbsP+r+hh1oHrxiSs4/kA7C+ggr16PzCg&#10;49hsyxcs6c6NprZlx7lZ1XKfhgxFQG16OsOszGKbsAJOOVYcWopVhhmxxvBirCPcgPVyC7F9XD12&#10;lFeAzfLysS8i8rAfeHnYb9w87L9heWn4B36Es/gAzsAC7P8izH3TJTDrFAEwthGAfYWOYJfBG/Qa&#10;WMjmjRF27bo1y5ryY2kN2gSvmmx0pUmDMUszMznFGdowQ0Yhb6OqPEKnqludr2rh56p6+FrVXkG2&#10;alyQpTonUKtuQZ7w1apfV6tV7yI06Thvkb+nwFmA/t+AmnNw9ZuC2e8IrCPFcM8usQd9Rg+w1cgg&#10;dJZwSc1FIsfGwhiXGl083ZSf5G/MVTAMOaoQXXYWNy+rgJ+jKYnM0piFao1VmKnZLFJpBkXpmkMi&#10;pfqsCFPfFKapvxNi6hcCTP2Wj6nx1Yt8jwHwJfT/KtScLYc+mOCeXwHzVikA/eW2oKfCFXRVBBJa&#10;y8NsLWWRDrVGMbWyOM6t1CD3NWxMDSrQKTk5+WqeOi9XoNIaREqtKSpN27hmg7YrSqHdGZWqHYtK&#10;0U6JUO0NUbL2sTA559+RaM4bAZqN8xd5lAHAF9D/y1Bzpgr6APPnKKyD8Fu2VxJAt9kZtFX7A6uZ&#10;g9RX8e2qTGuXlVVIaUVlCV4FRjQgpziNnWnICFduzOEr9HpRir48KllXH5Wk74iS6/tFcv0BYaL+&#10;dGSC/rpApv9WINM9F8gKXvNl+fgHvoY+LED/P4eaZ2uhD5BhSF81zHywttUtBdZ6b1BfzyKa6yJI&#10;5bVrKMU165x15ngPbWWSn9qkYCjL00NSS7N4yUadINFYGplgrIuUGdsF8cY+frxxdPV64ylenPEa&#10;V2p8yJUW/8KLLXoNwT/wVzj/1+EZnIeapxuhD5A9DQD0QNo3wX3fYg/qrB7A3BRMKLeG2xRbhUv0&#10;myRO2sY4V3VDopeyLiUgtRZjJVVrQhOq88PXm43cOHMNV2puC5ead4TGmveHrDNPctaZr66KMT9k&#10;SyqfccSmVyHiCvwDd+FdvAJX7hmoedwK7yNkZxPMOxBrCwC1bQgwtbuA0g5/UNQRgug6+GRt+1pH&#10;dWuss7JF5p7anOyT1JQWILNmMuIseexYSwl7naWGFWNpZUosvQyJZSRIbPkf2WUeF2Wdx/HP8zwz&#10;z8AMoNz3OSrKDYMIA6KmqW2m5pomtmpulpXustl6FXmPqCiggHKIqMwoosAoHsjlfQHlhatmYlqx&#10;ppZ3lsHTZ1+vxfX12j8+f808v/fn8/2d34qeyWlHeiR/flWf9Nm9nonznvVKnKsEd+kMa1DPmu8h&#10;c9ti7sclQCa1ZBn5y4HUFcBHq+zxfoYvpmb0ESZlxKgnrDLajl05sNvoFUNdX09/3WvY8jf9Bi9/&#10;O3CQaYp+gOlDfbLp06D+pkWBSaY1AUmmjX6Jpl2+RtNhH+OyK97xS+/69lv8i1+/RZ3+XTrGNVjD&#10;7FUmnglk5lGr0oGFbIlmrWHfmcW+a62Mv6xzQ0qOHuNyIsQx6+Lkkev6615bO7jbq9mvuQzKHuWe&#10;nDXOKylrkrcxa7pXQtYsaoFHfFaGe7+sQre4rJ2ufTMbXfpmXnaOXX3HxZDx1C1mVYd7lxo5/3uZ&#10;uXwV+15qLVug5WR/zhYoNYd913pgQgF7zyJ7jC7ywRtFwfhTUZQ0tChefqUwWZtc+KpDYuGI7vEF&#10;f3aKK3jHqW/BNKfYglRHQ0Fa95iCld2iC/Idogt22Efl19tF5LfqItb/aBee98Q+LLfDoUsHWfcq&#10;cs3Mu4FavRZYnMt52AB8XAhM3gSM3cLes1TEELMjBln8MMDSG0mWaCneEq/uaxmgMZiH2kaZR2oj&#10;zeO1EeZ3teGWGbZhlnk2oRaTJsSSq+lttsjB5hp1r9Jz6p5b29U9Nj+S9SXPNV2qZvadzFtCbk4e&#10;kM6WNG0je88S4P1SIGUbMHIHMJjtaXylhJgqR0RV+SDS2gvh1kghxBon9rYmS72sw6Se1tFSD2uK&#10;FGSdJgVaPxEDrAtFf2um4GvdLHhbqwWvqiZ4Vt6CZ8UDwWPXr2KXqsjfzryFRVyLxVyLzDzXAswk&#10;991dwFuVrMFuIKkaiN4P9D4IBNRp4VfvBp/6AHjX94FnfQw8GhLh3jAErg2j4NKQAqfGD9C9cTbs&#10;G03QNWyAbcMOaOobIdf9i7oNufbRC5Uz81Zy85h5JTMvYN5ZVawBuRPIfWMfMKgG6FsHhDQCgUcA&#10;zxOA4ykRNk22kJtcoG72g6q5N8RmA4TmZF7CfBC28EHSwkuoZTbFRd7CRdVcQXGApkvU9y+03cy1&#10;yMzZzLyU7Dl7uBfIfecAMLoWGNLAOTgMhB8D9KcAr2bA6StAew6QLgJoVfHitedDzB24HMiHQCjw&#10;NR/J14bwkc6H4XVeyG08ANu44W7QRxtDtnHgtqYX2lwO5LLe6WTPJ3sGM09m5jHMPPQokMDMEafJ&#10;bwG8zwPOreRfAVRXyf+GaqO+pW7Syy16+d4DaNcDtyOBO6zJvZHAz3yc3OdBeH8p8ICT/4CFf7Dz&#10;hTYw+yrW/AvmTiV7KtljyR7OzIm0GcnMPS4w/2XmvwbYkineJPMWxVKinbpN/UjdpX4SybIDHnoC&#10;T4KBZ6zJ8+HA7ylABx8FnbwAFB58yroXUuCjVeBhq8DdRoGvrKCPWkGcpGCwqGCUoCCF/5mG5/gb&#10;fsFsPEUangA4IMffYAkeIx2PsBoPkY0HyMN9FOJnlOAnWHAPu6i9tHSI1r7Ev1msH/jLD/iVUv5P&#10;5NODKz0404O3RkEvejDQw0B6GCF0Yjy/nErux+TNIms+WQvJWEbGStxBJjk5LEU+WcUsSynHLWeJ&#10;9uA71OMmmnED1+jiDq5zlOvooBRO4/+kwIUeHOnBkR486EFPD5H00F/sxHDhGcaSPZkppnOUVLLm&#10;kJNGzhJy0snJ4LRkc0nkkVVE1hYyyki14mvU4gpO4xKuopVftbJyF1nRC6S+LEXsTg9a8u01iuQu&#10;K0IAPYRKnYgXn2KIcB+jmXMiee+RNZOsT8mZT/8LyVlGzkpyMnGZtbjEWrRyPi5iG86jEmdRw5k4&#10;iRb+0kzXZzhrp+nhFLknX5Ii29gqkqhRtLayYu+kVux9VR02wdJjlUG4Jw5EuzCC+cbhmjAFV4UP&#10;cVlMRas4BxekNJyXFuOstBxfSRn4UspGs2o9mlTFOK0y45SqAifUB3BcPoGjmks4YtuORt0T1Nsp&#10;qLNXUPuSFDvRRnGArLipVYqHnaS4u0uPnAPF2w7hwk1dAq5ph+KS7k2ct5uIsw7voaXbDDR1n4XT&#10;jvNw0mkBTjgtxXHnFTjqnIkjzrk45FKERpetqHfdiTrX/Tjodgw1bq3Y59GOas/Hwm7PTsHqqQhV&#10;norYJcWJfC+oFH9B7AjUCE/8ugu3vbyENteeuOQSg7MeA9HkPQInfcbjmO8UHPabjkb/v6PB/5+o&#10;C/gMtQGLUBNgwoGADOwPXIu9gfmoDizB7qAyVAVVC5VBh4UK/TmhXH9LLNM/lLbpf5fMPRTVf1T6&#10;Xynu5AdB/I1b+S71nV6NNl8HXPTzRXNQuHC8Z6JwKHiYWNd7jFjTZ6K4v89fxb0hH4l7Qv4hWkPm&#10;iFWhn4uVoYvFXaHp0s7QNVJ5WK5UFrZR2h5mkSxhVZI5rF7aGtai2hx+Q7Up/L68Mfy5pihM0RSG&#10;KTZdUvwhKiE8ZsJ5rEbzyI0CzofIOBPijiMRwUJtVF9pX/Qr6j3RI9SVMW/Ju2ImyeWGaXKZYYa8&#10;3fCJbDHMlc2GL+SthiXyFsNKeXNstrwpNl9THLtFUxS7U1MYW2OTH3vaZkPsNza5sfe0ObG/6dYZ&#10;FN1ag2LXJSUYwkNyv43nsZ/EvpM6FS/icJwTDibohT0JUaqKhCTNjoRhtpaE0drShLe1WxKmaEsS&#10;PtAWJ8zUbjTO0hYa52kLjAt0G4wm3Xrjal2eMVeXYyy2W2css8s27rXLMh7/g+oyDWrrvMLwYd8R&#10;i1gECBA7AiEEBsxiX0AgwQUhgZAEQiBkgREIsNgRmE1sBrEGCxnjGlFP8CKaOG7d8XiLnaZxm7Zp&#10;Y9edOtN20vE0tdOkW2LXaWyrx8y40/54Rpr75/3uOe93z3m9lnIeeC3k/IVizHlGmc+2+cz9DzZ8&#10;/0eZOGbyMevwAO4gtwpxzyY84VJhOOwWJjvuFGS5bucXeJ4myrw2CbH3BiGnmAkVxURoKMeJTsob&#10;RC9llRimrBATPkvEnM8isepjJDZ954k3fY8Rl/xmidt+08R9/yniMdVAPKVOHLT9H8+w/g9xtNzH&#10;T/qHOF5uY/a7iqP3+3xX2C0NgTdLExwsJemuJ3kHvMzFPJ+1ogq/Va7Ef5mroC5y1dQFbit1nquj&#10;znH7qbPckYAZ7nTAFHcxYJJrDpzgfjdwnPtW0Bj3ZvAI927wUe5ntCHuE9pQ4UuavtAW/JovM9AH&#10;xQAfo/YHmPtuSDDrVAJ8T+AAO8JAsIhi7U4KU51NgmzPFbLQd7GUpM6XVAbN8muCZ/gNwVP8ZpqB&#10;p6VN8Lpp4zx9yCh/ImSEPx86zD8eOsTfChvkW8P6edfofbyP6L28h+E9vK/o3bwXiO2/fI79/6QM&#10;VwzUf68W4AqOt7eluFvh6N+u9oNNCcPOVM1yWqnKcjeKCJ/ZCl7AZLmANlEmDh0j5WEjZCN9mGwJ&#10;15Od4YNkX0Q/ORLRR85E9pArkd3kKYaOPM/oJK9EdZA/i9KW/jFaW/qPqLbS54y2UtsrIl/xWQF6&#10;UYR5D/VvNmANkAt1uFvhGnSqxhvWa8NhtTbJwSjb5zYjyaMYxFzqaCVJGxaK6IMV0oh+gYLRK1BH&#10;dQvaonWCrugjgqGYDsFkjFawGNsm2IjTCHbiDgsuxzcLfhLfVP6HeHX53+PU5d/GqsttMa95iB68&#10;hzX4AHPndcx9F1UAO7hybOE5Tijc4Y36UFioT7CfVaS5GOQ5XiM1Bf56CZ/WJxbQu6uqGEcqa6Lb&#10;RcrYNtHheI2oM6FF1J/YLBpPbBLNMw+J1pmNojNJStGlpHrRj5MUwt8hf2UqhP9OVAhtCUj8Kz7F&#10;PvyqBuBHjZh1mtEHTVgDPMsmnmOt0QUWVcFwTBVrN9nIdhpV7vfQKwjfPnlxkK6GDGuXChkaiSS2&#10;ubouQS0+xFSJ25KV4h5Wg3gkRSGeTZGL11JqxdtsmfgiWyp+jy2peoB8yZJWfZMsrbIlIcxX/B69&#10;+AsF3gfU/qEG4Dzmzy1cRc14juUmB5hrpsJUcxSMNbMch9SZbn2qAxSdkhugrS8JbakTMNRycZyy&#10;poapqFGy5LIWdo1Mx5HKhjgS2TRHLFvlVMm2OJWytzgi6S2OUPpb5Au2UPosRSSxsV7zCXrvQ6zB&#10;TdS+pMU+tKEPWjFv4TmM+Gxa4wvjbREw3Mq079eku3QdzvVsby7wb1HzaIdU5RENyspYeYOUKVUo&#10;UsSKJk5lXUe6qG4gvaLOkC6oW04rr/tOWlndLoese5dTWnc/tVT+OfIvNllrS3nNb7APd3D1vYb6&#10;b3dg5kRO4Nq3hGeZwWfjHZ4w3BkKA53xdt0dHKeO9mx3jZbwUbcWBzW0kPTaw8JoSVN1YuUhOatC&#10;dYhTptKmkaq+tFLVeFqJapHDV22m8lRWdrHqRkqx6tesosbHrCLlU1ZRw0vEtsdd7MP72IMrRzBz&#10;6rAPyHFkrhMzH/4Od7lCf3cwdPfEQEdPioOmO8u1qeuAt/IIlyrvLAmRtAsiRdqquPLWWmZpayOL&#10;r2llF2t6Uoo0Y8hCMldzMqlQc4FZoLmRWKC5l5Df8jiROPyESTS/ZBJNtj0+wntwC9/7cg/A2V70&#10;IrKC/6eQoxgL+vsdQDfoD+36SNDok+zVg/uclQO5HvL+Al9JHy9I1FMWVt5dySjpksUV65QJXJ0m&#10;sUDXjYzG5+uMcYRuI5bQnY85qLsefUB3Lyqv81F0bseTmNz2F7E57bY9foo9v94F8M4A3gfEjCwg&#10;44OoPwRwBFfx1lEvaB4LA9VYgl39GMexdjTbVTJCeImOFvmXD5PB/CFhWJFeGlmgr48i9C1RB/Vd&#10;jAP6kcg8/XxErn4jPFd/jp4zeC0se/BuaPbAo9Csvq/pWb0vwjN7X+7xPvb/CsaxXdQ7PYxeRI6h&#10;7tFRgK5xAM0kZo4pF6ifCQT5TDTIZln24pkMp4rpPHdyqtCbN8X3L5wUBBKGalqeQRGSa2gOyTHo&#10;QrINR2n7DXNBWQZzYObE2YDMiavUjImP/feN/ZmaPvp1YPrI86C0kZd7vIs1/wFqnh0D2ECWUHdq&#10;AkCP2u0Yz9QYR+QLmHsWvaFyKQyEy/FQtpTqwF/a78xdPOiev1jklbdQ5pO9UOWXtSD3zzSq/TOM&#10;nX77jEO+6cZZnzTjOoVj3PHmGK94pc7/0pM99yfPlNmvvFkzzymsmRd7XMX3v4h624gJo9j8NObe&#10;GYA+1G5dBGhYQX2MQ2XrzsA3B0CRmQGFZqYdYU5zyF3Pdtq/nu+asc53T18XenDWZR6pJpUH26T1&#10;SDENuLNM027JpjXXJNMZF6bpsnPC8Z87J6w9dI5f/adL3Mq3rnErz91ecdmA8+EYfhOQFdSdnse7&#10;gNo61G7CaFhjBqjYBCg6jdnP4gZZliDI2GZA+jYTONtp9mxLjkOypcCRaSGdEi1VTvEWhVOcpcUx&#10;1tLjGGMZd4i2LNszLFv2kVvv2IVv3bGjn/7Ujn7qb/Zhm984hJ38do+LqHkGNc3IwjLAxCp60QSg&#10;PQGgPIU1sACUngE4uAOQfg6AecEN4q0BEGuNgGhrAkRZUyHSuh/CrQV2dCtpF7ZbDSG7SqDtaiFo&#10;Vw8B1mPgb90AX6sVKBdug9f5B+B97gvwPvsUebbHLtb5NLKGzK6jF0+iF/9DdfnH1Xzvcfx1fnbO&#10;6ffvn/qdGzrXnXPcOY2D007OsaOmi/waYfkdkRBpkhKlhKK0pClJdJPKb1EMW2NsbRYbZtfkx8x2&#10;/Rjudy+uubuPHq/6o8f383y93p/P9/N+f5k5voLnoBKI3ska1AL96gD1P4GgBsCrUQKXJls4NXvA&#10;oTkAds09YdOsgXXzACibh0DRHAN580RImxMgbl7GJpBHMUwjH953hrrMIamLuvtSVcVACbWW9V6x&#10;FVi0nWeReePIHUmmeS8wYB/wRhPQ/QDQ7RDgcgSwPgZIjis4dDhR3mx6IdRfKR31Ni8+DgRtHATa&#10;ePm18aC3racYqnU/9QmfoY8TV1+qgvYKt/Fe5L/TaoAk5p1K7hhyLc3AQHI1h4HQo4DvccC1DbD5&#10;GJAyDrgU2sXAZyoOwy5swN04kPED4UIfDgQvBkQLhxNexB300cGD18FN7thBceGOU9TZl/qQmQuY&#10;OZOZF7FUM5h3PK1GM6+B3L7k9iTXj1w3Mm3OAbILZF+kvqS+pi5RnSLgCr18Ry/X/Dik9gJ+4LD+&#10;4xCgi02pi5dxF1/6Lh70Lh6wLgK7Gl6qcA9rwNxLG4EEsicy8/AWnoFW4E1ye9Gqfzvzf05+B/N/&#10;Q96VV/qOukZ9T/1A3aRuUXeUwE9uwIMg4FfW5BEH9d84KD1lM36aQvEFfMrD97T4pQS4KQQ4W1Ey&#10;Ad5SAX8RC9CIBAzi/4bhGUbjCSbjEWbhIebjV6TgF6ThATLwM7JxH7n4CQW4hyLcxRbcRjlt7KCd&#10;PfgXDtDaKdxAB23+SD2kBFx/pWuvRDY92NGDLT140EMwPfyNHgbgKcx8aiSZE8mbTtZcchbiDlLJ&#10;SkcXsshbw9XzyNxA3mYyyrhuJUtUi2/RhMs4gU5uXCcdfcOVLuE5t0/4PwlwoAfrVx7c6cGfHsJE&#10;z6Bj5khyh5M5jqz3yZlNThJzpTBHGlkZuIpVZOVyawrIKSKjlKkreFRq8AUacAHH8DnO8+c6zrFq&#10;n+Ex2kn99E8SoKQHqVyAih5cJAJ86SGU/L7MOZjuhzFbLFlxZE1nrrnMk0z/S8laTtZKplxNTh4Z&#10;G8go5rrlfGWqcQb1OI0j3I12nOTTbUzTysqeYC2Ok/yHBIhZA8gEiVwqSO3J9xQ9RhBr3ZvO+zOf&#10;icx/kDeerPfJmkXWfK66iJxUctLJySInh5wCMjaRUYYWVLECdXRwCIdxlr87eTq6sJ8emkT/QRNJ&#10;ja8kSMi3gkSwFYkFW6XoidIZdyU+3M9Q1vXv5BpwThyFTySxOC2NwynpNLTJ5uCEfAFa5Ck4ZpWG&#10;o1YZOGy1GocUeTigKMR+RSmalJVoVNahQXUIe1VnUW99GXvs7qHW/jfschBQ4yhg5ysJCkgFJ4if&#10;v3iVXEW446DE9wpnfCX3x3llb5y17Y+TjiYcd4rBUZdxOOQyBQdcZ2K/ayKa3Bai0W0pGtyWY697&#10;Furdc1Hnvh57PEpQ61GBXZ612Ol5ANWep1Hl1Ynt3ndQ4fNYtM1HEJV7/0+CI8QCr9rbvOKu+fK7&#10;z1uEL50VaHfxxEnPHjjW7U0c9ItAk38UGgJiUR8wAXWB8dgdOBu1gfNRE7QIO4OWoTooAzuCVqMy&#10;KB/bgzehIrgc24JrRFtDmkRlISdFpSFfiUpCbok3hzyUbAoRJEV/kuAF0f1A8nvwylPzuuX1djZE&#10;gtYAFxzuHozG0D6i+h568e6eJnFNrxhxda8x4qqwSeLtYdPEFWEJ4m1hSeKtYSniMnWa+EN1pniL&#10;OkdSot4g2awulWxSV0kK1XslG9XHpRvUF6UF6puyfPW/5XlqQb6WylULVi/0PIDXG7mdfclnu/mY&#10;12uLhrO+2hYNb/hhd58wcXWfftLtmgjZNo1FVqYZISvVjJdt0UyWFWumyzdr5siLNAvkhdol8o3a&#10;dPl6bba8QLtOnq8ttsrTfmSVq62zytEeUazWnles0t5QZml/UWVqn6tWagXVSs1/9XN34Dr5X7DF&#10;nOGVemww58sBbKn9FKgN90LVW6Hi8nCNrDRcb1UcPkRRpItWbtTFKtfr3lOu001R5utmqtbqElW5&#10;uoWqHN0y1WrdSlW2LleVFV5onRlebp0RvstmRfhBm/TwT20/CL9mu0z3wG6Z7pldqk54rdtst1fI&#10;PBfJ1jqU35wmzthsvbsGSVA52BVbI4JFJYbessJBOkXBQIN13sChNrn6GNs1+tF22fqJdqv08XaZ&#10;+ll2K/Xz7VboF9ul65fbL9dn26fp1zss05c6LNVXOy7RNzsu1p9xWqT/1ilZf98pecBTpwUDhNe6&#10;yRp8TeZZttljbPkNUZyx6aWSnrYOcUSx2R8bTb2k+ZF9FTlGvc2qiEj7zIhhDhmGEY7phrFOHxji&#10;nNIM05xSDQnOSw0LnFMMqc6LDZkuCw15LsmGYtckQ5XrPMM+t0TDKfc5hk73hMH3qCduswcLr3Wj&#10;P/fBDJyKAQ6O5Pcevz93RAPl9FRiscHGKB/kR4WK11j6WGUOfctmhdngkDbE7JwaGe2yJHKU22Lj&#10;eLeFxsnuycYZ7knGeR7zjCkeicZ0zznGHM8EY5HXLONHXjOM9d7Tja3eU42XfOKNd7zjjY+94t8W&#10;Xusq9/88s7eO4rjFNr8rlt+cbLNbWJPC4Qrkx3hiTUyIKHN4b1n6u/1UqVED7VMsRufkoRa3JHOM&#10;R6J5tNdc0wTvBFO89yxTgs9MU3K36ea0blPN2b7x5g2+U8zlfpPMe/ziTC3+E0wdVJffBNMj3wkm&#10;odsfusKat7MGLWO5D+NYA/4to5dN9LFupAw5o1yRFRsoSh+llqaO6KtcHNPfLundCOfEaLP77GFR&#10;XjMsI3ymWcb5xlsm+U2xzPCfbJkfEGdZGjjRkhn4nqUgaLylLGispTZ4zDtHgmPfuUjd+p3qMg2L&#10;8rzC8DOsgoCsCohsMgyDCIIEEERBdkcYYIBhG9YRkFU2BWRXFhWR0bjgaKIIGG2jaLQaA9rUJq6V&#10;Rpu0Naka12arW4yNGicP9E/6476Ga/jmu897zvt97zmz5ZKfnOWSN06pEo3jBDdY+0tc+xhbvyNk&#10;UMEaMJatjKMnTYDOdHO0ZTigKd1duy5tvn61PNCoIjnErFgWOb0gUWKbH59gnxMvd8qSZs3OlBa4&#10;pEvLhWnSOle5tN01RdorSpKqRTLpIVGi9CNRQtxnovi4h64Jcc9dEuJ+mZ0Qp5nkC9b+PNf+US73&#10;ItmbwxxkA5sZRzfjac8yQVO2Heqz3bRqsrx1KzIDDIvTF5kWpIZb5cpjbLOS4+zTk5Kc5bIMYbIs&#10;TySTlbglymrF8bJWsVTWI46T9YtjZe+JJbIPxUsTx8kDN0nij66ShNdCSYJmkuuy/7W/J5XAQbIn&#10;nznIAzYyjrWMqSnPEPX5NqjJFwpW5nnqlOT6TSnIWWiSl7XEQpEZZZOWEWufnJbonJia6ipNzRHH&#10;yovcJfKqOUvlze4x8g3u0ak7xFGpB8SR8lNuEfKr5J4oIuUZee0akawRTjDOOnxM53G2ekNkF+lb&#10;DnQylhZ+1hfoobrQChVFzigp9NAqLPTVz1seNFWhDDFLy4+ckZwrsYvPjneKzUoRLs3KcotSFIgj&#10;FZXiCEWjOFzR7Ram2C5aohh2DVWcFIYqrghDMu8KQzKekVfCkHSNywSX2XqfoWtkBZ8Hsp30kPZC&#10;oIGfNSVaKC81Q3GZPQrKxIK8Um9dRWmAQVrxYpPkFeGW8UUxNssKpPbRy5OdI5SZwjDlctdQZYUw&#10;RLmGdLksVm6bvUg55BSs/AO54rgw/65jUN5Tp6DcV05BOZpJzjPfp4u5F9h6v1MGbOFnN2kkteVA&#10;+UqgqNII+VW2yKkWIrPaUzu1yk8/qXKhUfzKJWbLKqKsospjbcPLZLNCSzMcFpcqHYNLy0mDw8LS&#10;Tvug0rdnBZYOzgwsPTFzQell24CSO7b+K57M9Ct6aedXqJnkHHN/kiPIAbp2kV6yjtRV0l8DFK4C&#10;clfrIbPeCmn1TkipnyNIrJ+vG1cXaCCpCzGOXB1hFrZKYrW4NtF6YW2aTVBtnu2C2jKbBbV11gG1&#10;HTP8a7ZO96vZb+VXc9zyrZpLFr7VX1vMr3xi5bPy5XSfijeTnC0BjlWzDmQbnRtIay1zsBoo5iiQ&#10;28i5sxlIap2GhFY7SNtEWNbmpRXd6q8X3hpsENoSZhzcHGMa2BxvHtCcauHXlGvxVlOJuW/TarP5&#10;TetMfZq2TPNp2mfi3fiB8bzGC8bz1tw28mp4bOJZ//O0uXVvTCc4XcU60LeHqOq4F0ljA+deupe3&#10;cObiiCbr4NzXpY/obitErndC2Hp3Qch6H+3g7gW6gd0hU/y7Iw19u+KMfLpSjLy7so3mda2Y6tVV&#10;O9Wzq91wblefgUfnu1PmdB7Vd+/4VF/ccUvPbe2jKW7tPxuI2n4xnOAEncNrgJ109pD2JtaB7jK6&#10;czuBVI5EcT2cuzYDi1RGCFLZYMEWF/ht8RD4qny1vFVBOl6qJbpzVUv15qgS9dxVGXpiVYGuSFWl&#10;66pq0RH2bdJ26dut7dx3WMtp8zktx94vtRw2/aDt0PNCx2Hj60lGWvleIltJN8fB5rWce+leQbdi&#10;E5DYB8RspZ+jmW+/NjzV0+ChtoW72gVuag+I1L4CoXqhYLY6XOCkjhU4qlMEDupcwSx1mcBO3QBb&#10;dTesd+3EjP5DsOo/A4udX8Byx7ew3P4cltteCiY4yDzvIr30ruvi+2AD9yLd+SogjeNp7E4gbDcQ&#10;8C7guQ9wGRRg1pARZg7PgM2wI6yHxZg+7A2r4UBYDIfBfDgWpsNyGA8rMXW4EgZDrdAf6oPu4AC0&#10;95+A1sAlaA/cgva+76Gz7+kkA3Ru28i9yHy39PJ9sIU54JqzdnEfvANEDwDBQ4DPe4DbIcDh98D0&#10;w4DRiD70RsyhOzIT2kddoHWUzehRf8KDeERCeOCMTLx4uMFHuMgjO4DDB8kZ4P3r3IR3yTeT7Gau&#10;VVxzB/PdwMsq1IByL3MwyH1Abxid/kcAj6OA8weA9QnA9CSgdwp8segREx421sQRGGVjPMpmdJSN&#10;4RibkjG+hM/w4T/DTTfG4o4xoaMjvPYc+Rt/e3OSnfT29ANte4BVXHPxASD7d3wW6Y0+BgTR6UWn&#10;y4eA7Sj9XMaUP9L/MeGt8GcB8IkBDz5z4AKHhItCHsRewOVANgVsDK6yMRnnS3ecD9s4izzOoo4z&#10;jvGz/N/FSd7mV937eTZxzVXMcQG9qccBCb2LTgPeY4ArL7f9E2D2Cf0X6L1ErpCr5K/kM8L04nN9&#10;NoaM5QaHla/cgJtsFG+HsWlmM3KP+bjPB/A+C36fRb7Pwt4/Nkkf/+zgmuuY52KuOZM5juN6Q+md&#10;T6+IXjt6zejUn/AxhRw+gb+Tf5Ivyb/ILXKH3CMPWaPvGMt/HIDHbJqfsjbP2Zg958H8E+vygnV5&#10;sY3snkQDcz0NTHQ1MNbWwJoTqAu/8yaL8AuW4hWS8V9kcVItxI8oxzPU4gka8BgteIS1+AHd+A49&#10;+Ibz7r+xHQ+xGw8wwFAO4S6OMayz+JrJusW/buIpw31DNP8H3YzBkDEYMQYrgQaO/G4uXiKI3ih6&#10;E+nMoE9JXwl9VfStpq+Rrja6Onj3DbiNXnq20tPP++5leg7gBkbwD4wybZeZvpss1yNc46qu0fBb&#10;NDBgDLo6jIMxWDKGWbxKzIj9+YswfI84OlPpy6GviL4KumroqaenmeVYS08XPT34nLm4zlxcwx6u&#10;fJDb5X38BacYwXlcZEQXeLfzzOqntJ7/DRpoMQYwBn3WwYwx2NAvxLesxwPW4w5i6EzCV8ikT0lP&#10;CT2V3IarMI419LRwe66jZz23ai89v/Jc7lFJp2kcf/ghCiLeQEEEQU2n2dRZBypQUVAEBAUUVMBL&#10;oKSQl1RMMy01zUuWpWmplTbadZzKxi6ny9S0XffS7ky7p3Nm57bNtnv2zNltamfPbpeZZZ+snT8+&#10;/HgPnN/3ubzv8zzvGGpMwS3Mxw2Yx+NzDrNxA66ilR9h9K5gZC+jl5dR+f+gPuYBMAZk1A+A58DE&#10;nEZhDhNQV4o+ZqOmAf2yoJYddapRpw51PHATNuLbO1CnGz6GPtQaQp0RfO8EXIIZjMBxOA+LaMV1&#10;/LyPu+PPcAZ30gKqLOC+OI3qp1/bgPpA8pIBf6HgP+joNxu149BXEepmoKYW9Uz4phLUqUQdN+qs&#10;R51m1GmDC5iT85iTs7g/FzEWZ2Ac330QTuGe+ABX86RrcIL4BI6Tv4FjPk/giO8LOIzRn/N7jZcE&#10;hBdLzFN/PKp4vL8iERi1IIxzFNwlrYBf+Ejhqq8SLvnp4QK1GM7RymHRfy2c8a+BBXoDnKK3wEl6&#10;O3wQ0AXzAX1wgrEDjjPG4GjgATgSeBTmgs7AbPA1OBT8KUyHPoIDzO9hP/NHmGJ6f8JLB9JTPMqP&#10;sNz+kQtwPxzLD4MCt/3D4VpwHFxkieBsWAYssHPgJLsA5jlWOMGxw7GIKjgaUQtHIppgjtsKs9zN&#10;8B63B2YiB2E6cgQORE7Cft4cTPJOwQTvCuzl/RbG+Q9hD/8pjPJ/II3wvT/xkoUlJQpLTTyWOyz3&#10;d/D5MZaWKxFBcI4vgNPCRJiPSYFjMUo4HJsHs7GFcGhZKUwvq4CDy1ywf1k9TMV5YDKuDfbFdcLe&#10;uD4YjxuGPXF7YTT+EGl3/DxpOP4iaWf8r0g74r8mtsc/IQbiX5IH4r3k/jd8hyX+IWr/4V0s91ha&#10;r+LzArbAxTganFzOhWMrlsPsCjFpJiGDOJCgISYTjMS+hGJiPKGcGEt0EqOJbmIkcT2xO3EDMZzY&#10;TuxM3EoMJW4nb0/aQx5IOkjuTzpO7ks679ObdMenJ+kLn+6kx5SupBe+nUle387E13yLLQArINTf&#10;5nNsdfdS0X8Z3nux1ZzGFvx+MhmOJIfBjDiWtF/8DrFPlOIzJsqijIh0lF2iAspOkZUyJFpD2S5a&#10;SxkQ1VD6RY2UPlGrb6+407dH3O/bLd7l2yWe8tsiPuK3Wbzo1yG+Sd0k/ozaJv47rVX8jNYq8tJa&#10;3vAXLOcPUP8utpZLyEIm3rewvM+hLdPSYJhMFcBY6gpid8pKyg5put+gVEXtl+ip2yRmWo/ERtsq&#10;sdO6JFW0TkkdbYvEQ+uQtPu3S3v826Q7/DdK99FbpHP0DdKFAI/0ekCT9AGjQfotY73kP4iXUf+G&#10;hxj/T1H3hhbgHLb899Wor8QZF0eRiQw67FFEwrDiLWJQnkzZlpFC3Zqe6d8ly6FvkRkDOmRFAZvS&#10;ShltaRWM1jQ3o0XWwGiWtQZ6ZF2BjbLBoPWysaB62aHgWtnJ4BrZ1RC37PchLtnfQqrT/o38N7g6&#10;zbvElxiDexqAa3qMQR7Ot7noP9oyga1/NNsPdqrYMKCOJfWqEn26lKuoHVnp9LbMbEarQhe0QVEQ&#10;7JFbghvl5SHr5WtD6uW1obXy5tAaRUeoW9HHrFaMsKoUB1lOxXxYpeJymEP+Sbhd/tcwu/xfyI+s&#10;NXIv8xWfyXHsQO3L+ThWIbPYYqdwPYZx2aklw4COCb25QujU/YzcrhX5tWpS6B6VIrAhWxNSp9SH&#10;1ijNLLfSxnIpHWFVSle4U9kQXqlsYzuUPWy7cphTrpzilCmPR5QoL0bYlPe41qxHEdas7znWrB/Y&#10;1izvEg+yAW6j9gUcM04g0ya8c+J6F8ZlEOk1BEGnkQ/txuVEi/7nvk15Ev96XXrgOq0ypDpHy3Jq&#10;jOEV6iKOXV0WUa52csvUddwSdUukTd3Fs2iGeMWaCV6h+ijfrL7AN6l/zS9Qf8MvUP0zskD1kmtS&#10;eZe4j/7eKAQ4i6MfjsOwH0evUbRlCO3YVoBzrokOm8xcaDHHkZpMST51BSupbmMaw6lXhDjy1Kyy&#10;3Dx2ic7EtepsvGKdg1+kc0eZdR6BSbdZkK8bFBh1e4V63WFhnu6cMFf7S6FO+ydBrvZpVG7OS35u&#10;jpf3it+hr9dfjcA23IvIhBVjgOt+tKML7WkvpkKLJRyaLDFQZ1lBdheJ/JyFKXS7KSO4tCCbZcnX&#10;cgqNRp7JUBxlNJQLDYaq6DxDQ0yuoT1GZ+iPyTGMxWgMs9Fqw2K0Sn8nOlv/tVClfyJQ5b2IUuV5&#10;l/gN+nq1FMftMoAZZBy/D5UA9KAdHWhTS4kPNJYyoa5MAO7StwlnaTLFbpPQSq3pgRZLFtNcpGEb&#10;C/W8PLNZoDWXRGtMzhi1qT5WZWqLzTZvi1GaR2OyzO9FZ5o/FCpMt4Vy01cCecF3yPMoeb53ibsY&#10;/0tr8EwiB5ARZKAcc4C2bMRnI65rHUFQ7eCBsyKeZHe841NqX0UtXpMWYCpXhBhK1eG5Jblcjc3E&#10;z7bahFnWiuhMa220wtoaLbf2CjNsI4J026Eome0MP816i59q/ZKXannMTy1+zk8t8i5xC30+X4F7&#10;AZlEhpFeZJMd5+xK1McxtKrKHyqqOFBeHQsl1QlEcZXI17Q2xd/glAfqKrOZ6godW+nI5yocFn6G&#10;3cGX2Wv4afYWfqpjKy/VsTsyxTHDldoXIiT2mxyJ/QvO6vLHEavKnkWsKvVyX3EdtT7E69AsMo5s&#10;R7pxDG/GZ60L9dcB2Gt8oaSWBZY6ARTWvU3Kr0v20ddK/LQ16XTVuqygTHcOM8NtCE9zFXNSXHaO&#10;1LWOI3FtYK92dYevdu0KW+WaZq10nWaKq2+Eiqs/DxWt/QfzXeczVnKlN+wVH6HWSdQ66MY8IH3I&#10;ZtRtqAGorsP7TgPeuRrxzuMJhHwPF/TNcaBrTiQ0npUUpSeVqmhSBMga/0d1uUdFXaZx/Du/uXAT&#10;5CKyKoiiXERmACfM1HLtomuZpZluZq6lq5Y3RLwMCAKDKDAoIgyiCKOFApq1hqJlVqyu2ra7nbJ7&#10;pu5pt8xsd8uybU324+TpnP74cs7M8Hs/7/d5nt/zvs/4niOXTYoYsezhyOHZsyKzshdE3pKdG+HM&#10;Lgoflr2xZ2b2jrDM7P2hGUu7QtOXftjDsfhymGPR1Z72hdfDb+gIvNZF5AFVoRK4riXEAPac5dKj&#10;jIsPMRLc7wrUhLxojcsfoLvzh2hsfqZxR94I68i8OwJvzbsnOCtvYg+na2qPTNfMHhmu+T3SXTkh&#10;DtfaYLvLE5S2ujFw6Op9gamrXwtIXfVBwJAVXwam5F4NSll+PeSGOpaSB3i1aAMqxPMK2E/B/p1L&#10;msZoNKlQuqfYpDElYRrt7quR7sEa4U4zZblvMZzuUZZM951Wh3uCze6eHDC0ZEZAaslc25CSbFtK&#10;yRprUkmFJbG4wTK4uN08qOiYOaHoXSOh8JJ5YMF3loFrfrTe0LPwGnPpCagUbv5K3gV8z4M9Y600&#10;uYS5c500ZoOUVWlTZmWk0j2xsnsSleaxK9WTZUrx3G4kee42BnvuNwZ5phkDPbONAZ5FpnjPalNc&#10;ZZmpX6VXfSv26FcVLymm/C3FbPhcMWVXTDHrrvm1G149qsBzEWPpKtiL8P047Gll0kTGsrs80m2b&#10;pPQaZs/aACXURWlAXaz6exMV57Ur1pulvt7b1cc7TjHeBxTtnaFe3t8r0puj8LpihdZVK6R2p4K2&#10;dCig5nUFbj6nwOrLCqq+6ldzAbWIyuAW4DsH9nzYMyukKYyn4+GOZjR01ktDtknxjIi9my0K9/VU&#10;mK+PQn0JCvGlKtjnVKBvtAJ842T1TZbZN1MmHwXejMFmgtjUQOHv5TB4lUORgXUbg+m2r/za6pY8&#10;yF1KT1ovLYb9BOzpsCd6pbFwhzdJaTulhKelPi1SxB4poM1CYwtFMWiAtDcFZSIuA+0chHs5cPbS&#10;5Nop8nZMtrNoG4u0dtCMXpdazqIv/NrCFsuJdyHxXk6859cSg63UAX7H8cioZ6SMVnLQLsXuk6Ke&#10;k4KfZyA5IC6dDCUdIYiL8cFYNJiGx8Xs0AjEpayTi0AnjbaTYu8kwJ0sfggDB1/kmTfQx35Vwy3d&#10;zPtIvJfg+Qk8T8fvRLhjYWbBTIUXz/ajD8E/zFB0BP5L6Cg6hl6xchkN4/AjJl3E5DiX5BO3cCng&#10;cnLqAS4oNMLTOYgknyInpzB0kkVOnvarkjwXbed99ElPEudZ/PwQ3PEvUIcw7TAHsu3eL0shpNLo&#10;gvlHdAL9CZ1ChJaBU/orQ9LfwhlSGFTOEJP3MhhauCif5XA+xz7O8/KdJ+Hn2cf53Xz3gl/rifca&#10;wrPsWfKA30cOSvfBvR2f6Xgc9JoUc1zqcRL+DdZfbrDQm+gtdAZRYvoAfYTOoQs2hqYoBhcGlYtp&#10;0mUuyP/mkvg1efmGZnCFl/0KBXdlh1/MuZZuBTFzBjHz9uLzQJTORDpK1zReP2iKrjJnfsuc+bUW&#10;Mo8u02Wt1CXl6wsV6aJK9Tlz5meq0j9Vo09Vz2S7Q39Xi84zcX6iI2ztlD7UWbb5L3QNdf9CsNmD&#10;jT0Es4coPsfpfxoKd4Su6C64k3jyt/pSs+EtgLMETi4Mly6oANvFcMogVOhjbYJVy7rb9Z52EaK9&#10;hOogITvO/Po+4btEGP+LuvUG+vNNdcvCHph7FcgeeupH9dU3SoLr5IkxcO+FOxXmY7Dm4mkhjGxW&#10;XEEK8uAU6m25Ya2H5YFVA2MrJdKM+1ZK5gCl8yol9Ja6WKlL3+kVqMfQyzcF/+YerOwhGH407AT+&#10;24HPUfgbB/NBvaNHWGU2jPkwFuMjB84qnSYnJ7UWViluy2Fs0muqg9HI+i28Ps+RjaM6zFOHcNKh&#10;/7Cra6j7Z8EnD4IvfrHiO4z/jMXvELjD8TYW3n2wpsKZCWcOnCdxtgTOcjirIKzRi+TkMDnpJBYH&#10;icULamD9XXpe+6iKw/w9rXYctVFNbWS6lYprhd760x78/O/Rl+i8AshlNOxBPJVBHEfjaxy8B/A0&#10;ndVm4WcunKfgLIWTC8eF20JYbljlVMEmOPXaI592Q36GJ3bhYCcR9eGymUprouqaoDf9tAe+4TUy&#10;pE/QO/7XLxR2P7ymwM3C26/h3as/8I7sJyf7TLO11zRPbaaFajWytcdYoRYjT8+Yi/S0uUw7LVVq&#10;ttSpydqkRlubttsOqsF2QlsD3ld94EXVBX2n2qDrqg3u9usH2u1F2v7ZaF53dIoW0xVo1jFTlDqt&#10;A3UgKF37Q0ZyNNyt1tD71RL2sJ7u+ah2hT8uX/h8NYcv0o6IHDVGrNL2iAI1RJZqa2SlvJFbVBe1&#10;Q1ui9qgmqkPVvU5oU68PVBV9SZ7e36uyd7dfFegr+Bdo9WcG0fZobS/Tajv70MYjgrW/Vz+1xQxR&#10;S58s7ew7Rk39fqPGfg9qW7/p2hr7mOpj56gudoFqY5doS2yuamLzVB1XpE1xG1QVVy1P3DZV9G9R&#10;ef8DWt+/S2Xx76o0/qLc8VdNJfHdP+sibfWjZFptOq2f46ZjqLQ/+cZRaNHu+Gj5EgapcXCGGgaP&#10;lDfxLtUm3qeaxCmqTnxEGxNnqSpxrioTn1JFYrbKk1ZqfVKBypLWqTSpyuROrjcVJ+8yFSU/Z1qb&#10;/IqpIPlt05rkz4z85G/NecnXza7kbr8+xfsZjtzjt+J/OPdbjprdfN5Fi21KCVfD0P6qTUs1bU7L&#10;Mm20jzE89vFGuX2SscE+1SizzzDW2Wcbbvs8o8S+yCiy5xhr7S6jwF5sXuOoMOc7as0uR7N5tWOf&#10;ZaXjqGWF403Lcsc/rDmOK7Zl9h9Rt1/n7LT/24gBR8vzaA/Hv4+jdzt7qc8MVs2wvqpyJpkqnBlG&#10;mXOkpdR5p6XEOcFa5HzQWjhsmrVg2Exr/rDHrXnDFlhXO5dYVzlX2lY4C225zvW2HOdm27L/k1zu&#10;UU2fdxj/hgC5ECCBJPAjUi0oigICgSSQkAQCSUgIhEAihHA1XMNFhAiIpIiUqKCmZWrB2lqRtlqt&#10;ytZ2tWuderp5unVnp1t3P57trNvpZWvXnrZr6yV7Zv/4HMjvJO/z/b7v+3vf5yk4zRkquMAZlF/j&#10;9svf5frkf+f1yb/g9crv8Xrzww/5E7TewRX7ehksBzhbCn0tsgZqeUIVRQtFEgoWp9GBoiz2dFFh&#10;1JSqJHpSVcEZV1q5Y8parl+5gzuibObuVnp5u5Q+3pByN29ANcnrV83y+1RH+T2q5Zhu1QsxnarX&#10;BF7VO4IO1d8EHcrPBe3KuyD8kPdxpb1txD4AL4DTsEAnUEsIdc1rWTSnFdGM7hEK6LZE7NXmRe0p&#10;KeKMavS8YY2JP6S2xQyo62J86kZBn7pN0KPuFnSrh2I7NWOxXs3+uA7NfFy75mR8q2Y1vlnzitCj&#10;uS1sUt8RutX/Ad/Fu9XheHdxOP49aN2oxDpYiFbAEv5/ErUslMNjwgrtNwhoqlxGE+WbWKOGnMjh&#10;MgVnoLSE36c3CHp0lbFdupo4r84Z36HzCNt1O4WtOp+oRTcq8ugCCU36QwmN+uOJO/QriS7dmtip&#10;+5m4XvcXcZ32s8Q67beJ9dpwwv/5Ffp+C1f7JRv2ATgBjqKWg2bkHRN8rplH45VJNFqZxtpl3sb2&#10;meTR3cZivrdcH9teboxvMVSJPGWOhKayhsTGsjZxg6FH4jIMS5yGSWmdYU7qMCxK7YbnkmoMV5Kq&#10;DbeSbGV/Bv+W2kq/ldhKww/5Bfq+Brt1AdbvNFgE87A9s1Z4TDBeFUUjNjEN2daTz5YZ0V2VG9Vh&#10;UfJaK0sETWZDfIPJnOAyVovrjU6pw+hJqjV2JtcYB5lq4zhTZZplrKYQYzE9y5hNLzMm4w3GaPwj&#10;Y6r4V7Kp4pskU0X4IbfR92sOvI91sNkgBIKwxNOoYwK1jdgjaLBWSH2OddTlyGB11OZEttgLOe5q&#10;dYzLpo+vqzIm2K1VkmqrI7nK4mYslo4Us8UnM1n3yIzWGVmF9ZjMYD0tK7NeSim1/jRFb/k9+IQp&#10;rfwveJBcag4nvw29HzqxF8BJsABm6+Hv8NyPegbxudcpoE4XQ+2udGp2ZbHdTnm0q76I76jTxlU7&#10;yhOstRaJ2W5PNtbsSCmvaZWV1fTKSu2jMr19WqazH0nR2p9OKbFfZDT264y65nfJ6uqPwdfJatsD&#10;EE6+CY3LDdgLYBEcAtNgzEW0C397G4m8bi61NknJ07SBGpsyWc6mvMhat5JraywRWBrKhMYdZrHB&#10;VZ1U6nIyWmdLSomzJ0XjGmHUrseYYtdCcpHrVFKR6yWpyvWWVOl8X6Ko/1iqqPtaqnDcT1I4wknX&#10;oXHRjczZhHUAc2AK7MazPg/0EVNaWiPJ3ZZArvZUqmvPYNnbc9hVbYXRla1qfkVLaWxZi1Gka7aJ&#10;Nc31kmJPs1Tl6ZIqm4clyuaAWNE8n1jYvJxY4LmQUOB5UyT3/FaU7/4oIa/xq8S8hvvivIaw+Foz&#10;zgWwBK0FMAPrOwH6gbcD+l6ihk74/S4B2bsZsnWnkaV7G8vUnR9p6Cri6Dt1/JLOithir1Wo9NaJ&#10;FN4mUYG3UyT37hLme6fi872H4/K8S3G53vOxuTt/Iti+8zeCnPYPY7PbvorLar0Xn9UaFr4C27/S&#10;TvQDcBCaAeDfSdQD3bZueH1ERoePyDbAIfOAmIyDj5BhcDPpB7dHlAwqIosHNBzlgIFX2F8ZI++v&#10;FeT1uwW5/V7B9v6hmJz+SX52/yFeVv9J7jbfi9ytvjc4mX3vcTJ7P+Ru6f6St7nrXszmrgcxl9Hn&#10;M9ALgVkw2YWsAW1vHzJfP5FzEPrDRBUjLNL746jEz5Dan05F/m2k8OdHyP1FkXl+fdR2vyk621/D&#10;yfI3cLb6OziZ/oHoLf6JqM2jwaiM0RORm0aeZ28ceZ2dvvvX7LThf7LTdn0Z9ejQ3ehHBx9En+/B&#10;OoB59DsNxqA9AO2OIawB4pkd0cg8RqTbS6TcxyH5VCLlTaXS9qkMyg5k07ZAISszoInYHChnZwSq&#10;2BsDTnZ6oDUibaovYsPUGGv91Cwrdd8ia92+cySbfJWYve8SM/EBpYx/wWLGvotgxu5HnIXe4gDO&#10;BLAPPY9Auxd9t0C7fhyZa5LIEEDu20+Ue4Boy+N82jQnofS5RygtmEEbgjm0Pqig1KCW1gVNlBK0&#10;ExN0U1KwkyTB3SSem6aEuWMkfPwMxc6ukeDAbYqZuUOC/Z9R7PQ34C6dgt4RMAMm0PcQtL3o2w3t&#10;mseIjDNEGkQz+UGirfPInkeImGN8koYkJA6lUmJoE4lC2SQMKSgupCVByEz8kIO4oRaKDvkoMjRB&#10;Ecfw46NPQQhhduE6Jh0B8fA/wKfgczq+B3sRBIAfffdBuxXaTvRsRTzVHyZSHCXKDiF7LhKlHCcS&#10;nSTiLvGIvZxIrCUYweVNAEZkGSZoWQdw4SzjgFnG5l5Gc0vTRE9hgJNncSG9CmPwS7wEfwWfYBE+&#10;pWPQnAWT+3AmQbsT2m5o2xewD/GzYujmniDKWCJKfZoo8Rki/hmEorMw4St8gGy7IiM6B0N6DkZw&#10;FYZkFXWsoo7VHQCbfBUNnsOgKxjk7EWi527gUISDP/MB0bMf0WGUuB9rvWeWyIcpa4O28wkiC/rV&#10;LhMVnCbKhOb6FSLJ80QxLyKYnUcAeAlgOLrEATDjLyfjwIUhvrIF5BNdhSm7ijrWcAiuYbOvYVNf&#10;xeBXMNjlH+H7t/G7P4A7FER5+w7hfcQ6dz2JOcA815wiKsdXVatEOdBMhx5ziSjuClHUGnQxBEIO&#10;IbrgwgM/ZsGIYU6uJRC9gTl5c+P3Bvl68ffm5CYO3VvY/Lcw0TchcvMcnmOQGzfBz+nA/5gu87im&#10;zzuOfxJCDkI4kqB1lcNZg5XAIJRwBAIJkgDhFCIohyAIosghlyAKCIInXgyvClqvar02uw3RdXPW&#10;Wt20h60rOrdVZ6trO2k3e1nNPirda398/D38fOV5f6/f832+G9ifGe9KlkwxfZ7JlNkO8lukj6Fk&#10;Tj3JHJDlOQSIh8n77ZhYWhyCuB91jjpPXeCwclHOSzoHlSu+wLvTgKu8LF/jZWSEdozwwxthkV/v&#10;45OBHTlGnUQbU1TPHFfQtEKWbdZxwEoTI+lfAJk+ZwAleZI/jHHeHtNF6o8UywtXqPeoq9Sfqesi&#10;Dm3uwC0ODnc4KNwN4yDJC9F92jFKO0aZ/FEW2ygDPjrIWU/KmVfMmVPCtZLypbR4hAh8j+mcQ9Pw&#10;ALn4EkX4F+ZzJq3CPznr3sMS3OWs+wnacQdd+AfnzNvoxS1s4cy6HX/lZHmDU+cIE/cRA/UhrlFf&#10;4APOme+ScIW6PCYHRMJnc6+Iazeyn8d3nDMfcM78inPmfdjwGez4FAXklJKxkIwa/A0NuMlZ9y9Y&#10;RtYKsrrJWkvSRoajn2EZwDuceC/jBMP1Bi7xzUXuch7fMH2O/+ncs5l3zAZwLSN7PEYxmf4G089o&#10;+mYlM5OsWeQUk1FOXyrJqeWujfSphT4tJ6uTrFXkrMcFxuI8dnD/vTiLoyydUyyhP2EYH2OIng2R&#10;9P8as+HJk3wR2UrG15fcAFxnPq4hnrwU+mTnLvn0p4TlUIG3mJM3sZi+NJGzlOXZTm9XkrUGpxmL&#10;U9jKT2Y3P59DOMkP6AR/cZwRO8aMHmM+jpL4o36MwWOKpxZj7Ur2BLwPDX3T0S8jf22lTxnk5JJR&#10;SEYpGQvoQxU5deQsYdZbyerAL9BD3npy+nh87KIFB3AQv+S/Z7GfFbGPlbQXX1OOp3rlmQ206hn/&#10;Y+oaxPRXRa4ff6WlbxGMoZksGzlZ3G02GUVkzKMPC8ipxmHUk9WMV5mTA6zPfYzFXmzCHuZjkH8N&#10;MAIv0/qdzNwOVtV2Vvg2Vvw20p/oEbmfj/GffFqXnn7ycpxhLIYwhdwQMqPJSyArlRw7OXncuZg+&#10;lJGzkBGvIauBrBay2snqIWcD99/K6tzDiBxlhZzGZkZ2I0kbWOm9gm+pR5SDFgG3ecR9yOP2ghuP&#10;N65PCYVke9J6Hx7J03BQqMc+URz2iBIx6JyBXeKZ2CnJxw7JXGyTlGOrpBL9klr8XNKELZJl2Czt&#10;wkbpOmyQ9WO9bDfWyY5gjctprHa5jB75LXS7fomViofoUjie6p4CuMGj5KIPjz9vHsNcH1OzFcgl&#10;OCgbj1cUL2DQIxg7PaOwXRmPfpUNfaoZ2KLKxSZVATaqStCrno/16iqsU9djjboFq71WoMdrDbq9&#10;+tA1bgCd415Dx7hhtI+/jOXjb2HZc19Rj9D6nOOpbpN5la33LFvN6zzSXuN6/yS2Nx77g+M8sGOC&#10;D/qfn4YtE8OwcaIRvd4WrPNOxRrvLKzynoUe7zno9i5Fl88CdPrUoMOnCe2+bWjz7cEy301o9X0Z&#10;LX6votnvN1jidwmNfn9Hw6RRQb3fQ8ohqPNzCG+yvVxiexkOZguj9nE9wBa8Q8N2P8kFm386Ab0v&#10;TMHaKcFYNSUS3VPM6NIkYYUmHe0aO9o0eViuKUKrpgxLNYvQrKkXLPFvFTT6dwka/HsFdf7bBYv9&#10;Dwhqpv5KWD31bWHV1JvCyqn3nRb6f085nkj0kRZ4ky3/dV4/DlIDPNq3sfVu+RnvudOcsXaaGj0B&#10;k9CpDRC0a8MEy7UxwlbtdGGL1iZs1mYKm7Q5wkZtvrBeWyKs01YIawNrnGoClzhVBXY4VQaudVoY&#10;tFVUEbRPND/opKgs6LzzvKAbzqWBX4hLAr+jHE/1fihbYCRbuoHxj+aVh+12cwSvXbRldQiwMsQD&#10;HbqJWKbzF7TogoVNuginBl2cqE5nFdWGpIqqQ7Kcq0JmOVeGzHFeqJvnXKFb5FyuaxCX6drEpaGr&#10;xSWhfZLi0D2SotAT0sLQc9IC3Yg0X/e5LF/3rSxP55DlhThkV8gcNgKHefUZiOM1i89e2rKK7zvZ&#10;dtvC5VgaMQFNEZMF9RFaYU34S6Kq8GjxQr1ZXKFPkpTr0yVleru0VJ8nLdHPlRbrF8iK9ItlheGt&#10;soLwbpe88M0us8MH5bnhx+Q54b93teuvUZ9R37jawx7L7WEO+SUyf21mHuKBndQmag1t6eL7NtrS&#10;Ei1BY4wXFsf4oSrmReGC6BBRuSFCXGqIlc6NSpAVRdlcCqMy5QVROfK8qELX2VFlrrlR1YocQ7PC&#10;buhSZBs2us0w7HLLNBxxTze84Z4W9QF1zz0t8mu3tMjHbmkRDre3yDyZwKuehTXIFt/LZ/d0zhq0&#10;ayltaTA5odbkiUVmb1SYNYJ5piBRcVyYuDDWIMszmlxmGa2uOcZUhT0m2y07Js99hrHEPdNY6ZFh&#10;bPRIM3Z4psau97TF7vRMNh5WJhnPKBONV5XWmLueiTEPPBOjH1EOj3NkHuc1ZzevXH3UWqqTtrTS&#10;rkaqhqq0KFBumYBS62RBkSXAKT9BJ541PUJqjzfKZ5jjFRnmZPc0U6ZnqilXaTMXKZPNFaokc53K&#10;am5TWcxr1Qnm7ep48yG12TysNpnfU5tMn6pMpgcqc9wPSnOcQ/k7Mo/YgF0pzAO1imrn3820azH/&#10;r5LX0vJkGebaxmGOzQ95theFOcnBztlJemlGokGeajUpbFarR6IlTWmx2NUJlgJ1vKXcy2yp9TJZ&#10;l3nFWVd7Ga1b1THWg+po6ym1wfIO9YnakPAflWH6D6ro6Q7VaTIPpfI8SGMe0lkHVCvX9bRjEd+X&#10;c12cLkZBhgqzM7wxM0MjyMoIdEpPf0mckhblkpQaq7CkJHjEp6QoTbYsdawtzyvGNs8rOqXay5Cy&#10;VB2VskodmdKvikg5oApPGVLqbVeoO0p98r9V+qSHlEM1ROb+DNZCJvMwg/d8qpnrar6fz+fcLCA/&#10;W4hcuzuy7T9Bpn0y0uwB/2W6zMOivK4w/g4DA8ywiiyKibuggogoSlTikrgHZZTIIjq4jrgwrgyo&#10;wAiKjCgGcGsUUNGo6GMatcYamzSxbaI1jdqm5qlpk2ofrbFqUhOrptIfLm3/eOUBv+/+zjn33PPd&#10;12NsWh+vkZMG+LwyMdky1PpKQLJ1TPBAa2qrpNTMkAHWGSH9rQtDEq2FrfpZy4P7WTcH9bXuDUqw&#10;ngjsk3o+MH7CtcD48f8Mik95FByf0hx8FOYuAB4g4d84NZPYhzT8FlqGcvl9OlZpSro0GYtgzbQo&#10;JStMY7M6aHRWtGFEVpxxWGai6eXMQb6DMoZZkjJGB/RPnxDYLz09qG/G9MCEjAWBfTIKAuIz1vr3&#10;zqj1653e6BeXfsLSK/28JXbyVUtM2nf+MZMeBsRMag48Am8nrE1YojJ4hWgRzJkoewp3/WwpdZo0&#10;zmbSqJxWejWnnYZN76ohObEeg3ISPJNyXjIl2ob49LWNNPexpVh62yZb4mw2Sy/bPHOszWmOsa3x&#10;7Wmr8ek5bY9Pj2nHvbtP/a13dPZV7+gp3/pGZT00R2U2Ww7C2s6VuxKVZEn5cBcgG9xMG3f96fiN&#10;Wfi+2QYNsftrsD1CA+0dNcDeXYn23h4J9v7GeHuyV5z9VVOsfZx3T3uadw/7NO/u9lxTtH25V5S9&#10;1KvbnGrPrnN2e3aZfczYefZZY6dZXxs7zfjWq+P0B6aOOY+9G+HVkmv5VHoR7mK4c3OoAXb1ddjj&#10;7fiNXDzPAql/nrf65oUo3tFOvR1d1MsRoxhHgqGH4yWPaMcwYzfHGGNXh9XY2THF2Mkxx6OjY6lH&#10;B4fL8GJeleGFvAZDu4XvKHLBx4qc/5Ui5901tM194NF27r+NdfCqUCn5OuEunInvhZ0J2zoP34kl&#10;GebA8yyR4pdJPfItinKGqauzvbo4u6mTs5c6OhPV3pmsF50j1K5gvCIL0tWmYIYinA6FOYvU2lmp&#10;kPwdCl5+REHLzihg6RUFLbmt4MX3FbzoR22D50ZFszmPc/C9sHPIezLs1xaxB0ulQfn4vgJ810qp&#10;U7GnIkv81cYVrghXe4W5ohTqilOIq79auV5WkGu0AlwT5eeaKrMrVz4up0wl5fIq3ipj0X4ZVp2W&#10;YeVFeay4hm7LWPi9qufybYRZiBzkPYeaZ5P3RNijndKQFVJikRSLPetSJkWulUIqjLK4/eXjDpe3&#10;u7283FHydMfJwz1ABvdQkmK4uGl0N4V1k4i7hI8w3m4dZrYcI7kGg1jGDbb0JrqrSvItyWMuowU8&#10;Ph12OuwUch7Oq0mlUu9yKaoC71kphW6U/FjOWO3NgeYSWhOB8Lc1XMJquXTU8uGv5SNUy3Crpclr&#10;SbKWBWtYoPonDOPDHELMa9VlhuJ1dFtr2eeVcJew13YezYY9EfaoNdJgXkvYIHWH2aFaCt8s+W+V&#10;vLZzEcauaocPIo4dxLGTOHZy+aojjjouJPV8+OoZcvU0ej0J1rNo3Rs804je5f3z6Et0XavZ54JC&#10;ehH2DOqdDvs1N31YxTmokWK20AMwI3ZIAXWSqQH2HrQX7WuRJx9+i7Sfi/B+LqEHOnMZ4XLWxOXj&#10;EPU4xBA8TMMfItEmCtpELQ5Si4Mf8Oxn6IqKi+nF1ZxH9nnqempAziPJdyDc+J1St130AKEHvwX/&#10;AMwmxBKYHGE8hLESxocLgIkLIebgeLh0gpq82x2TwGXsFJeA9xjEp2n80xT6NJBT9VycePEkcZw8&#10;pxWE5uDPM2FnkHMKNR5Gronk2RNmB3ihRyRzC+c4OoEoJWaPtdB76DR6H33QYpDokzMtZqXFMHBJ&#10;P8fl9FPiuMDwv8ihu0TBL9FUlyjqpYPoqPLZonmwbdQ6jbYdQ77JcPsQZhTMtvD8YXmcfs54pjPo&#10;V+g36BN0DrHF2Lmnhu0yZulKqPQVRuEqPXKd8/J3Pgw3OYDfrMLc0Wi3KPatBtye8Ynn5ScKQpF6&#10;rGj9qH66r6G6p3F4sTTdVjaecKZu4jFv4O2u4zH/hse8plX6K173a63RX/CZX+Lk/oTD+wK/e/mJ&#10;y32bkH6hi7pAiDfwko8Iufm/OvvU8z6LoUVmnGiEflAXuPH6hwbrG43izVR4GbBy4MyBMx/OIjjL&#10;9Tke8w943UtaDaecMlTqd7jL87jbczjST3SIUp2kdOfYrqvoB9RMVP/T/8fwL5n0nVrD7QAzltyS&#10;YA7XFbzuZWrxe2pxQTP0qebCWMiqi8kjXx9rBZxitqaMLaqAV6VfUov3VU+7HKB9jutn/O9xVjqm&#10;u+ixjkJ8ruf8B+iOPKhxAHm2gxlNbn3JKxneKPJJ1a+Vro80jfVn0Rq55LCQdlwCJ18/10qyLaFl&#10;18KqZO0ajsybOsJ+HGY/mojoIBU7wG4eINv9UJ/reQy30bWWVmI/PlMY+XUm8l7wknh7OJxxcCbC&#10;yIRhgzELRi6r53FMl8BxwlkFZzWMdaxdxfjYpkbtYpwc4t9TaiCbevajji6roxZ1kOuexXAHXUV/&#10;fNLentQzmPxeIK/u1DAB3mB4I2ClwEmDkaW3iGMfcewljkbi2EOP7qJHG+iNevqzjlrsUC1dUaft&#10;vLGVlbawa5v1Z/56hyo9RM2qRvfgMrXpLfHE0+N3Ur5ww8ixExnEskJ/eEPhjIYzAcbrrDwFRg7V&#10;ng0nF04eWS+DswKOC04F67+hTTzRUpENrFhJduvp5Ar2Y52+Rz/Sxc30H8eYEXfWl1HDeDnm1TL+&#10;DOQbSK6RcLuRWzwnbSCs4bDGklMqnMnkMQVODqTZcOZrI2dlA71RSS3c9EUFfy3njTWGRpUZfqpS&#10;w4dyGT9XiecNFXvdQ49U5NWsq36MlTDyZ8Qe5WcTY38fI3ePyaQGQ4je9OygraaeqvXup2qfZG3y&#10;HaGNvuNUabZqvTldFeZsrTPPULnZrrWWhSqzLFOp30q5/MpU4rdBRf7btMq/USv831Gh/0cqCPhC&#10;+UG3tDzoPnqMmnWlDaOO8X6CcdaEdrd8/trhN4hnW4CZz3MbVbXqqsqQOLlbJ2ld6FCtDR2lstAU&#10;lYZOkissQyVh01QUNlOrwuZpZdgiFYYXqCDcpfzw9VoWsUVLI3ZrScTbWhTxoRxt/kNxmQe1dV5R&#10;/D7t65NtnGCjgCUwICMJJJCEhBZACLSAFrAEBgkMiF3swhgj4gVjG9sE7MRLYNxsdTKZ1m3cOp2M&#10;J9NJ2qZtOp200+lkukzrdpJJO2nauG7axGlqq8d/nHkL7/G7371P373nNzS1+xOazLtPE3lZmtid&#10;pffR5t5G67+JFnMduobzK9jmLyKeDSWP1vJ20qpSRStPlNFyvomOFzjoaEEDLRUEKFMQoSMFMTpc&#10;EKf5gj46tGeY0nsmaXbPPE2rjtGUapUmVM/QuPoFGlN/m0bVb9Ow+n0aUn/MDKo/hx5yBlVZzntl&#10;+AbL0UqxpT9vAB/nG2i95xHPGcSyUsjS8SIlPbm3hBaLK2ih2ErzxbU0V9xE6eIWmiluo6niDpos&#10;6WbGSwaYVEmKGS1JMyOlS8xQ6WlmsPQik9Q8x+nX3OD0ar7POaj5NadH81dud+l/oAdQlvcu2K9X&#10;YRxAm92CLuL8HFrdKdw/gViOlolpsSyXDmsLKa3VMjPaKmZKa2cmtG5OSuvjjGpDnBFtlDOk7eIM&#10;6Ho5Sd0It083ze3VH+H26E9yu/UbvLj+Gq9L/w1ep/5Nfof+V/x2/V/47bp/C9p1D6Cs4Ecm1AHj&#10;xosYfa5AT2EUO23BfIf7S4hlwcCnOUMOTRsLaMJYyowZKzjDxmruoMHJTRo8vD5DgNdriPB6DO38&#10;bkM3P24c4HcZJwQHjPOCjsoTgljlmjBauSncX/mqsLXytihi/IUobPwI+kwUNvwPyoreAvNGDcYs&#10;B8Y9J0ZPHJdxvYR4DiO2tJmhKTNLKUseDVfvZQYsOk6fuYrXY67hJ8x1gi5zk+CAqUXYYWoTxsyd&#10;oqi5T9RmHhO3mufEEctRcchyThK0XJU0W16RBCxvSP3m96Q+84dSn+kz6Cup35SVvGnHOOVCHWrx&#10;HdQhB9AxxLKAWNL42yTiGbVLaNCeS/12FfXYNZx4jYF3wGbhx2wO4X6bW9Rq9YnD1rAkZG2XBm09&#10;0mbbsCxgm5H5a5Zk3ppVWVPNZbmn5rq8oeZ7crft59AHcrf1X9BXcnd1VvYG2C9jvLiKUWcN498y&#10;lMH1IdyfQmyjOA7UCqm3LocSdfnUWVfCtNfquW2uKn7YaRMGnbXiZmej1O9skXmd++VNzjjrcQ6w&#10;Da5J1u1aZOtcpxW1rksKl+vrrNP1Outw/oy1O//M2h33WIfjv6zDnmVvgf0SRuBLjahDE3IALeB6&#10;BvfHoAHEdNDDpbhnG3U05lG0sYhaPWWcoMfIDzRYhF63Q9zobpA2uP3yencrW+vuVLjc/QqHe3yb&#10;3b2gqGlYUdganlZYG15SVLtvsRb3u9CfWEv9PxWWui+hrOLmoxHci9+DD3WAnvRjxsVxAjENIp6D&#10;OO/CvZhfRm2BXAoHVNQS0DB+fzm3yW8SNPhqxHW+eqnT65XbvWHW5u1QWL29imrfmMLim1eYfSdZ&#10;k+8iW+V7UV7p+67c6P2pzOi9IzM03ZUbGr9kDZ4sewP8a2CsB2B5YI+OtCAHOI7guhfHLlzHgkSR&#10;kIhawjvJH84nb6SY8YR1nPpwFd8VsgntoVqxNdgotQSDclMwJq8K9cgrQ6NyY+iQzBBallWELkgr&#10;Qi9IykPfkeiDPxHrgnfEuua7Um3gvkzrz8pfBetZcM6DcxzWaD6MHEADUDxCFIU9CGM0D0R51BTb&#10;Rg2xPKqPFZIrVsbYYwauNVbNN8ecwqqoR2yMNksM0aikPNot0cdGxLrYHHRCpI1tCMuizwv3RW8K&#10;NPt/DP1RUNr6qagkcl9cEn4ouf7IkoF3Brwl2KJZMEehg+C2YwyOdMB3HiDydBHVxqXkiD9OtsQe&#10;qk6UkjlRzlQmTFxD3M4rj7v5unhAoI23CfYlEgJNYkhQmpjllySO84vj67y98ee4RV2vcQu73uEW&#10;dv6Bqz7wD5664wuBqv2h8JEduwDeSYz/C2BOQoOwq3Fw94PbkiBq7MG830tk7ReQqX87GZNKqkgW&#10;UXmyjHRJI7MvaeVoknWckqSXuzcZ4RYlO7mFyQGOOjnNUSWPMgXJNSa//xrzRP+3GGXfD0nZ+3tS&#10;9vydUXZ/wcnrfsDdAvM8mMew3jlwxzqJ+sDu6EYNYBV9fUT1SSIbbJIRFkU7JiXN2GNUMlZAe1PF&#10;VJTSkzplIlXKQQUpD+WngqRMtVNeqo92pSYoN5Whx8fO0s6xTcoZ/SbtGHmLtg//lnYMfkI5g59T&#10;zsAD5jKYp8HMxOG3sOYhsHvAjoLdPIAaDBE5RolM4/Cek0RFMzzKn2VJmd5FeWkV7UqXUm66gh5L&#10;W2hnupZ2pH20Pd1GbDpB8vQISdPzJJ49RcLZSySYeYX407eJN/lL4k98SILxuyQcv08byPMJaB7c&#10;ceQ7CXYX2JFh+E5YotoJ+L5povJZeM9DRPmwjDsXhcRmtpEss5skGTWJMxoSZQwkyFiJn3ETN9NC&#10;nAySm4HXzeDlDEzt4gZ+dDCRC7fQBGDM5u9gI/wbkn+PVvHYEnI9A+4I8n0Q7BjYLWC7Z1CDOSLD&#10;YSLNItEeWMVc/Dv5MkP8FXi5lRwo71GDh9DsTxlxxOa+gk1nBR/5KSR3BUlcOYIP7iw24S0sGEby&#10;+A9Q/N+hKX+MDekenQTzMOo8CQ2CHQe7FWwv1uzAq1XgloGrXibadYpo2xkiwTkMoWsYPNcwCK5h&#10;+HtKCSGOdcSxjjjW0WjWsfFs4GPfQHI3kIv1E9AzeO5lfIC3MSDAmJ79gGj1U3oSdZ4DN4Va94Ld&#10;DnYz1lx/FDUAVwduEZaw+zz460SiC+A/DV2CLiOOy1I0feTjKvJxFcPXsxqiTcSxiaa3ic1vCx/7&#10;Fha6hSJuIfjNr+GZ1/DsO3gPbuLKR7SIOs9AQ2DHwY6A3XiSqGaVqGKNqBhM5f+ZLvewqMssjn/n&#10;xlxQV1wvSIqQAjkgM8iMMAgDMhCKgkIoBKEgC4goSKCgBl7wkpu2lquW4mqmkLcyH7WbT226LuZa&#10;2+6zbem23bd6nrbbtltuZeyH1J794wvz48eczznnPe/7ngNzyHbJuhMu6aSp57JHe/tllPbRlD8S&#10;wsVDY/woDekBGsKD+NHNBdzNAdhDsfcQZM9qnjHW3c37pxF1cYAel7VeBLuSfM9ZRw6IOZ14PaRt&#10;PMxwmENx3U45McLyHdSDHkOH0RF0tF8m6Ri+PDFEepKcnKBRPUljeIp8nOYQfoo1Od3MM4t5CqOn&#10;+OLJZ9EFNcOuhX0X7AJKN5sc+/iXeOK8FWYoLg84JBn6OY8j0sjQxSCATqLT6KkfByMxDEpn8OV5&#10;6uRFGvNzEdL5CQxP+HGRA/kSG+DlZfwGdnG39BJBXDitBh6rYJfAzoOdQbweuLfh5mh4Q05Qg6ew&#10;TeoYGRmEbuiFG0MZJa5z6DzqRRfRy+hVauW1wdLl0QxRsdI7+PE+e+VDNt9H1MZHgD9mgT/e+9PM&#10;e10DUCiTYLS+0USmsTR9pRymwwLmsVJ9zEz1oWr1gRbrPd2td7VMb2sFE2SH/q5O/Y2p6gpT1hsU&#10;7V8pnL+weH9moV4hQS/xs5dv/15XUd9P6r0x897UD7LCHqYvmDM/VTxToY9ZNKD3lQdrjt5UOYwq&#10;GHUwGmA0w2jVn5gxX9VqKOt0iQnvIjNeLxPh7yjas0yrL+gUqevVGbx9jqieg/b/usn/Hv1HJrgh&#10;+odG6x2NJy4vvHS9pqmwCmCUwJgHo1oXmHPPM+eew48X1QbnHjhr4Gwg6s2UxzbKZDflcpCyOa4T&#10;LNyTWDpOdE/oGur7STd9+Ap9hN5SsF7XSP1R4+C5yWEKOQvAmgGnCEYp9iuwX4P9eiJshNFMibbB&#10;aYexFrv3Ur73swo72Tb7yMRRttKz6qZQDrIeB8j2Aag31c//9w3+5f5SYj16NZQcRuh5OfmmF54f&#10;Tg5x5GN/NvbLsFqB/Wq250IYjWzVZjhtMNqx26lH9Us9Qi72cZj8hjddWNiN5V1E+bC+RNdQ34/6&#10;Gi6nNjlny6CzMrJGg4gxDGaUjskFywdnCpamwZiF/TlUWxmMCla8GsZC7cGPLrXAWY7dVXqINdlJ&#10;XWzn0za+8SAZ2sqq/YpKup8K30JtboHfr8/gvon+cGO79W/14+TiCLno0RhiGg8rEVYqnCwYucRS&#10;gOU5MMpgVHBsV8NZCKcRzlI4K+F0UhX3kY3tVOk+dswxvDqj9VTwOtajk+x3UoVr8eGD/vwb2Ooc&#10;uSeN14+8nh+PxAFwQ4ltLHFN0A5NguWHkw1nBpxCYiiGcxekSjg1VEE9rCY4bXBWYf9eqvRBPu1h&#10;9x5mlZ6hcl/Gw/fI1hfoKrqmKxyv5wdx3HGcHO4/8vm8h2t5t9FMnCFwR8GMgeeG5YOVoY2GHG0w&#10;5mm9sVCdxhKtNZVrtWm+VpkWqMPUoHbzUq00t2uFeYPazFvVaunSUsshtVie0d2WS2qyvqsl1s+1&#10;xHZVjbZrenUYx95IjmGO+P1cwbv4vJ1j9gGO/a12mzYHDdMmW6Q22J3qdCRqTfBkrR6QqY4BU9U+&#10;MF8rBxZpxcA71TZwnloHVmvZoEVqGdSsu392j5oGr1fj4K1qGNylRSGHVR/yrOpCXtGCIR+odshX&#10;6DvUp5dGcX1wrPdwxXShbbQBW3jexN83cg2uHzJIa35+izqGRumeYfFaPnySWof7tWx4llpG5Kp5&#10;xCw1jZitJSPK1DCiUotDF6g+dIkWhi7XgpFrVTNyi6pH7lJV2GOaH/a0KsMuqSLsPc275V/oe80N&#10;69NZuMejuXppP3Zw9W9BG7l6146j1cGX9lE2rRg1XK2jItQy2qmm8IlqDPepITxDi8JvV334DNWN&#10;KVTtmBLVjJmrX4ypVlXEYlVGLFNFxGrNjbxP5ZEPqSyyW6WRp3Vn5EVDSeS7huLIL9F3xuLIPuMZ&#10;mEfiyAHX7APoXq65tTy3O2n/8KV1rFnNY0O0ZOwoLR4XrYXj4rUgyquaqFRVRwVUFTVNlVH5hoqo&#10;IsPcqDJDefR8Q1n0QkNpdIuhJKbDUByzyTg7Zoex6LYDxjtiThoLYi4YZ8W8bZoV84VpVvS3ppnR&#10;feanYXa7aW0mkgO0DnXw3Oaiv+JdE74sHj9Adc5Q1ThvVZXTqUpngmGeM9lQ7kw3ljmzjaXO6cYS&#10;Z4GxOLbEODt2nqkottZUGNdkKohbaZoZt9GcP+HX5rwJ+83TJ5yw5Mb1WqbFvWWZFvs5+jZomrMv&#10;6CTtzn4PdeilBibRcqIVPLckSo28q8eXWpdNVa6hqnCHq9wdbSh1xRtKXB7jHNdkU5FrirnQlWMu&#10;cOWZZ7qKLPnuuywz3NWW6e6GoNyE5UFTE9YH5SQ8aL09YZ81K+FJayDhvDXT/Sb6zJrp+i/qsx6H&#10;tzeJFtHHnIHa0bJkZg18qcevGt7P91g01xOiUu8tKvaOVZHHaSz0JJhmJiaZ8xLTLNMTA0G5iblB&#10;Uz0F1hzPndZsz3xblneRLeBttU3xdtozvFvt6d699jTvE/ZU7zn7ZM8Ve6rnU3tq4lX0g/0Y/K6U&#10;661wJ+3fCtRMu7GYv9XiSyUq9xlU4huo2b4RKkyJ0ExfjGGGL940Ldljvj0pJSg7OcMaSM6xTUnO&#10;t2ckz7H7ffMcab46R6pvqSMlZY3Dl3K/I9m3x5Hke9wxyXfW4fVddniT/+mYlPQN+sFxCNbDcDf7&#10;WYd0ahA1ojqe5+NXOe+K0R1+u2b6hyovfbRy/VGGHH+sMcufYJ6SlhSUnua3pqVl2yenzXD40oqC&#10;k/3lwUn+2mCvvznY41/lSPRvcUz0d6Fj9gT/i3Z32ht2d+onDnfqN8HuydeC+1vfHTA3TaEWM6kD&#10;tAhV8zw3gx6P34U85weClBsIUU5WmLKyblVm1nhDesBlSg14Lb5AqjUpkGnzBnLtnkChY2KgzJEQ&#10;qHG4A00OV1aHPT5rM9ptmxA4aosL/NYaG3jdGpv5iT0242tHbMY1x34Y22CsZzRamc0+QHWoEv2P&#10;6XIBivK8wvC7CwsLCiKLqIACCojiDYnXaIw3ZNcIqwjLRRYQlsplReWmqIuiCOh0FKPW0MYLpmrU&#10;1uBMkjY2JhU0SZsxamvSJNNE22ljbBN7iY2JtvQBmabjvIrLv+f5zjnf/33nzULLk5kzsSspKUYt&#10;tAZonnWo5toiNdsWZ5hpm2Ccbk3yfsI6yzTFOs93sjXFPMlqN0+w5pjHW4vNCba1vuNsW9Bun7G2&#10;dp946xnTGOsbpriU901xi+/6xCb/yxy76JH5MOw9sBrh1KXgt5ALa5KH0m3wl+C5GM0XMBY/lean&#10;WWkWzbBHaJo9Rkn2BEOiPdE4yT7Da4J9rinBnmwaZ08zxduzTGPsRaY4e6V3rH2zd4x9l/do+3Ne&#10;o9NOe41Ku2iMTr1pjFr6uXfUM/dNUUse+bTD3g2vAV41vDIsSSHKhpuWJlkZhRcsl+askKZnmJSU&#10;OUiJmcM0KTNKExzxSnBMMox1TDOMccwxxjoWesU4lnqNcmQaox2FxiiH2xjpqDeMdLQYRmQeMkRk&#10;vmgIz3hdYSt+q/D0O4bw5feNYcseeR2E3QxzE8y15FoC1wk3Yxm+F7uYnIHnwa7NyJYSsbDj8/wV&#10;nxeiuLwIxThjNNqZoGjnFEU5Z2mkc75GOG0Kd65QmNOp4c4yDXXWKdS5U0PyDigk76QsK19TcO4N&#10;WbI/kyXrK4VkPTS0wd0Osw5mBfmugptDzsthW7Ok+TnSk1i1JCf8QimmyKRIV6BGuIYq3BWp4a44&#10;DXNNVKhrqoa45shSkqzgEruCSnIU6CrRQFeV/F2N8ituk7m4Q75FL8un8NfyLbgtc/49+eV/rd1w&#10;PTDXw1ydKeWTswN2KuxFefQAizYNezSxWIrDuo4sk0IrfBXsHqwg93AFuKM00B0vf/dk+blnyNc9&#10;Tz7uJfJ2Z8joZtFufGbFZoR5Lcc0lr/Epr8C7GMOIKbIkr+rCeZGmG5qXQx3JfVOh22DPa+IHpRI&#10;k0vxXeVSFOGGrZOCqozyrfGXsdbCocrQUcOFX8vFUstlU8uhUsMmr6GpNQSrWY0wtdU7EQa2Cn+3&#10;nqlx3Qc0/w6H0T1t5bFqal0Kt5B6Z8FOg50MezY5J7mlcWvxntjVMKxiMDbNvIlhb7OZg30QYuDx&#10;4Oc8XPYePF0DF00Dh47H+rjADdTCQwDPNp7dh15g82Ec698jeSbJjV+qHmYlj5VQ7zzY6bBtsJ8m&#10;52nrpQlwY+CGww32SP5bJcN21rADb9vE0LeTAXAnw04z62hhHS2so7X3AuSAa2Gjt1LcVgrZWs//&#10;6UfzYZ7v5LuY0x1M0zvuqAYLWg63iF5nwU6FvZCcZ1K+SXBjG6QIUrDskPya4e+CTygGZw4WhuA9&#10;1GMvQ2gbQ2EbfdlHX/aPe3wRH+DwO8CGP0iBD1bycyO/w+c++yLP/YLnr/Hd21pHn0uRk0fSYVvJ&#10;ec4WaQrc+CZpRKsUAtMfpqEN7n50EB1Cz/Wr3cQQPIDLjyH0eQbSIwxgR1lHB5fvMQ7BDnpynGSP&#10;E7yDYB1H+Pw8z3Sh66qkVcWws/l1KuwFLHU6+SbwaPRe3gGYA9hKhl7WjxClxC70Dv/ERLQX48Mg&#10;hEE46Sudoian6c3ZSAZl1nGOi/kch28nPelkc3XSzE6CvnQCvYK6VAY7H/YK2NYW9iH5Jj5LD8gz&#10;DGYgS/bq6Of0Gg/K2GdCfoLO9RkiYTSF4cSgIMLqZ6zlAmbhdXrzBgPhJerRzTou05NuEu4myW4A&#10;XQTsOq8S2Lmw7bAXsrzp7dQAbhT5DTnFO9DL+ynq7Ge83G/G2NqYUWGdhDF9bNJ+iSiveP31Dnvl&#10;Kv25MUy6ydD8EfX4hMvgdr70B9Zxm3f1Fnvj06N9nvc7mXFfQ/SNRum+JuJMZ+GGFuivWoonzcCh&#10;5emPKtKnKsUfrtGH+NwP8FQ3cU+/wVHdwM1dwwm9pzZdZcO8S9N+hb96m0Vf0Tvqxl914XAvQepV&#10;V7/+fw3fyKR/KlhfaKTuaJz+pKkw5+qWUuAtg5NF/Hzcmgt/Wkb8SiJXw9igt3ByV1hHN26vC1d2&#10;CQf6Ju70ok5QqvO6wCc/10es5m+0q6dPr/brO75gG8g1QJ8onKdj9T7+7hq1eJdavI3HvKx04udQ&#10;8gJK7yJ+GfEriV9NWzbA2EKLGonbQsv20LofQD9KG8+ydS6wha7z0+c6o4eo5wArINTff+rlP0B/&#10;QbfQTflRx1Dyi2blCbCmwppLhMUwUll/BrFz2YIFxHexJcuIX8mWqYKxAYaHuDvYurt0Cr97klr8&#10;mL+P860OMjmq2+i+enfBkX5925e/9Ht0Hb1FP95UEPlEkEscnMlwZsKZT3wr3bUTP5OouVS5gPgu&#10;Xs9SGGtgVOmYNhK3gVd4p56nJz+kFu385hARDlLBA/odR8w9OvUI9bDKHrrDdkWc3uT9eKuf1wBy&#10;CoUVDSsBzhMwZhN/IfFtxLdzVGQSP5f4BRxTxTBKYVTCqIZRT+xt2qtWOrKPlRzmaD1NZV7jk2vo&#10;M7r1Nerp059h3uh/rV7pfw1PUovjGgwvnFxiYU2EM52MnoKxiPUvIfIyGJkwcjm2C2C4eCPK4KyF&#10;UcvO3EIlmvizR9tZaSNRt0HYyk5uoB8e/QM9Qj3sd46Ofv7p/qPvSO/xK3/yGkJOkbxpY4mUCGcm&#10;nKdhJLP+Z2Asg5FJ93PhFMApgVMBYz2x63ljG7WJb21k9RvoWB27qBZaDW92tb5ED+jev3WVo+QC&#10;x9pZrsAO1O7H1cLxv09ecAOJMBzmKHjjYSUR9Uk48+AshrOUbJfDckBcCWsVnNVwKuHUEX+r1vVV&#10;5gCfdMjNzqrgzSon8zLdRV/RwW91OYBjlqvmBa69drQvhGuR/7fyebPJR02GYJgRajDEabNxouq9&#10;pmmD9xzVeS9QrSlF1aZUVfmka51Pttb65KvSxyW3b4UqfGtU5uvRanOLvmfeL5f5mIrNnSoyd2mV&#10;34cq9L+rAv/76KEuMoKcCeMqiuBKZQTYzb9NHPPbuHYaGJM8A/y0yT9UdQOiVDNwrKoCErUuYIYq&#10;A+dqTeAiVQyyqTzIrtKgTK0OWqmSwUUqHlymosFVKgzeooLgZjkt+5VnOaZcS6dyLN3KtnysrJAv&#10;0AP0H70K8wRX7SGu/e+Pho8aohlzuPbqese0oV6qCvkv0+UeHFdVx/Hvvbt704YW6Suvzbub93Z3&#10;m80mm0d322Q3r02aZEM2mybppknTbWho00IfKUKfYqn0gU4LldpCBxCklAHGQQTp6D+OIww4KOKo&#10;/6goojKKPBQQ/SB1xj++s7v33j2fc37nnHu+3xs0t8Kpm7Nc2pbl1kxWndLZTZrOXqfN2e2azOnR&#10;ppy4UjlJjeemNJab1mjunEby9iuZx4pxflVDzgc06HxScecPNODkrev8s/qd/0D/Np6G92AZtoDj&#10;7VildBDt5/turu2kX9vpy2z+dZrJz9aWgmJNFVRqU4FPqcJ6bSxco7HCNo0WdmmkqE/DRUNKFI1r&#10;qHhag5jPeMk+9ZccUR8mYH3pBaOn9IoRK/m+0V3yhtFV8if0odlV/Kl5hSPtG1XYISzYUTc2cRV8&#10;Pue4NktfttKX6ZUZmly5TKmV+Rpb6dIGl1tJl18JV6OGXGENuqJG3BUz+sviRl/ZBqO3fNLoKd9m&#10;dJfvMboqDpmdFSfN9orzZrTishmpuGq2lb9uay1/G31oay371PYYNuMc3Lu9rAEfFhPtRLMerDd9&#10;meJ+qsrUWOX1GqnKUaKqRDdWVWqgymv0VQWM9VXNZk9Vq9ld1Wl2VfeZndXDtvbqlC1aM2Nrq7nF&#10;1uo+YF/nvtsedt9vD7kft69xv2hvrvkp+qOjpfoD9C/HI7DOwrwLW34Hlng32o628nuKfm3k/gaU&#10;8GRq0LNC/Z4C9XrKFPPUGF2e1Wa7J2iLekK2Nk/U3urpsa/13ugIe8cdId8WR4tvp6PZd7ujcfVx&#10;R9B3zmrwPWbV+16wAr7XrID3LSvgeR99Yl1azX6AeScW9Dbszi60DW3md4p+bEBD3B/wZ6jXv0Td&#10;/jx1+ksV9VcarX6PGa6ts4Vqm+0t/lZHs7/bavLHrWDdBquhbrMVCOyw6gJftPyBu6zawH3W6sCj&#10;lq/uectb9xPL6/8Dei/DV/tJxkXaPw3zSFDa14jPR2k0we9Rrg+hfixQLGhTZ3CxosFstQaLFA6W&#10;Gy1Bt9kUrLUFg0F7fTDsCAQ7LH+wL6O2MZmxunEyw9e4PcPTtN9a1XQM3Wu5m75p1TR+11Hd+Kqj&#10;Ovh7q7rhvYzq+o8zzsM4AfPgZ/GohXWANqNxlOBaP4rxvZ3Y0romU+HQcrWE8tUYWqmGULURCPnM&#10;2lC9fXVojcMbilqeUK/lDiWsmvAmqzo8a1WF5x2V4S87KsJn7RXhR+zl4efsZaFXba41b9pdLX+3&#10;XM0fW+fgH4dxO4xdIXx+mLyFRlAcdRNVouvIfUSFljZLwcgNqo/kqi5SrNpIhbwRj7EqUmfWRJpt&#10;1ZE2e2UkZq+IDtnLoyl7WXSb3RXdZ1sZ/ZKtNHrGLIk+bJZEvmMWR14xi9reNIta37UXrfvIcQb+&#10;nbD2w9oBaxrWOEq04fVRlOi4tl1qxhbXd5mq7Vokb3eWVnUXqiZWpqpYjSpitUZZrNF0xdaZpbFu&#10;syQ2aBbHxs2i2IxR2LPHKIgdNfJjXzOcsYfk7H5WeV0vK6/zd0Zex7tmXvtHtntgH4a5hyiyDd4k&#10;2gAzjro7qD+xsQU7XE9s862X3P0LVDmwVOUDeXINlKh0oFLFca+K4g0qoHD58Q454wPKjY8qJ55W&#10;dvxWZcUPa8XAPVo+cEnL+r+tpX0vaen632hZ79+0vPefxgnYB+DtgpdmrBthJlBft9TRI4XhNhLX&#10;auPwiUuuhF1Fw4tVkMySM1mgvKRLOUm3spN+rRhp1vKRiJaO9OqGkaSuH5nS4uScrkveoczkSS0c&#10;vqgFiae0YOiHWnDjr7Vw8C/KHPxAx+Duh7mdsU6hUbiDjLkHdgR286AUGJI8w1LFiFQ0JmWnMrRs&#10;YomWTOToCxPFWjxRoUUTXmVONGjhRFgZE11yTAzKPpGSmSJIpsi7KULjRsLaOIFlDMc0+gYFf4uF&#10;91cdhrkb5gzMVJ80DLd/QOpk3GthNySZg1Gy5zjZb0LKnZKWTptauPU6OdLLZUs7ZaQ5WNK8UNO8&#10;bNJNiOKmaTBNvktvkbbsRkcRIWqabLX5eQb8GhOPi9v0jm6HOQdvGo0x5iHq3Qs7AruZMdcSi6on&#10;pdLNZL+0tOwmKXOW/Ld9AYuYPLeDw38Hh/6cC3HozNUhNtkcBZ6jsTk6vmMHOkCxT0k3P4gIa7Mv&#10;Szf9Fr2jvfC2JegOtR5BA9S7E3YYdoAxuxmGa0bKh7ucphbtlOy3Yvb2YLb2kOX2Ynj2kuf2FXLY&#10;cMDNc/jM89KZZ5PNU+B5ajG/lfsE233HeZYQu5eguptAuPtX0q1vayePbKHWG1ECdi/sNtiNjNnL&#10;VJbDLdhF9qSci/bCZ2oxbxwuBsIEHljECw6zcyiXDcZBf5iD+Cj9OMqL5wib7AjFPboJ0fkjR7h/&#10;lmdxrocIqQd/xv/f1CzMKTRKyQZgd9DlNYy5do41wHiL6H7WbfDvgH8QNs1gZDF66Bj9uMtC9OM4&#10;9fgK9bibepykHqc48E7x8jnFBjtNcU/T8GkaOsV8nMQ5n3iWZ3+MfqkZ5nkTSvBID+x1dLd+j1TD&#10;eEuYwuzD8GHaPmNSSow8bekz08thh1hmOkNfzlKTezGh92FIv44BO886vcCBe4G1cYGFf5FFfZGi&#10;XmQQF+7DtLA/zlOL+19Wmrkeu5kawG6H3USdvYdYA3Bz2E6LT8A/fY1HGQkz/A8xrUSXz4PAA4il&#10;pkuY9Icw5g8vkR6lJt+iH5cxBpd5ET7BZrvCYK/M852BXOYPl59CVzUJexh2D+y1sOsYbyXc/Huk&#10;JTAd567xLl7jPIQe+W8QEkHs81DyOHrimlhueor1+sz10rMY4+cwqM9jAF5gbXyPOXlxu3QV0FUK&#10;eJXGXnxS40xRnEsdsJvonodbpXCzGWPmJdp7GD16jfU/xtPoGcQWE9Oq566FxBcQ5SWwihgh/Yi1&#10;8hLr9RVM82u8O35OP37Bwn/jFun1O/k8gx4gaen/ZJE4lup9stW7qiYJBfSWwv/hucyjo6zOMP58&#10;3zcSQiBAErIvzGSZTCaTyTbJZJ0sk8k2WYchOAQHSQgECatERFRQ3ChU0eqpVK3LqZVWT7XYauVU&#10;a611rWhXW4/VurSnyynuR5RT+gNs/3iSL19mnt97733vve+r99VDdzZMX7pCb+gCOpRJ/YHu5Hf0&#10;ub+hk/k1XdRrdDuv0gG9QrL+ig7zJRLlRTrF55mw5wj4WX4+o7foKT/VU5Ce/Epnnv/HP4U+kwl3&#10;kf5On/mOSujIqvQn+qrX1anf0tu9pgiMGP5xvUB/+Ryd0i+J4xfE8Qxx/Jw4nmbjPEVn9iSJ+1OS&#10;5xj91RNM4OO8/bF+z9SdIKLTTOU5Hf0qhv+gjxCnt96mz3xdGTouu16mv3tRdfACjKMbxiBOUbxj&#10;TPtqvNeyDNMsxyb8t+O/U4/SAR6lK3yEzvRhEvkHzMVDLOaDfOp7OB7R35iZL9Dp/+tMDB+i99Ef&#10;0XHW41nW42fKg+VkHFVwGnHowL+X2IfwjuIdwzuO9yQpOY3/Jkjb8byUlL2S1L1W97GR76HfvZu5&#10;uItv3cls3cGKfksf6zDk/+kTuJzazLVYO1KX9XhMC2BlwnHAccOohdECI4h/H/7DuEbxjrFd4nhP&#10;4j2N9yY8L9bt2gV5L1v5Brrdm5mNO/n5fVbnmG6E9HX9C51Cp8+Km4vcEmM/l9oPn90Cc2GlMo48&#10;xuGE44VRj38rK9yFfz/ew2RdFP8Y/hfokCZgTOO5mYzcoQPkxtc4UG/gzfVEdR2O17Ba+1jdfXqP&#10;rPkMnT6rN2Bye5Az57be/WePHJMxLYCXCcsOpwxGNWNowLEN/xD+/RybwzCi+MeY+TiMSfw34LuV&#10;HbJTe5iLK/nU5bjsZuYuY4S7WI9L9SY6gU6h0+T5uW19hn/vV0fgbWeP4gR4KbBy4RTB8cCphdEE&#10;ox33EIx+GMNkYRRODMZqGFP4biSCizXL2x18azsj2EZGbCV7trBjNjPzm/VPVu5zdJp9xbF25oi1&#10;0fNxvB3i94EzV5EMvp0Ebwm8AlhOHL1w6uA0w+jQJeyVWfbsxRqBsxzOOJw1+E/jvZVIdukiop5m&#10;BtczunXsiilyYi27fC37Y5LcnNBJHeMoO0IZcAdH6yFKkhvQPq6ePZQoV5o25jAZp0x4dsbkglWF&#10;ez3jaYHTqRnOr40aYAUisFbAicOZwn8T/pcQ0VVabRxU3DisVcYDGjeeQMe10nxXMfOEYtZnOrqQ&#10;NeCqu5VyaD/XzFVoN8+XcsTOEteOhARtt1K0xcrVjK1IF51XrunzarRuToOm5gS0NiGoiYQ+rZk7&#10;rNVzlyueOK5ViZMaT9yo2LxZnT9vr8aSDmp50mFFk45oWdIxjSa9it7T6PwPNTL/pB6Cd2c213ou&#10;4+fqvxzNUppt491mrpwZyoKN85M0PT9dUwsKNJns1JrkCq1O9umChU1atahd44u6FVs8oPMXRzSW&#10;ElM05UIto+gbTWWV0vZoKO2ABtNu18CSI+pfckx9aa+hv6JP0Jd6gKv+m3D3c83u4YrbibbyvJFr&#10;Zj2xTBHLZPp5WrNkseLp2RpPL1QsvUwrMio1llGvaEaLlmV2ajSzVyOZwxrKGtNgVlzh7PXqz96m&#10;3pwr1JOzX9257Orc7yqY+xN15hxXR8776BN1Zp8y7qP8+gbMayl9djsp79AMWsffE7yndNeqPEOx&#10;3PlakZuuaG6BInklGsnzaCivRoP5DQrnB9SfH1Jv/oB6CpYpRAPQtXRKQfsWddh3q91+vQKO24xW&#10;x/1Gi/1xo9n+itFkf89oWvoxOmXezbhvogS8upQcKDtXGk+jCRc1JrGsJJYxYlnmmKsRR6qGHDkK&#10;OxzqK3Spp7BS3YV16ipsVmdhp9FR1Ge0F40YgeKY0Vo8YTSXbDKaSnaZDc7rTL/zVrPe+R2zruQx&#10;01fysllb/C76yPIVfWndAf8gvD1wZylFZyi/1qI4zzHeLSe2UWIZLLWp35msXmeGQqUFCpaWqL20&#10;XIHSaqOl1G80lwbMJle32egaMv1lY2Z92YWWz73RqnXvtGrc11jV7lusKvd9ltf9I6vC/ZJVUfaO&#10;VeH60OZ1fWG7Hf7+cnIR7nbKrg2UGmvQSp6XU5aO8r8B1Osx1OWZpw5Pmto8uWrxONTocRn+cq9R&#10;5/GZPk+zWVsRtGoqwla1N2pVeuM2b+UGW0XlrM1Tuc8qr7zZclfea5VVPmq5vC9apd6/WK6KD2wu&#10;zxe22/C/DtZlcLfUkAcoTptC+6hRSrABYunhf0Ge26oT1Fy9WA3VWaqvXipfdYmqq8uNqpoa01vT&#10;aFXUdFie2j6buzZiK6tdZXP51lulvh2W03eVVeI7ZBX77rGKfEfNwtoX0NtmYc0HtsLqk7Zb4O/D&#10;fyfcGR97gPZkHEXRIOrhXSe/W+up9eot1fkXqMafrip/nrz+Inn8ZYa7ocpwNfjN0oY2y9nQY5U0&#10;jFhFjSutwsZ1pqNxu2lv2mvaG28ylzbebRQ0/tDIb3gevWXk1Z8w8+pPWjfC3wtnB4wNfvYBrckK&#10;NIL6UZD2saVJ8tMq1FKmV7YkytOaKndrtlytdjkDpSoOeI2iQJ3hCLQa9kDIWNo2ZBS0xYz8trVG&#10;Xts2I7dtj5HTdqOy276trMAjymx9Dv1ZmS0njKzmz80DjPEK2FthTcFaBSuKBlE3zLZWei5K81pa&#10;t4oOes/OOXIGF6qoK0OOrnzZu4pV0FWu/FCNckNNygkFlRUaUGZoTBmhCaWHtmhJ6AqlhQ4qtesu&#10;pXQ9rMXBZ7W4802ldPxbqe2fG9cz1l3wNsGbgBcLkAeoH24QNXfS8wQZPyWxu5u+o9fU0r4k5fWn&#10;KSeco6ywQxlhl9LDlVoS9is13K6UcJ8WhaNKDq/WgvCMksKXaV54vxL7D2tu34NK6Htac3tfV2LP&#10;PzSv+1NdDXsW5gbGGWecy9Eg3B7UDrsBbnWv5KFlK6FdKhiSskYSlDa6UCmRDC2K5Cs5Uqz5EY+S&#10;IrVKjLQoIRLSnMh/eS4XoCrrNIw/H6CgAnnhqMBBOCCcNAgFQUFAURDlfjkHOAflIoKIF1CwxSuK&#10;eEkdc9RcZDbN0pS0vDWWYeu2qa3Vpm477m6aszXbzq6lzWzT5F4c9nfg1DDPMHx83/u81///fYrk&#10;VTJfniUNMooRMMXs8kVsBUUIhUK2hYLPIPpaRt53aod7JXx18FUQK58rF2TCnQZ3Yg66Kx/dU4j2&#10;K5aCbNKoMg8Ncw6Vt3OUBjmD5Om0yMPJkDsZIieJdRKIE4cdZQBt5VgFEDHlCKdytGYZoqT0JkVn&#10;i7Q91Bp4l8FXM5d/w1kI5hHzLLiT4Y5Dok2EN6JUCkYmmSrQn5WGBlVzuddw6dZw6S3kYlk4HnCo&#10;1TDUNSS3xmW0BFQBxGQ1Qq4aAVeFYKtEJC24wQD+FTxUK3yL4VuA2zaQl4fuhDsV7gS4o8ulSKcU&#10;gmQ1VaM/a6XBdSw+i1k8GnwBl/ySQIrJxdPIodvIYdc4daC4jRhrxPHGxbzzC97dAbr5lq2tHiFW&#10;zyZZ90ArqO9C8uwAxSAb7nQ7swh3LLIsijDGLZRGw+vfAH8j/ISlJpavJnLRzJKxMmDgsm/hgmtx&#10;XXzUpJVBa6WoLeSipQYgbFd18C76rpmeaKYnmtnmm/6uBl6pJN5SUAD3HLhT4I4j5gmUMhTeMUuJ&#10;H6k6GDMsUjQxICy1eXLR4cda/FiHH+vxYwN+bOSS2cTh2k5N2klyO7loX8JzxO0GRO16Ntd1F8En&#10;4L5q4azgFRvIhnsmLicQczTxWoh3LLz+q6VBbXCuBRtAO6DFWNO4cMlHp7e0lbpsY+HZQV2ex49d&#10;5GM3vbGL/txFcndheDcB7GQ+drI57zgD2Ga331E1dXZUkgNeyYA7Ce7YJs6BVmYQXn9aaVC7m68T&#10;bJdr4cUm2A1oM1ZWFgDXQjyUhZyF9AAL2EH6o4t8HKI3umj4QwTbTS4OEUTXfkA9DvaCT1VFrW31&#10;zALcac3UgJitxGuGd8QW+F2cO918Li4+Ry4IoYM90O0WBC+Bwy5xwmJ+FF+O0asnqE0P+ejhIO6h&#10;+U+R6NOQnNqKkOLDk6fBZTmpdQFxZ8A9jXJFk+Mw0hVAnD573JwH3Xy/cvMcBYw5om9AFJ0APW6c&#10;couVs9TnAjm5yKJ6ieXoEr3RS9NfJtmXCbKXgN59GbwhOznP5lEa3HHEHEluA+H17XLHd8Qtfo6D&#10;k/1CkFjAm+CMS5yAC+AtQJshVuFzC6ffML/XRkg3WFg/ZmZ/z0F4k0G/TdC3Ke4f9oEjqBz9jCfy&#10;RPkMR4UFoYKi9ECT9A8l62t0xJdoqvtoiLty6C9oiDsoiD+iKD5DR9xG3dxkUD6lYT9BFX1Ew9xA&#10;W31I8q6TrKtovN/y877u6Qo689ewvQcug17wE/9/wb/AP9FWX6JpvkDT3FU0fIn6k2bAlQVPPhw2&#10;OJz6HX5cx4+r+PEBB8b7+HEF9XUZ5fcuzXuJBnpbB1C5h0nR6zrP03O6hTePQF8/zrjh4n8MHoK/&#10;gTvozFsaBdc4YrESy2S4kuGZBcc8/C7QO+jLi/jxFn6cx49zKLmz+PEmh8cbqM3TDO/rDFAPTXyS&#10;XLxGIY9TsGNYe5WsvqL/0FJ9P+Pf8H4D7gNuEV2jHlfQd70KJJYIuKL5OgGOVOxn0HLZ2C7Etp1W&#10;dGK7Etu12G7A9nJsttBCa4l+M6OykzY+wOgcwZPT6qIKvyS7B9GZL8L9E1z8nNrELd4YaKuzGsIX&#10;AXCNg8MKRywc07A/A2uZ2M7BdiG2bdh2YLsS27XYa4BxBaPUSjes115q8oL28NNNZU5wpLyNV7fA&#10;N3TME9DXD1f8H4Ned4v39I+dF3E8xVgEwhGO/WfwPQ6OZOzPxP4cbOdgu5AjyoZ9B/YrsVerHfTH&#10;djVpGz3aSU06edrBl5vJ0iYY2qnHRn0FfgB9/XDl/z33mB13j39X/7EwlDgC4AjBfiS+x2BtChzT&#10;sZ+urfixBT868GMzfmzCj3b82Eh/rNdSraNH11CTNbzZhqXnyN5qsttKpVv0Z/AIPAF99PVA/Mfc&#10;R94+9/H7PLnYRl90MiMdCoPjaThi4UiEIwWOdBjmYD+HiAvhsMPhxGY17PVqpiZNPF2Bh8vJ1DIy&#10;2kgXLaHLlhB5AxPYoB9BX/9xctJ9HO31GLgKOt1X0kb5wDWSWILgiYBjInFMhmeqVuIHahKeLDhy&#10;4Cgi+lLsz8duLV40qo43F2GlFqs1VLOaSKv6p+kjMvYV+B78T2cNjniOs/1DuMaGwc1Rv47ruM3L&#10;dUV7YsUXPhNcIXBFwhON9Th4pmkxs1KHH4vwo1Z58BTD44CjSgv473y+rCAKBx1STnXL6IlSptnO&#10;tNvpRDv1sHFm9cDd7cc1yLXbwTWzFrRyvDbzbDn/W+Y5GE5/OMfAFwqXFa4YuOKJIQmuNLgy5DTm&#10;yWEUqNyjVKUeC2T3rFOJZ5OKvdaoyGurCrz2Kd/rqPK8zinX65pyPT9XjtcD8L1edV21rB/buG7X&#10;c/W3guVjWb1YE+vxaxHrSa2Pj2oGjVTl4CDN9w6X03uCyr1jVeadILtPsmw+M1UyZI6KhuSqcGiJ&#10;8odWKG/YIuUMW6Fs3zWa67dVWX77len3ijL8Lmi273VwT7N8v+X3DzpskvbA28H11sZq2sT10sDv&#10;Wv6u4vkCfKkY6SGn/zCV+Zlk9w9RyVPjVTT8GRUOn6z84VOVNyJVOSNmK3tktuaOLFLWKIcyRy1U&#10;RsAyzTK1Kd3UqRmmfUozHVWK6bymmz5UcsAXmh7wHXisbmLeCe9GVp9Wi7Q0nNhBJX87eV4WzAqO&#10;LyWjB6vINFz5owOVOzpM2aOtmjsmRnPGxCtzTJJmj52pWWOzlB6YrxmBpUoNqlZKUKOSg59TUvAW&#10;TTPvVaL5ZSUEn9OU4GuKD7qnKUGPwGMdJN7tcK+LoAciWXlBNXCyqtvxpRhfCshLrtlD2WZfZZlN&#10;yjSbNdscoXTzRM0wT1JqSKJSQlI1fVyGkkJzNS3UpsTQSiWENWiKpVVxls2abHlBkyxHjFjLWSMm&#10;7Cq4a8SEPjSeDX1s7Gfl6oS/jbV8OavXIjAflIIinuXhSza+ZOHnbIuP0i0jlGYJVIolTEmWKE0N&#10;j1ZieLymhCcrPiLdiBs/z5g8vtiYFFlhPBtZb8RErTKio9qNiVF7jAlRLxlPR54xrJEfGFGRnxvW&#10;8d8a1ogfPfZifzNcq5FJjS6JAhygBOSx/szDl0z+n85Klmr1UrLVT1OtJiVYzYq3RmiSdYL+z3W5&#10;AEV9XlH8/DUi+EQiIoi8BRZYwIUVWUAWkUUeKwgrCosKstQiAlqDURiV0SBGTVJbiY2aaB5qxejY&#10;TkzQ1kZNTZNRE5smk8Skj0zNOFE7bdM2ZqYP+1tYnU6HOcA+/vfc13e/e9IS0pWamGWYE+cYKaZi&#10;I8lUaZiS6ozEJI+RkLzWmJG82YhL3m3EJh80YpJOGdFJl4xo06fgjhGdeG/EbvK+Gf7vwbnSTB+w&#10;7tSASlDK66IUdm0+y+FvVoqhzJQAzUwJUlpKqMzmKCWbE2Qym5VozjTiU3ONGalFRlzaAiM2bYkR&#10;k9ZkRKd3GFHpm4zI9F1GRPoBY3raSYWnXdS01E8Ubr5jhJu/GfEk/N3Y74DTgzRxIwuqQTko5nUB&#10;yAGzeG0BqRY/JVsmymQJUUJGhGZkxCk2I1kxmRZFZdqMyMy5RkRmuTHdWmOEWxs1zdquMGu3Qq07&#10;NdW6XyGZr2pK5gUFZ3ysKZbbCrF8Y2yHf0Maswj7jRY0J5KgEpSAQpCXCb9VSp/FvsuabsoaqRmz&#10;xypm9mRFZU9TZHaMpmebFG5LV5gtS6E2u6baShVicynYtlyTc1br0ZwuBeXs0CTbc5poG9CE7Dc1&#10;fvZHCsz6SpOy/qGt8HfC3QLXMrgWweUEDmCHE7OyZEtmpFtijhTLehw5x1/h+ZMUlj9VU/MjNcUe&#10;r2C7WY/arQqy52mSvVgT7As13l6vcfYWjSl4XAH2Xvnb+zU6/5j85pyTX951jc67qYDcv2oLsa6F&#10;uxkuNzJgIXyloBDkwZsFbxq8SXPYADggx9+57fAjm0LnjdLkonEKcgQr0BGu8Y5YjXMkaYxjpgIc&#10;No12FMrP4dQjCMeRjmaNcKCvHOzRDm7lIkTBPDalwmvS3D+AP6kb7jb4GuFbDN+CXPoAEI5sIDOf&#10;GhRI8YXojiJpWjHao8TQuPIA+TuD5OcM1SPOKI1wxstwpg4n0clDzhKAgHUi4Jzs8s7NNBmCpQxN&#10;UYoYKHlXmo8P8+9oPbzfhWspcVbzaBmYR7xzQBbc6UgCk0OKQa6FI1+nONF/FdLoKn8Z1VwmLoa9&#10;i0HnYsi4OMwuCuvCqAuHXejMasRkNSKuGhFTjWCrQigtZGOqvMzw+y1B39UaOD1w1ZLjCjCfeOeC&#10;HLgziDmFcOLKpenwTsFkYDX6q0Yyarnwa9G5dVxsbga+m8Fez0Gv50DXk4t6gnDjtBud6UZMuhFy&#10;bgRcHVtaLWJsyQUS/ymD4LZa4VuOy4tAOfE6QD7cWcjDNGJOQJ5FwhsCbyDm/N3wL2PBaWDBaOBy&#10;byQXK8hFE9rSEz08aL2H3ENxPRjz8LCnAaAzm9iMViDiGhGHDQixht9AfkvN5LiOWBeCUlAItw1u&#10;CzGbXFI0vFPhDYQ3gNIaTfATFgsFh2kUw5Wlp5UFYDV+tHHBtTN4Oxg6HTR7B0nuIInt6Lv2Fj5H&#10;0K5mU2xFsK6iL1fRly1faDl8NaACzF9AH8BtpZVSaukBShkKb6CH+FfCT1lZ2rALCIvFUVqHH4/h&#10;R+dEFi/82IAfG+mNLoZrFw3fRVG7yMXGFQBx+ziidj2bYyc90UlPPPaZ3FW0DnCCQrizcTmNmON4&#10;JAzeSa2SXztcawEmWCyxBQiJ5VZITGkLi2jPaC4e+mMbi1gvdekjH0/ixw4OXR8J7iOoPoxt38Ln&#10;1OMJttht1GPrr7WEOlctJgdw58FtIeYE0hbeJgURp996H6eXb4tv2fUuvb2AkFj2WUDALu9CTo88&#10;TU6+zzL4A5aOfvpjH+f1WQ5dP43VT2D99OZeHvjhIb7zmrTnbS2m1s7lnAW4Z8GdTJ4jiXcyvP6b&#10;/oezz8e1GzwD9viEwF7QD/b5hMl+luSD5OQQtXmR83KEfBzlvL5Cfx6huY6Si6M9vH4WMTUAzqsK&#10;7mK4c+FOx8U4chzCV8b2anjRf8BJ+ljPh0XIQZ8YYtywKnuF2bBAOuoTCpjWSXw5TU7OUJtB/Bjk&#10;MhjkAJyrR9RR2HOc07MYGxyQk1oXELeVEWIi5unEGwjvyD2++J4Dz/v4Xv4/nle9XD6R5hVKjD/k&#10;w7BoPesTcG+Rk3dYSq+yhFxhdr1H01/nYL1Pca8xN689j8rRQ/wLfI2e+DN7/B1F6zZa4it01S20&#10;7hdoiM/QEB+pWh+gGK6jId5j07/KIb2C8niXQ/IrVNfbaJpfUrxLJPACifsFiTqPkz/TRZ3T5xpE&#10;Z74B2+vgDPgJeMB/D9wGN9FWv0dnfq4I3UBLfIiueh+tewUt845KdFkVegt1chFd9yYK4zx+/Bw/&#10;zuHHWfx4Az9ep3lfo4F+is48jYI7reM6xacn8f4EuuYEjAM+HPP58Dcf/w3wATrzqiYSVxg8sfCk&#10;EIsVnjximIf9MuxXDqml0/hxCj9O4scJ/BjAjx+jzI6hRI/QzK/QxC9R0Jf4OUzEh8jUC/qS0v5T&#10;3go8gJf/S8DUJE6RP1pGYyhtMByRcCTCkU7pZxNNPu3gwHYZrVGpF/HjMHU5hB8v4MdB/DiAyt3P&#10;IPkRh3kfNenX0xydA2CAY3Se43QD/J0M3X+Imz7+S2AQnB5quVHwBOJ9GPZjsZ+MvxlYstGiBdh3&#10;UOky7FdyXFzYrsXuMuw1wdiipxiku1CrO6nJDg5XHx70YXE7HdBLFz2hu+D+Q3zoi93b0scBkxwu&#10;gxjG8mQw9iOwHc/xTAVW7OdgvwD7DuyXYbsS2y5s12JvmbbJQxVWqYfe2ExNNvFON092E0kXWe2i&#10;Yzfqj3TNt+D+EC77jtMx3xHs942DXfKDIxD7odiPxr4Ja+nayjnpUS4RFsDhgKMM+xXYdmG7FpvL&#10;yUCzOumNdfxeyzfX4PEastdBhtvprDZ9DP7C1fMfcH/oGB/3jZ09vlHYOzQeR8AxlqpOhiMc+7HY&#10;T+K6mAnHLCqeC0cB0TqwX4b9SuwvwrZbrWqkIi10x1qu2G482k529lKpl8EZrdA1vnEL3AP3h8bL&#10;YR+/d/T3+K4G7xXRSS7WaQKWQuCIgGMGHClwzCTbWbDkaiV+fAc/mvHDgx8rVIPdpWSjmcq0qR6v&#10;3WSwjop6u3cJjIupx2L9DnwN/j1Ug32M1Z1cNz2sRhu4iteNHL6e2+iLVQogniB4QrEaRRzx8KTA&#10;Y4EnC55cGAvgKYanHJ4q7NYOeeLi6WoyVkVkC+mkSjqtglO8gNO+QJ8w8e7y91sdhu8Z1qFtXLsb&#10;x3NFg1b+X8l7HvxpYl40UhOUAlzT4IqBIZF4UuHJIPuz4cqDqxCuEngq+KnB/jI8WqlSqlVCVefT&#10;YcWcKgeVL6IniphERdSjiOmwH66drGObWQvXTYYfNHPNNPB6Ke+7uXbqRv2X6TKPbfo+w/iT+w4h&#10;h5PYOZzEjhMnzulcjpM4l00OnAMSMq5QmgVSKDes5SpXWdt1LYNRxrSBoLTl2qaWq+XY2nVH0cbV&#10;VhNSq2m0KwO0qWxMmiZNyz5evKl/PErsn3/v877v9/1+v88TqZGQBCIb4MuGqwCuYvWFlMsf4lRv&#10;qEs9oS3qDuvUjLBe+cJnqzN8vjoixtUWsVqtkVvkiXxBzZEH1RR5Qu6Ii3KH35Q77HM1hn2p/Vyx&#10;u+HdmE7/uWrHufZH+TuXz8MByUwug+QyEBulvqgkzYzKUE90rrqirZoRXSJvTKU6Y2rVHuNWW2y7&#10;PHHdaokbVFP8PLnjx+VKWK2GhK2qS/yWahO/L2fiKTkTrqg6/kNVxX8BHmoP/Dvg3ID0WYZEX5xN&#10;7fwdQpIN8J2fZ73k0p0cqq6kWPkSU9SRaFTbtDy1JtnUkuRQU1K13NNdciW3qiF5hupS+lWTOlfO&#10;1DFVpa1SZdpmVaS9oDLDQTnSTqo09YpKUj8G91SS8kgvwrEVvjVI8yW5+D0zkhsM8P9MvusiHy+5&#10;dNCXNkOEPGmJakozqNGQrQaDRXUGu2oMFXKm16o6vVmVGV5VZPpVnjkih5HpNa6Q3bRJxabnZTN9&#10;T4WmE7IaL8ti/EiWzD/Jmvl3PQ//JrhWBmQ5UmNewZRd8fN/F991kE8rz5vJpTErRPWmWNWaUuQ0&#10;GVVlMqvCVKiyLIccWU6VZjfKntOu4pxeFeUOqzB3kazm5bKYn1a++TnlmQ/IbD6u3NxLysn9UDk5&#10;d5Wb80i76f3TcC2H9zEsyghSox90838n8FjQWDxr4Dc1oCovSuV5iXLkGVSSl62ivALZ8uwqzK+U&#10;Nb9BloJWFVi6lWeZLbNlVLnWZcqxPqUs626ZrK/IaH1DmZaLyii4pcyCuzLmP9JO6twAxwS8C7En&#10;Q8APfKANuG1SPajmeQUoLQxTcWGcCgtTZLEZlW8zK89mk7moTDlFtcoublFW8QyZigdltC9Qpn1C&#10;6fZvyGB/Vmn2/Uq1v66U4neUXHRTKUVfKNX2SNvp+Vpij8M3D7s4iBzvAR2gGTTwnROUAzufC0FB&#10;abTMpUnKcaQry5Ejk8OqzLJSZZQ5lV7mlqHcq7TyfqWUz1Ny+RJNR6hOq9ilxPJ9ii8/priyC4pz&#10;XFO84zMllD7UFvq9Clv0OLFHsIp9YAZyvBU0glo+VwB7uWStwHdVojkrI2SsSlBGdZoM1VlKdeYr&#10;xVmsZGelkpwuJTrbleCcqbiaEcXWjCmmZo2ia7Yp0rlHEc4jCq8+o/Cqq4qo+r0iK/+sjdS/vJQz&#10;Cb4heHrh6QTNoB5UAwe8NqxbPtI4uwbvVxeq1PpYTW9IVqIrU/Eus2JdNsW4yhTtqlWUq0URrm6F&#10;u4YU6npMIS6Eswuj4MLnNSDI61Ep9b/C1H5KkQ+0Af4JuOfDM4gN6IKrDTSCGlAB7PBasG259Xgv&#10;rGyqO0QJzVGK8UxTpMegcE+2QhneEA/N9PCCxw3wEx40tAfD6MFTeBDuHm7lFnxeM2K86X3wCQP3&#10;QGuocwzuEWr0w+Wt5WegAVQDB9w27JoZWW5qktKwsUlt+J+OSIV2crl4Odh9HCA+htvH8PooyEey&#10;Pn7kw8R68XheTKMXw+bFU3gxQh2nMJYop7bb4IGehHsRXLN5rQe0w+cGdaCSmu2UVIBVy2rF+7Tj&#10;PzulWKxKWDcXWk8ci4evm8kB5meT97GR++iFP1AQL/nxmX7MpP9xfoNxnLkToJJ6MSjdmI+u3zF8&#10;97UUrnlw9VOnzz3VRhdwUrODmq2UkwNvug//2Q1/rxTu52If4LIf5MKbxWUymwN/iF4MBw5ZejGH&#10;XgwTeLgDsB7DmMkhZmIIwzqEUhnClM26RAyUbP89LYZrmJR74esAzaDewxxQcxFLaqaUDHiT4Y0l&#10;XPgs+CmNi1T6GoJjLr2YTy8W4KUWcpiOstkXsZFH6cUowUZ7wFyeYSgXMhMLmMsFqNb5F3j3JjHu&#10;aj51DsDXBdqBG1TDXULNBSynEd7k2fhPeMNZWoQRMcEisDiUTU0eY+TxdfJYQh5LyWOCNXmCDT3B&#10;4k7QxAkSX8p6LMVULsFMjjOX4+yNsau8f0dz6LEf+EArqIO7jJqtg8wAvCnwxjDaYQFOwiCmiAWe&#10;AIy7lpPHCvJYSR6rkrj8mI21XDDrOfjWs9nW0+h1NHIdya97kmeoxdXMxCoM60rmcsVtzaJVvcAL&#10;GuGuIuWiOcwAr6TCGzMmhSwJcrKkCFjiAEpC3Aq5OCU+NyLINkdzCTMf27jsdzCju8hjF3t1J83e&#10;SVE7CLb9KZ6zHluPSltYj83XNNDHeAMP3BxrKqFm82L2ILwxy77CuSHIFRC8W4PidwfYFRTitBg7&#10;gylgVr9NT15mz+5lXfaTx3fZePto8l7mYi+FfIcXX2aPvnSa376rfta6E24X3OVwF9DndH4WtzZY&#10;Y4DzmSDfs0HxHTAAL4KXwJ6gKN8XNCcHwEHW5wfsmcOIsFcRB69xGRxjsx3tByzoUXpxhF4cpheH&#10;zqob7ha4q+Eugtu0XkpkfEO3BWt87r+GZ4rvf1yvAMrAWE4Zk0NBg0BILIQwpVOm5XQU5pEZOcu6&#10;nGO/nmE+zzBg55iL8xR1hoTfQuPS8wa+crC+eZuYge1S5DeDvHuCnAeCfIeCPMe+wnMqwAV+DN4E&#10;b4FzmjKvl8F79OQDhPp18rjGbFxjs9+g8FucWTc4N68fwOXo//gH+Jui9SU6/j6e5o+y6TP8zB08&#10;5qdo99so9Y9R1DdR9NdxE79hk15ls/yajfJL3Mj7DM7PGZp3GZaf0sDLNO4iDvJtEj3PN+f1B9L7&#10;J95yEn87SdqTOgkC3P8GD8F98Dl+4hN85kcy6pYsuiGHfou3+0DNuKNOvYdr+BmO5QoH1SXcxjvk&#10;8TZ5nCePs2ycM2yYN/F3P2GAfkQzT7FwJ2nccZ6eIOpxqnwD1tfBq+Aw+Be8fwV3AKc39Yl64qjF&#10;QB1m6iiGo1IX1ECUVuL7iN9L/AGWYJj4c4k9Stwx4k7AtpLlWq8j2kL83XRhDyPzQ5byNPgFuAcm&#10;cTuTjNQkYzypv8DJDYoLDXALrsCyRsIxnfgm4lvIvRQOp17D1x39D8/lFtPmfYbxBxtzNKeADdgG&#10;Y2wwBtvY2JwMAUw4GQjHJA4QAiGJmxNJWJoszZGk3VLl0OXQSa127KpJvehFtXYXm6ZJk7YpbS+m&#10;TdomTWu7XTTR1im96c3Ui+xnsCb08Nmfv+993vf/vv/3/z4apPzGsL8by7PY34eCW8TmCjaPUDon&#10;sHuWMrqoh+TkPpvoNdbiLm/fJZp7ZPUu+u4u3GncBp/A+RhwghCftvTnWzJgvxDbVmw7se3Fdivo&#10;0Ov48Qg/HrAe91mP71Af96iPuyjAO+i72/jxKg30FhrvW+TkZf7f5MlNCvo6DJus9Kae8fn5//Fh&#10;poTfzWyvNzNb4b5ysV2GXRt264GPFhTCficr3Mu2HcT+KPYndAM/NlGB1/HjKutxRSnY16nOC7SY&#10;TTJzh2p9A6/e2arac1TdOX3N9+db+FVme/0AvJ5pPbe2WoMR22bsVtAWHdj2gBbsh3UJP17Cj4sa&#10;gGMYjnEqcRq7e7C5SCZWqYpjeLHBilymSr7Nt0d6gSp8gYhTVF4KrZuCP4334PsReJhptel2eDXT&#10;lr/JWrzIHjmnSmw7sdiA/Rbsh7HfoVPs2RPqh2MIjnHsT3Ok7SUbS+yUwzrEEyusxUGiOUBVHCAf&#10;S1Tbkj4C/8Lbr8HzrVbz3Qx/ujVezBwP6WNinbU4oQI4yrFfjc91cDTC4dcafhzCj1X8WMGPg6zH&#10;Mn4skZdFJbWfu0ne2ov3e4hqjmzOsSNmWfVZdviMPgVfgedbOaBz4yn8Wdvc6SMyBTjl4MnBWhH2&#10;LcRhh8MFh5fM++FpY1d0wNMDz4DmNYL9SezOsyJL7JwjfDuNZ5eUIMMJ9scYVT/KDhil243oP+C/&#10;W2twi6PuMiPABkfvMbBGmz/IuLhEm11QFvHkwVUKjxXrNfC44WmCJ6Ap/JikPiaoj3HqNMHfKL+O&#10;4OEQEewiH3GyGmd/DFAT/dREH91yJ52vT5+Dr3Qfrhsccedp6Sc5+tdKGJW4Jvm+p4AZC39mjEb4&#10;CohrB1xVcNUSjwcuH1xBuCJwdeNBHzwj8OyGY+9WlmJkspua6GIXdbKjO9j57Rwq7XSEdn0GvtQd&#10;+K/CucExm+LIX2Y83Qdm+byb8WyC3xL4MpZr0ojRrGFDuXZl2RTPqlO/oUF9hhb1GkLqMXYoZuxV&#10;V/YudZom1J4zr0jOstpyjyuce16h3JtqzX2gQO6PFcj5mQLZv1fA+HcFDF/oFhLhJfjWGX3WGMMW&#10;wFzl9rg+xng4jD+D+BLnuYGCXPXlFas3z6pYnkNdeS515HvVnh9QJD+itoKYwoVxtZoTCprn5S9a&#10;VkvRcfmKL8hb8ooaSx7JU/y2PEUfyF30WPXmT8AXeoX4L8B1vIoasG2P6FOMHQmuQ9Xwcr+X32P4&#10;0l1mUGdpvtqLyxQprlS4pFatpR4FS5vlLwurpaxLvh0DaiofU2P5nBoqDshdcUz1lvOqs7wsp+Wh&#10;ai1vq6bi57KXfwT+IUf5M90g/nNwpeBd4oifAxNgGCDh1MM41ok/UZ6J4EvImq2gxSy/pVzNFpua&#10;rHVqtDbKUxmQu7Jd9VU75aoakbN6RrXVi6qxpWS3nZPNfkPVtgeqtP1E1uoPZKn+UJaqz2St+lLX&#10;iPMs/IcZhfc7kUl15AAMgl7Qyb0Iv4XwJ8BzzfYsee158thLVW+3qs7ukNPhVq2jRTU1bbLX9MhW&#10;O6Tq2ilVORdkdR6VxfkNVdRtaofzvsqcb6m09n2V1D5Wcc2nKnU802ViXIdjFb69yJPdbtYA9IFu&#10;vkdByCX5+b0JeICrzqTaOrMcrgrZXDZVuVyqrG+StT4ki7tLFe5BlbsnVeZJqtRzWMWeszI3XFOh&#10;554KPD9Uvvs95dX/FvxN+a5/6yLxncDuMpxzSJPxBtYA9DAOd3ANc88PmoAbOLnnaDCoujFfVm+Z&#10;KrxV2uF1qqypUSVNARX5OmT29avQl1CBb4/yfCvKbT4lU/NlZTffVrbvezI2vSuD9zcyNP5Vxsan&#10;Og9/Cv5FbE8jFUebmHFBF4jwPQh8oAHUcc/OiFyJlCv356okUCxzwKqCgEP5Qbdyg83KCbbJ1Nqj&#10;7OCwjMEZZQURKq3ovFZOgVYG5CDDcAB94/81QuLP4Ik24D9MzEnsT2J/CPu9LawB1xBoAV7u13Ot&#10;8aM9kXAVjMjF4RzlRcwyRSpkjNiUFSWYKI5G+TGKxouia6KIxShzdJTOH2VgjyIOIgzlbe+wwJzY&#10;YTRv6KnWeW0Fjnl4E3DE4egGERAEzdzzcHUG0Z4htE+bVIqcze8wKburML1hAc0kRlHFSFaMF3p4&#10;oKePz8zQMQRjDE0RY46OcSrHmBC6mJQ6f0mgf0JYPdFx4luCYxqOEULYCU8HCPPZD7x8diEb7Yzl&#10;1naprFOiFcnUS5PfSQPtRz/0s8EH2DRxijdOQHFeGOSh+AhA4w2sgjMAsTSASBn4KUX/Cxb8j/j6&#10;VEfgTsIzQXyD8MRAFLTyvZmrm5Bq4K3shr8H/UV4pgEOukEOuiEOuGEa6AiNboxNnmAtEhRWgqDG&#10;0XeJOEDEjlETYwjHUUTbKGJpFJEyzPQ2hA+DT7QC1xw8Y8TYz2tdIMLnANdG0uokHNqOaH8qJMUm&#10;pBKHFbY5VCc4bCdZiykOuun0IcNGn6Mu5iiuubRh9N0s+ZhJAsTUNHU5jVCcZmqaQghN/gEbT7VA&#10;jLvhGiLOXtDJ5zBXHzG7iLmaUMqH4IfXNA73JJgGs2DOyOHKwbqPukhSFws00iUa6wHq4gBrsYTx&#10;xV2AfCwgKBeYjvajrZKItiQTXPJj3v9c87iaAHFi7eHaDvz91CExO0hnObxmeE1pXkxxJPOu0oMF&#10;HGAZPw7ixyp+rOHHEerzKDlJUewp6uIoho9MAPJxGEG7xrR2iKnlEFPs6u/APzXFGo+AftANQrjt&#10;JeZaXrPAWzgP/74MJ2YY2tLDFfbA0czAdYy8HCcvJ/HjNH6coTY2yMkGBb9BUs+ykGf3cJ+HTzOp&#10;rlMTpxCtJ1EUJ/+iCfI7xCN9IDpGPyBm1ww1SLxmeI3IU4bGbc40H+2G0QhbgFJn0N0eQF8EF6jT&#10;iwwkl/DjCn5cp9FfJyfXSOw1grpKAFd44TL5uPR9nn2fwfljJSiZXXB3wx0kxx5irmaNi+A1pOM8&#10;luE8k+G6kBl8LwHKnMF/exi+uSUIxBgvvcqa3GG/vEZeHvyP7fIPavo+4/gbQoCQEENIIATyAwJJ&#10;gBAIkAACBSQqUGHWgq10Fvwxa3V2W6d3tJzr2atTa3d1a6tttZ2/Ztu1qx3zx7lp2+u6Tp3bbut+&#10;3HbXa6db3a136/7YZv/Ymb0S4u2fHfcm32+++T7v5/N8nuf5PG/82EeR7yPIT7KZ3yA3n+DFvUzy&#10;e+gTu85riFbWC3cb3GFiXUWcF/Cz3DTvg1nOh7ID/y2unVkR8nhWkKSH4iezAiEtUmiFeo48eYGB&#10;8DB5ehw/jlHoR9nkw5B8m8n5RZx94aD0/OsahLuDdUdIWx9rLiXGxq3ZddJSGAP/x/d/uQCmMgN6&#10;WqgcAWx1RjS+yqB+kto9RQ87y4Fwmj2ZY8FzbOrcLMDYyaPqZd0x1l0Ht4uWbprNrnVXdo37NC/+&#10;bvGxjUiVea5j4DtZPo6hjGB8HVB2OqV5EXkBvEuO/Iwh6DIN8afE4iKLvkwsrrDAS/tRGNJN8B/w&#10;GfhUeforc/zHaIk/oas+ZG7+kIn4j0zLv6U5/ZqZ+ZcU6RVm98sUykWK5D2S9V1U3Tuok7fZvDfZ&#10;uPNs2Dm01Rl0zSl05hya4g39ARdvcJ1C6aRwP6WjIM19I8MtuAWXUB9m/QItcQVddVkNusTs/h6T&#10;+jtM72+hHy6gKn6E0jiHH2fx4zR+nMKPOfx4g0I5SdJ+j438LurtZTbtBEE7ztOjWDyivxO+lA6D&#10;g+BZ8E84/wY+AFfATzLhy9cP0RJn0bpniMVpYnEKZfB9VAMZRMiHsT+mV4jHSzSsEzSr4xTwMRrG&#10;EYroMMn8Igl1iGR6nlgcgG0/bzxNlJ7SVT5TaKsU25ziaQqlI/0OXATnslv5qnLx30KsyrHtx3YY&#10;tGC/A9u92B7E6hDpMco6VsCxEpv3YHsajg0omS2k7lbsf42U2k06P8P/45TtWcr3N+zSv0m3FJ8p&#10;vEyxv0KBijUKXkonm+YHVMCbJdh1YzdAKTSAGL53YLuXElmkvWiqx1Fee9B2u2niu1CiO9FWj+HH&#10;ozSxHWi8R/i/nTdmKZyHieIMq53RJ5R7KoMZcIv/aDbtv5UtwT0y4LcFm05sekAtaMR2jDbRwQp7&#10;sN1Pm1qM/WHsj2FvHNZJsnKaKGykpX2Fv1na2y4is59dOkHGXAAfcX0TpDL4QbbMnsmW4s5sK9qe&#10;aREF2LVh16Vt8oEgiGA7xo4nsN9NJfTBkYRjCHuj2B/XJvZlI819A3fr8WgdsVhDBKeJ8hSZNUWF&#10;TelfIMV3KTybL/10C9qRbU3bssfAA8RiMzWySaUcE27gB0Hdhx8b8GM9fqzDj7X4sQY/ponHFPFY&#10;TX58nsNtkl+uwtJdRGuCnRsnQ++kYsaptnH2Yxz+NA5lY78jewzQOeAUb88fU2uokWkVY9GJ7UpQ&#10;jf0QK43AEYMjQYUuhKcP5iQ2R+BZTqZO8n8tHm0hOjNkzdd5sh8vX+LzbfAR+AykMi13Z/ZI+FKW&#10;O300p4/LSXA3NbJSJtZhw34Z9qtADRwhxpgIPDFGmgQ83Yw3/XAtwe4ydmaCjnYv2XI/VbRVA2RS&#10;PxUzQH0MUIED7Ee//gFuZnIgffR9lda+kWNmiuN3FZ8TufMjy3IwJiMcZizb4XDB4WU9AXjCMDbB&#10;00oEOuDqwfYi7A4TlTuonnvw7AvqYj86qZAE9dFJTnSShR10ow5dBzcyx8JD8H6RUWgtbX0VuBOM&#10;Ma6OcAQPGdLjYw48BfAUw+CApwIeLzwBeMIwR+Fqg6sL+33YXaI40Wkniq3saIwIt5DlLay4md1v&#10;pkaj+jH4AHyqR+HfCudGRqDVHPkTVvjBENdJjt4BnvXh3215BrhMcC2AyQmXm3X54KqFqwGuZrji&#10;8KQ9GiQ6y9iplTxZo3pyIkyNhqj4EB0gSM+s41QJ6vfgEz3Cer8M13obMWD8WV7KfAmSjOt93Hcz&#10;MnfiT4IjOF5gVLuxSK0Gm2KGMjXnVilqqFbEEFSjIaL6vFaF87oUMg6oLv921RZMKFAwrZqCLfIX&#10;Pixf4R55C5+Tp+AVeYzn5TG8L0/Odc3CvwX+aXhXMp6PMnIsAX1gIcd+gu/a8KeF30StOWoyGxUx&#10;mdVQaFfY5FLQ5FGdKaBAUb1qilpUbe6U3zwgr2VEnuIJVRavUYX1Abms21VmfUJO6yE5i1+Tw/Km&#10;HOb35Sj6s2awAEIgvd99Pzyr4VvB6DXCGLiIo74HJLhu5bso/jTyvB4/Q/Zc1dnyFbBZVL3AId8C&#10;t7w2v6psIVWWNMtt71AFYqScgbzMMS6HY1p2xxaVOGdlc+6V1XFQFsdrMpe+pSI7J3TJdW3D7gY4&#10;JuFbjkRZimTrQyJ08tkGonzXgD8hntfiTzW/9TkNqnIWyu20yeUsU3mZR86yWjnKIyotj8vuuk0l&#10;riFZK1bIUnGvzO5NMrlnVOjepYKKA8qveFlG13nllf9KxrJrepD1rYPjLrhG4U56iAHyIA5auG7k&#10;uxAI4I+f33hABSh3G+WotMhe6ZCtqlLWqhpZqupl9sRU5FkokzepQu+Y8r2TyvPdJ4Nvm3J8jynH&#10;y6ngoTtXcUpXobMqr2akwDT2x+Eb8VEHfmZs0AaauA+DWvzx89wD3MDJfYk/T1Z/kYqq7TJVu1RQ&#10;7VN+TVB5NVEZAgnlBvqVE2CeDyCIAusBQ3ktQ2KAwbCGgbP6LEZ/TlCvaTNrWo3NO+BcWk0NMgIn&#10;QAto5D4IanjmBZWgnHs7z4pr82QKmmQM2mQIsUEhnAsFcLoRMEPXo6/CiIYw2ibMwBzmFAhzGtZ/&#10;k98xiNadwSd8qL2qjfBPYnsMu0lkYncdMQBNXIdBLWb9PPMAF9cOnlmRcUXhPBkbaR4RmkkTSd3E&#10;YppwMIrejbZIzQtBcl60NE3xydDcREeOMktHmRQi+NCA3qy/pvW8thLbI9jux3YniIFGRvEgqOF7&#10;L3Bz7cS8DflWFGH+j9LcWmguMct88bazqe3pROLHcbRVHI0XHwBjfI+maNsMGNrbOCHbmJRip3mf&#10;OESvaYpXVsC5tB6tg/04iHJdD+rg9INKrssIcQmmzSwxv1XKaaeJJ2igHTTYLtt8M+kmsXoIWA9G&#10;etiPHvajFyHXfTfPES8LOZm79gLEQRfDfwc+xP+iSTjGsD/I2rrgaAVNkfltDQAP9y6kmj0Gfzv8&#10;LC+nk0Omm0Otx0gCsR/9NNIBYjFILJIkcZKgJXkpyX4kEbSD5MQi8rKfyaR/N2Bi6J+jCeBD73VN&#10;wDGM9OhjfQnQwqsR7oPAx30FyymNSxZ485FJHFK8DxaBJLFYzMG2lEY+TFO/nViMEotRYjHKAkZ5&#10;cZT9WPY5NpucGGYyGkaUDj0LEENDl3j3Yy1nfYuJbTdc7aCZ+/+yXe6xTZ5XGD+289lJHDtx7PgS&#10;24ntXBwnIRfSBEhKICspt7SQNpAAobBcyWCEhgwIEFoIhdIFtaTbWKG0hW1spS0FmhV2adm0MVJ2&#10;qdZOlbYJkGi3P9Zt1aZNSKu0b7/X/ir1jwk9Iv7s7zznnPec854nwecYMefPoQYJJQte62e8hMWl&#10;jU3Qpi52/FjBmbRzJg9zwaymR7rokS5y0UUQXTjeyQur1vA9IvYhBORDbC3tCLN2lMTKD2UZuV0I&#10;5oE63J4FSog5xKueBfQgvFbFu/QzTkCps8hgF9D+yYVjHX6sx48N+NHDmfTSbL3URQ+Ge+5jCPHC&#10;BnTmeuqym97oRiSue5umvCn3E+d8MGcetQAS93IGxOylrRy4z/VHnJJaaFYlF6vUgqUWrQ3G0qWW&#10;vn7qY5BzGcKPLdTGVnp1mIYb5nC3YnQLAWx+hEWRWTVETWyiLgfpz4H35QvNqfJtALPgLiLmADE7&#10;iVdTvKs/x7kR9Cg+Y+kbArQc60FqER0Bo/ixEz92cxHtZcjvpen2kNzdBDWGsV28sJNZtYNNevRV&#10;Frhr0kKum0At3HHOOETMLspY4/hYB1Nx9ht8W4ylM8kFdhiLsFrG9xpLoRIGB8nJIfrlCPmYpDYm&#10;OZOvkuynyMURAjnMi4fYIp9gVk2wW95PDuCuYHGMkGvPOhGbinfAiFFxbjf4FNe4wXPAWIbVMngE&#10;0Pasi4KMEIRZSjCcICenqI8z+HGahn+RAnuBAJ9ncz+BkW9yfx0/J03EXQN3Cdx+Ys5klCAsUnGO&#10;GZz7Db4n/w+XEkfHFR9QQuFFSYk2Sk5eBueZIW/gxxVm6GUabnqxyCUSfIHAXsfg+ZNSz1kn4A7B&#10;7dxqxLvXiPOwwfn052KjtZOClJJKCjSun6RQUmL1FcUJLgDGICu8yFVwjbn+G/z4LRfQr2m4GXpk&#10;BsIZApx5Wj7lJ3fBv8E/wV/Bn9jj74gPFRKT22jM22ytf2BX/YBd9T0Gw7s0yq9okhsU63WK5hqN&#10;8TPU3U9J4FUS+Bb76w9Rp1dI2Jsk6A0ScoEd9jW5hZv/YaPVcV8nDJ1vdfkXnJ+Aj8Ft8DvwLnv8&#10;L9F376B1Z9h8r7MzX2Nj/4k0Y3+R/Ag/foAfl1E930dpTdM0l2iYC/jxOn68hlp8hUN8mUR+V6Y4&#10;ltMczzTH9J6cgvEkvN8Az4JnwMfJuEXeB78AbydTaMZ/B2/5sB2Vi2znF9ncz7PRv4of5/DjewzL&#10;syif7zCwvk0Dn0HPvEQTvUDTPo8fJznU59A1xznMr3OAX+OtKSJ5Rv5CdnT0rY760ykznXxzVOAt&#10;cMk40rPJsrLhfS52g/hfBCqwPRu7c7HbjN37sLsYu8tRcCuw3UHZrMH+RpTMJjiGaZcxMjEBzzFO&#10;5jQl9ibl/Ufa6lOgU3Y6p6aTc8oVnDNK7IRR6lNiwW6WHEXPTKKpJlElk6iWp/DjSfw4zOX1BIrr&#10;IJpqgrM5wBDfzwB/HD8ew49xBsoeBslu/tqFNyoro2RxO5U0Iv9A/emMNR1PdepGOLNUqU8ZbXAI&#10;TIDHyMU+tO44GnMcTTVObexBQY3hxy7qYyd1uoNL9CtcZNu5UEbw41HysY1aHeZcvsxQ28yvhrA2&#10;iPUBmqif0+7j9Hvh7gPqf9VSz4GjxgjYZ4yF0eQ4tGDPjj03J5wPoiCO7Upsz5YvofaGUH+b0JiD&#10;1MgAfvRzLr30TI9040U/V8oIFbuPapkkQ6e44qbBB+AuV4/OM52nqZEzYXCPGONRjSo1onvFij0H&#10;yANBEMN2nGzPwv5sOrMBjiY4FhB9KzaXYbsdji482UhWNnPdjclKTu9BKqmN81hOxy2Xv/NZT+JZ&#10;I/4xYyyrEa2uCHVFqatqDT3ShdbtFBfwgTCIYT+O/Urs18LYAEcjGViIzVZ42uB4GG+66Z4BKneU&#10;pweo4ikq6Cy/ugo+4vN/yZ6ePH81jh81+NU1pVYCtR6oNUFd2ygVutAOcrHuA2E4YnDE4aiAo4bK&#10;rMdeE3Zb+LcEjhVkpovK7aFqtuHhPir5KFV0GlyRefRHI+fRiA8HjfHMLZJcB9RVvVJS64paW5ju&#10;xGDGvg37DlYpN/DDE4YnRpfG4amAvQZ7DfDMh2MRf7UxXVdJHVHNpoJq6ZAauqqaDq9i2tQwEWrl&#10;b3ynJ2twG+jjul3DWG/nilkGWvm7hWesF8kVsknS4MjAfyc8bnj8RB6GI4adOPYqsVsLx1wqZSGf&#10;VIbapZzzSFC5ZfRHnJqI0wFxaqJMfg4+BHeT1/EW+DZwzXYgF9q49lvBAtDE5zk8r+f7OrMJLg2e&#10;THiyicUDVwCuAniK4CnjXxX276GD5zNNWnm6Ag/X0k2DEqGDI1ReIdOnkGlQKD8GvwefyA5WwUFW&#10;wXWsxiuRK0scqVW9EdTzuZaVqErJKfwpt1okYbFKmdkucVMOXHlSTM8WYSkGa4TII3haSMYKOLkw&#10;FRSkJvJN/Xi7ncwdAFNU1LfAZfFyM3nlzzJCnH3wd8L5QA7rOlfsvaAB1PJ5Fit7AjlXij/FdpPE&#10;MtIkarNJRLNLgeaSsOaVkBaSoBaTfK1MAlq1+LW54tNaxGttE4+tU9y2PnGlj0hO+n7Jth0Tp/WM&#10;OLVpcVpuSLbpjmyFfyP2O+BbxgrYgnScB+qUhORzApSwkkXxqRB/Qk6zBLM0CdjTxZ/pEG+GW/Iy&#10;/OLJLBR3ZqnkZlaJyz5HcrJaxOFoE7uTzs7uk/TsEbFl7xer85hYHWdEy5qWNPs7omXclM3Evx7+&#10;drgWI1HmIw8aQDUoByU8i+JPAd8H8cWfaxavK008OVZxZWeI0+kUR45XsnLCYncVS2ZupWTk1ku6&#10;u1ls7qWieTrE4vmimPOGxZRHB3hYiNwvIdy4IV3XEbA3ZRP8a7H9IFyLfNQB0qAuQA74Pw5iPCvA&#10;lyDf+0GexyxujyY5bqtkedIlIy9L0vPcYvXmi+aNSpqvTCy+WjH7m8TkZ1H2M2UCTJ0Ay3eASRTg&#10;VvCz8HkvYgwfPDeln/g6sb0cvhYkwVykWg0o5+9iEMGfEN8F8MXrM4nbaxGXN02yfJqk+22i5dvF&#10;EnSJKciPguyMIfRVGKEYRiiF0TYFiIRwN+AGCKNvwuzTYRbBID4E2Fj8t6QH/g5eXwJfM3KgnhW4&#10;CsT5OwYK8Cef73z4kuc3iytgFke+RTKCaaKFbWIqoKAiJDNKsqK8EEXXxNCaMTRF0ULAtIsx9WOI&#10;gxg3QpTJHOWWiuJD4Qz+3JJH4G+HpxXexkK0FqgAJYQU4VkIswG+94Jc4ORZZoFJtIhFTDGaqpjG&#10;LaWo4hRNHGfLoiAB2KHLmG4Jpm2C6RtHFJUiRkoRAqX4UIoPxTfw646sxe4D8LVEmEe8Xh1NmSni&#10;cyG+hPjODzwgm2eZfGclVHMJQzTOQC1ncFTSWFUUVRUBVfFSNedRjcarRtdUI2BquH2q+vgdt0Il&#10;y3ol20oFy3cFPpR9JKt5ZSl2m7F7D6t3JSj9H/tVHtX0lUZ/oBIddUoXBUWtuxaXAkJYDAYEBEFq&#10;ES2VKpvUioKMFcEFi7iB4Lh0XEcdRW071RAWBQQNYcnGGgREBGURCLsyQgCt2t6X/LCKnpnOAf6Y&#10;M+Gce8jyy/vuvd/33vs+Yudk5AGfj0XcUfivic+GT0N8jG5qkEnNVsO6OED1cMAZIB+GyIcR2VQw&#10;jolFmJhpjI0BDHHGuPmYHngGnYEBbmkDdCz6MQA46MsoJ6xtg7XNsLY+oAsJ0/B+EpYZj++08PoD&#10;fD4CcTWQZjWUGw5sbB7ACF4YwwszeMGCFwvgBRtesEGcPRPAQ2zcOGwHADXBwgBjhk7FFIOKaTQ2&#10;QBZQTy3B+hZYn4mRcC5JI346FZ99DIzB6w/x+Yg5mP8QV43EZQImiktMeZmxwcMSPKxQF4twoNqh&#10;yO3ghR1E2IGwHfJhh9vXDsOcDerSCmfEQnQtluhgLbA3LWSULbSxEGMeMBv2zUTMyYAOXo9CSkei&#10;tBgocbWeuOQitQSsFJc61gbsceksQX1+hsvFCQeqMzayM7xwhihn/NgZ+ViGjmApasIRdemAc8oe&#10;3bt9OgqhhloIfSb6sBf/Z4P2dGAC3msZogaRTsbrca3phsKebjCW0o0OaXhWgIcLasMVOVmNQ8cd&#10;xe4OL9whxI0FIB+rcE6sRE24YM78AufUCgyDy8soc8QyAvSgVxeYBNrapqhB/IxhQcclWh0UDRX0&#10;AMvpZos0e6vo5suDNJ+o07XIiw/88AWPjcjJRiTVD4v6wrj1+OE36Ja+DsWzqEsv7E9PKWUGjw2h&#10;91PkeRpi60CzJh4fakvH/bxXzNV0PC+66cW2R4uCGMBGuikMQF62wo8d2CfByMkOJHo7RG2FeYHo&#10;VgOQj2+PonnCVOGfTpnCa0PgE8SegNi4ZijGUtpfF1qnu6LBVjacPfH86Xib6WYQy2L4UDankEnt&#10;hR/hOLsisU8OIicRKOhwmLp/Jb5D57Yb+QjFWRVynTJlYz8g9hTE1kbs4ShfNOpKrSghRZPvSzd8&#10;ZOgIArbTsUJ64lHKwQjLKppkMiyQgekE9sxp+HEOB/05bLIzMPq0I0WdhKATIHzsCJ77kZqH2DOR&#10;53HwWxOx1b3ouLjmFMNGEK2PxNtDx8Jxi5GFwoBJYZTEWiQepRyWzgIXgMsAGaBwDFDxqI8knOMJ&#10;2ITXUGSxOLu5CHAVC145Sc1B7EmIPQpp0lhHexxI69wNhPXSRobRU5RyOMT1pxhSLwHYatTPAAeI&#10;Ba4DKHsqDcDVRBWCxz3slTvYdAUo8hwYLdlCUSJi3pt/aoMGD9EYOuxPw0f++b33P/jwo9Fa2mN1&#10;xo3/eOKkyVOnTZ/5ie6sOXM/1TOYZ8g0NjGdzzJfYGG50Npmke1iewfHz5Z+vsx5+QqXL1d+tWq1&#10;m4en15qv137js36D70b/v2zaHLAlaOu27cE7v9sVunvPvv1h4RGRBw8dPnL0b8eOnzh1+u9nz/3j&#10;fNTFS5d//OmfV65yomNi465dT0i8kZxyk5fKT8/IFIjEkqyc3Dxpwe3C4jsld++VlT+oqKx6WFMr&#10;q29obG5pfdT2rycd8s6up89+ef7y1z/6p9L/f65fTZ0oZhDJI6BZk4geBdVjiOwJRPcUCJ9BlM8m&#10;0vWh3YiINyPq2ZBvRfTbwYAlxAEnYsEX8MCVmOBOXPCGDeuID37EiG/hRCCxYge8CCFm7CVuHIAd&#10;fyV+fE8MOQlHzhBLLhBPfoApPxNXuLAlnviSRIy5BWfSiDVC4k02zMkn7hQRe0rhz31iUDUcqiMW&#10;NRGPHsOkduJSN7Hpxctf/dYG6JO8DxqMhkytdzG84z3x65Vhrxx7zbI3PHvbtIF17d2mvcOztyzr&#10;7Vgvw3r8otTU1NUHKSzQYDCGDh0GG4gPMOI9Tc334YXCjNFasGPMWBiidASWwBOYQlxRlJLSll7F&#10;pHAFpixxJFsJO8l1lZuHl/fadev9/DcFBG4L/i50z/4DkYeOfH/85Okz585HXfoB24XslvhrEKjQ&#10;16sklAIVRUGqAiKhEjKhE0KhtE6G6mhohNzmFgh+9PhxGzQ/aW/vgOzOrq7u7qfQ/svz5y9evFTp&#10;b0tnMloF88e3iNnmzWKbNS0C+0gZ3zFBGre+TsLd0yHm7peLueGdYm5El0iByG4CYXTkUxrP+goV&#10;BxUHFQcVBxUHFQcVBxWH/5pDhhGjVWg2vlnBwXpNs3BxpCxtCeEgk3B3v8bhwIBxeNzDQbKA1SSx&#10;9moWgUO6Q0J+Lw6iAeVgyGgRmY5rUnCw8moS2UXIMuzBwaf+3RwilBy4/cghk+aQZc5qzLLybBTb&#10;Rsgy7RLy4tY3SLihf4RDn/Eocx6jWWwyrjHLfH5D9kKPBsmiA3WCReCwoUnBIWafXBwDDjEDykED&#10;HHQasllm9TmW7vXZNuG1Quuk3LgNzZKYHg5hb3AQ9nDoJx6tAgONJomxTn3OfDNZroWbLMcq4qHY&#10;MjknzrdVErMLHPbKRa9xEA4AhxahvkZjFnOsLNfMtDafvbo21yKyUmKekh3n+0gSEyIXx/7OQfgu&#10;Dv2AFqHekIZsozF1+abGNVKW28N81qEHOSa3suP82sSxOxF/b6cQHIRvcOhfHk3iuUNkOfO0awqM&#10;mVWFJp6VhUZH7uXr87MTPJtFsSFyYcw+xA8fUA6NklmDa/P0RlcVGhg/uKPvXV4y61hxnlGGhOda&#10;IYjdJReAgwAcBOAgAAegW4nIfoMse8ag6oLZH90v0Z1fWjbDp+T+1FP5hcbJQoHL7Yyb/tUZCd+1&#10;ZMbte5IZGy7PiAnvSuOGd/G5Yd2pAA+4hfd9RU3+RPUHxZO17pZPYRdXzPST1ugeF90z4ablLc/g&#10;CdcV8NK2lPJ4wRXXU7bVRCcH1f10I6j+UlJQ44XErY3nE7c3nU8MbuwrKopGq5eWj9EpqppqLa3V&#10;3SRqMTyYWsm+mFziFJ8k9eYnZvlLOKKN0suZfkVn0n3vHk/zvXeU71d2mO9ffih1c/lhfmCfUVo2&#10;bHBRlc5Eae10e3Grvg+/nRV6o972eHzFssvcUrfYS4UeyafyPdKO5HiKDmR5Ze0Te+fsEa/NDRX7&#10;5IWK/YBNfUZx5UiGtG7CdEmLrm1aB9P9xtOFAfGPHcOuyJxPnK1yuni0zPlqWMmKayFFLje233a9&#10;GVSwmrdF6skLkHqnBkjXAX68vqI7WW+I/JaFtpxnw+zkOazsSl6+s+36qqjqWG9+MSewXMIJaxdz&#10;cEZGR9DA3f07nvagL+ekioOKg4qDioOKw/8Qh1TCwR4cnHe2JSg4pBVxAu+DQwc4dA4khy7CgWeh&#10;3UFz6EwhHL6Kqo5bQzg8EHMw7/4bDn2J/YpDCuHABgdrpjx18ZedKct2tiUSDl7phZzACjEnrFPB&#10;I/pVPgaCw+AOHlurg29tRDjIbxIOrlFVcZ6EQ6WCQ7SCw1te9Ef81zm0Ew58wsEJHFZGVcV7pt/m&#10;BFaBg/w/cHjWVw6dhEMq4WBl1MG3IxyC25IIB4+M29GB1WLOfnCgveD2zJyRv7Ffp0FN33kcx0H3&#10;wc7udm21x+zM7trudOq4ard41CoiraggCijKVVSUS+QIyqFyCcgNAtWxXXUXK4ucue/7/if/hCRA&#10;uETCISQgICQh5CDA1v0lqOh2dmYJ9pkP3jM84vua33/y4LO4e9+UgWkz7P1ohmc3BBlZR4EhGBjC&#10;gCEFGApsBhOMsRvML3av+MXGeQPfwmaYAQYDz2O7kee5aKABA/G0UIlJGoLR+cAA3gJjc/wyBhPT&#10;5Vcz3L0fGnj7ts/YDGw/YAiqHiSeEiqxiUMSdJ5Rgsk3wthCMwz2lhhr/x5LW+/F/1rB1jOxbAa3&#10;Dw38fdsM/IOBMxzfTD09sHqQdBJS4uIGJehccD/PBIPNJwY7S7y4O9/o3rQZDMAwbTMIDgYauL4Z&#10;ekZA9WNKiKCDGNEvwVw1wmB3isE7iIBB9NLw5hxGtstqA2/PB3rBN1unBQcCDDyfDD3zePUw4wS3&#10;kx74SIK9YhTjrplEv6BhhuOyeprv+oFO+LWLHtp/Qs8/nK5n+98f4R+hdfIP9YgJqQYRLs8EYYvM&#10;EDBA4PcJgftLla04A9dltV6w+30t5P6FVuRxXCv0TtMKfP45IHejyoVHOyAa4okQn2tYNJT8TwMf&#10;/O1o07ytq7TCXesmxW5/m4T3HZsUe13WKL75vr1zB1kEB8j53DgVj3FFzaNmj3EouU9p5OxJIilr&#10;CkvK0qKImbomYpaugXgVlONwOr7LqknRl+9NSFw3jzW7+47KPJI6Bzb/AD90xXPlQUKW+HwLS5DS&#10;xeCm9RLYlwaQrNTHtYyU4Wp6sqaKnjLyD3rq6F3aldG79IwRR5uCtjiPS7atGZXv3KhpdfXu7t+U&#10;LBnbcYvTt6+R1hFEpSqi+RRpohQtRrTWChM67vETum/z4ntuceN7b3ARqkrOBVCyqpJ7yeEmxBuc&#10;RuRb3hlSunzWo9rgJ53YmsyZdC+nDnvfI6oCkbjOcHJdWzi7Sh4h/L45QlIpiZCViiMVReLo1gJR&#10;TFu+KA6EACU53IjsT06Dyr/89tGjT7bIxjf7c427EVTDgWuEcb+byKGAH+/3BTb+8DAIX9ERQi1s&#10;+5aV2xLKzVKc5mcozgjSgStNHg2KBSEcbrD9Xaee3nVrFE8+deGZtvnS5twjCVbvS016v4J7Y743&#10;bwz7VBUN+NVm9x5FXunxx6V0BxAudgWTEjtDyYjOMFA4KBoU53Dd3b92Uqo/el9g3PQFfX7nAeIz&#10;j+CmZ16xVRbPtO/0noUF45430jVed5KGDv8YP+hbEzNwrDa6P6A+qj+4PrLvJCisPrI/AhTjcM+w&#10;H69aILuum6d6fb5A8fVZIIQgrNjw8ilUXJ2mMYnR15gu62rMfahsKhxS1BeOyx4UaaU1JQZJTakR&#10;fnDdBNeWm+C6CrMYBNVXmBzpreGt4a3hreH/NhCDXxrUjUnMvsY0YMjpaWsqGFY0FE001xXrJLUl&#10;M3BtKbhdZobrr1vEDeUWEQiyByzL7BnOZtizdp7mtWWB4rNowJ0Fhth6ddMFpqrpsryzKbu3talg&#10;RIYs1kqaSoxiJNgXqLLF7Lvv+oqyGeYpe9bO0Ty3zFOBgRS0aECfr1cjEUwVMlXRgbzap0Dmj0lR&#10;xQYxCmyc1+6/bhA50DP864Z5u+FM+ST6fIMaFc9SoZKBIbNfjsyfgFElpucGy9L9shXdf2mguq2d&#10;owMD7ciReVIgwoq3GWIa1Og4Zi/qYks7MmNAhsybBAaz3YAufdVgBffB1rLnsGEOGKx0z812A9lm&#10;CCufxJxrUGPOM3vRiS3tqLQBGSpPC6PA7kWX/MywuPccd/y0aHjPSj+4ee5VAza6QY09x+zFJLS0&#10;oy8PNqPydM8N5lcNop8blt1PhFcM9MNH5sgBCCshrGIKF1WvwUUzVNhYRTs6FRiu6WF0kQlG2xxL&#10;3wPcn1upw2aw0vYuGSg2w+mKKXxEvQYfyVDhzynaMckDUlTuNIwuBIYiM4wBb4EBBsyr77Bywyzj&#10;4CZgODxHObFoIITXaQjhdBUhUt6OSxyQorOnJeh8I4wBDmyx3SB6Q4Z/E5cMVoa3zZBgJZ6q0BLP&#10;1I6QzlD7yGHNHYTYvmZMuk6CyTXC2HyTGBhELwyv7dfrDgUMzrN093dnGQfsBiv1uN2gI52uGaWe&#10;IvfTQ+Eu2tkeGf7iFIzLBPcLzCJssWXRUPpfBsccC88NFiYwMJ8bSCcr9NTQ6ieMEMJjboCwmxvQ&#10;3UyJmRDhckwibKEZAgawdy2vbt6VtED62NnCsBv+Oss85D1L80+YpYSUTTOCqiZ4J9CDEh9umyCw&#10;C6bHj0LELD1kN5S8NAhBXEzJLBtTYmFiS800bNmymyevd7Yw3deYWfs3WljAQD8Wb6IHFOl4/n8f&#10;lfrUdbXs50mFoR1CFuKxgJo+JiDnTvKI+ToG4do0CZ9jwOFzZ7D4PAOWUGDAEIqnMcRS/XKbo6x3&#10;NjP3rjGxPTaa2V6HLMyj8QauX86Y1Oe6querBnmrN0coDmvh8RIfcVlpg1xGtoZKy3yCoaSPN5DT&#10;nj4gp0/+i5wJynlaQ8mfqKEULTsrdb2zieX2eyNn3wYj19PLxPaJnZB4p6p6dlW09n3VACn9mBxp&#10;uIQFJSpZ/CsPyZzLKiQ7dbCGmTxUxUhW32WkaG7TL2tuMzJA2eo7jLzh5WahrXea4bi+Y+B9/ZmB&#10;f+CgVuQZ1t+1+0KrZmcl1O9ex+r0J9NbIng0aaIEL77Q0iBMbL8vSOi+w0voucVN6P2Oi1BVci6q&#10;KripoPTeSm7WsjMx/uxk4O36nV6w91Od0GP/ULurX5tmezL01K2c+djzPvlRAJrYEUFFtkZzquVR&#10;0B1plOQmHAA8IMPfJS8XR7WUiM61FUExykIoTlkA3qkASlYWiC61LTcD+49OOsGXv5kSuX4yoti9&#10;Q6n+/ASk25XE1O4vJo343sYOBD940BuCvtv1LfFmeyi9rC2UXdhykperOCXIlodBWbKzUIYsUpQu&#10;OweKAyUuOx3vD05P/8MunQY1nZ8BHGdn2nHrsd3uTqed3dlpt+1uO7Mdu67Vzo6joqhLEQ9UEFAI&#10;CMghlyAicsspR+5AQEjCHXIfhFwQw5nDGEj+EQgkHIFoApFwKaDAvz+P3Zm+I+998X37ez7ze57+&#10;fR/b1Ae/gia/PdDn3O8rXTsaz1/2ymHMXUCSreerCJPn6stMPq0Fxgus7KFLvLsGP0Eq5C9M0QeK&#10;kvVB4iR9iOSmLhwUJbmpjxW72mzf792sj/7x6yHTF39UzH/3H+n6jz78rZPX6eunU8iLXnn4OS/k&#10;/adelTkWL1LaxJnGZNM5asKYDy129BIjxniZGW0MZEYZg1hRxlBQBCia6Wozmj1u49AffqVyfP1l&#10;x/q+A3z4qBcdPnGFDHvE4NY8UouXTtzLcpwsS7GdwsVZPYlR06drIixnSWFTPuRrU5cooZP+dSGT&#10;V0AIUBjoOsXVhvU73DT2z3fI1v7+RRt8cC8dPnSUDB86j4MPIYq3Dsdmrh1JTV52z4lxHi8KA5bg&#10;WU/UVbs3JtB+Hhtgv4gNsPmBArD+tiBQKNbfHu5ycPPnH8H0vZ/ALPdvYbb3cZgZEAK3XktfbYzB&#10;OusTGmyUZO40Ka1jvDqzf5SQqx3BFEBPyoqHDSVlo9B99BhUQjBBpVUmqKzWBJVTTFp03ZgaWzeq&#10;cqEPhg+GD4btGsLSV5uAoREY6pO5FnJa53hNpmK0Mlc7jMs3PEEWjxhKS8F8NJiPN0NlRDNUXmvW&#10;oShmDYZiUuJc662BsXcPzHb/BuacOQ6zAkNgelj6y5YYnJOa2GBrucW1NKXJzPWZSiMpd3CoKn8Y&#10;whWN6VElE7py1JQOiZ/SoYhTOnTNlAZXO6Uk1E72uBjc8tlHMBMYOMe+gbnAwAYGRnj6Ku0G1kkD&#10;/9CaxLVQU2VmapZqpDFX/4Scb9RXFY4P4u5bBjDlMwMYnHUAR7RqCNVWRWW1tYdYPfOw8oFLvTP8&#10;652BdxYYwC4YYRmr9Giskx7XYKMlci2tKTJTa4Z6pDUXMjTmj+pIBZMDxGKrFl9me4zH2h9XVNoV&#10;VZW23gdEm7yaaOuoIj5zJZj6mRvMAgbu8b8BwzGYAwxMYGBEYZyMG/U2ejzXQkuSmWhpwJBtgFrz&#10;TYONBRZtbdEzDbF0VkPEOFTVBEdfDWGuq5Yw11lTMSd5UDErdqH/M/B/NlzLWGNGop3M6DobM5Zj&#10;YSTKTPTb6mFapgGi3TMNthZOP64vsj+qKXmufoB29pNwzm4Kbl5Gxs1LSfjnohqCQ+hC7w27Yd7P&#10;Bv93BlYEaoEVVWdnxXAszLhOE+OWephx1wDRc8wDtIIZDbVoVl1336kioxZ76zGLclBHHXZBTMY5&#10;22vxz10JbgUG9huDBzCcOQZz/UO23hrCUQvs6xQ7O5o9zb7RYWYlqkaYqQaIkWUeoOdZNfQih6r5&#10;/qKyHrnS3YRakTWil6X16CUhBbvQRsLNu9IvBr7HX+G29wZWaPo6Owy5yIkgz3IjWdPcaKmZE6cc&#10;Yd+CINZd0wAzZ0bDKHAoGfeX+lvKVruo5S87m5EvxA3oZUEdZpEHduNKcOvvgOH73VvAsAUMW9zL&#10;IVvskPR1Tmj5Ii+MNMuLYMzwIyXj/Kh+Iz9BZ+DeHh3kZFg07NxZFatwqZ9Zui5rLV+TNCNftjei&#10;Vnh1mCU2GbvAJmGd2w2mAQPnjeEEMHi7vzFscoLvvuKFlC7xQ2vmBGE0a3u4cEIU0TMmin48JE4c&#10;gsS3zVrR3af9/HsLUnbhqpBRvspvQb7kAAMLGOjAQAdvb7dfDG3vDTw/xCY3KO0VP7hkWYCodghD&#10;qM8koW2WzmsPx3vCFCN90YNaWZK5X5T+rLstf57PyVvhcUuXmQz0Mq0ZvUwFt9kM7tKV3hq43+/a&#10;fGMQvDNs8K6krguuFq+IgirnpUFNdnkwe0aBEBofIfq0PTF6Rectc7c40yoT5DkYvOxFBr94gcpH&#10;LTQxsAsNzVhnXR1u3pVg+nuD4ORfNgWn3Tf5vojX/ICUNWFAwYo0EO+UB5JtyqstJp2vcECNUCh6&#10;YqFu2W3TQ0nWtECYaW9uy3jeJMh/3iwodVAEOAeJSXDUNIOath9M/9QN5u3btdEODO2nj74xvGq/&#10;nPxC4pe7IPdD2pWXKyb0Pi16/UWxUn1N0d0br3/48M5oR0fWJEOcZqUI79hJwhw7RVhkI4mQz4jC&#10;Clsli2irZG4/mPGp2xZ/367XwlNfbwDDRtslxJr4YsKS/EL6rPJi/iR0hmAYO0VT6fwkXerw/s6+&#10;xEFp151hnuyOqVF6a6panDJDFGfMVEnypqslJZZKCcaCkVRPYyQPth3M/K3bJv+Hna+A4bXQ68jr&#10;dp+rLzrPRTsUZ5MmIa9sw8Qxomr0v/QufYC4QxPZK1bc1Ah6bkNUedJIjSzRhO9ImsB2pE5gO7PG&#10;8Z0FZoKs3ISW4c1oGWHbwaxP3DYEP+xcF5388yuR15E1ibefs/c0wqLzjDRMHs5Tz3hUy8e8aRLo&#10;artQGyXnqxKU1P54LaknDsJ3xQ4j5fHGMnkyKM1YLs8eQXYVDaO6UU9Q3ehtB7P3uL1u3/+bNfGJ&#10;P61LPA8vyT29rdqT555M/Birth8tkM/8VCUynae2DQXzOLooadPjyO4a1XUlTnFdU9YXOVjUG6Mr&#10;BDdS0JusL+xN0xX25QwW9RUPuNIGd7fbuujfH69Kj3+12vHTIbvq2OGh8f0+6tlD8fIFjwLRU+8K&#10;7sSlBoYxiFlvCG4j6hBStBYhL9aE9OaBG81WhauyVFGqTFUcKAmUpsxS5yhcaZW/0+2l9OCOlU73&#10;L+d73f9pHP3uwCP7AV/58pEE0ZLnPa7dB9M67VtbO+7bjB/1Y5YOXeYV/I/9OolqAj/gOJ6Zacdx&#10;nGMvdWp9Hef1vWlrXzutok5nahkddBTZRAGDyCqbAgKyQ8IWQggQ1iSQfV8gi5HNBoQEiGEJCRBC&#10;yAYkiJZFWVwA/fev9fnmGG49zOF7/7zf7Tce1F6gD+nKHkMqM3Rh3bd1ET3puhhYQne6LqU7fSxT&#10;uZtW2/Yg1rs9fvn0/re/to3/af/I4p9P9G4cD2zf+j5Buumdy1vxxZIXL9RVz3s3Y+wXWCiLDz/L&#10;7CdOMwVIUqYCZTeNQfIbRqQ80Rh2J8EYCYuVJxiTdtVc10eIJ71/+4Vr+PC+Udehg70bf/2mfec7&#10;fyk4E83eOptKXPcqwK94YYsfeRFyFs40ps2fbU6aPUdLcHgzY+2+rBibPzvaFsiJsgVzIq1IbqQ1&#10;nBtpu87ZTdPdHyAeD/zxQ/3cr/aq1r/6XcfO0WMS4HmOCU4i68E/43BbJ9PQG//Ky3riWZKydKoi&#10;/tFpQvSiV134wo8NYS5v4lWXLynUdZGEdF4mI51XYGGwaNJuMqo+REwY9yDUTw/s69w5fLAVeHxN&#10;B0c964GHXzk4fhUNvonP2PpH6s1n3+XErJ9EXYMW5OrpspCVs9ig5fO4y0s+uEtLARWXli7BgisC&#10;l0JhkbtKr/kIMbD6GaJz+9A+Efj9fjr4w1f14PCxcvCXH1Dg64Db4EhYIvCIjdw5kRT68tu0oOcn&#10;MwOfncoO2DyT6795Ls9v0yfPd8MfFpjnsxGU77OBzLuwEbGrQNNnHwD6F58C5t8PAobncUC9EABI&#10;wYmg7lrBi7rrlWuExOblilu8RUym1IXO75jLLVI6srC99owqlT2jXm3PJPfbs2j99myO2p4jVNtz&#10;JWpzgUw1UShXjRfK+9zpZ8PPhv87Q/M7AwsamNBAgwYyNBDD81+SoKEBGggpvMWKDJkTk9s5iy7s&#10;sedi1LZs/KA1u05jzSZrrLl0jTWPo7HmizRmVOvgRJFkcLREMjDiZoACDYw3hiO/BWxoYPgEgGZo&#10;oEAD9Tp+rTmxabkxmbdYc1vmxOd0OUpRvTZ06YAlr0I7k1s7PJNHGp4poA/PoHjD5kLR0HiJeGi0&#10;rEWrKRNrB90MUPYhAPOLvYANDRzPY4AJDRRooIfnvWRCAwMaKNBASpc5a7O7HBUFfdbSYs0MunzE&#10;XFCjM6NIOjOaoTMX8XXjpcLRUaxwVFMuHFXhhKO9bgao0MCCBg40cL8/BljQQA9OAOzw3C1ubMU6&#10;5wZ5mZXCXaSmyZwkaKjJV1lwRVpzCVY3XUgwmApJBlMx0zCJ4RlGcXz9Azxfr4J1w5Ru9t7APfo/&#10;AxsamCEJgBeRsyWIw60LbpKWedDASpM6aVldDiI0EAq109iyMVNJ1YSxmDQ5hWFN6nDcCW0Vd0IN&#10;64Z1VXInOt0M0D5FAPahN4YDgAcNHN8AwAmJB4KI7G1RLHZDmEhcESRzHvHTJE52ZqeDmtdnaURr&#10;p6tK9UZMpXGylGQax7KmtFXsKXU1e6ob1gVrq2Yb71a513sDDxr47wy8kDggjszaFseUbYjjG1dF&#10;N1iPhCmtLn56h4OT22uhorTT9SX6yfIK00QZyTyCZ5r7a5jT3QSmuRN2l8CcllezTDI3e2vg/MTA&#10;hQbBlVjQEp6x0xqF2WyNrV9tSWA+FieJXaLUtllB1n0rF6WZphTrJ6tw0+NYsnWQQLd019ItHTBF&#10;Dd0iq2HMtEJLi5sB+lvDJ4DvcQAITnkAHjSIrsSA1mu3X0kiS55JY2qfSONo/5EkCh9KkhVzLelK&#10;myh3wMwr0k0Sy00GXLO9p45qb4fJYZJamk1cS7MKa+gzAmhxJ0DfiwDcdwbhG4NfAGhBRr+WXE3f&#10;kYUXPZdHEZ7Kr1OW78TzFu/ckDkVKZ0OeWafRYLSGtkYY0917ZyivnmuFSaqa54V1FEcvFqqjVND&#10;t8Is7vTeIPD4zVsDHxpar0S9koWmbsvD0C8U4ZXrbVHklfbr7MddCeKHyqQ7TlV6p7Una/CBFD3Z&#10;2lQ+z24kLbAayC5WfdM8E1oY0MGAe9DhHu4EGD8xiKBBAA3SkMgd+ZWULUVowfP2MNxmV0TDU2U0&#10;dUUVz3k0nCKwj6W064dSB/6tzJmgCwrnqlnExQYyaYHYSHaRG5rmm+ops011VFtTHc2tAOMTBOBB&#10;g/AYNJz2ACI//9eyoPBtRXDSi/aQnM17oZi1nmvVywNRDQ/HEkl2cyLXMJHc1j+U3n9HlTVe257t&#10;KOtsmK/mw/9Ka5qvITfN1zZSZuvrqXaYzZ3eG0TQID59FLT4+76WXwrbaruc+OxeUMba/RD00mAY&#10;ZkEfg7VZoonj1jieZiJZoRy+rWpRZ+orlem2CiXOhrtHs1WIqXY8i+LAU6iOShLVVkWkuRVgQgP/&#10;yz3Q8DlogQaJ/4UdRQDyRefF2LWeS7eWBoIzXfqwbIslBG+YRVI15ihxtyGx4+5QWj9bnarH96Sa&#10;8T0l5qr7DSaMkmHGSukWLI9uKafDaO4FWHsQQAAN4uOfg9YfjgK537mtdr+gDaV/xHL/xTjnWFCC&#10;2epboHderBl0BDGVpghJmz6hSzyU3E/uv6kr7002Ynvzjbg+/GR5H3GyqJdtLFGwpkqFLFMp371e&#10;vTEIoaHl+H4g8TrySuHj9fyej/+qyifYNeqHnLaeTRpzeRcPLPg3KG1B7LumCKkUGhjD8eqawbgR&#10;jPqGoUSdaShVF+sx/dVjJf3kMZSaa0B38MbRd7lutc3+GAFEX34MJCf2A9mZI1vt3p5rPed/fDh0&#10;7vy0xRM55vJKG1g+X6Z0+RMV8M9JTJFStiG6s3Ekurf8QfSDQuhADdwaQQ3mDaM1mKFCDUGL0jRr&#10;cwb5w/9lv06DmsDPOI4Hq3ZtZ9sZZ+yuO7ud0Y5uq7ujW7UVPFY8ElSUIC4GxADKFSGEAEkI9xHO&#10;AEICJEEIN4FchCQkXEEQJMolKJQRtghBYogCwiqX4NP/0k770rzdmb74vn4+M79XD1MvsaiVyi0Y&#10;kO7ZCopjO0F14fBi84VjZj3uxOizk9j+KVvPzlkcQzdzKVU95cSXjV0vL3tGlPMH3TUZ/R66hB7P&#10;9qgub314F1kf0UXvjOiOeRDZndIR1cNpj+wRtof3FFvUO9FmDMj3bAHl8c9XtXbfzN0/e+D54PED&#10;Ay9sLnbO2nrr3tkx1bMOqXKjM6903LmEN0oQZ/zDpZb11FUb2X+jmfHY8x6tz7c1tI9yj/aYgYpp&#10;ofen6BgDOU2MgTyLelO9CQOKPZvX6k5+9lZ3ZteLXuuvnhj+ekQ/Z+OgWzzjo166GCafc0ouNV3h&#10;5hkcC9PHrlQkjDhJIoZ/UNCGCGrqoJuG8vSmNvCpH4qiCRykayiD0XWUoRQ1ZYitsiSTBINZV+3d&#10;vFJvu8OsP7p98Pner/Szh611Sycc1etYb9mKA61k4VJ87iv7DLbRPi/OYF/IfH65LOSfeBF51El8&#10;e+Sa1O+Zm8z3mafMZ8RX5jtClvqO0CS+o1GoGLEl/ViDwaxqv970pvXotuHRHdsevt63S7f8Nxv1&#10;B1sHKdh5Fq1hKdxFbETqG2xi7GtcBsOE41Km7PikyYsFPobLwlsTV4o90UYe49dR7iXu414l7hP+&#10;xR4TwajQIksaUWIw75q+thp7+nvMI/MfP21ZOvAnNdhYi+H7C4Vw0jUbTvomv/+eGrV4Kjx0wTaO&#10;PHc62WfmLPvmK2wm0Xw+y236EsfVhOe4mK5yXUwELsHkhvLkEqb9OIRpkkUNazCYZ4+2YLpNv7Vq&#10;WdzzOzUc2iWCw4fy4ciZTDiCZ8Hf3cLhqA913Sbw9urx0FtLJ8KI705Fur49HUNYOBfnvHA+/uq8&#10;fYLTvAPLad6JdWXeGXWd5TjvibppUYONGMyjvl9hWpa2Wylh96cVsOdLHvx5fzrss46Hb8+FwUFH&#10;Chxy9YUjNz3gKMn1wzGy89pJqtOqbYjjytlQ/IodzWHlIv3ysgP90vIVhv2yM8qVcXHZA+VpUY86&#10;NmGahzEY+eoWq1LYvi0X/rCDDV/ujoPdBxiw9xgZ9mG94FsHN/jumjMcvuEIRz0vw3EvezjlcwHO&#10;+J4HnJ8dXPDDwWUSDhxJWPiBdA5cUETSWfCwKMj+zSbI3vkJcP/yBWRbfwfp2POQ6OgOiS6BkOAe&#10;+T7GJ3UxPDBnnkYXzlKiyl/7s6pfkdhSM4krM5PyZebbRXKzf6XMHCBFKWVmcoPMGNQsnQhukY7S&#10;2iQj9I/3f8MvwJBECAQWMsQiQ8TPBppwNiiq4meDecPAQQaBfBoZpv0r5cggN5ORIXDDIBsPQQYL&#10;7m8YOMjAQYacfTuBiwyZWDtIcyQCm0CGNPeI90neKYtxATnzESHCGVpE5StKvHQ6ILXG5J9da/Ln&#10;K00BRUoTuVJpCpTVmijq2ilqY+14aLNihNGiGGTeUzyxIGSwAu7OX0MuMuQgQxbODjLxbpBFCIAs&#10;YvhahlfKYvLtnPk4qnAmnCkyh8bKTJRkpZF8R20k8+qMgUV1xiBRnZFaU2cM1qrHaQ3qkbBm1WCE&#10;TtUb2azusSDgIkMOMuQhQ671QchGBg7+OuQQ/CGHyFzjeCUvZtzmzidRhDOxDNE0M1r+MiRRPRWU&#10;qZ2i8OpfBBU1TAVX1U+FKOon6FrtCLNBOxjZpOmLatQ+jG7UdloQ5Gyzglxk4CFDns1B4CBDLt4V&#10;+AQSCIhh6zyvxCUuiTOfHlg4k0gTTUdH1hgZCXUvgtMbJql5TZPBRU2TIdVNkzRV0yhT2zgYVd/Q&#10;F1Pf+DC2vvE+qs2CNgx5yMDf/znwkIGLDHy8CxQQ/KCQSF8v8GItCUjZC1xywQw7pHKaFS43RsZr&#10;JmlpTYaQ3BZDSFGLgSZpGQtT64aiNLq+WI1OH6fR3Y+va9GhmuM1Hw1yNwxbQYAMfGTIQYa7+GtQ&#10;RPCBEiLtQ4lX/LKQdOcnATl/lkOtMKcx5cb4WI2BmaKbCOW2jdOK2yYY8rbhSHVrX7z6nj5B3dqW&#10;oGprZqnatCgNS9X6sTYMPGTIRwYBMvBwOBDinaGM4A0VxBCo8IpdKSdlvC0m8+fyqWXmbIbUmBJd&#10;Z4hO0o3TOe3P6SUdP4YrOh7HKds7Wcr2e4m1HY0oTVJthzKptr02SfnRIA8Z+P8x5NscAAEOCyX4&#10;q1BJuAXV7lQQe0evVpPS3lWS896UBBW/EoSKX2ZFqgyJLN1zZtaDsbAy/dMYRac+UdHZklSjr0+u&#10;0atRCpQsWdEptaD/Gu7u/wzuIkMB7hyUOzhBNcETpO6BIL0VsSb1TV6UBHAWqoIKZ8pCRSZBuMKQ&#10;mdA0HJvxoD9S2PUwXtalS5Z1aVJlXbUoOUqSKntUlSp/KLIg4CGDABkKvvm3QYg7A5V4R5C6uIOc&#10;GPChxjNsvcabtVxDylyQkQWvJcGlLyqYkpH8uPpudsqD1vi83uZEcZ8qTdwrZ4t7xWxJr4gt6alI&#10;k3aXpcm6LAl4n/zPUIAMxdjTUI13gBqXGx8UbqQ1pTttVXUr5ieVb+qMOoD7Uh18d0xOr+ovi9K0&#10;5bE6lGmZj6Vp5QNV6VUD5elV/aXp1f3F6eLHReniXiFb2lPIlnZ/LOCjnzf/i61QiAyFyFCKtQUJ&#10;/hIoCK5ryus+K2oidVF7M2KuwSdhujmAbdAF8oY0VJFeyqzTFse2V3JT+gvu5A/l36kYEmRWDgoy&#10;RU8EGVUD/H+xX6dPTR94HMd/YF3Z7YzbGdFqu3Zqp9bRehWtB4JyyH2EcIQrJ8EECJCA4b4CREDk&#10;ECUcIRAC4TZyCHKIrBxKOcONiAuxgoIwhEBAQeS7v+ns7OyjjX9AH7wef94Pv9/kMmlWUkXf5/ij&#10;IeebnZCHNuShDUXGV0CCtfhU4+i0WedCXW8geK80U9gLrbSw2WdesZOdHhl9LT7FLbXs2vvlYW05&#10;eTHSRF7q85u8wvGkNPFY6u3ikdupJUNpKaUDd5LL+z/H/zTsA6H2SSgx1oUqO7OPtTj79w1OxNVm&#10;V9pSG9l7rofOnB6ixgwPUNM7Or3EdY9ZNeIHgU/SysL7o0QJ4xFi8RhXUDQal1E8En+3ePhmWung&#10;rdQy6eeA7F0ICNAGIdqQf+kklJte+lRjZ7zx0N5G+QjntNTmQnzbQ6bIxiiM8WlXTvcE+e6jgWuF&#10;FZ2Man4LqyWuNqA3uPrGUGBd4WBkRdkAR1Q6GJ1TOhiTWTrIvVsm/RzARxtyD+yE/BP7QIQ2SMwu&#10;fqzFGqw32ZrLW+1t5rqd7GTjRPvxV3jPvjeEyNZXxLTqSYpINHSt8na3Z3N4G7PLvy2mz69T1BP8&#10;WNIdVlXRG15S0ReRX94XxUdlV6gE/L8gkIc2iE7shUKd41Bl8euHeoyuosXGcP43rJFs1MF49JW9&#10;a9+cs2/7IiGqYZ6cWvaKIsyeoEoSBt2bAnu8nl7vjnjG7knvCOgtb2e3Vj0NfFjZGXzv/m8hRZKu&#10;0ELVIAdtEB74AgrRhhLdo1u1VqfXHlmeW3xqeVE2bH1uVGZh2TuPpbQvO1xvUDhxJegflS8jiNIm&#10;SJKYYUpDQD/9yfX+oCdsaWJLwIDgsb+0ooXVVfvEv/lBG7u6pp1dWa0SCHYikI82iE9qQsXlwxv1&#10;5sfkrabHX0uNj45OG1zqnTezbVdY0xrf2wZXynHx4rfOPJ7MSZTwwqUifARf5z9IbWIOsh6xBqOa&#10;/IZSG/yHc+tZw+X1jIGGJp+2+mbff6oGeV8gUHBgBxSf0oQqve+Uzcbfv+3W+27sX+eP9s7p67et&#10;mDg2blh6Va1jQ4uXHG5mvbXnJb2yy+e8xJUFPHeq8hkl1TJGPOsYo4G13qOxD7zHbtf4jAuqfZ6X&#10;V9HHHtXQRh4/UOWjcAcCYrSh9PSejXrDfYsduprPXxzd1zd34VT7ip5x46aJa9W2lXfJuk0YX45J&#10;SJnD3I15jREET2PFzEmHcs8JFwltgnqfNuErob0IkdBfxN6jT6ZUeEzmlHm8LCv1eClRaV2khkDx&#10;AXW4/8vulRbdL6eGjuzqf3Pi23bFxTONm/pm1WCKL9m28Oa/Nw9JXTbnchfMU0LeWGSwfrfK9ZRh&#10;C9yncGK3KWIRZYqGYqKCxW7T0YVusqQCN1m2yE0mUEkuRhAo36++UX9q52z3YTXpzMG/tStOf9+4&#10;eelcNRiYFYORSzZc9UzZuBrAVRpFhcqN4/0WTFI85szS3WYts0gztnzCa6cc/GtijusMDeXLd50J&#10;5LvORmXjZxOz8LNJKs2Wog2S/WqLbd8ig5MaSMfy4d1Nm2d/qAbdc2LQMckEHVwy6FJjPl32Dfmg&#10;F8hS6kd6KAy5lCWjBPyi2S3nBatkpwXbFNw7p1TcAiHVYcE9xWHBC+Wf7LAYnuSwGKnSywoEedGA&#10;INK+nej+XvWmzZ//XglnDhWAlhYPzugnwq8YDpx3CYIL7r7b2t60jzr+pA+Xg1zW9UNxa0YR9krT&#10;KNtVKw52FcuxWcWhXDmYVTKKHmWtZKL8VJqoQpC+VjWkbVgdqf+kqX4PftgthJ8O3oUjxxPgmHYk&#10;nDBiwykMA7TQw+osCQ/n3R1B28MOdBg223o+1p8MmVZbJizLLQuWxRaGZb5l52e25cgy3cKjqCyT&#10;LXeVpI0I0t6jhtRNIkgJaKgLQPPL27D/6xvwjx9D4dBpFvyoTYcjBiQ4Zu4MJ23s4BcHDJx1toQL&#10;eHPQIZrCFZIJGJKNwYRyFSwohmDtZgB2KEc3fSCgSCp1dKgh9SMIUvo7gmRvI+pJsGNXNGh8FQRf&#10;feMLXx++BgdP4eGHCw7w0xUMHDOygJPmJqBldRXOYQxAG6sPl231wMDuMhjZ6YKZvQ5Y2V8CrL02&#10;4OwvAh5FUAm4GjsgRvOvEH1oH0Rq/QxB+nrAtsBCgB0J/Fx8wIcasu3hHbtJDbj1nhSZto6PT19z&#10;Tc1QumZmKvFCVFGmknAvU0mszVwjNWcoSR0ZcmpnxjtaF2/WoyddxuhPn1bhz4b/NNxAG2I1Nf7b&#10;EIw2BKINgbYkuO7iDUxq8LYX2uDOTnpPjrizRojjKfGp6HZmFtqQpSQUZSmJElRdlpLUnLlK7sgA&#10;JCDb31xyf5YxT+vKmPHs4U1596Ok/xfEoQ3cPRoQizZwtI5BqJ4ehJljIBxLhBBnBrDJwdtMz9gN&#10;T/+kdfewdCWZm7VKTOavEHk5K8Q8wQqpSLBClghWKA9zVigtOXL3Dv48/Rl/xqsre8qnN/u5r1Ql&#10;iEcbbqAN3EN7IRptCEMbOGbWEI3FQ5STF4SSgrYD6DEbTFbymkcIb5UazVeQE3MV5HThMjlXuEwp&#10;Eirc7gsV1Hqhwr01751HR94M41nulG+XYILZmzvk15s7qMIfDXF7dsENtCEWbYjUuwJcUyuIs3GF&#10;G46ewCEGbodei9lg+yat+QTyVuhRgmVqQr6ccqdA7iZAFRXIqZUF8muNokV6q2iW0ZE/zezMn/Dr&#10;Fg75d+f3Xu8WqQIJu3ZAPNoQjzZw0YaYK7qQYGoBiRhnSMTRIY7ABg6VsxninbTmz+YpGBG5clpc&#10;wRI1Tbz0b8LrNKjJOwHAeETR7azbUezsUXfcLmq3dbZVkLFrFVA8QEEIR8IRgQBy3yAYIBxCCAmQ&#10;hBDucARyEBJCDvLmIiQhBIhY64LWo6KIoOUyoILSovz3HaezH8mH5/vv6xPVzLVc4XIt0VKuJUbL&#10;+SVxgDOZamI/zDB3jGea2T9kjXCGs60HyDtsAAk2kGBDqePXgOh6ElS6XwA0n0BAQ0WDyssZoCyy&#10;4LdC+HtxGbWv0nJbLPEEzstoWufiFSZ/MZrHX4yV8efjdZ1TqcbOh5lDvLGsYd7N7KHO4WtDfAPO&#10;eqD8dwP5n58BImwgu3wPqtzdQY03CtSgokA1Jg1QI/DrZbGkt4WpjNfZuBZLynXuYlxl10JMk3Ah&#10;tlO4EAcJZ5J1gp8zB7vGsk1do7hBgSlnUKjPMQo1udb7aCDv2Q7K7T8DJNhAcT4Oas6fAw3e/qAR&#10;hQUNmGRQi839QIspfUdMor/Oz2JaMgs5C4nlwrnYxp65OH7PXIJaNJGuF43jjN03cgZExlxDT3+e&#10;QazCG8RyvKHHWqACNpTDhgrYQIYNVc7fgYbzZ0CzNxK0osJAKyYBMLHZ6/XRxW9pidTl0ozGBTye&#10;/Tyd2P00qUbyJJkjnUhTSMaz9BJznl5iwOukmnydDCrQyWRwPYU6qbVAJWyogA2V9ntAueNXgHHy&#10;GGDC38vy8QZsNAawL8e+74jIfNsaU7DcmEier0qvnS7LZT3ClwjuZFJ7b2e0QreuiqERnFauy9fK&#10;lYVaSFbYB/UU9UHCIi3EL9LKrfXRUAkbKLChAjbUOTuBVndXwPHxBJ2BgRv80Kg1fmTqK15szkJH&#10;ImGGmU57zMhljhOLusx5ZLkRV6/S5/DVWrxaJS9Sq8TX1WphsVrFh+MWa5Ts4j6FtQBl+xbYYPvR&#10;UAkbGpwdQbuHM+hEegBhUMC6KDx8RRSV8LI79uoLQVLBJDet/Kema02jVfl8XSlBDhVU9UkL2vvF&#10;RZBWUKLQ8ghKLRuunaDsayOoNC0EtcpaHw0UO1tAhQ1Uh38BposD4HicAALf8x96QpDvJGGYJWnk&#10;lTlZTPIzWUL2Q2ES6ceOqw3GxjweRL3eKygl93NKGgfaCSJDK1FuaIZrIkL6RqKiv4Go1NaXqjTW&#10;AtTfDTTYUOVwELS4HAadF44Dkb/bujTY6438MmpRgQ19ro6Ofqy6kjUujSeOdKXX97Vf4/bUF8hY&#10;FIKuroxuYpB5JjpZaqKTZIN0Uu8AvUxuoJdBOnqZUksnbt5HAxU2VNnbAYbDAcBy+QYILh77IA1w&#10;XZMHui+pQnxmteGoKUNk+H19WOZNZUypQZJc28u/yuaxciX1dUX9JAp5hEBpMZdQxSOlFZLhsnKp&#10;iVQuM5LJckMFCdJZC9BgAw020GFDrYM9YLseAt2eR3/rDTixokS5LfYHuT83hV2cGA0OHRu6nG7S&#10;RZWolAmMbklaRys/W0xty9Pm15WMXKurv5HdIB7JY4iH82mSoSKKdLC4snegpFyuJ1gJVMGGKrtt&#10;oHq/HWhw/AJwXb/akHgdXlP4HXul9T8xa0I7T90KPnvvri9m9FZwav8Q9rpUH0PnqJJYtdJ0UWlX&#10;tiaro8CUxq4ZSuWJBrNYMuO1RtkgrkZmzKX3DuCpcoO1/m9gwAam4z7QderAeq/3oRWNz+FFI9Jh&#10;5lbAkZ8nvE7ffoQMMt5FJ0M/Xi7kmyNpzIHY1kpNohAvT1OmSPL0idJqfYK8uz+1R6lN5yl0mW2Q&#10;7moTpM+uhXTWAnTbLaAaNtTs3w3aHPeC7tNfvFN6HVjWe375YtTr4KNHl74cm0a6jjzzQ2seBySI&#10;7gfh28ZCKdU/RDCLh6O7MgwJ8lg9Th1jrFJFmwSKeIMWSpJrlCndalUqV6VOb1VprAWqbRGAYbcV&#10;1MEG9tG/bEjdPn/T5/H3ueFzeyceuP1tbPrCN+Z55Cn9HMq/93lQLHcqKKfucTCZ9ADTgLsTyo37&#10;b5Q4cixLir1LkYTf54sjfhoQRQ8bxHF9OmmCrL83SaCVWwvUbEOAmt1bQf2BXYB/1G5NcWbPS+Mp&#10;uyd3vv/T2DPnf5gX3J30y5fcIYtfiGARldg8F5BL+cWfnD/jX5fyFN0RNRHehX2UJoiYKOVHPm7i&#10;RT3p4WInTLyI26auqMFBYYx6QBSj2jxQuxUB6nbbgJb9O0HP0Z2vta5/nL7lsGN86vBu84LzQf3K&#10;+ePQqqdX9woyrO2NTwr99SV8icWblD3rUxP/zK8lYhLDDpuM44RN5rDDnpa3h08xWeFTorawZ/rW&#10;0Ac32sNvmtnho2bOZoF6GwRo3GUDOPY7foWO2M4Nf2tzd3KvrXnB8c/6FZdDivVzLqL3nkjW+gUs&#10;Y90jlfjWIy9v+QIxZd6TFvXCpz50Gs3ETEc0h0ynNIfM4JmYmYomzPOmBswLfj3mhaYuZGq0IeTp&#10;zU3baNyCAMxdW4Bwn82Szh5x794fEDfm93+iX3X6XPHe9VsROHeaBc74MoAblrThlpy/dhaX8frc&#10;9ViLOzl83osWMutXHTiLqUHPRjPQs+kM9Fx+NXqOTEfP19HQCxwqekFBQS8qN22tGYEArJ2Il9An&#10;iLuj2xGjc58i9Ctf71S8/25fN3A+0gZOnmaAE8gycDI0H7jEZa67ZsS/O52LfXO2KGTZg4Be8i7z&#10;t6DIfpZQsq8lhuS7lAaXV4ZcLiUil+mlyFftBOSrjk1bYiEQT4UIxFi/DWLk9jaEbvWvNtDGvz8V&#10;AMd9LcDpcDVwciECJ088OBaYAf4TEQdOxGPfO6cF/3oqC/XuLM737cU8n1Uk3nsVjb+0Gvo/5us0&#10;qOk7j+P4f6RW1zpdxU7bVbZdXbV44gGKogQByyHhCBAiRzBAjIQQjhAIuUPCHZAAYiCKHBFQQBHB&#10;6noWUVCoUQTUQbZ2WAev2mqrCJJ89r87O30Yn+6D9+PP68lv5vuT+r1hS3e95Ut2vc0Q+06oxD4T&#10;xZkf6icjQQx0EkTP9RnE+eEZRBs+s2nEkk8N+MZuP1as0mClsxhrPJOxzp+DDWFMODEZcI4NxjZO&#10;ANy4VMtO3i6zb6KPOYDvbQ7le5kj+N+aY/g7LfGJnpaURA+LlOdhkVlt8AS5f5kgLtwmiBOjBFGH&#10;OTP0+HxuEey+zMLXSzOweF0ilm2NxQqPSKz2DYVDYCA2hPphE8MHW8O9QIncCY8oD3gz3eHHdEMQ&#10;k4IwpisimdsRy9wGXtSHunGOIC7eIIi2ewRRO04Q5Zhhk4dZs+X41FYAW7t4fLF8D+wcGFi8KQjL&#10;tvnBfoc3VnvuxDovdzj6uGGzrytcdm0Hxc8FHtQt8KY6w4+6GUHUTaBTnRD1wS5fJYj2AYKof0ju&#10;PyOIHDNhIwYxKwnE3DjYLIjAnEUhmL+Eii9WeOOvDp5YstEN32zehlVbtsLBxRkbyQN083YnuLhu&#10;BIWyAZ6U9fCmOIBKWQsaZQ12k4VbDemzP4ZgwVzw7D4DZ+1yRLtuQSx528cE0LCHEY2IGC5Ceamg&#10;CTMRoJTCP18OapkC1EMK+BsVCGgmO61A4EWyXoWFdlv+jj4gf717SPYy8r7safSI9DFrVGKt/wtD&#10;xqz/GD75w7BnuzPiSEOcPw0s0hDF4iIsQYBg0hCokCEgn9wuVcLfQGZUkgYlAk+TXVIiqFdpDjYp&#10;3oYNKF6FD8lfRN2XP4kekY2xRq0G0ayZSLP9BHy7BYhfuwzsbZvB9fQElxoEDvnHiYnmIjJeALpA&#10;gmCp0hKUk2UJLFGbA6s05sB6jTmomaxDY6FdUVuC+9Tv6Cb16/CBrBfMIdX4nvuqsdgR5WjsqMpa&#10;yCQNQtKQRBoS1iwD12UTkjzckbQrALzgKHAi48HaK0BEstRCF2eZgzXZ07T9udO0SrL63OngZrLO&#10;3OmQ73Pfh/bn/B5uyvmZOZD9hDWkGYu7rxllj2ju7R3NthbEH89Euu0cJC9aAB5p4G9xRJr7Dgh9&#10;/ZFKi0Bi+D5w4gSI5kstu0Xq6dCsvPchRQVTwfqCqZC6wqmQ5oKp0O8K3tOvFrzd3Zf/S9St/Kes&#10;gbwx9lDu6N4HucOckfw7+6wHCWnImD8HqYtswScNAueNyNxBgdjHD6LA3RAw9oLHSgU7QWpmCjVT&#10;DGXBJL2waDK0ongytK54kt5SPBl2rmiScb3odVSf9hnLpB1j3y0c3TdcOBz/QHube7+oL8F6kM78&#10;CCLSkEYaktcshWjzesgp26H08oEiIAxiehwEzGTw9knMcamaqSiZ9h0jr2QirFw3EVZbOhHWqptg&#10;nNe9iegpecHqK/kX27T/Yfxg8VDCcImJN6S7kTiku8YfLLUWZKRBPO9PEC60RcrqpZA5OUDtuhU5&#10;Xl7I9g9BVigLkshECNiZloQk9WRMpnYiMrv0DaP0wBtGzYHfwlsOvI78R/kv0b3lj9n9ZQ+5d0oH&#10;eXfLfuAPlPckDRzoSh6ouJRyx2qQkwYJaUhfOB/CVX+HynEN8ijO0Hp5QusfhALybWgiuNPSmPR3&#10;Ap7qd2669tcYVdnPzCL9c6ah8umeJv2TmDP68bieg6PcWxWD/DsVfUm39d0ppsrLqaaq8wJT1Xcf&#10;6L8GKWkQkYbMlYuR7bgSRRQn6Lx3oDSACl1o+LQ2gvM2hyV4JY2Xv0gT5I8nyMrG2HlVj+IqDv2T&#10;bTw0ymk3jMR3G+4m3jLcTLll6BL8cPhCWv/hs8L+6o70/upT6f2HrQXFTBvI5s1GJmmQrfga+Y72&#10;0FE2osLbFfoAX/NBOn2iPCLm1X4W/3kOR/xYnpLzo1Cse5CoMQzGlxy5w62uMSW01txKvFTTm9xX&#10;cyWtr+Zc+s3ajowbtW2iG7Wtopu1xzOtByVpkJMGMWlQ2n+FIqflOOC2DlU+Ljgc+O3kYXrQa0Nk&#10;1IuDrPjHOo7wx4Jk5T2lqNiUrjT0JhfUdScdNHYlNxivpJ4xXkzrMZ4R9RhPZfYcbRH3HD1G1ijp&#10;MRolvfXWguojGyhIg2ThPKjt7VDitBSVbmtR7eNsrgt0f1NPp76si2SM17BifzJw+A9Kk2SmfKH2&#10;ukJadSkj23g2TdfUKaw51pF+8li7qLupRXKtqUna3XRUeq2pTnatqUZ2rbFadr3BWv8zzIKUNOTY&#10;L0KZ0xIccluFOh/HyYYg11dNYV7PmqKCxhpZESN1bO5AJU/SqxMUXsoTV3YqlMZWcUHz8czK1kbJ&#10;sdYG6YWWOnlXyxGyw4quZoPianOVovuYXtHdZC1kkQYlaZCRhnz7v6DC6W844maPBt/1b4/Ttrxs&#10;ZbiPn2T6PjrBChlujNnXX8PN7NKn5J8tyTjYmicz1iuzW6vlpW0GRf2pSmVn20HV5bYDqssny1VX&#10;TpQpv28tU3a1lCqvHrcW1KRBRRrkpKHQ/kvonb5Cnduy6WO+a347QXN83s5wGeuIdB85vZt2u3XP&#10;3usNnIwLR/i5p/TCioYScZ0hT9laqi7s2K8+1KnVnOwo1FzoKFRfPF2ovnSqMOtymzbrygltVleL&#10;tUjDDGSRBsXCP6PY/nMYnBbh6I4lky277H9tD3YYP0N3fHSesXXoXGhgX3tU3JUWtvDMUV5285HU&#10;8hq9qPbffNd5PNT7HsfxL8rVpntLdbQ53ZwiSSpblmbGzGCMYRhjmhmFGDNjZIk4hzY7laUVReUi&#10;SwsTYloU6rTvuUqdFimR9rrhPnrf37n3n/tP88fzz+/j8/rn83h8PzvzNxzNzEpvSsnc3bwpq6p5&#10;Y5bm5OaMU00pGacbUtPPqtPSWuvS084d0wZpfzZM1MfmGRNRYGaEUhtjVNFnf63znPumiW/24rSf&#10;RXebt/2ts368C82SEI06ZN3xI4rUisqoHUUH4w5sLfy1dkP+pqb43FzNurwyTWx+S3P8ds3JxJxT&#10;jb9lnW5Izjyr3pjRWqcN0qmGVKohhWrYZTYJh2ymfj9Cn/6xgTu775TXz087fEw6r7jZXunw8Ww9&#10;KwpqaF4dU30ibEvJsYj8gqroktRD8dVxxckNqsKc5ojigyeV+5sb1+493RC943RDbN6ZE3HbzqrX&#10;57TWa4MMqiGNakifMQF7zSaiwmbScB19ytsWj6kv2tyndt9kzLx1i7W04yrPo/mCMPDoOWnUIU3I&#10;xj2N4duz6yL2JdVEH46sTKwLr8hSyw6X1odVNR1XlJ87HlHSWqcqbK1bu7O1LipfO2Tq6SLDUB/Z&#10;M8Zh3/zxqF5m+KWBNvF1K8PwyXWXcfe67aZf7mIsPnPXk11/3VdccUmkKm4PTMptDcnZopEVxjYq&#10;y2XquNoQdcaR4Ib9NUFNDdVr1BcOy2o6qsPL22sVpW1HlEXaIUtPB5mGo5E73QAH543BsSVj3muc&#10;DXou2YzufGSpf+2Z87TzT1iWjd0ejOpOnrDkjkBecEOUmH5ZmpFwYfUuRVvYgaDzMeWBbWnl0o7i&#10;MulF9aHAjqsHgloul4XUXyoPrfm9IqziYqU2yKYasqmGnT+NRoXp6KGGRaNety/W7XpopHOt13ps&#10;+yuaseYVx6LuhbdL2TNv392PfUKzHvrFJXX6p0TeFeUF3V5dKL69dp/obkqx6H5hUUBX/d6Artt7&#10;xFdvFUrP39i3qvl6SZD6Wqk22Kqrg62Go1A0RRe1s3TenTIhXXcMyPXembrtg8sMNYM0k/pBd+vK&#10;AU/XotdcwbZX3NBNvdzY6B7epjXP+Tkrn4vz/XsUOwS9yQWClwV5gr7D2/3627YJn93ZLrzfmS+6&#10;cm+HuO3uLm2Qq0OQO0EPBw3JG/VYcv+CPrn+TwPS/tZ0tOaT3eT6z3TTys8s2+KPLHbuB5Yw5QM7&#10;NP49Ozr8nXuS5B03VfBWkM0fDM7xGYzJ8X6bkuX9bk8m731NOu/D+TT+wN1Uv6dd6YL7j7K0QT4h&#10;2DNWp6dal9xp0SNXrowibYOGRPMvC4P6EftplSNOZsUjLvZ5IyvcUkdW+CcM00Iihumq1UOM+IAv&#10;7sn8T96beR/FW7w+yrZwP8Vt9vyctonzefdGzpfDyZyvLUkeX+/85j344FdtsJOQdwcJuVdPyJXz&#10;uuTc7VGkacRI5xjMx5XD2rgINua5sLNPhT07Efa+KjhIg+EoW/l9RaTvCDOWN+QZ7/nNb73Ht8AE&#10;9yH5ereh+Hj2cGocc7hgHXPkUCxzpD6G+e+L0doM7SWks4aaryHk3GUd0tilS2owWbcMfx+/F+bG&#10;22BplgIrmwQspkfA2jMYSwUrYSf1hWOIF2gyDthyN3gpWfBXMhGoZCBcSUesYgU2yl2QE+6MIkqV&#10;TJuH/yDkWgMh59sJabxNSNVjQkowQW8XjMflwGTaJpjOjcc8KyXMHFZjASMAlhw+rH08YSNwh6OI&#10;BZqYAbaEBq7UBX5SJ0ikjgiVOCBSYo8EsS1SxTbIXanNjWOEtJ0h5OQ1Qqq7CNnfR0g+9PXSMX5M&#10;MowmxcJ4Vjhmzg+EyWJ/zLXjYb6zBywYTCxm0bGM+vA5cJzg4rkcTK49PLi28OEug5C7FKu4SyDz&#10;XEwdbFZI5GjT0UxIy++E1N6l5j8iJLefkJTvRC8BugaR0J+wBuOmrMRfZ/JhZMqB8QIWTKxoMF3q&#10;BDNbByy0t4O1gw1sli/FckdrrHCyAtNpEThOC+HjZAGhkzkCHc0QqtWpNkKO3iSk9AEheU8J2TJA&#10;dOKpBiXIX4JAxgtB/uYFvalsGEynwXC2IybPscNPc5dh1i/WmDPfCr+YWcLcfCEWLViAJRZmsLOY&#10;B2fqUGEsnAv3hXPAW/gzBFpBPnYMQqZMhMhkGryoJ14OVuC7OoLvxQYvgA+PYDFYqmAwEsNATw0H&#10;LVeOFYWUMgVotZQTCtDPyEG/TOmSg/mHHO5Pw0e4PeFffF7KPvj2hb3x7w/rF74J/REo/q+B92c2&#10;1eDLcIQvlw1vIR+cIAnYVINrAtWQIgdtu4JqoGYf+l8D/b8NlMsKMLoUYD2Ww+OpfNirJ/wz/2X4&#10;e78+2YCwP6wvYOCHoBxrgDVUg5hq8KYa/OwWQUhbDiGHBYGAD+9VEnAUa8COk8N1sxKMrSrQ91AO&#10;RoJRQ1FHwvWMCq5XVWA+VMH9UcSI15OIr/znyveCXuVAQJ/ipahf0bNyQPkjiBhjgDAjQ0hmTwXf&#10;Yg4CbC0hpW49iTsTIl8fat0k4MlC4RGrBHtDJJjZUXDdRTkQDdfqaDDVUWCdpVyPgtuDqO/cR2u/&#10;+TxZ+0HwPPJNQK/qpbhP9VTyOvKxpH/tj0BFNcioBinV4Ec1SJdZINjZDsFsVwT6eEMklsA3NAzc&#10;qAi4J0WDnRkL1g5K6TqwqteBraa0xsLtZiw4XTHD3t0xnwR/RA+Knke/kvRGPZO+iu4OfB3T9R++&#10;6yyqCQML43gQAQGxKOBuxamOR9xal4pjq0WriIqAsu8JSwgEQiD7HgIJCUsCBEIgCZAQCBFBRQFF&#10;oSKGHWRtWRQFFcZ26NSqrVtvc+bMa3z4Pd//y/dww02DRGsrQDvaQfgmJwhwcQbUPhdAHzkI6O/d&#10;INrTE8IDgiEAGQ0+2EQ4R06B0+lEcJeQ4JSCBO46o2sk8PiBBGcGiB/P/0h8fXGKsBj4iDAfMpv6&#10;OPxZ6mTEPGEkcoE4hFwgmQJJy6wA42AHkcaGUOOvF/fldkg6vB9wJ44B9uxZiPUNhIjwKAjAJII3&#10;gQDnOBQ4k02FM3LaX2craR/P1dM+nG+hvvfqpv55YZzya8AUeT50hjwTMUf+CfmMMox6Tu2Lek7r&#10;jn5mEuCMDfHGBuRGR0D9cyMk7dkGhMNfAun4N0A4cxpwF/wgLgQJkTHYvwKTie8vMGhvvTOZf3hJ&#10;WW98ylmvLuiZv/s2MV/6dTB+CxhnLIRO02eQT2jjqDnGYPQcsydmjnU/dpbdjjYNkq0sIWHVcogy&#10;NqC3rgfCni+A7robWMcPA9O4DYqPD+ADw9/Fo+LfIBMJvweTGf/153EW/cTcX/xLuT8HVnNfBF3j&#10;LITc5cyHjbIfIx+xxqKfsPtjn3A70Y957ZgZ3p34mfSWTwC8sQFrbIjZ4ADYf6wF6m5n4Lq6QLrb&#10;QUj3cAOut+dbekDwq9SI2F8TMCkvUAT6fBg77WmIKGM2VJbxOEyTMRNRn/4Q2cqbRg7xxmJmeH1x&#10;jzI6MA8FbQnTmbew05mNidOZ1z8BUiwtIWmlLcSudwD8ltXA2r0J+K7bQeT2FWR5fPtO6H36VXqA&#10;3yIzDLVARCfNYvHUhzF03gSSnzmOzBeOosqEw1GXhEPRN4WDsX3CnrgpYXvCpKglcSK7MWki+xpu&#10;Iqc+eSL78idAqrEBZ2yIMzYQtzhC2u4NkOX6BYjddn/I83B9LfE+sZjj77UgCA2d5cTGTVFwxFEc&#10;OW0gjivqQWfndqGLxYY4rbgDc03cHt8hbsOOi5tx4+KG5DFJHX4s71LKWJ4udUxSnTpuEhAsLCDZ&#10;3hYw61cB1dkB+LvWgfiQM0jddryVeRz4TeZ99EWhv8ecJNRvOisWNcpNTOmjEDj38YzstkR+/m1s&#10;vvRWYpm0OalW2oi7I72ePCKtTxmR6gnDhVVGlcRhaQVxRFpOHCkw5X8NeHsbwK5bCUznlSDatRoK&#10;Dm36q9ht22uFx97/KL1dnyv8j8/IQz3H86Mi+oUJyfe5eNZtKiXrRipXehWfXVyHl8trU6rkl1Ib&#10;5TWEXrmWNCivIA/Ky8gPipWUB8WllCFZCWWoyBQg/r8Bt9YeOM6fQc5ORyg6tP69wm3Ly4rTO/6t&#10;8do3q/E7MlkW7DFUjArrzMMktgpxjBtckugynVlYTeaXVpIKlGpyhaqcfEWponQoS6l9SjmtXymj&#10;9SuKaAOlUtpgiZQ6KDcFSEstIOUzG0hZswJ4m1eAZOcqKDm05s/y7zYtak9vfa7z2jmj990/Vhng&#10;3quKDG6XoROaJYm0emFqZlUatVDF5Brv5VTIaKXqQrpeXcBoVecxuiskjJ5yMaO3LJfRp8ql9yty&#10;6QOlphgblkLqCmsgrrED/ublUOBiD8qvHV9XHlv3c43753N157dO1nl+9aDG76RBEx54RxmDaZBh&#10;KXoJnl8uIhcU8ZgqMZtfmcUqrBKytVUCdlMVn92p5bO7KvmsbrWA1VMuYPaWCZh9KlOAbGwgGBso&#10;q5dD5mYbKHKx+1h+cOVL3VGnhbpTa2cazm0Ya/DY21t38cRdXYh/kyYKXafEkCpluPSSPEK+WERV&#10;ZaRzq9hpuTXMNJWezrtaQ+N11DDSDNUsbqeWzenScDg9FRx2T7kpQDFfCkRjA321DWR9bg3yHbbv&#10;Kg/YLdZ+a/+04ftVUzdPrBlqdt9laPBxu10X5HutJjJGp0ETVKrENKk8RZKZT1IwshjVhExBLT6z&#10;uBYnrL2UJLqnxws6dIQMQzUpvVNL4XVpqGndalOAamwg2VkD28kacjdZgXL7sj90+2xeXP2X7eOb&#10;x2zGfzjs1HfnpMvdZq+jjQ0BPrX14Si1PjqlWIvh5JQn5XBLUksIUqo2Po+nj8sr1KMLampipe3V&#10;GImhOiHbUJUk7NQmC7oq8fwujSlAMzaQ7ZZBmpMV5G+wgPJtFi9r91g+bzxgMd2+b+mQ4WsHw70T&#10;21vazh25csv3fNWNkEjFVSQurzaWydfFACUg2t+LaBqcDKsiVkQr0qqilFItqkxXiSy/q44u7VbH&#10;FnWr0fldGkxutzo+2zSgLzEHyvJlIHC0gKJ15h+0W5b8cnX7kpnWbWZjvZuX9PTtt2/r+W7rdYOH&#10;q/6uz9myOwGhhTfDsKLrSBrrSqwAXxtfEFOTooio4ZSF6/NV4ZeqFWG1baURuoFSZEW/AqXoU0bL&#10;+lTRhaYBw8wcaMutINvBHEpXm73Rr0XMNzshxruXIfqH15vdG9lj1zz8jfPlgVMH1D2e7sWGi4E5&#10;7YFxaa2hJFJLJA/TFJMbcSOpKKSRKQtukhQFNWulQTdb84OaRvND60akYbqhogj1A1lk2YNiU4Bl&#10;bGDZWkKevdm7ihWIySsWiNFWS0T/gAWiY9IJ0TK9x+bK1OGN2p+O7y0Z9TguGTp/MaP/YhS1xx+P&#10;7QxmRd6PyAzqSMjxv0/P8TfkZvl1aUS+3bczfbseCvxbJ0WBjRPZQfU/5gbXjotNAQ5iCWRYm0Ox&#10;DWJKZ4YYvmGO6L1njrg3bIloebLZrOHpQVv902PrymZP/k13nX41feVhAL+opwOKG4IiyhIQBUGI&#10;goEsLAECSUgg+54QEsK+DAFFrEqVjrWMttPj6GiPM9qpteP0OFqPraKOVUdsqVqlqKUoRQEFJIiE&#10;VSo88/sDzIvP2/s8537v98Vdu78zg7OnQyje1i42VvwiKbU8kNdo7uvqFA8Kdske1u6Utu19T/rr&#10;Zzskjxq3Zz/ueFfa0r1D9v3TnYorne8rL/72J1dQT3XY947bs6OEtFJ/z1uXZpHrzbNJY9sfyNn+&#10;VXNODsQuPDbACTjwIjm6oT8lcUdvmrjyebo+7xm/QNsjqpT1KDdnPbNsEffaa8R9728W9R+qFg2c&#10;qsp0NFeK+roqxY+fV2f93FuTfad3iyvYTdxGDxLy8EtCbn9DyPXrbqTx3hxyenA++Zcz9J2jI/Ql&#10;B0YZwQ0jrPV1I5ykameiqMCZrDYMp+TKnRlFYmd2uWBEV5E+VlDBG6spTx1vKEud+EdJyuS5Yu5U&#10;SxFvrKtQ8KK3UNDTX+wK9hLSTt3BndOE/O8yIY0/upH/PJxNvpj0cjvyJthj/5sInw+n6SF10zH0&#10;6mlGQtF0HN80zZQqpjla8UxKDh8CaypktmQYbYkozuNgq5WJvZZ4HMuNx3lzHFpyWOgxJb7pNbry&#10;5G+E3DtJSNN5Qi41EXK6hZDPHxFyGItm/QUrPD5AiPd2hNGqELmuEFFxJtC5SsTwxYjLzgBHnoIU&#10;VSKEGjbkGiaMGgaKNLHYot6APSo6PlXS8ZUiGjfl0bjvUuvnhNw8S8jlq4ScuU3lPyTkYBche+Ex&#10;exe83Gvh5/VHBK7MR8hqA1ZHyxEeJ0JkAg/0lGRs5HHA5jORImBAIIyBVLgBemE08gXrUCWIwHv8&#10;cHyUsQZHKSfTXWmm3uGVS4ScbSbk+M9UPnUHH/YSUjcza/YmuLuXYMECC7x9tPANkGJlqAC0iFSE&#10;0hMQHhuPdXEbEUN9RpgsOpLYUUhnRyCLHQ4VOwxmdiiKWSHYxKJhFzMIDS59d4GQc9QMTtwl5FAb&#10;ld9JyLYXxM0+Q+YUgribMHu+Eu5eYnguS8filUnwCWTCLzgWgaF0hKyJQlh4JKLWhiMmYg2YkauQ&#10;FBmMjMggZEUGQBXhD1PEChRG+KHcpW+vEXKSmsHhB4Q0dFD53YRUDBI3G8gcPdVBBuIpAFmUAuLN&#10;xhzfjZjrtx4L/aPgHRCB5YFh8A9ajWDaKqym0RBBCwSdthKMoOXgBC1DSuBSCAK9IQlYAqVL0C7w&#10;hMR3CXghfmDRaUhghIKbTAdXyEKiMhVsswDxZWIwtkoQu1uKDZ/IsOEI5QTltAwxjZQblFZKtwyx&#10;L6VgvpIiwSkBd0wylTaRPZ4xmTUsmHIJuvmekC7zQnqwHxKiaODGhIKXQAePzwJXlopEUyZYxdmI&#10;r5GBUa9A7MdKxH5K+YJymtKoxMYmJRitlC4F4h0KcIYU4A7Lf+eNysb54zKncFLqEL2WDbgA/fx5&#10;kFMdMqgOXGqMvPWrwOdEg5/OAk+aBq5ehIRCGVjVSsTvVIOxT4ONhzVgHNcg7hTlvAbx1zVg3lOD&#10;1akGe0CN5Jeq6bRXqgn+iNKZOaYYFE8oerMmVc9dgIHqoKA6CGjLwVsbCAE9BGJmFMRpTAiz05Cm&#10;FSPZJgfHTmXU6cD8sx7Mg3qwPqN8pQf7nB6c7/RIuKND4iMdkvq1SBvUTvJfaZwip2Ywe0zdKxnX&#10;PJWO657I3g5Gz3lQLlsMIdVBEBaA7HXBkMetg5wbD4koFUK1GGkWJbjl1PnvGpHwgQkJ+01I/HsO&#10;kr40IfmMCdzLJqQ0m5D6ixFpvcYpvsMwIhrSOyRO/TPZqOGJfNTYrhwz/eoCcjznQr10MURBvsgK&#10;XQllRBD0jLXQJzOgEXIhV4ggylEho4Q6v8aM1HoLUj62IPWwFWnHLeCdssykX7BMZ9zIfcNvzX0t&#10;6DGPiB1mh3Qop0cxnNOhcua2qUcsLdoRa4t2NO9tYJ43F5qli5AV6AsFtRuGtQGwxoYhLykGufwk&#10;6GWZUBqUyCowQVhlnebX5f+e0ZD/mn+gYFJwLH9CeDJ/LPNc/pj4qm0k665tOPtpnkPmsHarhqyP&#10;NK9s93XDBT/phwubjc6iH1xA7lwP6HwWQUJ10FErnRe2AiUxq1BG7UZxOhu27IwZk1Y+pbaaJqTl&#10;ttGsrUVO8e7iV+JPSoayjxQPSk4UO6RfFw3ILxe9UNwu7FN2FnZrBgvadS+LWgxDJbdMQ6VNOUNl&#10;18wvy6/mvh2sVAeDz0Io/JfCHOCDkjW+sG+gYRMnEtW8uJkKcepkoUoykms2DGmLbQOKzSX98p3l&#10;z+X7Kp4pDpV3q/5Z3qU+VfZUe7G0U9dc2qHvKG0zOMru5gxWfG92VF6zDNj/ax2wX8gbqHIFeR4e&#10;MHovhGaFN/L9l6BytQ9q1/tjG3sNtqXFTNaKEp12Raaj2KjutRRYuwz20t+02ysfa/fY23V/tbfp&#10;j9of6v9tv2/41t5qbLK3mNqr7pgHqm5Y+zddyevbfMHWV/NNfl/N1wV9NWdcgM3DHSbvBTAu90Kp&#10;/2JsDl2COrof6lkhU/WpUSM7M5mObTLe8016WWe5Lac9v7z4vnlL1T1Tfc1Ppo+23Mo5XPuj+Xjt&#10;D7lnam9artQ2WVtqr+f11l78P911/g/1vgdw/GMwQxLRqdOium3n1BW3IiSVJbJvNZbJbiyDMcwY&#10;ZpgZZsFgFsyCGZM4IpElROghdThZspUspbh1ipZbPU66Lfd87vcP4Ifnz+/X4/35/PD5RL2kt8a8&#10;TG+KfZHRQHiRUUd4mXF1DTBKSwuGGm6A4Vv0IWmHHkzfpw+5ppthrtXOlTy7X9/zXY69yvY+9Twz&#10;0HWGFhEwToqLGYqlUPrxjPS+iFxmb2Qx8zZexerG17FuRXWwOqMHWTdjFljNhMXM+riFzNr4hczq&#10;hIXMqoTFzMqERdZqYDTSEIY0RG3Wgyk7dGHmPl2Ya2L4XWi57ZPYdu+S2Nl4UehlMZcX6DDBDsMO&#10;0mOj7iaTyN3xaYyOWDa7LVbAvRFbwm0mVHMb41q41+Pvcuvj57g1xHleVeI8r4I0z1ORnnGVpGec&#10;tcAYpCHcUBcSNunCtO06kLNXBwoO638pstj8XnbG6KX83IF5mafpI7Gf7TA/xPceOzqim05MaqWk&#10;MBoTGbxrxJzcWmIx/wrxEr86sZ5fRerhXyY95KuS5/gKRGnyk1w5Qpb8NFu6BhiDwcAIA12YsGk9&#10;zNiuDXP2aEOxse5f8uMGy4rTPy+WO+6aVbr/c0yGPT0gCva6zceHtbPjE69nJGfUUGnZlWR2gSpZ&#10;IFSSy4QKco2wlHJTKKeMCKUp08LilGlBYcpMgThlNl9EmctD8FcDY5GGSKSBZKgDWdu0YN5uzA/J&#10;oXUfFWYbXlWcNJivst/yqMLl4JDi/Mk+aZBHpygypIlPSKjlkOgVDGp2KY0hlFJzioqokmIxtbJY&#10;mNpSXJA6UJyf+rAoL/VRYV7qlIifOi3kU2cK1gIJSAN+43pINtSG7K0YKNil+U1+EPPu0pF1/662&#10;0p2ttdk0Vn3ul4EK3xM9CpxbqzT8Yr04Jq4qj5hWxiXzipg0UX46W5pLE8qz6Uo5l14vZ6ffkWfR&#10;x2VZ9Akpm/6wmE17VMihTYnWAuPQGBiFNFANtCDvZ00o3qmxojiguVxlgn5eZ6Y1VW9lMHzVaV9f&#10;tbdlZ0WAc6MiNLBGFh2rKoynSvKTOPk8qpCTyZAzmLkKOlOuTGPWKFJZXQoq80FZGmOshJYxIaNn&#10;TEoy0h8WZaQ/KlwNjEejYbS+DqRtxMDcLRpQsgP1SbUH9WfNr+pzjcbq400W+gPXz+7pqfM0b632&#10;c6q7HOxXqcRHlcgJFFERMYtXQBbQs2nyZA67PJFTqErgVqriuO3lcbwRJZE9WkbKHCtJZo3LKMxJ&#10;yVpggiYaxm1YBxkbNWHBT6i/5VvV3lduV1uo3wmm2v6hNtxmvqGvxW5XR6Pb0cZrFxyqay5eUFaF&#10;RxaropP4pfFMloSURxamyGLzmeX4fIEqsuCSMkJwQxEhHC3F80dLo7PHSgjccXk8e0K6FkhEGog6&#10;WjBLTwOKDNW+KwzBco0+mG3RBmOdRqD/1lGd7o4zRjfaXEyvNvvYXmoI8JZdDQkTVEcSOZdj09OU&#10;CTnxJeSiCCmjJFRaUBoiU8lD5C2y4JIHktDiCUmYaEIakT8hxedOStYCEzU0IVkbA3m6KCjZAJYr&#10;1oHH9Wgw3o4Gg7e3gt5eU+322zZbG7qcjKs6PG1KW7Ee4iZcUHZDaFzGVXwqqTqWg68kCYIvpxdd&#10;vJxfiKssF+OqmoWBvw0X4C5NC4JKH4uCpVOikMIpcYh4dZCENKRhNGHeOrUPJRgwXa0Oxpo0wGCX&#10;Oui7ZwA6Bw6hG/utNl+5a/+LstfVqqjbx5nf6efPasNFUVpCyTGNkczghvjsgAYa37+Bn+t3XZGD&#10;bWzkYZuGONj6ea7/lafZARVPcnGKOT6ubHUwWV0DMtGob2JNMKsCYLwOBQbbUKAP+ft1DmmD5tF9&#10;GrUPzAxUw6f3SgedzPL73R2y7vr4UnuxYXE9gcTQrpA0/84Y5oVbVNb5rhymb3cZw6f7erp3zyDN&#10;u+tPuu+NF4zzDYssbM1CJvbKQtZqIAWlAXkotUUZAJO/ATDUCEDfLWR+Pwo0TaBB7bQRqmLGRFf2&#10;+ISR4KGdCWfi3Km0UTf3hBEvXPjg+Wj/+4Ekn/t4itd9CsVzkEf2HC5J8hipT3R/8AfRbeQN0f3e&#10;2yTP7mWKV+sS1bv19apgKlD/SwDAdDkAI3UA3GsHoAv5ezUPq4Mr0xhQsbgbVbJoul60aLmN9/zU&#10;wfRn9paJTx0dI+dcfANmPYJ9ZrF4j9nwaPe5pGi3J2y827wk0vVZbbjL8zthzgsvQ51mPkY6j32M&#10;dun/SHD9fXWQDcBTKQCjyA5+bwaguxuAlj8AqJlQB+Wv1wPZ292awrfGery3x3akv7E8RFq2tohc&#10;OmUfsGTr4b3khHVd8sQ5LQcGOb6JCTr7NvWiwzs+zuG9MsD+P83+dh9GsHYf31+we/XZz+HpCs7h&#10;yepeIzuYRO7BQD0AtzsAaL0HQO0DAMofo4Dkk55a/mcjNGflwEb6ymEj0sqRg/gVczPcZ8tTPivW&#10;jq4rtu5nvzh72/3Xx/f01yBfm68EH+tvdO8T3wu8rH5UeFr+aPOw/N+km8Xf71ytv3x1ObnybVUz&#10;cgAGawHobQOgHbmHdUPI/EkACucAyP22HsWCWzCpcJc+Ee7fFgkP7cPBwyY+8MhxF2hu4wCtbc9A&#10;u7PW0NnREvo4HYdBTmbIQ/gopJ/9F8x3MIUqexN4w+4wHLQ9DN8hPpxZzUgVAHeQM7jZA8A15AxU&#10;Y8j8aQB4zwDI+I5WJ0M9LQLcvCEMbv/JH+7e6QX373eGB43tockRG3jM3AqesDCHZ6yOwnNWptD7&#10;/3TXd1jT1xoH8J9Xi8oUka1slL3DCCGDEBJISIAQVsJI2DsgUIbKI0vKFa57oNc66mzFurVYrUpr&#10;VXof8WrVakWxgCiKVCiCyPeep3/n/vH597zf55z3nOe8dHfIg1yQE+SEykBHNAfYYxtx2N8OP9Ds&#10;cF2j7k6K+o7cg+M/UtRecgab7lNU4xOKqhqgKPUMNTcbWgtSoKMng6FRFEzMwmGxjAVrWzocHGhw&#10;XuENT2cP0FxcwXB1AtfVESJX+78HpXRXKxS5WKLGxRwtzibYSezSqOs8RX17jaL291DUZnIGTeQM&#10;qp5TVOErak7GJ2peMqgFMZijG4HPDEOhbRwMAzMallh6w2yZO6ysnWFnsxxONvZwt7WBr+1S0G0s&#10;EEoGFaG1MWRWRkgjH+V88kmsIqo1OkV64OAtitraS1HNj0j9ZxRVMERRaaPUnHhQ86JAzeeB0mGC&#10;MvAHtdgb/zB2g5bpCmib2WORuS2MLaxgYbkU1pbmcLA0gYvlYnhZ6CPAQhcs84Xgm82HhHwKkkw/&#10;Q7JGiFhsALaFMWjLLeHjaQ0/Pzv4hDjCR+AOL6kf3NMD4VocDJfaEDivY8JpMwvOu1lwOcSCaydx&#10;ngW3qyy4/0I8ZsJjiAnPP5nwmgmBDxjwB+NTEIKnghE8wQBDE0SSDBySwZ9koLlbIYDMWP7BjqDx&#10;POAbQ4N3Kh2eBSFwrya1mthw28CBWwcH7gc48PiGA8+zxGUOvG5x4P2QDZ8BNnzfER9ZpD5rNgjM&#10;aQZCJphgjrHA0gQiQ5LB3BgBjpYIJPMu3dMWdNLSdHKtAiX+oMkZ8M1lw7syFF71XHi2ceG1Iwze&#10;+8Lgc4w4FQbfLi78bnBBu8+Ff38o/EdDETDFQRA40yFgT7DAHuUgdCQUXE0QZagPrvkSBJIMDKdl&#10;YLnZgEVzAJvjAaYoAPREJgKzyLplPNDqwuHXygdtC7GHD//DfASc4CPwAh9B3eEIuhMOeh8PwW94&#10;s4wPYR+ZCJsgNd5ywRvmIXyAD74mEC/SRxjJEOxA2pnk4Dlbge9rDwHTA+GRAeDIWGAqybrFAtBr&#10;IxHULAR9oxDBHcQBIRjfRCLkbCSYP0SC1RPxif0kYprzWvAhdFIwzgX/TTgEgwJEPo+E8IkQIk0Q&#10;baAHntkSsG3Nwbczh2jFUki8bRHNcEMUefoiYtngpfDByReBXSkGq14yy2qTzLC3ST5y9kqmQ4+I&#10;p7gnxR/CLokneT9HTYQ/inrPfyl6J5gQvhbMil4IZ8W/i2ejf5XMxtyNRqwmiNHXI9fHCDwrU0RZ&#10;m0K23ByJnlZIojsjPswPsRLSM8mCGUGWeDq8NHaSt1o6wWuRjodvkv7J3y0dExyUvovojB2NvBD7&#10;VvhjzBvR/ejhqKHowaiJ6Ofij9KHMR9lvdKZ+J64mYSfZZ80glRfFxGmRoi0NEbcUmMoHEyg9LBE&#10;BunL9FCvWbmIMSVLCB+XKCVjoiLZW2F1woiwMfGVqD1xOGpHwpB4f8Kg5Ov4gehz8X/EXJf1x96L&#10;65MOxj2JHU+4FzeV1BM/Lf8pcVpxLWk65UqyZojT04XQdDGiyV7IyfOSaW+EPDdTFPrbzOazXSez&#10;IgLG0qTckcQU8UtpbvxATLm8P7pO8SymVfE0dqv8SdyX8sdxR+WPZKflD2VX5b/G35X/N2FAfidh&#10;POVm0of0a/JJ5SXFpOpCyl+qc6l/ZWgCGckQRTLITA2hsjBAgd0iqF2MUE6znFrJXD6m5vu8zotm&#10;DmTII/sUWbLHieqUB/G16ffim5R3Ezao7iR2qP6T+JXql6RO1e3kLtWt5NuqG4q+jG7FWOb3qePZ&#10;59Pe55xOf5/zrfJ97nGVZkjQ1YHExBDJxgbItdBDqa0ePncy+FTrazq+KsRmpJrnOlAuDnhanBT2&#10;IEcV06ssSOlJqci8qajL+UnRmtut2JJ3PWVP3tXUI3lXUs/kXU7rzruU/ijvovJN/mnVu8LOjNHC&#10;Y5mjhUeyRgsP/R9IJBmiSYY0MvcWmeug0kYHq1fofljrvXi0IdhiqD7MoW9NlNfD6oSQO6Xp4pv5&#10;uYrrmeqcy8qawi5lY/FFZXvJedWOkrOqAyVnMk6UnMr4Xn0ys1fdmfVSfSx7pPRgzkjp/tyR0r3E&#10;nrwRtSZI0tFB3JJFyDDUQanZQtRaLUC948LxdZ76r74INO7/grPst3Uip961MvrNmlThtZVZyV2F&#10;RTlncytKTmavWXkiu6XiePbmiq9z9lQczTlWcST3QsWh3FsVX+W9qNibP1z574Lhyl0FwxU7iR0F&#10;r8o1QbKONhKM9MnMqY0K0/moW6b1qdlh/rv1btqD//I3eLqBZXK/LdKxpyUu8PpahaCrNiPxTHl+&#10;VmdJqfpoYXXlwfyG6gP5bTX7CnbWfFlwsHZP4ana3YXdtR1Fv9duLxqo2Vo0WLO5aLB6U9FQ1cai&#10;oc81gVxbG8mGeigwWIBqEy00WM6barWd92aDs1b/Vh/t37YxDO9sEtjfaIulXW5JDj9Xr5R1rsrN&#10;OFxZXLKvrKJqt3rN6o6SlrrtxVvqtpXsrdtScrxuU8mVug3qB3Xt6v66NvWLNevVf6z+p3pgVWvJ&#10;QK0mUJAMKeSNKNafj1VL5qHZfO5f7dZzh7c4zu3rcNe63xFkcHs73+ba5hif79qTuCdb0qVHG7KV&#10;+1cXFu+qKqvaWl5dt7GsoaG9rL1xfdmuxtayo40tZRcbm1f2Njat7GtoKntW3/Q/tus0HOq9jQP4&#10;PUOMrZMsiezbGDO2MhJZyk6RnTBE1hRqMGjGPiZriiYpSrZWRZ32zVE9Jy1SLiVF6ul66hxO63nK&#10;yf38zunF82ZefP4v/tf1v+77+v2+L/7frMnC0qyXgtLMKb4kGE12iFWUx0wlGRSoSKFoEfVDvRbl&#10;tViPMtZiQn3QYqd0q9ld54o4wOrMrnDX4zUxAe2ijZz9pambGgRbcqrzuIUV2fzyUq5IVMxtFBVy&#10;D4v42X2i7dl3RAXZz4Tbuc/LtnNflPC3TRTzt00WSoIxcnIYryCHXMV5WKxMnatWhZkGdZjcrwEj&#10;bQaUwTZbxRutq5dc2L+WdUoc6tS1O3pta218lHhHckptWTpXWJhVWJjPq8jnlVTl8uqqs3kt1dvy&#10;eqqz8m5WZeU9rdzGGxNxc8fLs3Oel+VkvyiR5J8dEuVomKsghWXzKV/rfoK34vnw7KA8DHXowq3O&#10;pfJX2l0XnznkZ37sQLDD4b1Rvvsa4iJ27UxM2lGVtrWoPIOfW8ytyBTwa9P5lXVp/Ka6FMHR2qTC&#10;6zVJgtHq1O1PKzcVjIk2540Lt/Cel0mCsTQ5TJWRxXx56pxIAd7tosGT5nnwqF0GBo9owY2j1rTz&#10;R5wX9XT60LvaAu1bWiO8GvdxQmv2bEwoq0/JyK9JL8gUZQmTy/Nq4suEdRvK99TGCbtrYoVXqjjC&#10;J5UbSp/uSCgaEyUKnlUk8ceFkmAcjYabpeehgEb5WCUDT/dQYbhVGu52ScPACXW43GMh03fSUfXo&#10;MU/jQ90Btns7wtx2HooOqjiwIVbQlJTObUzjpdZnlMTV5u6IqS2riq5rrIyq6xSt33lZGLnzWXlU&#10;1bgwWjQu5JSPl8eWSoYbZGmYJSWFpdIwUQfweB8F7h2mwq3jVLjSqww/n2FIn+izV24/7abf3LPG&#10;evfxINfK7gj/4o6YaN6h+JTNLcnchH3p/KimnNLIprLSiKaGkvB9nUXhzZcEYc1j/LA9k4Xh9ZNF&#10;kTUTxZFVkmGCrCzmUKjvKwCeNAA8aAW43U2639/d65wc9FwypnZdtFVqueCq3fizN6u6L8Cx9FSI&#10;T/6JyPDMo5yExK74LdEdqbnh7dyC0PaS/JCO3XnBnR25wZ0Xc4K6xrhBbW9ygvf/mxcqfp0f2iAZ&#10;plDnIR/geQ3AcBPpnu2k+5Hudf4swMmrVOjq16G0/mIlL77hqFF7zZ1eftnXbvuFAPet50ICU85E&#10;xHB6Y1LCTidmBJ3Kygo8XZS57nR9RkDv4c0BfRfS/fuepq05NZPuf+T3jHXtv2UFHny3VRLMAKkP&#10;ZQCjuwDukjP45SjAxT6AU5cAOgeo0DKoCuK7ZjJ1g2wV4a/O+oLbHtbcm75Oqf3+vrHXg8PCrkXG&#10;rrsav9H/akbimmuCjWuu1yX43Wjb4Nt/Ls63/wnH6/qnOO/znxN8ez8m+Z38kCwJ8sgZVAEMkTO4&#10;2QlwmdxBH+mf3aT/tdyRgt2PaVAzqislHLVQEows18p+7GyWNuxmFzfkvTr8wdq1AfdDQvzucyJ8&#10;HqRHeA8VhHs/rA71Gm4N8Xx0Nsjj8Wig+/D7oNX3ZsPcB2YjPK7NrpdkpgRgZDfAvw6RDJA7OEv6&#10;5zHS/w7eBmgckoLKZzQon9KR4r9iKHKnbDTSXtoZxU06WodNuDoGTHi6+Uz4+3hORvq5v0zydX+Z&#10;7eM2Ve7t9mqv5+rXxz1Wvbnl7vrmrdvKqe+eK8fRx2kE/SQZryZ3sB/gxhGSgTMAJ64AtN0C2HMP&#10;oHKEAsW/KUDBtNa8rTNGSmkz5ovipq0Mwqdtmf7TK2y9pl0cVs94ubj8sc7V6X30Ksf3qa4OH3gu&#10;Kz7ucLb/dMBp+edex+Vf7jnYffl9BfsTrmBPo6MkD8UAA+QOLp7+kYH2AQDxIEDVMEDhGEDuJzlK&#10;xlc1meRv2kqcb4aqYd/o2v6zLGPPWRum66y99cq/XJbZf/dis78HspfNRbNtMJVthTxbS6xcZoEH&#10;llpgnw0LB62Z+NaKiV8lut1GMtAD0Esy0NkP0HSHzB8i80cBuC8ANv0pTU1AJdkoVFUMRs2Fa1BX&#10;wx2NtEnpNbBHS2NbZJva4EozS/RgsNCfwcBIMzommpkgl26I5aYGKCa6TfTxqrEePpLo6nGSgXM/&#10;Mtj8K0D1AzJ/BGDbc4DkVwCxX0EqHKVl16G8ojcuWLAK1dQcUVODjbpa1mQXC2ToMtBazxTt9IzQ&#10;WU8fvXR1MUhHGznampi+RAMLtNSxkhSHJk1V7JDo3NkfGTxAMlh7H6Do7/njAElTAFEAISDe32+B&#10;EvwXSPkhyLojKDih9Hw7pC20RiVVFqqo01FDwxi1FxugoaYO0jU10VJzEbJJcXRerIzeGkoYvEgB&#10;Oeo03KQmg7nk56RERZKTJIMHSQbrSQZLHv9//vr/AAT8ARSvOZB2ITssR5C3QVBiIfxkiqBsiNIq&#10;uiinqoXzVTVQVU0dF6stRB01RTRSoyFDTRptVAEdVQDdFwL6ExHKgLELJEEH8qkV6Xkm5ppoxlqC&#10;Zkt10MRBDw08DNAg2AgN4kzRYAsD9fPNUU/IRP2dTDRoItqYaHiEiUa9xEUmGg8w0eQh8cIcTd+Z&#10;I/2LOZohg/jxZCD9uzky/pIAHdWU0ZrsQDfTRKb5EmRa6SDDXh9N3QzRNNAETTlmaLKJzOCx0KjM&#10;Ao1rCbElmhy0RNNuS6T3EOct0KyfuE/iMW6B5m9ZyPzMQtYcE1lojuTNHHnzXytk/SkBriQ72Oio&#10;o7mpJlrRtdCKpYOWbH1krTJCpj8dmVHM/7Fd7/FM738cwL8klVxCkVNOl5/T74RfzNw3bGbucxsz&#10;M2OGjdm0r2a2uWxILrlTCCWVbrrqotPRKf1Oqc7R/Ved7iEliUoH6f37/v79tT+ef37en/fj83h/&#10;3o/HC2xS7cA6yx7WF+Bg/VYcWDfgwKYNB7b7MEdw8K/TONjwG+YGDuwe2oP9a3vAfbQD3JzdnANs&#10;mMX87QD2k06Am9AAPJcaA97SDOytLMDxpx/A2doSnPGrwcnLCvDB1uDAxGolYxVQPNjlOYJdqRPY&#10;12J2YKc7nMDhkCPgT2J+dQTHq47gdB//zXkIP+s84TDtMuvwxRVwn50B/8EVnEYJ4PxWAyCZGoPT&#10;SjNwWr0c3NdYAHHdCvC0XwUeRCsg+NuAWyQOXLjYGhC7gJMCq7TZFZyr3MCl0e2byy7XOdf9rl/d&#10;jmF6XGfdL7vMEG67fCG+dP7kMe484THjNE4ElzEiuL32AvcXZCA81wDIpkvABfvC7pbmQMZQsffw&#10;22AJVLd/gA/VBkhhePBkuwIxlTBHyCLOEtQe08Ryjy8e9R5Tni3Ez557iJ+8uogfSacJk+SLhAnv&#10;Afdx72fuo5T3biOUGfdhb/B4SQGvx1Qg3fMD8l0NwBvrwRVbISSLZeCLrYyQtWYQZvsDhDqvBhp5&#10;PQQE42epTPcvlCSvT94S0qR3DvmD9xbye0o1ecynifSO2k5663uQ9Mb3pNeIX6/Xa/8bnkMBTz1f&#10;BIx5PvWfJj/2B8q9AKAOBIHvNRr49WsAPiZGQPjf/eYmEGphAow1psCyNoMY/EpgeK77OyIA95EW&#10;6f4+IJ486p/uM+Inow77F1AHA7ZSXwU2UF8Etfk8D+70eUY7RnkScp7yOOQ65VHIE8r90DHqnZBp&#10;/5s0COwPheC+cAjujQCaJkA1NgKSuSkEL1sC0cuNIH61EST+bAI8nPk0l7Bmgk21HWWEuQ6Hx5Jf&#10;hPD9noZkBvwVkhf4MLQk4EFobeC9sObAu2EdgbfDu4JuhZ8NGoj4PeiPiAdB1yJHg6/Qp0P76BD+&#10;axREnGUAvTsa6Cc1AD+sB6qZMUSYGALHXB9SftSHtHWGX4V2ph+FbitG+ZR1g9wQhydspueDaJ7f&#10;nUgR7SY9O+yPyILw65HlEf1RDRFXo9oifmd0RlxmnKD3RV+gX4y+Rb/AHKb/wpxinGF+iz7B+sY8&#10;EjvHPMSeYx7UAPyXGEIgNhPRWOZMMtODdMtFILHSm8q0NRzLdF42JCGteiIKtrnPZ7gNJMT79ccK&#10;wv8dgzIuxeQwf4spjumNqWKdZzWyzrF2s3piu1hnYntYp9nXWCfjnscei5tkd8XNxO3nzHD2xs9w&#10;OhJm4nZrAAFYDyHGhsA20IPUpQsAXaH7TbZ2waRivd6IEm/0TOGx/D+yQKsBSaTTlTS2z8Wk5PDz&#10;CaKYsxwZ5xRHlXCSU5pwnFPHPRbfyj0Sv597OKGbeyjhMvcA9xF3H3c8sSNxireLN8Vr5U0l7uB9&#10;0QiCjAwgwkAfuPpY1jGdD1kWOjM5q3Teq9bpviqw03tUSFxyK89/Tb88wuEiyvI+l54Y2s1PZR1N&#10;QrmHecrkA7yilE5eJX8fr5G/J6mDvzvpKL89qZe/M/kOvzX5raA5ZVKwPeUjvwFTn/IppU4DCDY0&#10;gKjFiyF5MfYGxjqgMNOeUq/UfrN57bxnJdbz75W4Gd7Y7PtjnyrM7hcF06t7UzytKyMlZr9QzOsQ&#10;ZAl28fOFbfzS9BZ+XXqzoE3UJDgo2i7oETUI/hTVCYZFNanjoqrUD+mVqR+EFYKJNE2AhvUQg+Xe&#10;VL35IDXShjxTrcnN5lpDZZZajyp+0r5Z4aJ/pcxnxYXiENsz6mjiUSUncH9WErMdFfJaxGhaY7oi&#10;o0FYJKkTVqI1wia0SrgPrRR2o1uFV9Ey4Uu0VPhOUiIc27hF+D6jWDgu0gRCDAyAjeW99EU6kG2g&#10;9bXACBkrMUaeVyxF7tWs1bpe66R3qYpica6ctv7Elii3gwVs/47cxKiWbAG3YVOGsHpjFlohzpeW&#10;iUuzSsQNsmJxu6xIfExWKO6TqcVPZCrxG6lK/DZTJR5FVaJ3G1Wise9AKDYL8fMXQMbCeZCjh0wW&#10;6SGD5YuQhzULkZsNq5Ar2/ALe+vJ5qerg/95ZGuky76SWGpbIZe+PS8lvlqenlYqRTOLUEW2WlKk&#10;zJdUKXMlrUql5JBSLulVyiQPMMPybMmITL7xjVSe8TZTnjH6HQjT14fEebqA6mrP5C9ABrfoIA8q&#10;dZC79brIjaaVyKVm3IJzjaSlJxoCrQ7W0B13V8RQmkvjw2qLkuLKVamphcoMNFcmVWRL8/Ok0jJV&#10;prRRJZF25mdIe/JF0jv5YulgTsamYYUk83U2io5koeib7wBdD5tHLew/6GiNF2gjj8oQ5G7tPGSg&#10;UQe50mqB9LbZzT/V6mnS1RywZu+2cFxrHZO0rYpDqyznsYqL+Sl56nSJNBdViBUKVZp8c6FAUVeY&#10;ougoSFacUvOUf6qSFK/yUrIHcwSyIUWa9HW2JsBYiM0jMg/kWsgLLHfer0SQgQZtpL9FG7nYvhTp&#10;6bDVOd5OWHJgp++q9pbQDU1NDI+aBnZgaQ03Wl2RzMsuTROLizLkKeosFVelLoxXVRdw1LvUcQUn&#10;VOyC63ls9atcTt5gTkLOkDJRMaxIlA/L/x+wdBeCCNH+nIsgf5UgyO1aBLnWhCB9u7Dcs9cI6e78&#10;Wftwp6vBnr0+K1p202zqd0a6bd3B8itqjKfn1PMS0GqBUFCRLk0o25QTW5qfzyqrzIsp25kTU35c&#10;ySy/JmeUDf+X7TINiurMwvABd1FBll7ofaEb6KYX6G6ggWZrdtkRUJEMKor7HkVN1DEqGjUaRVFQ&#10;GI1KACG4BFCT6EQFt6nRsgyiRsuFNYgLgohy5hD/2fPjqf6q69Z9zv3O+W7dNzd9U3Pu5A3NuVPW&#10;tazMWGsJfmFNswBWz9fTHgzmvr2Uuw5R7jkKcLpsFJyokFodq9CPPlQezNpbGi3fcSxRv+lwWsjX&#10;xRnxy4uypszbP3PWtL1zF03Zs/TLtN1rV6bu2bEiNb94+cT86qUp+deWJO9pXZKys33pxG3ty1Lz&#10;iM2W4AwYOrAC4OEmgFu7ABoKAS5Q9qr5EeBElTUcP8mHkpOaEQXVAY47q8LFeSdiNevKkk0rS9Oj&#10;Fxydmpp9eFpWRknOnNTixQtSir9emFy8fUFSyaF5SSU/zUn819XZ8cWtsxMKX85N3Ns1P+n7FwuS&#10;dlmCc8C6k/rQ+C3AjX2fenC2lLJnFcCxM5R9ahmw/6xi6K46H9stNcG89WeiFLmn4nwWVSebZ1am&#10;J0ytmDo5tXzGtMSyhdkJ5Wuy48u/nR5XUTQtrqLqH7EVDZkTKlropdabNeFIz/TYg2+z44q6LaA+&#10;wKMNn/bgykHqwTGAM5UA5acBiimD5l+wgZ2/S6y3/Ftr88+L/sxVv4VKF/8S5TnrXJwp82xSZGpt&#10;emJCTVZabM28STE1q9JjarekRdcdmBhddyIl6mx9UmRdS2LYz/0Tw6sH0iLKP0yOLLPk1apPe3C9&#10;gHrwA0BtBUAl+Y+Qv+AiwLaGIbDxJhPW3XQbnntTN37xdX9ezrUQ98yGCH1qfWxg/JXkiOgrU6Mj&#10;r8yOiahfER3esCkqvKEgMuxqebj52uUw89WW0OD69xGmyxgddB5jg85Z8pj24L+7AS4NnoMy6sEp&#10;gOPkL6QM+h1lwG/+MwRyG0fC8ia+9cImxehZTTqnzHtG4cTGIEXcH+G6yLtxxrDGdP/Qxmz/kHtL&#10;/UKaNhiD7+/xDX5Q6h308IIh8MFTvX9Tr49vI/r53EGTz20M/JzBs9BQRD2gGThdDVBWRzNA/l1X&#10;ADbeAFh9xwoWPxkJ85rZQ2e0SEZntCgcUlq03Akt3tKwFpMiqCVcHdCaoPVrm+JpbMvRGttXaHw7&#10;8tQ+fx1QeXdWKb1fXFMYXnS46zpQoW1DFaH+nBuDPaBzWPMTQAX5S8i/m/ybB/23ARY1AeR0jrDK&#10;euM4bHI31yapWzw+ptuVZX6r4gW81Yt93wa4GHrCZV69CXLPd1Pkmr4cmbpvhYvqfZ7Uo79Qouyv&#10;Fis+3BApPraK3PsHhO7v0YLf6RzW0QxW1dIM/EYzSP686+S/Rf5GgOxHAFNfW1mlos2weHQYHYls&#10;22AUOPqhC0uPCo4nevJU6MtXYAjfDSfw5ZjGc8EZHAkucxbhRrYQ97EEWM7i40UmDx8Rzy04RzN4&#10;8meAo+QvuAywhfxryL+Q/DP+BJj0DCCpB6xj0Hq4GUeOCsBxY73RcbwW2Q4eKGC4oYwpQyVLjF7k&#10;8mNx0cxkYzyDiRlOjjiXguQaB1vcTh/MRfTBWGU3Fk9ZcJreAaW/Ahwg/zbyf3X70/NPp+dPJ39c&#10;O0BEHwwJRBjugzDKE63HeOCIca44xk6K9uOFyLLnId+BjVIHJ3Sn4Kh1GIN+9qMoNAzDRDtrzLQF&#10;nD8OcNVYwK3EdgvKzwMcvASwg/xrB/33yP8YIK0ZYEIHQEgXWBk/whAvhGEeCCNdEUaLEcbwEcY6&#10;45BxDBxp64Bj7ezQ0c4G2XbDUUBeGXlV5PUlzOSJHwM4yQZwJpFjAbqzHFAkZSDfnYlCJQt5Wmdk&#10;GznICOegU7IzOmWx0WkhsZrWm+j/7zjI3EcUc5B1nKjkIPsMB51/Ja5ykHOXg9xnzsh76Yz8fjby&#10;cRDW33BpTVdZoKSMJZYwUOTKRIkbC0VqZ+R6c5FjJhK56PwFXTWPWEnrDTzkbOchN584yEPeUaKC&#10;WnGKh4LzRD0PhXd4KHrCRXEXFyV9HJQgZ0CCzh9EyCF4/UJL0INqkFANUhcmymUslCmcUaKjewTT&#10;veL4KMqg39l8FC4XoHC9EEVbid1CFBcKUXKY+FGI0mohutQRlwQouyVA+SMBunbyP7r28vvdkNfn&#10;irxeOQoIUY8MxZ+DaqpBKmagm4iJSjETFXI2Kj256G4SoFuMEF3TiWwxypdIUP4VsVmCrjul6FYg&#10;Qfdi4rgEFZUSVNYQF8UDHjfFH1QPxH3qdlGv+q2oWzMgfK1C8SsVSl96oKzr/4Aahj3KhQxU8Rjo&#10;yWegTsJCvYqDOqMAtRFi1KRIUJ3lgur5clTnEhvkHzXb5B+0e+T92iL5e88f5H1e5fJ3Xqdkvbpf&#10;ZD36a7Juwz2XV4ZWlxfe3dIOw4CsXY+ubXp0b9Wh4pkBlZ+DnlSDkuuEerYj+hImEQMDFWwMMPDR&#10;GCJGn3jZgHeGW78hR/HOsEzZY1ir7PbOU77x2aV87btf8cpYougylipe+FW7d/qfdf/Lv96tI+Cu&#10;W6up2fWZqdvtScCAx2N/VP/pj9r7/uh512QJ6pzs0ZPliH5USzBzPEYIHDDKlYERXhw0m0T9QdHy&#10;HlOax+uA6equgEWaTtNqTYfpG01b4HZNa1C+pjn4oPp5yFH1s5BK1dPQWtUT82WPx2F3PB6GNXs0&#10;md9o74YO6O6EoOF2CHrfDEWfq2Ho+zlooBp8yB/iYIfRjHGYyLfFJJk9JmqY7+OM/DdR4bLO8CRV&#10;mznT67l5jv6p+Uv947B1+kfhW3UPI77X3Y8s9GqKPOJ1L7JC98f/2C7TqCbPNAy/7GDBuqAdl9rR&#10;cWynOta6FJFFhAAJWUhISMhCFviSkN0kJCIkgpAAQZawyL4Ihl0UEBlAWR2kLlW06nE5tdOZ2p6Z&#10;qqjUbaq+83r6L86P6/f9nee5v+e8F35w+w3C1PbrhGs7rsbc3/FNzPzOCwQY9DUeBk8TYOhEDAwd&#10;Jb4PDFi2GIaifDxyPrr/B5Cz2hfy1i98zf3rkvmEgBW/0Pesux9L3vQ9ib39box45y2iNvAGMWPX&#10;t0Rr0FVSUdAVUmXQN+TG4Evk9uALlN7g85QzwTOUiyHTsd+HTMY+3j1GebvnDAVGDMVC3AAV4vpp&#10;7wMD0UkPX7QQUpD3cpb6QNFKb4itW/Ac+9zvQdK2pT/yQ1d/xyF+epPJ3DYbJwy6RFWEnacawmeo&#10;mRHTtLyIszR7xGRcDW4irhk3Ru/GjdIHcafp05HDjNuRg4wHUScZv+H76JDQw4AxXfEwpoP5PnAX&#10;+oZo5FqMBT5QuNgTpnzk8UaxxvOJaoP3T4otfvdkwctuiPFrLwvpX85weCFTLDFunKnBn2Hujxlh&#10;ZhOHmAXEQVY5cYBVTzzJaiP1JfSRehPGSccTrpG62T+TOxNeUtoTYOxRDow9gmjivg8MWbIIknzQ&#10;DHy8oGShO1T5u73UrnL7Rb/O/Qf9Rq9b+sAPL6uj1szIqJsnktlBIwJR1CmenNTP1VNPcE20Hq41&#10;7hi3OK6LV0Xv4DXT23nH6K28Eboj8RK9JfFfjKbEZ/ENiTC+lg/jq/mQUfV/gGFoD1QvHyjw8oBy&#10;X1eoXezy1Ljc5ae01S530ze4XU0P8P3aiFs1qaV8PqxkBp6U8iN7kiWUTqGa0Sbcx3IIshJahDb2&#10;EWE5u0nYwG4QdbDrRKc4taJznGrRPU6l6CmnQvSaUyZ6w7YjSkRvE5yBEX6oi+5eMNnTDap9XF4Z&#10;fMHD9IXgH2Z/cCNznculzB0LzprD/3A6jfTpgJ7xVY+aF9EuT6a0SOXMRrGeW4dl8Gswi6AKKxZU&#10;YtWCCswhKMP6hKXYpLAEuy0swuaEhdgrQQH2im/D/puYj/3GcwZGf+ALWci1pO6ub7Se4GGaJ7hn&#10;9gS3s7zBrOUTMGPd6j2WHbZs8ABx/Yl0+rYOA2dPs1ZErlNJWVVyNb88xZhUKs3ESqQ2rEhaIT4k&#10;bRLbpMfE+dJRca70utgqfSC2SJ8n50hfJGVLXoiyJS+FzsCYd10AaA+uLs9SXcF3Geitf9ANfGvx&#10;BBfzV4Mp2xbPkbzdS/sthLXdWbQtDlNCaH2agFipFzNLNQp+oVIntskzUnLlFplFXiLPkdfJD8o7&#10;5JnyIblZfkVukv9bZpLPSzNkv0oyZM+wDNnzZGcg2WsB5APURQD+g5zvTiZA+a7gcr47OFe4AowV&#10;b/YYLAxZfNyG/6TdSt3clM0KqjYn4kv3JzEOpabwrVq15KDaqDigylSbVAWadFWlJk3l0BhVAxq9&#10;6oJGp7qv0qseK1KVT2SpyvkUg+JXiTOQ6uENRcDt9V7kW8h3bmYDcCXfBZwvdAWT9uVguGyTe789&#10;aGFXcdTqo4diN9blMQMrcriRRZkiWm66hJdlVEjS9TqVQZuu1e216vdqy/Rq7RG9Qturl2undTLt&#10;D1q59pFGoZlTKtVPFCr1E5kzkO7mBcXAdV4PwF3kndesyLkKkfPYkXOULwGnKv/i2nM40LetHLey&#10;0U7+rKqI8ZXdxgm3WQWU7IMYJ90sw3T71Sql0ahPMWQZxYYiI2aoNyYZjxmExslUgfGeXmR4oE3W&#10;P9JgujmVWPtY6QxkAnSXgMvPxnc9AOCyDYCZEgDGK5BzVPmB3toNLp21AQtaqiM+qj1M/HN5Wdy2&#10;wpKE3ZZDiURzXhIr1SJJUmYplJhZpxeYzMZEU4GRZ6oxcM1dqRzzmI5tvqtlZzzcy93/UJO475Ga&#10;b5xTOYP66A6Vv+/hOprBBeRdUyh/pAa9+eu9QXfTOuBo2u7d0BDmX1lHWFtcTfsi7zAzOKuMG72v&#10;REjXHML4knwZKsZeDduSoWNZ8nUsa7WWae3UxOeOqhi5d5R0y5wyPmtOyTTPKVmmx+8BBcDtmRbt&#10;4QDqAZrBuTIAxpB7nWoAoLvZFbQ6PgaNji0eVUdDFtmboz62NVE2ZtczAtJr2BG6Sj5FVp7EFpZK&#10;k9klGll8cbqCUZyvoJdUyeglHdI4+6iEZr+DxRbPS6i2eSktd14aZ5lPcQZiwOVHA+piDupBMQCT&#10;Vci7UH4v8i9HG3r3dy4H1V0b3Uq7dvoVdISvyGmL2WByULfqm+NDFU0cQlK9gMGplfAYNWpRXE16&#10;Mq0mP4laUyWk1nbwY2tHeZTaO1xS9XwiqeKVgGx/KSQXvRA5A+VoD+gmzL6bAdrBaD0AAyi/qwOA&#10;RuRgh0/4AXvfepeCvm0+Ob2h/qbjkX9MPUbapOyi7UzuYEZw27gkRmsSg+pQsiiOtARyay6L1FoZ&#10;T2ptpxPbzsTFtN2m4o8+jYtqhvH4esgk1LxNcGYO7eEW+h8voh5O1AIw1ILcsxO5H3LQmn7kXoOu&#10;IG94Fcge3uRhGt75YerfwlYqB6M2YAPEL7knqUGMPiaO0ssnEHtTSIReA4nQlxOD7ysnRPe3Rkf3&#10;j0RF9d/C4XqfRoUfh4Q93ZAY3g7JzvwTdfFqAQDTlQCcbgbgJMrvPIFmMABA2RAA1lHkn1MLQdrf&#10;/+SqO7vFR3E2cGnyVNga7kTkZ/Rx4lbyGC0QP8YJiRoT744c14XixrNCIiZKgyImju4KnxwK3DN5&#10;MyBs/GlgyBkYvOs0DN01BMOcuY16cAH1cLwRgEE0/x6U34IctHIYABvy0APIA3UX3YBi1h9IZ9e7&#10;i2a/8OVcCfgf23Ua1eSVx3H8gkACyZPlSZ7sCUkgQIBAAENAIOy7LMNSoBartlbrwtEZO9bp2Bkd&#10;69TaZXS0WnVcWlfGtS51qwpTcQex6hQXQFHqBiiiFgF/c23fTKEvPu+ec7733Pu/zzmXK2pw+ebW&#10;pwVm1I+0pdSX2pMaxtoTG6rCXednh7kaP7ElNK4Jib+wNzju+4vWEee7gp31L2yOs7APP4PIwRpe&#10;3sWVdA7p/O2k+7+B9r84RM/gKCF/pf13ThMyqdGNvN7EI6OaVe6lLX68/JYQcVbLcEVKS5wuoSXN&#10;OKI13xzbWmGOufGWOebmDJOzbZ4x+tbnvo5b1XrH7e90w2+3ayNuPjeEt8Joa4F5sDp6Dw6vp2dA&#10;+1tofxXtf3aMkLnHCfkj7U8+T8iYHwgpu+lBijrYYSM7tPz0Dj8msdPKxnZGKBxdserIrhSN/eFI&#10;bdijco2te7w69PEMVcjjD5TBPcsV1ifbuKAnp+VBT+/JAnr6ZJZuDHGEzuDebfRfQPtrDhOyqIaQ&#10;eXWEzDxD+42/9EubCcm/T9yynnt7pPSxvPg+tSC631cc0R/A2gZsMuuAQx7wwsX5IVNuQrHMF2NY&#10;PaZJdZgr0WKpWINqkRq1jBo3hCp0D7H/34Rsp/P3Je0vqSVk/glC3j1H+xcI3f9f+rlthKQ+JG4J&#10;A8TDCR4vEoyPDXJhEDQifxjFJgRK9AiTqBEtUSBJzCJXLEa5SICJDB9/EvDxsQ8Pq328sNPbCzVD&#10;7NpNZ4Du/zLa//AkIbPqCZlykfavEFLSSkj2bUKS7hIS84S4R4J4hIJ4BcGN7wcvH18IBVqwQiVU&#10;jAwGRgQL44NQxgvRQjckCwjyfQgqvQmm8glmUwt5BMuG2Ez7K2h/Ie3/mfanXqL9a4QU3yQk60dC&#10;XPcJGd5F3GzPiXsgXYOJrkEPwlOD8DkQbyncfYTgCbzBCDwhp10N7ZqoYNp2UMm0nU9bo6gJXgTT&#10;h4BeL4MsSA4FxQVzkIYr4O1UgJ/OgVcsB28MC68qKTxnieH1NxF4HzPgLxHBe5UIPl9RW0QQ7BRB&#10;uJ8BU8tAVM9AfI2B5B4D6RMhJP0UBC+9YCAcoF8MBgNdgyJQDo2FgyaQAxeqgMShgDhFAVEhB2a0&#10;DMxkFsKZUgjniCH6SAzJYgkkKySQrpOA3SQGu10M2T4x5EfF4M6IobgihvKOCMrHoheKPqZfCeY5&#10;B1EvBzEloaT/D746GTT+cujNHAx+HLRWBVSRSigTlVDkUaPouibSPZrBgvsLC8WHLJT/YKFaRq1m&#10;od7AQrOV2iOF9lspdCel0F+WDhjaJX2Gh5KfDM/FT/WQ9OjB9ugg69FC/ngQmLR0nIxymA1y+Ply&#10;MPkrYLarYIxXwzdbBUOZEoY3FTBMo2t8j4PvBxyMn1BL6LcruRemL7kB8xZ5v98u6qC8z/+4vNdy&#10;UfYsoE3WE9DFPgroZTstkHf4Q0GpHvhD/cDv12DWyGDWyRGklsFKhZg4hIYqERyjRlC6BoFF1Otq&#10;BE5RDQTOVPUFzVH1Bi1Q/WRdpHoWvFz1NHiN6knIJlVP6Hbl49BvlN22WuWjsEZFZ1iL4n54B3cn&#10;rFfZboPmlg26Nhv0N2wwDAZ/2g1SsgjnpIiknAYWziAOjuFqRCbpYM/TPw8fpXsWPkHXY/+Drts+&#10;W/cwYr6uM/JTXUfUUt2DqH9p7w9fr73n2Kq969ir+TH6mKbdeU5zy9msbnV2aK5H9xquRsPYFA3z&#10;fx3wu+yA/6VBYFHJEEbb0awY8XIRkvVipFhYJNoVA/Hx2mcxWYZHzlJjh3Oc8V5MlelO7CxTe+xc&#10;460RHxlvxi023ohf4dsav863OWGL4bprt+Ga64jhiuus4YfEZsPFxA5To6vXUp+AwLMJsJ6JR/Cp&#10;eIQMhiAFC4dUjAQhg3SZALlaIUb6iQZyQtkn6U5VZ3Kq4U5iobnNVenfmvi25XrSDMvV5Pf9m1L+&#10;7n855TPLpZTPLd+nrrZcSN0YcD5tR0BD2sGAc2knAs+mNwWeTL9nPZ7eG1qbhrBjqbAfSUXE4ZfS&#10;fu3nPYijb85Ubx/kS/goAB0g4t9R8VFq9H5WYmU6CiNlt3NdmuasXHNTRlngxYw3ghszq0IbMt+1&#10;nc2aYzudtSDsVPaisBPZX4TVZa8L/y6nOrw2Z094TU6N/WjOBfvh3PaIAzlPo/blwLEnB9G7s+Hc&#10;mQPnjkEQRc8gib73cnl8vMJ44jXOs3+0zvNhpYXf/moYc/2VOPml4ixDQ0Gx9XRepb0ub2LUf/J+&#10;76jJe89xNH9e9Lf5C6MP5S9xHixY5dxfsMH5TcEO596CQzG7C8/G7Cq8EbO9sHvE1gLEVxcgYTO1&#10;/ndDIUYkQpqXN4o8aV8wDOOk7k/fVLrfHe87rOUNq9elsTGic5Xp2rqKAuux0oqow8XjYg8UTYnb&#10;V/ROwp7i9xO+Lp7v2ln8qWtHyTLXtpK1iVtLqhOrS/Ylbi6pS9xUejVpfWlX8rrSgZS1pUhZTa38&#10;DYgXCJHtzkOZhwfG8t36JghI19tS0jZJRZom+7s3THII6t5KUR0dlxdwoLI0avero+N2lE9I2lo2&#10;LbW6bFba5vI56RvLF6RvKF+c/lX5yox1FRsz1lbsylhdUZOxquJS5oqK+5nLK/qylpUja2kFMv/5&#10;G34+hzz61nrN3b1/vAfpnOxJ2qbyyLUqAbkw3eR2anoU/1hVEndgUo7f1+OLI/7HdXmGNX2uYfwJ&#10;e6kgiFbEoiAOikhxgAyRIGGElTACJGSRhLAJI3BYYUNkGKbIasSBoKiggniqx6qgdfVYtVpsj6e2&#10;iuO0vc5pEQT7nodvyoff5/u67/t5/9f/Ps6PcT3KFVIPcRJ91exM/252fkAnu5zezq6lH+C00vdz&#10;1PRWzonAZvbfAxvZ3wSq2JOB9eyZwDo2CaxlE/peNglYCKHqGJBQ3Fo8oPxXCvBjCv5nyzThfoYO&#10;3Mq2hCvyLToXsjyWDqX7Wp1IDt18RMraqRbxvDuEEv82fmpQC08e2sxTMBp51QwVr4FRz+tk1vGO&#10;MWt4I0wl9yazmvszs5L7llnBJYxyLgkt45LghRAfLXwHoEmEAM9x830vA/g2mwJ3crRgPG8lXMzf&#10;rH0uz834pJxm2ZsZbKdOi3BuT+JQW+LjAhpEiaH1cRnhNcK8SKWwjFUtrGNVCttY5cLDrDLhmagS&#10;wXiUQvA0qkjwZ2ShgEQg4QizYAHEj6JLokBjWowZpAI8yMbdi//7N/I14HLRchgt/kxzULFzcX/B&#10;HotDuUEbOrPDt7XKYnarUvgBNQkSZlV8CqtcnB1TIlZwisVKTpG4ObZArI7NE5+KzRV9FSsXPUH+&#10;x5aL5qLlovdR8ri/IuVx5CMIff4WgPIb9jCRAXAP9b/G7XlVgZur1AzOlm/UGChzNjpa4r3iiyL6&#10;urZ8plNjTpRHTQbXrzItjlGclBhdkCDj/k2ax8+RlguypfuEmdJOoUx6XJgmvShMiX8kTJH+zkuR&#10;zsSmxs+y0yRz0QshwaCNu5fyDHt4NJ9BAW4+3F3/KMfNVWkMp6vXU/qqtxv0VHqZd5QFWDcXM7bU&#10;F0S6VeVyaCVZgtB8mSQ6OzWFL0vOFqUkKyRJSTWShOQ2SXxyr0ScPCqOS/pWLEr+NU6c9JYvSZzh&#10;xie84yyEMPEe8RaeYg/3c3HzFQNcqcDNhftzaK8hHK+zgSO1W/W6azxN91f7WakqQuz3lka4lBXF&#10;eBfk84Kyc0Ss1KxEvlQmk4jS8xME6VUJ/PTmBG76YSlHNhzPlt2VsGWvRZy0KSE39a2AlzLN4ydP&#10;cz+ERIDmFN7CD9jDPzGDcfR/CbffMG6fgXpd6G2wAnWDo067ysO4qY62qrYmaGNFddg2RUWUZ05J&#10;bEB6kTBCmh/P5eemijnynIRoeVlCVE6jlJVzMD4y54wkIve2KDznVVxE9pQwMvOtIEo2zUd4HzJ/&#10;j68SAB7LAW7PZ4D+L9QBDOL+O9ZEgYMtFtDRulmrpcV1UX3Tnk+qGujrSuoZjnk1ke4Z1WxaYgWP&#10;ISwVx8QUJwkjFdnicEWpOEyhEjGL1UJm8RCfUXyLF6J4yQspnOaF5k3zmDkz3IWQWIBn8z3k41vA&#10;Di6h/+FGzAD3V08b7q52c2jt3KSh6nA2UB7wWla6339NQUuIfVZjuHOyKpoqqosN5NTERUQqE9nM&#10;6ixuaHUJN1Sp4oQo1THByqHoYOUtVmD1JCugcjaaXjYXHVg8FxOo+Jg5vIUfMwHuYgZX92IGqD+0&#10;HzPoQP1ugGb1YtjXY0NRHnTSLVN7mBR2+6ySdwVuSG1nOEnaWO7cVjaN1SwIZjQlhAU3ZkUENZaE&#10;BzXtCwtsUjPoTUMh9KZbQf6Nk8G+qtlQWh1h+ClJ2EJe45t8NP8eK/EtqDAD1B/owt2DG3D/YYDa&#10;o9pQdcwSSvvstQqOuSyS93otTz3iuzb+UJA9r4e5g6WO8mR0c2lBXfEBAV2ZAf5dxf7+3fV+ft1f&#10;0Py6B318u29607omvfd0zNKoB4gftYX4IwEf8iwdvwmYwTXs4ALmP4j6fYdwe/YCNOIOLDsJUHja&#10;FPJO21KyTjvppZxyM5GcpFrwBvzWsU4EOTD6w3bQ+9nufn2iXbS+9F0+fYW7fPpr3ff0d7l595/a&#10;Se2/4Uztm3T27H3n6nGEeLj3EM+FTGAGN6vwDpoAzqH+AHo/1IcZDADUnAYoOguQeV4bUkctIPHC&#10;Ji3RhW2GsaNuZpHnqZYhI362/sPB9j7DkY7UYb6T13Dy57tH8hw9R5RbPEfaHXaNDNh7nB//zGPk&#10;hZ3r2XebXYaI445BsnX7Au6V4h1gB6PY/yDq96L3zlMAqjOYwTBADm7BpMsAgjEDiB23pESPb9IO&#10;G3cyChpzNfMd87KgXvNbs2uMYeM+xrFxG5PauI7LrXder1jrcr3VyuV6/6fON66udr7+i+W2azNW&#10;TleIteNlYruQG9jBxQMAZzH/48cB1Oi9+RxA1XmAvC8BUnGLxo0DsO5oQPB9A6A/WEnxfWirTX3o&#10;YOjx0NnY5eFus+3fBZhvexRhvvWxAElb5vS9wuzzCZWp48ThpY5PvjRxePIvY/vHf5jafUeWbXxA&#10;liMrPuQy3sBID8Ap1D88iB2g973ovfASQPpVANENgOg7ACH3AXwmNMHrF2OK+3MLLefn1npOL+yM&#10;HF5sXWw/6bHE7qWv8caXYUs2vOIvWf86bbHtm+JF6940Gdn855ih9a/XDNb+9lx/zZt3+p++JAar&#10;XxLDDxlVYweYf+8QQPsIQB16V2D2GWMAkpsAMd+g/gMA2gSA+78BnP/Q1dj6p4mWw9QKXbspK/31&#10;U+sNrd9uMbKadjFaPUM1spgJMvzkHdvAfDZJf9lsoZ7ZXIOu6Vyv7tL3X+mY/PWTtvH7WeT9R5zB&#10;++tH/S7Mft9FgJIreIPXUf826t9D/Ufo/wcAt58AnCYBHKZBYxPR1rIlRjprianuarJSbyVZo29O&#10;NuibEkf9xcQVf9BpejokTFeDxOkAkSNKbSDdWkAGkTuaQO59xADmr0b9Rsy+HLPP/hog/i7qo/cQ&#10;9L7nKcDOnwEcUX/T70BZNwsaVgS0VhHQXkG0dMyIga4JWapr+H+26zOqybONA/hNIIsMMhiBIBuR&#10;DYLsFYEwEgggYZgIhiEEnCgCIuIGsYiioogD3AOlKC1SV12UV0+lWrFW62zdqy7USrl60ff9gJz3&#10;w+88J+c5J//rvp8nOfcfRHQ6WGKuA52AJwrG7FjMTkeFmF2BebVoG4VAyxd2Yn4D5lefx98A7n3B&#10;ZULUuPaE24REYLb/0NqfEzL6FSGW/UTHDAjFCIguH+fg4BxMIDQaogANM9nIEJkje8z2RCGYL8fs&#10;iSgfM0tR2ReAb8MH1mg+sLHfMR0EoOuCXz8ORRgASeQCyWADKdQHUoJxixhAauhA6jG2EW2jAtmN&#10;WvWAHEHHUTe6in7XBfIKfUSgO4gGCOj9D3U4EOAMPDsBCGwFwMUr3RHn8OIDRcIDosA51LhcLQtI&#10;Mc5RiXNU4xx1dNBpoANlCw0oO6igu58Keu1UoHZRgXYOXUZ3qYP0F3oDtH69v2ig9xHvfqAB7QMd&#10;6COB0FoAhsjYEq9WAuDgfrA9BcAK4YO+nAeMdC7QczlAm8UC+nx9YCxjArOWAfrrGMDaRAd2Cx04&#10;e+jAbUOddOCdpg/yLtE+82/RPvKe0Pr572lveYO0N3ygv+YDE+m/5n0JjDBXNEoAYjM+mIn5YGqD&#10;n12FYBwgBKNoAQiVPBBouMCfzgFBKRuEi1mDhjX6fxutYQ4Yb2R+NtnK/Eu0i/lJ1Mr8aNrB/GB2&#10;ktlvdpHxVnyD8af4MeOF+B39mXiQ+VQMrCdi4DwWA/fRCGBiIYBRIj5YGfH+ZWvJBzsnIVj7CMEy&#10;XAijEvH+JP6Audbg06hi7geLBZz3lsvZ76xWsd9ar2e/sW5i/2mznf3Kdh/rpW0764XdMdZz+x7W&#10;U/tr+o/sH+r/Yf+Wfc9+kHvXHni37EHwmx0IbtqBcDgwx/XbGvLAgW8ATkIuuJkbgBu+oy5jheAY&#10;YvjZQW7Y75AufOOQK3jlMJP/wnEe75nTEoOnTjUGj53rDR65NBo8dGk2eOC6h/u7Wxv3vnsX9557&#10;N+eOex/npsdD7nX3d/w+NzC84g7Gl93A5Cc3EPW6gulwYG3MB0ceF9yxd/rwWRBgygZ/Gy74uvI/&#10;evkbvvGQGj/3SDZ+7DHZ6IHnVMP7XnOFd70qhbe9qwS3xtUJbvo0CG74bBH86rNL8IvvIUGfb6fw&#10;qt854RW/n4W9/g8ML/q9E/X4gVm3L5if8wWLsz5gccYHLIeD0UID8MB8X+x8YVwGRBgjS/1PkjGc&#10;V8Hegsf+Ycb3/eJFt/xVohsBeSbXAotMrgaVi64ELRH9FFxj2htcb/pjSKPZxZBmswuh+8x6Qg+b&#10;/RB6Unw+9JL4bNhd81Nhry2Phw5afxcKtkdDwK4zBOw7g78ELlwu+Azl69EhhkWFOCF1IF5Mey2z&#10;YzySunFuhwcKr0tiRFckSvNL4zUWF8cXWvaEF1t1h1dYn4tYZn0m4ivr05HrbE5FNtmcjNxpczzy&#10;oO0xaZdtl7THtlN6065D+mJ0u/TzmLZIcDqIWiPB+cAI4Il7EERhQJQuFRIZuqDkUt6nGFGeJFvo&#10;3kkYQ+9T+HIuySNEPTEJVmdjVPbfx+Q6nIiZMeZYTKljV+xCx87YKqdvYuucOmQNzodl25zbZXud&#10;22QdzofkZ1xa5X0u++RPXPfIPrnvlIHHdhl4tvwf4IN/9RLse/HYe1P0dPonMshLFYfcSzciv6Tb&#10;UX5M99Y/nyIxPpUkt/4uIcXxW0Wm6xGF1uNrRZHnIcU8z4OKxWMPJNSM3ZdQP3Zvwiav3Qk7vXYl&#10;tnntSDzh3ZLY670t8cG4zYn9Pk0J4Nv4Xz4bR4AAPSZEYteaQHTeqwj5A8/6NzN1ya+TmKRXY0W6&#10;szwZJzNDhJ2qGMvDaUlOB5Uqz/3JOeP2JE/13ZVc7LcjucK/JXmZf7OyNmCrsiFgs7I5oEl5IKBR&#10;eTRwo/JCYIPyXuDa5HdB9ckQtAatTobAuhEgRIcBMtyDVEIeDeXnENI3RYdczqWS/+Sbk++1brSj&#10;eUG89uyoUQcyFY671aljt0+c7L81PT9oc/rMkE1ppaEb0xaGbUirDluftiZsbVqTpD5tj2R1Wodk&#10;Vdp5SW3ab+NXpr0evyINJCtSQVKdCmFVqRA63L/PQUEo/bgHd7BrXMOzfm8hnnMLKeTsNBE5NsNF&#10;78i0AG5rQYTZ7ry40c3ZSs8mjTpgQ0Z26LpJheH16tmRq9Xl0lXqpdJada10pXpD1Ar1jqhq1ddR&#10;y1Wno5aqrkcvUb2MWqwalC5SQeTCiRAxEj4H6tBzeDa0B3l4zp+G+TPxrI9OFBmRb+c4Utpm+7H2&#10;zgo3aZkms2sqmODeMCXdf032ZEmtJk9aM3lGTHVmiWx5ZqV8WeYK+ZLMtfJFmdviKjNa4xZkHI+b&#10;n/FzXHnGc/m8jL9lZRkQWzYJolHUcBCN70IK9r0s7Dq4/kvYN7qLse+grrl80l7moLO/1Ie5c67E&#10;aMvsWOsNMxNd10xN9ftKO0lSNSUnemlOgXxRVpGiMqs8sSJraVJ5Vl1SWVZTUolmb1Kx5mjSbE1v&#10;UpHmSWKR5rNilgbiiiaDHMmGG3oXBtIJuZuLnRN75wXMPlOGfQd1lHPIwQo7nd0V3ozm8lBBY2m0&#10;xdpihVNtkXJc1XRV6OJCTXRFfl582ZTpE+bmlijn5C5MLcpdmTozd0Pq9NxdqVNzvkktyLmYqs15&#10;mKLN+TRBmwOJBdmgQPHDQRyhvFUTcgvfg8tFhPyA2afmY+dbQEhbpT7Zt8iabF/sSdu8MJi3vkIq&#10;riuPd1hRkuy1ZE56cMWsDGnJtJz4osIC5XRtUXqhdr5Km1+lztOuVeXmt6iy89tVmn/oLtOgKK8s&#10;DJ9v6QZ6RfYGVFZFAqLSCio7guwg0EgDgjsowQVQB0FxBERQaFRQG5UQBRVwI2gMLkAcTSYacUmG&#10;SswQF9ToJCrKosHl5FjzB6ZqfjzVDdXVz7nvd+7te9K+TZif1qNekPZm7oI0jF20FKOJOcOhfmSe&#10;pgDcoT64vpbmHfKf30Rz72a66xYIoG7LaKjZ4sLvLZop3VkQYLZtU5hd0YboSfnr587IWZc0KzN7&#10;QXj66lTV0hUrEhdmrEtOyShISc7QJCdl1CQnZJyYp864nBSfcS8hPmMwXv0pxiUuR1XScowdDvUj&#10;PKL92EV9cJXmvg7yf1VEGRQDHN7KwGelCqje5sRVlk4Xl231My7eEmL994Iop9xNKrfsDQm+n65P&#10;CVmybnFMypr0hISs7OT4rPyUuKyyZFX2/qTY7GOJMdmX1NHZv8ZHZw3ER6/GuNiVqFKtwNjhYDzA&#10;/TTaD9QH31D+F8l/uoQy2E73baJaYwRVFQ6MRjNNt6Tcx6Bge9DovJIIh7XFMa4rC+M9UzfPC0zJ&#10;Xxip3rAsTpWbmRCduzFhTu429Zy86rlReU1xkXlfx0bkdceEr++PCcvBmIi1xJqR9H/sBXoOndQH&#10;l2j2bC0FaC4HOEIzaDWxq1IGmipbKKmaIiys9JRv3BmgWFcRZreqfM7EZdvj3BeUJvomFM8PiS1K&#10;jYoqXB0TWbghJqKoNDq8qDoqvKgpIqyoIyy0qDs0uKA/PGgzRgTlY0TwhpE8/bgnswC+y6e5cyvA&#10;lxqA45UAh3YDVNIcWKbVga37RkPBvoncxurp4r9p/YxW7wkeu3x35IRFlbGuSTvVHqqKZP8ozdKg&#10;8PJVIaHleSGhmtKgEE11YLCmKSBY0+EfpOn2DSzrnzVrGwb6l+DsWcUj6fm4HyiDy/QMztH6v6gC&#10;aKimuWsfwI4DNPfUAuQfNIa8Q+OZtQeVOqs+99RfXhugWFQTapt0IMpJtS9OGVU9b2aodol3sHaV&#10;T5A2z3u2ttRrtlbrEahtnBGg7ZgeoO1289vTN8OnCj28KtHLaxd6D+ff1IvXqA/bt1EGtP4T5K4n&#10;716aQ7fXAeQdodmrQQSZjWNhRaMzn9boJlrY4G2YeDTQUnUkzC7ycLRTSL16cmD9QuWsugylf32O&#10;q3998RS/+j2TfOuPuvjUtzn71P/i5HWob6JHLU6e8Rm6Tq9B5XB+pAyu0B44v5MyIH/jQYDaw9QH&#10;RwG2NAGsPwGQ3gywtMUQFrXYMsktLgJ1i7sk+gtvo/DmQIvZzeHW/qdi7X1OJY/3al5GrB3n2Vxo&#10;79FcaefRfNhmZvMF6xnNP1u5n3xlM+042iuP4XjXJnQYzvd0DrRXUAaU/wny15Fbe4wyOAmwidxZ&#10;p8n/FYD6AgeqNhOIbrdjItpdhMFtbhL/Nm8D77ZAk5ltkYrpbWpz97bF5m7tmYpp7ZvMprZXmE7t&#10;OGSs7Gg1cu3oMpx8sdfY5TyaTTyH5s6taDGcy7T/WvfSXiB/QwPAAVr3DnIXknvdWZo/zwEk0zwa&#10;fRlg9lUO/L43AJ/rVozHdUfevVOpq+z0FE/uDJROujFH6nJjnnTizeUS55s5EqdbpeJPbu0XOd5u&#10;0Ztw+5auw81neuM630nsrqHM9irKh3ORev80PftjjXQe0NqrWgCKyb2e3BkXARZcAlB9AxByDcDn&#10;JsDULg5cusXg/KuCcbxry42/6yywv+cutLvvL7S5Hym0fpAktOpJF4x9mCsY87CcH/3oEGfxuI0z&#10;f3yPM+t5w5k+QN7kPgqGc5b8J8lff4r68AxAaSv1IblXdgAsvAIw9zuAsE4A3x8A3H4CcO4GcHjK&#10;gf0LKWPTa8qO6bXiLXon8GYvpwhMXnnyhn3BvH5fHC/pX8pJBnJY8UAZKxqoY3UH2xid1w8YweBr&#10;hh/AETRT/kcp+31f0llwnvYh5b76HwCL/0n+6+S/Tf4ugGm/kP8egP1DAKsXAJZvGUaBeqwJGnAG&#10;qOCkaE2XQke6GE/lGPTlACNZwPlENgNIhz7WEPSA8QbRM4Im8tdQ9hUXADZ/TT1IuS+h3OMp9zBy&#10;+5B72l0AJ/q47W8AFr8DmA4AGH4ARobAipGlS7kex6E+eU0JK8KR3G5EIHnjiXSCDkGkgxep8fD4&#10;CD4n/y7Kvoie+xpaeyrlrv6R/HfIT+tW0rodnwBYk9vsOcColwCSIaBLKDA81cAQ8F/IzRNiem9M&#10;jCWcyO1BhBF0UUO6oCD9KGHxCJAdJ0feVo6cjRzBjpbmKEVQShD8RAhRpJqng7BMgLCGlPkcQjGh&#10;YREqiWoqoZY4QhwnzlApbcRV4mf4AE/gPfQRH+Ad/eft/wF5eznqWhNWcmTpFcZRHVOoDm8xQrge&#10;QgLVkSpEyKQ68qiOIqphO7GLathL1JC7jmgiWogL5PyWnF30/Y9hCF7Bn/TXa3INEgOAzP+Cejb6&#10;KB0tR4kF1UGvrK0MGReqwYOyCKYs5lINiyiLlVRHDtWxmeoooRoqiN1Uw372Axxk30MD8w5OMUPQ&#10;yvwJV5g38AMzCA8ohV54SdW8YJB5ziL7nEPuD34kKBujjwZmcjQ0kaPMVIZyKxlKP5GhyF2KOgFi&#10;FMaIkE/RRS5dB/k1wveCjYK3wi38kE4Z/0a3knutV80NimrZftERtk90gn0lPsu+FF9ieyU3mWeS&#10;e8x/pC+YJ7Ih9rEM+Uf6KHgwCgX3DVA4HDRU6KOZkRwVBjI0NZSiuaUMzR3ovVKGRr4SNIgQvxuV&#10;qPdmVKruwKhMnT7DXOFLowJBr3Gp4LnJDv6ZyR7+D9Ma7nezeu6p2THuieIM95uig3us6OR6zO+y&#10;d82f890WQ8I7lqjzkyXqdlmi3r8sUTQcNDOW4xh9KY4VS9BWX/wX12Ua1fSZxeEXMEAgEcSFxbIp&#10;EAGBRIEESCCBJP+QPSFACElkCSBrWA3IvkME2UGWgloQ1w5WFDeUqVqsWsU62rodWx2ndnQ8Tuux&#10;44z6zuu32A/Pycd77u/e+8/7QB9nAvReT4Trgpa/d6cT37jGEn5zTbB96ZqGf+6Wb/3M3WD1D49a&#10;q6eerZZP1u20fLy+H/fT+lHcI6+9uIdeB3EPvGdx973P4+76XMfd8XmEu0V6aX2D9F+bayRIuEqC&#10;xG994PLL3tDOFOiG+vfCEyAJh4dBBGtIWY2HZHebdwF+hN/9qMQXJDbxF5KM8GSD1vaRb7bNQ/8S&#10;/L2NVfi7AU3WdwJ2WN8O7MXfCtyF/z5oN34paBp/gzxj8x35jM01yrc2Vyj3bb7Z9Jx4gfLWfoEM&#10;Hc6R4cp5Mlx1NuhT4HoCEfqj+pvMrWC4DQ7SHXAfIlwsf6d6Wf+6mWz7mBxJfEAWEn/YlES4Fawj&#10;LoUULL8ealh+jVprd4XaYneZ1mm3SOu3vxQ2an8h7Av7r8MOr1gIP7HifPjFFfPhtx1Ohz9bORf2&#10;x5rZMOj0VRh0PkqDLjN/Avpa20IKsIIRyLdiLC0gh2D+hr3a/J9Mt2U/0X2tfoyg2d6M4Npfpcet&#10;XGRoV12M3Lr668iiNQtRFWvORdU7nmW2OZ5hdjmeYg46nWSOO51gTTvNso46H2Odcz7KuuH8F9YT&#10;l8Os164HmNBtmgndp5jQ48/AQPSZpyLnjAbmH2LNzF4LLMFLPgH8jK0GP3C9zK9zg22+4bAc/soW&#10;Oc2zlWtPsdM+m+Pkuh7nlLod41a6HeU2us9wje5fYj3uR7Bhj0PYXo8D2BGP/dgpz33YFc9J3iPP&#10;Pdi/vSYw6P05F3qPcaHPKOdT4GZgDRnAAnmn2Ssxcj4pAPclFuBHAR5cl7qbXZKRrc5JGCtOCnku&#10;xwRxHjMC9fojgkzvQ4IC7wOCbT7TghrSPmEzaVLYSdorHNiwRzS+YUK0f8O4aNZ3THTJd0R0z3eX&#10;8KX/oPC9f78AbuwTQP8+/qdAGrD8mMF/RAA8Rr5zD/nGLeSfS/E4sKhcC86pAnBzynC7mXiO8yG5&#10;ZN20TEmalKb475Fmb5yQFgWMyyoCx2R1gSOytqBhWXfQkGwkaFA2Se6XzZD7pAvkHultSpf0OaVT&#10;+j9KhwRSdiCMEkg2BdLRHDBg9kKGPEOFvBd533cpAFzWmIGFLY7gZKqfxdEUGuGgJsZxSiX03K1U&#10;+I4lqIOG43WbhuLzNg8oSoP7FVUhvYrGkG5FR2iXYjC0U7E7tENxmGpUnKW2KZaoLXHPqM1xb6lN&#10;cTC08SNyGGIKjEK7KADg7wkA3EX1byDvW8xEvoN+T2esBMeySOaHM0NspnTMVROpse4jWpnvYHIS&#10;pVeVEtqtzKJ1KvXhHUpDhFFZG9GW2EZvVfbQmxPH6I2JBxgNiScZdYnXGDUJTxnVCX/QqxJgBCK8&#10;MgGGmQJZwPytBPleMsoA1b2KfONCLgBncwA4nmMHvszzMpvO22y9JyfSYTQLcx3QSUjdqQmUDq2a&#10;2q5Jp7ck50Y2JRczG5IrWfWqJlatqjO6WjUcXamaiq5QzUYbVJdjtiX9HF2W9IZVmgSjEJEIhikw&#10;Bpi/kqM5oAxuIu9cRN53vhB5L/qrn9HbggNFnuCLIorl54V0u6F8jktPjsi7IysuqFWnojampkTW&#10;bsmKrtYWsLdrt3HLtbWYQduOlWkHsBLNXqxIM8PTay7yAC0g0t/y1Q+xPM1rTp4GxuSpYXS+GjJN&#10;gVxg9ms82sV0tAd5KAPkPGdK0TsX+d/hEiswVeYGJrYFLhsuCyf2FbOdOvWCdW15soDG7MTQmkxN&#10;ZIUunV2WlsMrTi3mF6ZWCgtSm4V5qT3CnNRx4daUI8LMlAWhLuUe4rdYXQrEMlIgJ2MLZJsC+QA8&#10;Rbt4JwuAK6j3hTKUQTnKADFtWAb2bF8LRis3WgxU0Gy7DNGr28tiPZqKpX41+vjgijwVoyQ7hV2Q&#10;lcnPySgQZ2UYpBm6emm6rlOaqhuVbtEdlGp085Jk3R2JWvdKqNZBviYd8rRpEDMFfrxJ9My6hXZg&#10;EfU+j2ofr0QZVCHvRYzVOIKhWl/znppQ/I4qpkPzdp5rnUFM2l4WRyktVobn6zUxWfnp/LScHMmW&#10;7BK5OrsmTpVtjEvK3iVPzJ6WJ2Sflimy/yZVbH0pjt/6QZiQBfmJmTDWlDfoJh+loXsoQN5rQLeA&#10;6n6F/HM/Yhwx1LAS9Db5mHU2Blu1NkTa19dxnauqhV5llbJAfXkCdeu2ZGZqSQpPXZQlTtQXyuP1&#10;lXFx+la5XD8okxXuk0oLT4olhd+LxPp/CcUFHwTifMiX5sJYU16gm7yP5nANZbCA+p+rR87XjJwP&#10;sQvR20oEne2eoK2djGtojSBWt8SsMTTxPQobJH45tYrN6dVJdHWllp1QniGQGwrEUkOFRGJoEYsN&#10;/UJR+RRfWD4XKyi/ifG3vcBiy97zYkshj18MMVN+UaNdQLt4GWUwj/qebQHgkBGACUQvYkeHFWjd&#10;+Rlo2LnRorqThjd0sByKjNja3HaRt65VHqhpTqQmNqqj5PXpHHFdPiasK+cJ6pq5/Pp+Dr9+Mia2&#10;fo7Fq19iYrXPmZzqd9HsKhjN3g5jTHmM5nCzGN0DmsEp1PfMDgD27QRgpAt5bzd68/ci7+lfA6oG&#10;SGaG/mDLoj7G8txetmNGN99D2yX1VXbGU+QdyTSRMY3BN+ZF8YwGRBMDM/bRucbJcK7xBI1jXKLG&#10;tD+nsVrfhTObYURUE6Sb8gB9i66iPTzfiHYR1T+CNGRvHwCD/QC0DwJQPQyAYYQISkY9gH400CJn&#10;lGajG2Gu0A5jLsoh0Tr5oNxPOJBE5vWnBnP7c0M4/+e6PICiuvM4/n37trKFvgvCUpS2igqsjSLC&#10;csJ6Jka96J1nisloLnqJZ3Q8o0lOo7GeJZyoDIqrCLYVUQks9haQaIxlLCC2WAFLPKOIsfzvayaZ&#10;Q4f5zM7O8N7n+/u93773fnmTuv0h7yt7Vt7ixKy8NQmOvMoumXnHO2csvtW5d+7ThLRFIillobC3&#10;5TTvB9VcO3bM5SzSvyEfKCS5dM9cAfxzFfBxkQKj11gwqjhGeq84SfXWmlTD0CKH/8DVzpD+qwZE&#10;ZruGxmS53rFlukbbMlwTbX1c02PTXbkx6a7VUb1d33RIc/0QmVrY3D55+dPongUitke+sLXl6GTO&#10;Imegkn3fTHdJIWdxJeeA7mlruPut5e7HnfRttw7DNoViaKlNMbjUrn59U6rB6Xb4Zbn7BfVxDwpJ&#10;2/hXa6p7lDXF/UlosntqSC/3wnY93a7gnu5tlh7u783dNzSZ7et+CU5cK0ISioW1LTXT2QNe+230&#10;b6R3VTFnsQSYtR6Y4gbGbgZGbAH+xHW1f6UB/TxWZHtsCocnSZ3uSfFK9mSZenj6+3TzDPG1e0b4&#10;Jnk+8kmsmuKdWDXXlFC13Ni1qszQuapW39lzQ9/pm8cmW7nwidsq/Nqydz7nYBl7QH8Jay6gdwFX&#10;0Wn0TtgGfED3MO6kr+8EMvcCPQ/q0P3bINiro6SE6i5yl+peqk41meqONa9p4g79WR17aKQ6tna8&#10;KqZ2uiqqNk/ZoXa9sv13B+SI2qtyePUjlfWg0ITuF9q2bOfcbaV/A+teSXcu3TPKOQcVwOgq4C26&#10;B9Ld9wCQfAjo+j0Qc0KJ8NMGWM8EI/RMNELOJqBdXRqC65wIqh8Cy7mRCDw3EQENs+F3fgV8zlfA&#10;eKEOxnP3YawTkvGMULSlnP5N9Bex50tY9+xKYPJ24O+7gHfoHnwQyKE79QiQeAyIOwWE1wOWC4D/&#10;TR18GwNgagyDvskGXVN3aJodUN0aCPn2CL4Y8cZ3azbQzCFrZkG3zvPzZyJeYjP9JWWcQ/Z8Hv/t&#10;c9Y9lu4RdL9Jt5N1px2nn+5YusPptvwIeF8D9PcAbasKqlYTpMcW4HEk0BpPUkg/wpeSVj4EHn0F&#10;tBTwcythMa1NL7Ge/uXs+wLWPnUPMI49f5/uIXQ7T9B/mv5z9F8ErFcA8w3AyEPVtwG5BcBzIl6g&#10;IkbCLKI9SSAZhC+pgi8m4gvCH7/gj01UvMRKfuTuAKaz9vHVwMjDwFDW3Y/utAYg4RIQfRUIvQn4&#10;NbP2u4CS9eM+efq7vy0KoidBJJr0IOyJ4MNZ8GYkvvwty/8RiDIKRLzAIBCpF4jxEkjSCmSoBQYo&#10;BYbLAn9TCHwiCXxGZvCYeeRrspSsIEVsxwY8wxbGqsITHCDHyGX8grvkxZ94icdtoNcoJCszhDJD&#10;GDO0Z4auzNBbI9BfJfAXZhjJDP+g/1MyjcfMJgtJHr0FdK3iudaiFaV4hAq0YC8e4ii5gAe4TR4R&#10;8Ss//8b9NghlmEmog41CDmKGYBLBDPE6gRRmcDLDEPbiPeb4iDkmMsMX0jPMpPff9Oby7MvoKuR5&#10;i3k+N+6hHD9hN6s/TM7hDhrJQyYRuEWaSSO52Qaha2cSXgFGofU3CIW/npn0QrIxQw/2IovXYxAz&#10;vC0/x4eKJxgvtWKK1ILprGkOnYvoXELXcnpW07EeTbwejdjJcx/CDZzFdX67xgxX6LrEKi4ohfQq&#10;whRoFL4+BmEy6IXJx0v4hngJn2id0CdqhaaP5qnqNVWrPEx+II9U3FOPVdzVTJJua6ZKzdpZaNLO&#10;x03tf3BDm4/rWheuadfiirYMl3XbcUlXg4tedWgwNKLO1CKd8hPSST+hOOEn5OPkmJ9Q/o4I8DUK&#10;i04vzCqdCDFohdWsFaGRWhEUr20NSNH81y9Hdcf3TWWT37vy9YAxiquBE6TL5s+ki+YZ0gXzXKnB&#10;8rV0zrIU9UGFOBtUgtPBpTjVzoOT7b7FiZDT0lHrDcV3YQ/lQ+FCVR0m1AfDhOYA2d8GEaw3CKus&#10;ExHQiFitWtj8VCImRN3SIVZzJ9yuuWHNVP9ofUN5IWy4XB/xgeJM5DjFqQ6fKk5GTVUcj5ol/xA9&#10;Xz4as1g+ElsgH45dLdfGbZBr4sqV1bZ9yoO248p9Ha+odne8r9lhE7oqm/Dy2IS+Mk4YKtogwtVe&#10;Ior+eO58SUpZ2PWK1oRA+XZ8hPJqXLyqISZVddrWT3Wi01DV0c4j1Ie7jNEc6jpBU50wRXMw8Uvt&#10;gcQ52n1Ji7R7k5Zod9sLdbvsJbod9jJdlX2nzmM/4lXR7aLXVvtPxjL7M+/SJOHjThK+G15BREta&#10;0ZF7bzconqdAepiiwt2eBlxJskj1CVGK40nd1Ye7ZemqewzU7+853LCn1yjjruSPjduTJ5qqUj43&#10;VabMMFWkzPMuT8313paa770ldbV3WZrbpzSt0sedVu2zMa3ed13qbf/i1CeBRanCvCpFmF2vQL9G&#10;JEIWacDdPsBl3l4beitQ18sLx3qHSzXpCeq96emGHel/9KnsM8SvPONd/60ZHwaUZY4LLM2cFOjO&#10;/FfgRsdM83rHfPM6R555rWOFpdix1lLk2GZZ7dgX5HKcClrhaAwucDwOyc8UocvI0oyXEV3Zg16Q&#10;HmRy18kB6rl3neSt9ViWCjU5IdjTL17lcSYbtub09S/NHmjZmD2s3brs90NKcsaErskZH1qUM9m6&#10;Kmea1eWcYy10Lgpb7swPK3AWheU7S8OXOXeFL8k5Fr4453pEbk5L5KJsEbmQLOj7MrwGskgHbmYD&#10;59+gn4+YI6RmgIQ9A83wDI6Ttwz6H9NlGtXkmcXxmygiohYRq1iURXYCCmEJgYQQCIsJEAiQhBAS&#10;hBBIkADBsIWdsAUIsinIotRkKnWLteqgArUutSqle4/H1qJTz+nM6ZyeTsdx2jnzzu0HRj78zvN+&#10;ev/nbs9z/+H2s2mx280p3N2neJmuUzyp+wRP4THOO7xvjFfleYyn9xzltXkO84xeQ7xhr6O8KS8T&#10;74x3P++qdy/vY+8e7opPF/dXn04u4dNxkPAxHCS814JPCvnfbMwBer6v0O88RO95B5/cBfy+JnQE&#10;q9iLPCum2p0WMh2nMpN2j2fw3Y+li7yG0+W+g/xivwG+xt/Erw7o4zcF9PI7KT38AUo3f5zSybcE&#10;GvjvBban3Q1sTfs2sDntl8CmVCKwMZWgIAFrISKB9HfMwXcY+2fodz6S446bj14Dn7lL0i3wrsyD&#10;ZJYF207nRTuMSTjOw6IU94HsLN++rFyKMbNgf3em+kCnoDLYIKgLbhe0hbQKekNaBKMhTYIZaoPg&#10;IrVecItam/E4tCbjZ2p1BhGiyyCCdenEAWT/Kn/04o9c7EMRwBJq31YA3ChCv1WIXuOQHVgUrnBS&#10;EWQzXkjfMpIft9OUx3Uz5mb4duaIg9pFspBWoTKsWVgW3ijUReizm2j12V202uwhWnX2NO1I9rlI&#10;bfZ8ZEXWl5HlWT/RNFn/DddkEWFIKEJd5Y814wUf4GspwMeov1iCNVCj38LzHaUNzJS4wISKsm60&#10;hGZ/VBm7w1iYvLcjP82nVZa9v1GaG1ovKaDV5KiidDmV0VU59YxKcTujXGxilIlPMEvFZ5gq8Ryz&#10;WPQZUyn6W7RS9B+6UkREIhFr+T0O4HkmwOeYg3uoe/Mw7tka9Jx4ni4lwWTZLjiu8SMPloXb9ZXG&#10;OHaWJLq0KlO8GgsFQbWHxGFH5DJ6RV4Rs0xaxiqVVseqpM3sYqmRXSQ9zi7MtbAP5V5ly3OX2LLc&#10;H1my3N+ZMgkRLZcQUQh9lX9gLzwVAyxjDm6XotfAVceKq+g7eE6XA4xV7oBhrTepX0u17a5gOLRp&#10;OM6NpTyPWlV6QJVSGKpR5EapCg6xig6p4gryKzn58oYEmbwrQSofSZDI304Qyy9zRPIHHKHsRZxI&#10;9lusSEbEiGUEYy0/YS88wTo8wpXvA9S8egS9hg5zgOcJZFi3DUw1+6CnJtjGoIva0lwV92Zd5UHX&#10;I+VpfprDWcEl6pzIgmIZS6Ys4kgUmiSxojZZqDAkZysGkzIVpxIFiksJ6Yr7HH7hD/Hpha/Y6QUE&#10;K6OAiEGYq/wVe+EbrMN9zMF8FdYBvd9sHfotPEcRU/1m6NG7QUdD0PqW+kj7+rrY7bqaJJdyXYqX&#10;qiojqLBCGJGnkTJFhwviM9WliRlqXRJf3ZqUph5ITFVPc1LUF+N56ntsrvp5LFf1KpZbQrC4xUTM&#10;Wl7gPfAFzsFdzP31GpxHXH8tjZgD5CjS07wBDC1vQUtrAFnfEr6xujnGoaIxYZdaz3VX1PH9ZTVZ&#10;VLFOQhdU5bPStKq4FG1VPE/bEsfVmtgHtVOsZO0FZpL2LiNR+yw6oeJfDE45weBokLLXrOCd8AnO&#10;wS3M+zXUP4/+cwY5hhjbANoNuPN37oD6Lm+SrjPEpqIjerPaEOekaEveI2tN9RI3CwIzG8VhaQ1y&#10;OldfwkjWaxlJ+uboRH0/PVE/GZmgvxDB0d8Ji69/FsauexkeW0NEsKoJGkv3micFeDdjH8xj/i+j&#10;7mwHej60RkNIezdAgxGgum8raPvdQNMftE7VR7NT9LIcZMaEXeIenltmV7pPaqcw6GBHXkiiQRnK&#10;MWhD4w1N1PiOvuC4jskD7I7zQbGGO5RYw7MAZtvLIEYLcSCqmQiOanrNlziPd7AH53Dtt3ah50LN&#10;MaS/Fz2HCeDIIIBmyAZUI86gHPElFYxQbfKGo+xFQ2xHwWCSc+rRVLfkgSwvjknqxzYV+ceaKv1Z&#10;pkY/lqnXJ8Y04c00nfdkmG57MPpX3Om9Lz1pRsI7opvwXcsS9sEi1uAKxn0ONU8NoO9EulG7cRh9&#10;13EAxQkA2cRWyJ10BfEkhZw1GWbLn2Bs5p6Id0wc5+5ij2e4xIxJXBljha7RY+WuUeMNe+njRhf6&#10;+Im3IsfPOtPGPtwVMfb9zrDRf+6mjhAuIcPE3pCh19zD3r+ONb+E+mdGACaQgVGsA2rXonbpFOrP&#10;oPczk4FvcYJUiwdwLYHkREu4LdvCtGeaOW/QzSmONHO2U7hZ7hRmLt0eaq5FOrdRzccdQsyzbwSb&#10;F7ceOP3dlqCZXx0CTxKOlClie8AU4bTKIvbAlT7sRdQ9jZrHEOMk9uFJAC1aQ6UFIOcMQOpZgLgL&#10;64F50QmirR5At1LI4daw9VQr0zbYmmi338rfFGiVbKJYi+wo1qqNAda2jf7WIVtfq2WDj/WGjbf1&#10;sY3n+V9s950j7DzeJTa5r2EOa38J9Wcx3pOnAAZR12DGHKDuYdTNvwCQaQVIugwQdRX95xwZ/G84&#10;gN/NPeBz0xe85kNI++ajyR7zCWS3hXSy64KUvHdBTdqzUE9yWTSSdi9Og/PiFdi58AXsvPkz6c3r&#10;BNlpjljn9Gdi/SrvY+7PTeOdgPGOo24f6jajbiXqKt4DEF0B4F0DYF0HoC4A+H0I4HYPYOcDG9j2&#10;yAEcHrnA1iUf2LJEBfslFmz6JAWRwEYc+A3LDWCzfBTWL1uAvPwBXgLP8HF+BaSHBJAfvOYi6p/5&#10;E84jag+idvslnIX3AYoxZskc1uAmAHsRIPw2QMBHAB4PAZyXAbZ9DmD7NQDpsS3AYyd8/F3x0g8A&#10;+DYSlxFcCp8KcTnFofseG34FG3wFA1zBnzx7jrzE79/+z1nUnzmHs4Bxd6J2Dcaswpil8wD8WwDx&#10;dwEi7gNQHgG4f4r6X6H+YwC7J6j/FPB/yF+QHzbhEvA/tssDKuori8N3CswMTWHoTZpIGQGBoQhj&#10;BNShigwMvQgiCiIgEhZRREFFiYCCKIqIK6iLFQ0uRiPq2qIkGOuqaKwJWUsUNBpjefvj7OKyOTlz&#10;vjN/OHPed9999//eu/pEP1sRPXYheooL6nMF0Qtswi8WEvXjZRtAsgcwqQEEP3D/E9v3ETUg55WY&#10;9yK458KdjHxHIN+TuuG/CP9V+G8g//COuIf5Dzp/An3gMXgxjH4R0SsDote2RG+Rk/ehRB9wIH3E&#10;JsRQfAwFzyBlhz7RiFqrxtxLEV4u5p2KeUfCPRlz9roGfy/WH/PVRwo14FUZdD4Fz/9LP/gNvB/G&#10;B/AReWGmwBlMArggMFxKWCmoBnWfYGSpzshMjZGpCN9CRtaqjFxUGE3gMQrlMIoF6fhdDigCS0AF&#10;qAK19JEaoGyCugW00Ttqp9/pCDhLb+ka6KM39Cs+jF6BX/8EeBGDMTBEHIaIwULAyAkx+CCGIC4j&#10;JWJIxe/mgM/hK4FnGRyVGL8GKaiHo5Fe01aMtwOefaCTXtI/aIAugUdYopf0C6L9BSMM8uwPwK/B&#10;SA8x6CIGMWIwQwwOiMELMUxGDBGIIQnu2XDmw1UMx1KMWoFlqML4tViSBozdhPFawW4sVQc9oeMo&#10;lR76F91DJl6gfN4iGvanML6eBuNpw6+FtdBBDMaIwRYxuPMZ+SGGqZzfKQ5zTIczB65COEow/jKM&#10;X0k/Ixd9yMWPyMUj+is9xHo8oAN0n76GvZt+oDv4PKFeZOsmfIPc+ANMqK3OhGpqjKcqZCoaAiYw&#10;UGU8K8TgzP9Avtw3FMQZICW80+HLgmc+PMVwLKW7yMUPtBqOWjga6BY1w7GD/kn7UQlH6Cqdpyv4&#10;7yXE0MP9jb7FrLox8nlU3DfDYFrwa/GETINUmViowsRiFaZtzn+nbs97KfDkPlWZxPlJZRo94CfS&#10;HZUM6lXNpZuCQrouLKFrwmV0RVRJl0Vr6JJoPV1Ua6Ie9e30rcZ+6tY4Qhc0z9M3I27TafEzOqn7&#10;jnNcj3GO6THu17r/D9Pli5ge/MbEZ+Y8HjPX4L0zMeC90Lfm9um4cO5pT6Bb2iF0XRxDl/VS6aJB&#10;Fn1nOJ+6jYrpvPESOmdSQWdNq+i0WR2dMmukk+YtdGLUHuoa1UnHRp3hHLW4wTls+Zh7yPIt76Al&#10;4x+wZCrtFkxlnyVTHQJuATOB34a4zI44b8aoUL+1Fv1obsK5bTSGrpp6Uo/FFM4FKwXn7Ogk7inb&#10;DO4Juxxul10h95h9Ce+oQznviMMq3mGHNbxOxw28Q47NvA7J3/gHJV/yD0hO8vdLrvD3SPpUd0le&#10;C3ZKmHC7hIlaHZlayzDYKOTAGv6x2HKwnTzA9x07HvVaaNIlW0s67zCOe2rsRH6Xc5jKUZcY1cOu&#10;qaqHXDMFX7rNExx0LxK0uy8W7ndfLtwrXS3cI60T7pI2itqkraKdHvtFOzyOiVo9etS2eTxUb5a+&#10;0miSMq1Gd6a1CWx0+x9sNHLgSJx+N/ixtd7yQc/lhSPORUDn3EzouIeE95Wnj6DDS67W7q1Q3zs+&#10;QWO3T7pmm0+25k7f+Zo7fIu1Wn2XaLX4Vmhtk1WP2CrbMGKLbOuIJtnuEY2ywyM3yc6PbJDd1a73&#10;HdCp82XiWh8mXjueidcMA/nnfnTF1g93L/q+y+i7LmBrPTOBS10T9KnTz47X7uch3O3nr7nTL3Rk&#10;q1+0zjb/ZPFW/wzxFv8c3c3+n+s2BizS2xhQrtcQUKm3PqBOvz5gs35dwE792oAOgzX+Zwyq/XsN&#10;Vvs/N6z0+2i0yo8ZrZzIjComMsMhBnMw4IkjFN5rOF66w4lOTUXfGYieS65N7cE2nLZgV0FrkEyr&#10;OTBQvDkwwmCjPM5ogzzVuF6eabxOnmdSK/+LyVr5YtMa+QrT6sBq09WBDWaV8hazVfJ2swr5CfPl&#10;8uvm5VOempdNeW++dDIzX/IfzIYYPFKeyHD0o+f7PhK9DnqeLtCJ/qs9XIPaFBbUonBW3RIxXnNj&#10;+CTd+rAw49pQpVlNaOKoqtB0iy9C5lhWhuRbrQwptqoIKbNaHlppvSxknXVZSLP1kpA9NqUhx2xK&#10;gi/bLAx+bFMc/M5mQRCzLgpiVsNh7lgH5OBGBHKAo+0kep7D4ACuILuUQmqNNaMtcRJ+Q4yXep3S&#10;T1wTGWTyRUSExcppsdYrpqWMXhaeMaYsPMduaXihXWn4YvvF4RX2i8LX2heHb7YvCm9zKJz6lUPB&#10;1B6H+VP7HPLD3trPC2N2eWFsDLAd4i3q72Ew+j3M/Vwy1gBHfQfYk4ReI4FPzUlGtCnZnrcuSSqq&#10;SfhMpzJObrwieqplmVJpWxqVYF8SmSZZGJk1doFinlORotipUFHuXKCocs5XbHTOU+xwyVH83SU7&#10;4oJLVsQj58yIN06ZEUySOY05Aoch+lGL91AD3ycQnU5Dr4NrT/tMop143jodd8w0faqfMYazJs1N&#10;UJkqG7k8ebLh0sQQi5J4he2C2FhJYUyyc0F0xrj86LluedGF7jnKUvds5Sr3LGW9dLayRTpTeVA6&#10;I+qcNC3qvnta1GvXtCjmApzTIpnTEM9w5bqNOvguBesAf2cWcjCbqAXPm9OJ1mfo0NrZNpzVs8ap&#10;rsjw0SxLD9AvSQ0yL0oJty1IUkryEhLGZcenSbPiMj1nxeV7zYxb6D0jboV3alytd0rsVu+k2P3e&#10;CbGnveNj7nrFx7zyiI9h7sA1IYaNG+Ix3sWbsXgf0Xd2wd+Bq05bNlEznjfgSro2S4uqsi1pZbYT&#10;v3yOl/riTD/xglly04KZYTa5aZGOWdNjXTNSkj3TkjPGpyTl+CYlFskSEstlcYk1spjEJt/oxL2+&#10;UYknfSITboOXXpEJzCMqnkmB2xB9eB+voQbPzUK/Bf+BPNQBaMxF34u/q3JFtHKeGZXPc+SV5nmI&#10;inM/0y6YO9koNyvEMmt2hH16RrRLyr/ZLvewmvM8jr/P6dQ5nZPooumu6GJKdL+qFEopETEuD50h&#10;IU2kdFTiKEpJw1Ny3Q7LoDO0E7pQtF2GMS7DGBrzjOyamd3BjMuuXTPku2/PPuGP+eP1R87j+/q8&#10;P9/v73tZNC9o7sIPwz5QZ0SkqHMip6vXRyart0RMU+8JT1Lrx05RnwtLUN8OTUh9GpK4QASRwMT5&#10;ImCAe/wernPeuzKAVr49j+XwzbmK91yyNRsoyzFEca4N1q0eKclf7S/PzRlruiJ7vNWylXGOaVlJ&#10;bgsyZ4yekzE7IGVpaui09CXhSenZEYnpRREJ6RXhk9N3hcWn14fGpZ8NnpT+bVDs4idBsWkiMHaR&#10;CIhd+JY+fg9XuAY7mLuJV9+jeXxrkGqymRTzPbo23xJrCl2RW+AjW5EfqspYE2Welhdrm5qbOHxO&#10;TrJHSvYsn6kr5gcmZC0Oic9aERqXVRgyKWtzcGzWzsCYrKP+E7Pa/SZk9fqMz3zsG71c+EZlkGVv&#10;uc15+IJz387cJ/I5D3wK7CYfk+JC+ouAvPWmWKV1QpbWS7pMG6RIWxdhmlo00WrO2niHlIKpLlPz&#10;Uzwna+Z5T9Kk+cXkZflNzCvwnaAp8x6vqR0TrTniFaVp8xyn6fWIXP3YMzxHjBq7SniNzX7LN1yL&#10;PexBK/M28Nq9n+wgFevp3wCsLuGdf5McGaU2WFLmLllY5mu4oDRMOXtTtNmMkknWScWJjvEbprvE&#10;aOeOHK9d6BGt/cgjSpv//jhtmXukttYtQnvYJVzbNiJ8/U3nsKJHI0LWvnIJLhBuQflvucq135EL&#10;nKK3vhjYR+c2UrqRb55S+vksSa/ku2OrGeZXOWNulZd0VlWgUfLWCJMplRPM47bEW0+omGYfVTF7&#10;WET5h07h5ZlOY8vXDAur2OQYVlFjH1r+iV1I+Rmb4PKb1oFlj2wDNr2y998oHPxKhOMAF7gOz7Dn&#10;jXQeKuNaJJWbgQ1059G9bBuwgE+RWTvkmF5rjWm1rphS620QXxssj9kxziSqJnZIeM0Uy7CamVbB&#10;1alWQdUZVkE1eUMDazZaBtRUW/hXHzLzq24d4lt9Y7DP9l+HjPm432J0lbD02iqGDtCp4b7E3Mfp&#10;05FqUlbFeaA7m+60WmD2biCJT7TYOhUm6OwQrXNHpM5HGqYLMQrWRRkH6OJUfnXJJj518wZ516Wb&#10;jNGtUo3WaZVeugAmINnfbcaj6g4Ye9Y1KTzqrsnf3/tQ4b6nX+m2S6hcdwqTAdq07MEWfg/07SFV&#10;pLgG0OwElu8BUv8EzDgAxB0Cwo8A/vUq+NbbwlvvitH6MZJR+mCphz5KNlI/WeamT5G56tUyF32m&#10;wQh9ocFwfYXUWb9POkzfKHGsvyxxOHpfanf4hYHtIWFoe1AYDdDEnh+n8+Au7ouknJmLmDl7P7D4&#10;IDDnMHtQD4w/BgT+BfBsBJxPGcGhyRL2TcNg1+wBm2Z/WDdH4r3meFg1p8CyZSEsWrJh1lKMwS01&#10;GNRSD1VzF5RN96A6+RyqEwKqRiEZoLEa0NOp0wHb6d1Ir4be5Xr24Dh78Bnn4AQQdgoY3QK4nAFs&#10;zwJmfwXkXcaQdVvBoNsZ0h4vSHp4GeyZSHgA9fDQ6+GG18OF3bOXByKL777KzfA++Q3oFG84xl4f&#10;Zp93s8+V9K5vYA/oXUTvrCYgnt5wen3aATd67bsBiwuA8iIguQxePA156A4Brtlxw3XjZZQXwxvj&#10;gJs8jHu5Afdy4+nlIr/FkDdbSS/5hQfE8zfUf8Lzie7tdJew1FzmTad39mkggd7IDsCvC3A/T/+X&#10;9DOK8mtAeoN+DsdnFA9e8r0c6DPnpdAR+MET+Ik9+ZkXk/u8iDzgpv+QH9xD1vGAgz+4zn//6Q0H&#10;PgVqmLvsJLCGPy9j5rnngCn0Rn1OP/OOZF57/jeLW4Dxd8x/h84+8nfyA+FQfAhyPPLQiI8ES+Dp&#10;cOAZe/Kcl7TfeTC/+Ah4yQ+wn4u9n6H7T79hF7NXsOeF/DOT8zyf7qnMHH2J38BX9DOvPbOa0St/&#10;7fzxHd+D107yK3lM/kWeEbYYLxTAK2tAeBBeWEUy4eEseAiIcrLjDQL2xgLWCoH35AI2fJE68WU6&#10;RioQJhGI4+8ziZpkkBxSQDaQMrxCJfr53n2JWrIPL/Bn/I56ltCI/6Ad/8Yl0sfSHpF+Iv4QelnD&#10;UNZgzhosWYMja/BkDcGsIYa/TyfzOcISelbSocFvWEfPRvwX5XRVMXoNXbs5ng5PcZgtaWBrTrNF&#10;F9iq2+QhecHWiT9EwEpJP2swZQ2mRgJ2rMGdNQSwhmhmTaJzDl2L6MmkIxdPUEjPBqYrpWsLfmEv&#10;HrAX99mLf+Igl8enXCZNuIcuLplv8Df8jLus+C5tr+kjd95BwIx9ULEGBWsYxD5Ys4YRrMFb8hIR&#10;zDiZvpn0pNKzlKOtpEdDTxGXRgk9m+mpoqeaY+/G99iP73AU3+IEbqEDN3GdVfyIG+zS1+zmdRqv&#10;ka/eQUiVrEFGP9gDY/qHGnBNsAZP5g5hthj8A9OYax49afRk0pNDTwE9Wn6em+jZQsd2jr+TY9bh&#10;CufjMj7DlziLi/zrC6Y/z659zvnoprOLdL6DkMsUQka/IWTCWGYgFIOlwsBO8gyuzOxL7zg6E+ib&#10;xTxqZlnKHCtxFXn0rKWnmJ7NnPkqOnagh/PRJTmETkkDOiRtOGdwCe2yPpwxeoJWxSs0M3ETOaV8&#10;ixgEuVDSbwapsISk30IheWZigfuGDnR74pY0BNdlsbgiT8ZFxTxcUKahxyQT3YNy0GlagI4hWpwz&#10;K0W7WSXazKtx2mIvWi0OotmyAU2WbTg59BIare6iwfopjlkLiZ4cJUf+j/Q1wgKGRCq41T514Kdv&#10;wy3AXI47SgvcUA3HZTM/nLeKQqdNIs7ZfYA2BzVOOy5Fy7AVaHLKwymntTjhXIL/MV3mQW1dVxi/&#10;QgKxL2Y1YEBIgEALEtowlgA/AUIIhCQQksUiQMgsYrXYEYswiMUswmBsZION8W4HL7Fjt3HsOEkT&#10;e5J60jbNjNvxTDNNxm6aJm2m08aO09eTmWrcP34jvffPd+85993zfTcSZ9H1xCV0NXENbVM30RXq&#10;FcIl6h3CRdpDwnnaU8IZ2ncem7SfiKdoOOkksEF9DR6FiPguRPgHFTIfHaE/Ar+H/7+N8kGPYmPR&#10;exQWupskJtxJkRNuppZ5XE+r8rjKaPB4g9lKvMK0Ei+xBogXWWPE82wH8Rx7nniWfYS0lb5BOp1+&#10;gXQq/SZpI/0D0nr6E08X+xuvY+xX5FU27n2EhXuvMF8D+/f4kQa5lw3XvgC0hQh9zEPoQwYR3U+L&#10;RHfYdMINjoi4nSH1vMRTel3g67zOCozkM4JG8mlhO/mUsMf7pHDIe1007n1CNON9XLTksyZy+RwT&#10;nfFZFV3zWRG967ss+szXKfzab0H40n9OgAccAmb5uL8bPB4RvoUR80UmjLscyFuQ/d6D37vwfFsQ&#10;gq7tphIuZWV4ns3K9j69R+57UqzxOyE2+LvE9QFrkuaAo5LOgFVJX+CKZCRwWTIZuCSZD3RKVoMW&#10;JJtB85I3gg5J7gbPSD4NnhI/C5kU/xBycA8eMv4zWa/Bk+Dq50MPQPuxHEa8AvxlIWQ+DHx2jj+6&#10;iMWjLSnLc0O629eF5QWsYiXBK5g25DBWvcOJNYQuYpbQeexA2Bw2EDaL2cNmpDPhU9LD4ZPYevgE&#10;djFiHLsTMYZ9EjGy98vI4b3/ihzKxSN+ZjAHD3fzAkbKV2IY6aD/SIXQfRgtt2D0b8PYvSAjo9NF&#10;MWhdkUY8WiT0WZbnBi0WykPnZOqIWZk+clpmjJqSNe6clLVHT8h6osdlw9F22WTMqGwxZli2FmMr&#10;OBc7WHArtr/gYWxv/p9iu/P/GWvNx2OseXj0gf/j+3TogxQsCOj+CjLXL2HMXtWCv4T1bCmJaF0V&#10;iY5pUjwOq3ne86WSoJmS/DBHccnOg4ryWLuicteooj5+RNEcb1N0JQwqBhIGFHZKn+IQpadolWIt&#10;2qJ0FV1P7JB/kNgmf5rYKv+eYinEE4D4lkI8zs23cAafQg0elyP0oBLyHuSuywbwl7CedXh3TBuG&#10;lnU0woKO4zWjzQqYKMPCxjRF0cMqddxgqY7SX1pD7VWaad3KtiSrsie5SzmS3KGcTm5TLqdYlKdS&#10;mku2UxpLHqSYi/9Abyj+e7KpGKcBVJMCT3TzV+jDEyWcxX0I3TOCxwb7db4GvBWsZw3eLRuC0UIV&#10;Bc1UsT0nKjP9xvbl7rDpZDv7tcr47vJyWleZIaVDU5fapmlOs6i7GM3qQUajeoJpVjuZJvU6s059&#10;mWlU3WNWqz5nVqm+S6sq/Q+9qhRPAZLcPIOz9zmcgY/Act2F3LcNnAE7ehzWswLvFox+aLYuDk3W&#10;MYhjtUIfW012cF9VfpTVoIhr16tpFp0utamihmnWmtkmbRunTtvHMWrt3GrtHLey3MXdV36Royt/&#10;m6Mt+wz4G1tb9hNTq8HTKjQ43c2XMrgTdPA91EHmBJtzeT94bDP4fFiLE9Yya/JGk+YYZN+f6mEz&#10;88n9DeJAa700or1Wvqu5ppRqripPrausZNcY6riV+1p4+/RWvk4/wtfqZ/ll+qN8jf48T6X/BU+p&#10;+02GUvcNR1nxil1agTMBhpsvisEaQ90fgO5bLfAtQP5cB1aawOPBeiabiGisJRINW5IJ/S1cT2tz&#10;ln97497QZrMsuqGhhGKs19Ara/VsnbEmo7xmv0BT3SlUVQ8JldVTgpLqI3xF9VleUfXtDHn1p9zC&#10;qq85hZWv2IUGnCU34Ew3T9VwL0Ld74HujTboA7DWCjUApizg9eF5qCMU9XcmImsnm9TRkenT0pYT&#10;bG7Nj6xtUcQZmlRJFfsrmGpzFVfZ0MBXmNoFRaYBgdzk4BWaVjIKTGe4+aa30vNMj1nS+r+wsLof&#10;WVgtzsSMOMPNE+jDRw1wL4HWdidCm8AqMAfYgSGw5T3dAehATxxq72F4NPcIyGarJKD2gDTM0CWP&#10;0XYoKeq2cnpxq4Elt9RzZJZWTr6ln5NnmWBLLcsszLLF2Gu5lZpreUzPaXlOz256SZc04nTJ/tf8&#10;Dr7F96EGEM3QJYhF68BhYBqw9YB+H0IdA2RkGdqJGodSCKYhLsk4mOVrGMgN1vYXRKh6i2MVPZpE&#10;Wbc+Oc9al4pZLal7rb30XOvBlBzr4aRs62maxHozUWz9dcKeA88puztfJma249TMNpwq+h+P4dzd&#10;B+t/C7TO9UMfgAVgYgChXrDh7SOQeUYRqrfvQMZxCqoaZ3no7UKvsjGJX+moNKRoRB5ZMKyKxYZ1&#10;8bk2IyXb1kKR2HoSxLbxuD22pV1Zts2Y3bab0Zm2T6JEg893CvpfxPD78FheL77LzUOowduw52s2&#10;6AOwAswOwzkA7e4xhJoPImR0QO6a9kEVM9GobCYZqWY4xOLpTHLhdI5/3lRBcK6jJEzs0EZmOaqj&#10;djuaojId3ZEihz1c6FgMEzhOhfInb+zgTX4cnDHxLJg7/iI0fQwPY4/i4W7eh57fhv1etiN0AnAC&#10;DmAItDtB2wRxxDAHuWcRsudSMCpcikMFS6kE6RKPmLOURd7jxHwznfIAgVMTyHdWBmU4zYFcZxcw&#10;GsBxzvunL274sRev+zIXH/kw5r/ySTv0g1/qLO5Pn8ED3bwDdX8T9M6C3lFgDrBPQR8gplpA2+hE&#10;qHwZITlEouw1EspyhaJMVwISutIQ38Xz4LrEpHRXnhfLVeLFcOnIaa56r1RXuxfdNeSZ4polJbmO&#10;k2hr20Tq2odEyrE/eySs/tszfgX3ilvGyW7uwJ6vHoJ7CVgGpkHXtoBQF2ibV6AHRxEqOY6QdAOh&#10;zE2EWFtE9F+uywSoyTsN48+XhCMgh5AIBCSoEdRRQVsJK0nViBHQIFvqUQ+WumhRUVFBEEUpIgjK&#10;IlRElCICAVGO4K3gUVqtVdRdr9Xuuo6jbXVsdb2pVb99QGg7O8wzCcnk/3uP//ceflU94WvuDY3Z&#10;D/3Mw9DHHCz4mEMEb/Mkobd5uuBlngtPcyI8zJlwNxehl3kXFFUn4Vp5C4qdz+G6QxRcykRJt/Yx&#10;1rUFrM1UPpVBn5Pp84ISxqAUiCoHQisBXTUwrBbw5brq1QAoGu3Q0+IGZ0tfOFgGo4dFC3uLAXKL&#10;CbZN02HdNA8yywpILRsgNNKBxv18+LnA1nNRrf8Fwh7xNzXQ16qtzAP9zSU3jdwlOxgDcj8mN2I3&#10;YKgHAi3AoL2AmkcpDwH2hwHJUe61za6UN5sNB9EWDoEtHUMYB6FjbL7HWHiP8YIfo3MtPKz5BIeD&#10;/1CP2Rh+pV53as8XzAOZhfR3HbkpNUA8uTH0NaoJMJL5p4PMAZl9mgG344DDSUDWCjYZ6rSMRc4B&#10;OOPOIYjD8FkOJOeCgbaOgYCN9wIL7kUm/CKDe4HOXDgDnL/D759RzztVY2YedgF55KaTu5S+xpI7&#10;hdzQI0BwC+BPbr8vAfdT5PMI2Tmyz1MXqUvUZeoqbbnuyKFQxYHEF7jFAfF2CId1DiJ3aMddXvy7&#10;2zi00bHvv+X729TdTpUzv583MgZkLz/AekR/p9HfCeTq6as/uf3IdSPXgemUXiHvRpf+RTG0XOXA&#10;pZNnU/ekwANn4CGXlceDgWd64AWHg5csRC8zKNrRXkcxmO1fdWoL87yefqeSPZ/sGUyZiTH+gNxh&#10;bYCGvrrRT7vrzP9NMmg+l893+qGDSfGa4SfqEcVUgyFGuxXwWgF0DM2ilmKDFlmURRZgMY9i8sWK&#10;Tolw476r4L7ravVu3/UWOvZdkfuuiPFUFBVNxVEJVDKVhrfcM99gPV4jj5tsIX7hvvsSZcSb8Qz1&#10;eIqDeMLt9gmu06wH1CuaKHbqYddrt8i3FeFIGxxogyNt8KQNA/h5IBVCRZI3g6xYnrKQrESyUvEC&#10;6eStIy+XnHz8F0U8ezt+RgVDUsvQ7MN9nKQuMVQ/8O8FUyUyfL/r+y6J6Ekb7GmDnDb0oA1utEHD&#10;z4fTv1Fox0T+eipZMWTNIyuBrGSy0uhdBhnZ+BEbeVYhz92KO4zFbVTzijTiFlpwE234N//7jpG5&#10;wVOv/0E3ukQ+c2FFGwSZCDva0Is2qOnzEP4qmLEaT96H9GsmWXPIWkjOMnJWkLGGjExezRyelc9z&#10;i3CNsbiCSj4qdfgHDuPv+AYXaEUbTzrHaJ4j8ez/SYSMNoAxAPnWEhEuwlt48hd+9HEEmQZe+Qjy&#10;pvGkT8iaR85iMpaTsZKP52dkZJGxgecX4lvG4gzKcZr5+Br70co78SX+iRP04jgjeozEDrX8QWQz&#10;BmAMQL7AGNgzzwqyfcj1Zwx1uIpQZjWKrJnkxJITT++W4hRSSEgjZy05OeTk8/wtPLcMR1HDKOzF&#10;IX5zgBbv543Yy4w2kdhINVD1XRJlXXxbCO0svY+lEvpvT589yB5APwMZr7H0K4KsabxlMTguxKFF&#10;sghHpUk4IkvFIVk6DlplYb91HvbZbEaTTSksttVokO9Fvfwk9thdRq39PdQ4tKPKSURllyq6RLZU&#10;7AHhaU8+7nycb/H1hq2EljujTaLGKWt/nLTXo9khDIedo3DAZSb2Kf6KJuUCWJRL0NArGfVuaahz&#10;z8Ru91zUehSixmMbqj2qUKWyoFJ1AjtVl1Dm+SNKvV4K271EYZunKJR4ipJudfBfKVlq1CyxGuAK&#10;dZ4l7oyrFVpd3NHsNhAHPLVo8g5Bg08E9vSZhtq+f0FNv09RrVmIqv6JqOyfigrfdJT7Zgs7fPOF&#10;L/yKhVK/ncI2v3qhxK9ZKPa7IBT53ZUU+j2XFviK0nxfUZbfX5T9rUsi295D8m+zrF4dznZDtQ5h&#10;q2N5O+zjgqb+GtQNGC7sGjRKMA8Ol1QMiZKUD50hLRs6W1rqP0+63T9BWhKwXLo1IE1WHJApKwrY&#10;INscsFlWGFAmKwjYbZUfcNgqL+Cs1YaA29Y5/s9ssv1Fmyxq3dDf9YYt5v4glv5AtjTunq0s70eC&#10;OFvRlsYhPVA7TI2q94ZIdrw/UlY6YpxVyYgI6+LAKTZFgbNsPtfG2hZqF9hu0i61zdem2OZp0+Ub&#10;g7LluUGb5DlB2+TZQdV2Wdr9dpna03YZ2pt26YFP7FcHivZpI95p1fvv9NSHpZ9t/wrb/hkjW/w4&#10;7jpjgDras0trjYqRKpTqBkq26kZYb9aNlhfowuzydX+2z9N93GODPsYhR/+pw3r9QocsfaLjOv0q&#10;x0x9pmOGPs8xXV/stEZf6ZSmb3JaqWt1TtV955yse+S8PPitc1Kw6Jw4UnTq1qOBvIds9xe5d35l&#10;4r7H8aMulHM+2+7O0RKUGnphS0h/ScHYYdZ5Y3V2uYZxjtkGk/M6w0c91xpmuGQYZrukG+a5rjEk&#10;uKYZUlxXGdIVqYYcRYphsyLZUK5MGlOvXDbmhHLJ6GvKxaN/Vi4a/Ua5cJSoiB8lunbrpwDmwcB7&#10;QP5xttgm7n41EZxrwjlX0K4toS4omNBX2Bg+1Co7LMguM3SM02fjw1xXGyOVq4xTe6Uao91WGOe4&#10;JxvjPZKMiR6JxlUeS41ZqgTjJtUiY6kqftxu1fxxLZ5xIZc954Y8UM0J+dVjzljRnXLr1j221Wv0&#10;+xvyj3LcqJsMVEZxzp9EPu0qiHDAxkg1siMHy9ZOCpSvifjAaeVEoyJlgsk9KTxKtSx8uteS8E96&#10;Lw6P814UnuAdH75CPT88Qx0XlqeeG1aijg3b5TM79IhPTOhFn+jQ++ro8a96R48XvWYZRU9K1aG7&#10;vIOXyfqae+dBjoC1HL928H3xR+TTro1RcmRP9sTaKQMlqye/Z5sapXNc/uFYxdLIcI/FkyK94iOm&#10;qOdHzOoTZ4rtO9cU3y/WlKSZbVqjiTHlaqJNxZqZE82a6RMPaqZNaNNM/R/TZR4X5XUF0AuIbKII&#10;IoiyLwKDSwSKGygiIgg4yAgMCIMyChhwRBYBiTjiEhlcYVyCOqYuVWKixq3G1H2LzWpam60YTWzS&#10;NGltYoxm6ZczaFv/OHwz82Peuffd9968O+2L4NxpjwJz0xR/8ANfK7epwzvM//kC9kIhfQb9Zyev&#10;24llLfOyOq+3tOR7S3NBmE1j/jO967Rj+1TlJrpXzkzxLtdk+M7Lzg4smaENKc4qDivKKg+flbUo&#10;PF/dFJ6nXh2Ro+4I16h3h2dPPxqeNf16uHr63TB15sMQdaYSpM5QAiHASjc1fxPXGR17sVjktzy3&#10;wgbiWUMsLYW2srTIUxqLg6VON6JXVVGcc2XhBLeygmQvvXaab3GeOmhWTk6YdmZhRO7MuSqNZkFU&#10;tqYhKkuzImq6ZqMqQ7NLla45EpmWfS0iNfuz8NQZP4SlzlBC0rKUYAiy8hFXrDeoweslrAWwgJkr&#10;V9ts+l5iWcqzoaS/1OoDpEofZVepj3UsmxPfVz87aYBOlzq4oDAzMGeWJiw7Pz9SnT8nKlNbMSxd&#10;WzcsTbt8WKp2Q1SK1qKaoj0ckay9Ep6Ud2doUu6DsKQcJRRCJucowVZuUofLRZxL8zgPoBM2zuWO&#10;Cc16/LyvKXORheVDpGJ+hE1ZeXRvfdlYF11ponv+3BTvnJJ0v6w5M4IzivPC04qLVVN15VFTdDWq&#10;ZJ0xcrJuXcSk4p1DE3WHwibqLodM0N0OTij8Pjh+lhIcX9BDkJUbrL8L5H6cdmQvbOX6uw5WQiNU&#10;PyuyoNJByg3eMs8QKiWGEb2KFox2yq9M6DuzYvKArPlpPunlav+pZTkhyaVFYUmlZUMTS6vDJpY2&#10;h04oXRuSULojKL70lYDxpZf8x8371G+M/nv/0SWK/+g5MPsxb7EGz5SJHK7kTIIOaAUj1BhEKqu4&#10;71fbyJwad9HVBsisWpVtXm1Mb03NeJfp1ZPcpi2a6pmyMNMnaeFMv4mGwoAEw7yAeMMi//GGpX7j&#10;DG2+Yw3bB48xvDxotOGid9yCW16xFfcHxcxXfKLLexhs5Rq1P43vIK7tsAFWwXOLRAy1+BfTd3Id&#10;z1/iIrlNPqJpGipZTSPtMpaMdkhtnNAnuSHZLbEhfUBCfbbXuPoC7zH1c71H11d5xdU/N/A39SbP&#10;2PpOj5jFB92jF1/oH113y+2ZmvvuI6sVjxFVyoDhVYqnlYvM98lqzkZ8W6ENltexDnBX4p5Du6ht&#10;FslabicZLR4yrSVAprZE2iS3RNsltoxzSFg+yXns8lTXOKO6X6xR6xZjLHGLNhr6jTI29X3G2Oo6&#10;0ritz4hlL7kMX3beeVhzt5PqufsukU2Ka0Sj0hf6WTmzkHMB14uN1IHn8zyXQk2TSDnuQlo0zUqR&#10;tDUik0yOkmDykvi2IBnbFmUTZ4q1izHF248yTXYYacpwHG7KcRpmKnaMMlU4qkwNDpGm1b3DW7fY&#10;D209YB/WerZXyJqP7YJXf2sftFJxCFqhOAa2KE5WTpHvwaXUAd96niugcRl1oC3T487DndkmMnm9&#10;yJhN9F4dLjLc7C1R5mBRmaMkwhxrM9ScYBtqTrENMWfZBpkLbAPNpbYB5hobf3OLjW9Hu82Qjr3i&#10;035avNs/EO+N92y81yu2XusUO+hl5Ri+fSs4m8FEzst41q5iDnAX0ZJlbxBJ6aD33CIyaptI+HYR&#10;v51OMtjiKT6WAPG2RIqXJVoGWuLF05IiHpYZ4r5LJ26WCnG1LJE+ljZx3mkRxx3HxGH72+LY+Xdx&#10;euFHcdpGR7P1MYdw7WoV2cRzNSwxMQfrREo2Mgdmek+8iXhjLSIq2sPAPfSfvxNxPWAv9l1uYtc1&#10;RGy7wsSmix/gLi4BXVxCuvjR6+Jw66LQB4xAEvv3s+jOk/AtDoF78BMoPRzA1Umu65nr5byu49/L&#10;ybmwU2QG3im7RcbtExlxQCTkoIjPKyL9D9MQvEpfe5S+9lg/GMQBEwxcAo9zCTvO5eMEP3gn2HQn&#10;amA1n5HIsaN8510uSV/BQy4Kv/SwB9+Wzfw2bGU/4l2IV483j1zTu0Qm4ow5Qg34uu9xEfffizi+&#10;hv80/AHO2IicdRY5x8X4PBfTi1yKLsVy+HIZu8IhfJUD8CqL7iqL6goDX+FLlz/if/4J3/ewayd1&#10;wLuSea7H++xLnAeHWAc4k3HG4YzE6fe6iMdZ/BfwXoLLcBXegD/CW3b8ALuKvDfo8eX8JrX5MEHk&#10;E7VIN3F0s9luMdG3qEk3A3V/AJ/30MlH68jXiLcarx7vTLwp5DnmjEgUJfTH6YHP8brVBe894U9w&#10;Ez6ET4BSyx1bkbvU58shIl+pRL5hjdzjYvYtcXy3ROQ+m+s+xb1/Ei700IF7FbVdfIIz8RQ1IN+0&#10;c6wBvMOuiQSQo8fb1P8G4/8FPn7isnIbPoO78AVQZmGK5Vt4QCyPaJh+DhL5D7VRuBwqrFOlHthw&#10;yg7Y24MiHvSb/ej3XOl53eg3ffgsAuJgMqghH/RQAdXyizTIT9Isj2SFPKTPfCDr6FHbYRsd5S75&#10;TvYTxhH5N13uv+hSvyHIr+UH+Qff/i9fP4UifYnBhRiciMGZGLz4LBRiYCKk48yVH+kzH0k5Iy3E&#10;U4ejSe6JEccqUjfh2cDYm5mKHfSre+RLutm/ySn5nAVzRz5lyr7jr/I/bj8FfmLoTQx2T2Lw5LNA&#10;+VlG4BxPjlNxZpPTLHxzibsCRzVT30B2S3G0UI7nGWstY7dTom3yV3mR5dHFMjnGcrkkf+bV+0T5&#10;PtncYHQr78G7T1Cklz0nBTGIrSKOxOCG25eoI3HG4UzCmUlOeeQzG0cZ4xtYFrWM3MgSacaxguXZ&#10;ytjrGXuzvMNcvCn75Loclmtylu1zg230JTwiIkXOw7mnwG2NgTkQ/L1474x7IN5QchxFbgk40+QD&#10;0eApxKHH8Szbo4otWYenCY8RzyocbXJRNuF4AfNujo+XOUZOy2tEdIrZOsmMHsdw9AmvPuH/cyDW&#10;18y9HTm7Sbf44VWRwRh8ybim48kjj2K5IKXEX8mKq8bzK89lGtTWdQXg8ySBQAKJHbFIQmxGtlnE&#10;JixLgEASCIQQixBCYhUgQGxG7EgYCJZZbAw2BhsbvNs4xHbcum7sNkmTtPZkmkk94zRr6+m4zUyb&#10;JnaTTttJXef1qDD98c17c0ej795zz7vn3GG0ONHzCryB+XkX8+InsIqO85iVW3ALzTcxJ17DCL6K&#10;q7uO2byJJjfXdtjxE/9G/9fIn/73qXvh3oXi7OPgAcbiXchBnxpdFegxoacJd7odPT3oGcCIj6Jr&#10;AlftQtdRdJ1E1wb+/3W4gr++RDyEi5Qv4Dz1GzhHewEbGPl15AAjINzf7A5u/ws84v7KxM/dD+BT&#10;fD6iuI8/Frq5uM496M2CO1QF3PbQwk26AV7zroMtRgtcZ9hgk3kArvoMwRWfcbjsOw0XWUfgAmsZ&#10;zvmtw4bfJpz1vwtr/g/htP/vYSXwWzgZSMKJHY7vQNIAnuNR8hSPtU8EeOy6j/xQLAO+FLhPD4Y7&#10;vrFwKyAVtoJy4FqIGq5wyuFSWA1cCG+EcxFtsBHZDeuR/XCGOwpr3Ek4zZ2FVd4SrPDOwDLvKhzn&#10;/RiWeL+EY7zP4Sj/OczzXxJzPJKY5ZGUmR2+9wH4Cw+PPyw1HyZj2dmLff4uLHE4l9uhvrAVyYer&#10;/ES4GC2BjVglnI3Twlp8FZyKr4WVXc3EyV0dxHLCAeJ4whCxJBwnFoWHiAXhAnFEeIqYF14iZoWv&#10;U2aE71Bcwo8p08KvqVMJ/6FOJJC0iV0k7eAO3+Ga/4j+j9KxDO1Dfyb22KkAW1iGN+PocDEhHNb3&#10;COH03gxiJSmXciJJTV1KLqceSzFSF1LqaUdSWmnzok7anMhOmxGN0g6LpmiHRPMe06nLHlOp5z0m&#10;RDc8Dore9HSKHnuOpXzlOZLygj6cTNKH3CRt8wzj/wSdH2KJezsXy3r2dityWYy9jYiAM6nBsJIe&#10;SxzPEFEXMvZ7zGcqPWczS+iHxZV0l9jkNS1u8npF3OY1Ke7xmsga9B7PGvd2Zh32Hsta8h7NWmcM&#10;i19lDIrvM/rFjxh9mX9m9mZ+z+zJIN0wutO3+Qpj8JkEc1CJMcAW6AY+L+cBbOBcTuP4SYkfLEqj&#10;YF6WSD0sFXtOS3O9p6RqxoRUxxyXGnyc0lrfMVmz76jM5jsss7MGZWOsAdk0yy5bYB2QrbF7pNfY&#10;XdKfsm37P/Br3/8lu23/v9hWCclqdbNvmy9FuA/YbvyqGHMA2cTydq4Q/dgKLeP4MTkT5vK54FII&#10;qVP56fTxPBljLE/pOyLXsIfkFX4DcqO/Xd4Q0Ce3BvTKewK75UOBXfKJQJt8PqhdvhpklV8Oasm9&#10;E2TJfT+4MedpUEPOPwPrs8kAxL9ets1TbL0eFWAuYqvxeinGAEv9mRL0q9GP43MFdDikDoPJoniK&#10;Uy3yHCmUMAcK5Ow+VWFAr6o0qFtZFdypNId0KC2hbUobx6rs57QonRyLcobTqFwOq1dcCKtV3A4z&#10;5T8IM+b/Iaw6/x+h1XlkCBJcLSeD3DyRAXygwbYM29AbyHlsA1exBVvEucxhXA6V0GBCGwJOXSwx&#10;XJrk0a8VM3o1OezOYmVge5EmxFpUHtasNoY3qRsiGtXWyHp1L7dWPco1qQ9xjYVLXEPhOa6+8Ba3&#10;ouA9brnqCbdM9feIMhUZVqYkOUiomy9w799H570qbH+RdT3AiUq8b+FcXBibCXw6KgJguFIA/ZV7&#10;qb0VGV62cinLqssPbC5VhzZoSyPqSvRcU4mZbyxpjjJougR6zZCgUjMlKNcsCHSaswJt8Q2Bpvid&#10;qOKi30UVFX3HK1aTkUh4ceE2n2C8H6D3rhHbbmQNWazG+xbOZxLn4sDnUDUL7EYe9BiFFJsxjW41&#10;SHyaquT+dZWqEFOFJsJQXs6vLDNGl5c1xuh0HbFaXX+sRncwtlh3JEatW4sp0G1Fq0rfFihKPxco&#10;tN/yFVqSqyghI5UaMsLNY9yH99D7IzPAJWQVOWrCPajBPhvHh/C9r5YB3XXh0FEfT7TWpXg01WYx&#10;6sw57JoaRXCVsSi83KDjaauqoour6mLVemtcgf5AnErvjFXq52Ly9aej8/TXBbn6t6Jy9J/xsyv/&#10;xsuuILnZ5UgZGenmNxjrX9QC3KzH7wE5gcwik3XYZyMHGgA6mzyhzRICLc0x0NicSK21ZNKNTVJf&#10;fUNegK6+MFRTq41UmyujVGZzdL6pJSbP1BsjNzmic8yzgmzzKb7MfJ0nNb0ZKTF9GrGv5nlEVvUP&#10;EVkG8v/82oD5iFeRLWx7zyKL+O5CnPjeh9haAFqtBDS2+UNdOx9M7buJ6vY0j8o2CaPUmssublEF&#10;FTRrOApLRaTcUsPLsTTzZZZuntQyxt1vmYmQWFbD91k2OVmWn4dmNn0cktHwPCS9/ofQtDqSk1a7&#10;zUOM/b1WzAXkFHIEmUJGrLj+doAWG943ugBquplg6AkHfW8clPUkU7U9YnpRt4yp6spn53UWBWbb&#10;ykKkNiNHYmviZNm6QsW2kZBM2+HgDNtKYLrtWkBax8/8Uzt+6ydqe+af3PoyIKmFDExqJoPcvItr&#10;vtMBcBFZRmaQg8gAutu6ARrxymi0471vgAbawSDQDEZB0eBuQjWYRssfkNBzBnKZ0v4C1r7+Ur9M&#10;u8E/w97on2bv9Eu1D7NFdhcrxX7SN9l+1SfJfp+Z2PcRY2/vM+bu7pe+wi6SldBJst281Ya5gK51&#10;ZBGZRsZ6MA/Q3YJu8yDeuUYAivF6onQyIc8ZBrnjsSAbTyQkzgyq2CnzTHcqvFIdGu8Uh56R5Khj&#10;JDo6vPc6Br32OKbpux0n6MKxy54JY294xI89psWNfOMRO/SSHjNIekcPkAw399C32Yf7gMwjk+gd&#10;QroGAJrwOmJwAGjH0T8JIJmmQIbLD9JckSByxUOyK5lIdIkpe1w5VKGrkPZfrss8Luo6jeOfORhg&#10;lBvWBAWHDAFdBRTGdNSxqDTt0PLKTCUlMsRbMxSRW8AB8YBRFBHyyAvT2tIys6ytNNt2bd3K3DK1&#10;y6JD13Wz6T1Ir3rtH29ezPX9PM/zfX7f7/PpUTLKHFcy0XxLSaape8k8U2zJcqOtuNoYU9xoiC56&#10;3tCl6D1Dl4KvDVH5P5sil3nMkXkeHy8HsKNbYDWUwlKYR95Z5D0J7VEF0rBiaXCZ1K8C7+kyqXtV&#10;sGKromSrukUx1b0VXW1X12qnoqrvVmT1GN1UPUWdqmYqoipXYVUVCnFtVJBrnwJWvq2AiosKLL+m&#10;wBUeQ2DZDXYv5XkAF/kWwmL+z1lGDdAeVyKNLJeGYs3s1Xi/1dLNa6XOtUaFuAMU5O6sAPfN6uju&#10;pQ7uNPm7nfJzj5DFPU5m93QZ3RS0rhD4US3Gdh0mci1mcc13JP0/8LSxla+sQ68c8mF+ETUopQ/I&#10;eZRLuhOLOoAlkuqkuA1SFDYxdLPku4Whs4khrIkhqIkhpDkRGISahwAHXzMHXDPN1kxRm1hsS4PU&#10;iKlt+DuDAdPzpitwvY2GFVINdS6FXHLOIecMch67hj5Ed0i91Jefx2+RorGo4dsk6w4G4Z0M4LuI&#10;YzdD8J4IYPjbGw99geGjhQuvhUO2JRvY1L0ks5cf7n6d351jUPoJrrexvoo7mnwL0F1ArbNqqQH5&#10;3o9uepPUH80/PyPF7pY6tUgdn8UQHUD/OfgLvAAvWoCh/FCk9FJ3Dj0G08MMY68wjBzhADpC4x+h&#10;wEfW8x4LvPIun1/gez+1UbuOfUB3KR/PRvdRdMexdSN2UQM0U9CLo4Sd0Qo8iP7LaB6GV+BVeA1I&#10;DSMi/dVfejtcOsGQfJK9+RvDySkGkdPEcZqH7jRF/2cjEPwHJ+FcGzXoFlPnxeSbje7kfZxH5JjO&#10;11LRjEczCr2Ao+gf8+rA2/AOHAdSwgAKU8Ta8KGBAZU++ayzdD5O+oIe+YbL+Vvi+G6+1EpvtBJH&#10;6354vY0q6lywl17krenkO/ZF6S507bRwAl/p8ib5o2k80a51Ck638yGcgbPwGZyHL+EStGJcfgzF&#10;PNKv1xgYf2FQ9RCHh2fFQ/N53LC1DY8C8ZtWPK8fnteP1zdBHPSDoTASxsEU/aIs3OJs/Reve1W5&#10;+g/+7oqKdVnluNkq/YjH+0H1+h6/+x2u7xLN8jWF+5Igv+TTL1jlN87D53CuzW9aicGXGMztMYTD&#10;zZAEg9Adju4DaE5CZzrrZ6sVr/stXvcSXvcbFaBTqq9UiU4N69fpghpYf7s+xZWepWHOULQzRPUx&#10;K34IH8Ap+Ec7HlmIwdDme4mD1yG6rmhy7UWOt6Kbju59aE1AI0MX8brn8brn8Lqf4XX/rTx0CvWJ&#10;ytBwobEWxXo0nqZF9rJ9L+skf9/l1+/oGlXx0L43eLMdtIlB7TFIP8uKbiRRx6HbD00neiPQGoPG&#10;JDSmofEEGnPIYaHeZ0/eY09OsifHVUG7rkKnjrUbdUw7dZT9eBX1w0R8kF07iOL/g67pN30v38uH&#10;uoZTSxv1643eQLTuJJP7yGU8q03RW8okj2weyblUehEaS3REy9EpJeuVOkQtXtRGjo9tHCMH9CzR&#10;tOgjqtKqPezuHpR2/4H2GrTpX4aL8IkCyDOK3BLIKxU9J1p3o/MAGhPRyEAjC40cPU9vHKA39rMn&#10;z6oIrXK0alh7vZ5RM13Roq0cJk+zYjOd08Qub0HNS2M7v9Wgtf3R+hjel4VcI9CNJbc+1Gsgeneg&#10;da/2aSwak9CYRufPoNqztIPe2E5vbKMWT1OLJp6RRvZjM0qb+OZGvaQNVHI9CnVkWouql3XtePV/&#10;gAt+PO5WjhwffF/bMdgR7Uhq2QPdfqw0hLyGozMKnQnkNEVbDJlqNGarwTRXm0yLtNGcpw3mYq33&#10;Wak6n3WqtWzWWssurbYcUo3vSVX7nZfL/4pWWj2q/ANX0fuKo/4MR/2JrtLRm6SDIfgNPwO1DdUu&#10;Uzdt9+2tZusANXZMV0PgPaoPHqMNIQ/LHZqhutAs1YblaG3YAq0Jz1VNeIFWRVSoKmKNXBENqozY&#10;qfKIQ1oRcVKlf7qo4k5XVdTJo0IoaOcHrr1zaJ/qwbGfwBV0C9ccR9tOYtoR4qfmsEg1dIrXhs6p&#10;qosaonVdhmtN11GqiR6v6uhHVBUzTa6YJ1TZbY4quj2pFbZ8ldnKVGpbpWJbvQptO1Rge0H5tuPK&#10;s31uWGK7Ysi1eYxPdfudS+R9hiv3eApXHrQkMdv14sonps3djKqPiVBtbHet7p6k6riBcvW4QxXx&#10;9xjK4x80lCU8ZChNmGooTnzMUJSYYyhMXGBY3nOJMb9nsTGvp8u4tKfbmNtzq3Fx4nPGRYlvGRck&#10;fmqal3DZPDfBY54T/ztfxHLVcJwfu5XrGJ7hqmtMZbbivTpiWZsQrOpeMars3ctQ1sduLOnjNBUl&#10;DTMVJN1vzk8ea16WPMm8NPlR85LkGT65KXN8Fqcs9lmUUuCzMKXCZ35KrWVuSpNldvJ+S07yG5bs&#10;5LO+M5J+9H28j8c3y0vvG3zuvWIHcLUz/rR4RyDGj3oHsxWxrCIWV4pVK/pFqTgt3lCQ1te0LM3h&#10;syQt3ZJrH+m72D7ab5F9gt9C+2S/+fZM/3n2mf5z7Av9Z9nz/Gfay6zZ9jXWGfZGa5a9xZqZ9lqH&#10;aWkfd8hI/b7D1FRPh6n9PNYpXvp6rGfJ98RQxo90egAaoJbXq4ilkjGkbIBFRQM7KX9Qd8OSQX3M&#10;Tzr6+y50OP3nOYZZ5zju7TDbMaZjjmNiQLYjI+AJx4yAxx1zAx9z5AZOdxQHTnOsCsxwbAqaPHB3&#10;0KSBR4ImDvhX0EMDWoMm3OoJnNC/jQAvH5HvW3cyEg2TtkE9rOZ15e3Md8RS6DRq2W3hyr3dpkW3&#10;9zLNuy3Vd9Ztg6wzh6YHzBg6Iihr6KjgTOf4kOnOySGPOjNDpzpnhU52Phn6iLMg7GGnK+wh54aw&#10;8UN2ho0dcjjswcEfhD0w+NvQ0YN+CRnt8HgJ9nKafN9g9Ns/8sYoWgdVjGArGDsKiSUPnrorWAuH&#10;R2vu8F+5LhOoKM8rDL/DJoKowAwDjKCJG2pQEUU0REQY1mEZ1hECAwgOogiujCiyGBcwxgWtMVWz&#10;mE1tc7Ko0dg0zdYkzaKmtk2a5CRN0iyapO1Ja+qW6UNITlsP5zn/cOaf/733fvf7/vtO8FqaOc2v&#10;MWN2gCs9ZWidNSO4xpoX6rQWGyvTKkwVaQvCytMWmx1pq8ylaR3m4rSt5sK0feaC1EfNeamnzbZ5&#10;5822lK/DbCnXjba5nlBb8gDnyffFfMZNuA/2wJ15zFbE0kEsa4hvlS1Qy/Isasobb1iUN9W3Pjcx&#10;oCZnztCqbGtIRXaOyZFlN5dmOiKKM52RhZkNkQWZyy35me2W3MyeyJyMvZFZGQ9HZmScirSmvx1h&#10;Tf8q3Gq9ZramecLAZE31mM5S++cKGXXhAOyCLdBVQP7EspJri91fS4rC1VA0xlBfNNmnpjDBv9Ke&#10;FDS/YF5wSX6mqTAvL7wgt8SSa7t9RI6tPirL1hyVaWuLSrdtHpFm2zMi1faQJSXn6cjknLMRydkX&#10;IuZkXQ1PzvKYkzM9Yf28kUs/lnAmwD1wF2yE9mJpNbE087mx1EcLHUYtcNykasckr9sd8X6OstmB&#10;xSVzhxUUpxtzi2zh2YWFlgx7eZTVXhudam+KTrG7o+baN45ItvdZbrMfikyyn4iYbT9jnlXwpTkx&#10;/6o5Mc9jTswd4DV0nnZID8FebMlWrt3QBi1l6JdLddiE6srhqqyKUnlVjKGsMs6nqDLRP79iTlBO&#10;eVpIxvzssDRHQUSKw2FJdtRYbitbbElytEbe6rgjYrZjV3ii41DYzLLjpoSyt4zTS780xhdfMcUX&#10;eUzTCgd4uZR+RON+xs0+2ALrYTU0VqLvlKpqpPLaAJUtiFBx3RjZ62K9chfM8MuuvTUgvSZl6Lzq&#10;zJBkZ54pyVlqnu10mhOdjWEznatNCc4NxhnOnaHTnQ8Ex1cdHz6t6s1hUyu/GDal4krw5PmekFiH&#10;J7Sf59F6DJ0DsB3ugLXV0nJ06xegX4/fcElFDb7KX2RUbuNIZTdOMGQ0xnmnLkocNLchOSDJZQ2a&#10;5codPtNVEjzDVRU83dUwPN61ctg0V/fQqa4dQVMW3j9k8sJjgbH1bwTcUvd5wMTay0Mm1HiGxjg9&#10;w/p5Fq3DaO2DrdAJrXV4PrRrsYvljehj13KwSuktQ5TaEqGUZWOUvCzWkNQy3SexJclvRnOqf3xz&#10;dkBcc2HglObbAyc3uwJim1cMvqW5039S8/ZBE5be6xez9Em/8U2v+45b8pnvmMbLg0Y3eAbf7PIE&#10;9HOSHB+E3bAZ2mEF2o1oVzXhN9DOwyJZsSdJrb5KdIcowR2lGe7xmuaeYpjqnuk12Z3sc4s7w3ei&#10;u8A3xj3fd7y7zmecu8VnTOt679Gt27xvaj3gNWr144boVa8aolf+1RC14t/eI5Z5fCwtHr9+nlgs&#10;HSTP7Vw3wBo+t6Bdj3Y52vZVUqYb37cW39WO9+wcrImdJsV0jtS4rhiN7YrT6K5ZuqlrnmFUV44h&#10;uqvEENVVbbB0LVFkZ5vCO3sU1nGPjB2/VMj6lxXS/rFC115SaJvHELrG4xUCR1pYB9gKHbAKFqNd&#10;Td6laOesk+atlxK7pMnY1rGb8V49/grvNcrcGy1T73gZe6cqtHeWgntTNbw3V0G98xXYW6/BvSs0&#10;qGeDfHt2y2fLw/La9Ky8Nr4DX8t7w1X5dHt+4NBq9gO5boJ1sJz/F6JdQd4FHazBBunWTVIcdnX8&#10;nVL0XZJxpxTQ5y+f3aHy6ouSoQ9f2TcFePn38dLr42DrY1P1Udg+HrSLH+48KO04RsHPcgh9IW1j&#10;gt52Hb7Xfm65C7rbJDfXJdS7ulMqIedsbGEyFjV+uzRxlzRqtxS2VxqCVfT6OUPgfgbQ/UY2FYPY&#10;AeI4SBwHGQQO4i0PFkEtLOM7EjnwM+49ykHItLrvE15MxLD3e2CupcY9aHbAim7JRc7l5JxPvqno&#10;Ju6hB9C8eb8UTipB92GKDqH/EGBZ9QjD8CN420f7h7/RDEGxA4PQEeI4ymF7lE12pJXvSObw/dx3&#10;ivvf4bff8IwrcE07Wd/N0IZuEyWr2UENyDfrbvbBAdYAzXEPSpGPSMMPS76kwpDNSw6egCfhKW8Y&#10;Ih0LYxgeycHLYHQyQTrFujzDYX+ajXaaxnqGRTx1hO9/y33U4vi3cEnbybebWq/qkxqocwU1zkc3&#10;lTwT0JyE3sjHpdCnJP/j6J0EUmHwZwCFZ+HX8Bt4AWPw0jDplQiGEobj1xlQ3+LFfIbD+Bwb7hyF&#10;PkdyZ0ngLHGc+QA+Vi+67fewH++VFpBvGbo5j0lzyC/uhDQGPfNpafBPOi/CSxowIa/Aq/A6vAm0&#10;G0ZXeof1eZ8++WgUQzs98jnD0AVePheWShdZ7Iss7EXiuMgDL76sTQ9wJlDnJvKtQbcI3TR0p5Pf&#10;WG4JRzOAkDFe/9U594MZG9D7Q78mvAcfwic/GsaLBsxbkPTtCOk7huOrc6Xr1MNDHJ6NQPIeGspz&#10;BJ81GM87CL/nzWc/MMFoiIPbIAuKdV1VuorXvYzX/Q6vewmP+S+165/q1rfahFfbqn9op/6Gm/ta&#10;9+IsH9UFXOgXFO5z/RmX93d9ypM+gg/gfXgP3v3B6/nheQ2GAd/rAyEwCmJhlq4oHc0CtMrRqeVJ&#10;i/QNHvMrrUSnDZ316GxAZws62yjDbv0Fd/khbvADGvc9GuZdivYn7nybTM7w1BtB2+sn3ztAEPla&#10;8IAxaCaQVwp52fSlSvQZXvdT1aOxGI1laKxGYy0anSzHRpalV+e1A627WbL79BYO9Q2a+DX9jhb6&#10;VC/w1BdQuJEbY/hOg6hpGFGPJq84fawk9DLQKtAf8bq/x+uek4v4m2iP5bRjKwrraM0uWnQTrbqN&#10;6u/W89qv5zhAfsV6nCSCp6n+CbI6jsqN/K8+Jxc19ibiYDRHojmJnGaSzzx0ctAo5mkVxF7LFmlg&#10;SzZR6RU6TW88Q2+cpDdOqEfHqMWT1OJxPaDH+PsFdx0l+iOs3mFdo1M8/8dPMVyCC/ARnFcgOUaQ&#10;21j04v7Dc5kHtXVdcfg8bSAJCUkgQF6wQdQsYpMAySCBBAIhFrFJrMIySECEZFYZDAjMYgzF2PEK&#10;xQu243jG9jSOXSeTppNOmjSuW7eTSabTdtqmTtt0yXTSZDJt07RJm9efjad/fDwkmPudc9+995yL&#10;fEzIx4ZjoQ6OFjj2weGDox+GQRxZB+GYhGMWjqMY9zhmYA0r4jI9j2+fQ3RX8VYuI7tNmDZhvfSU&#10;i1sxPPF/BB493XY/wtp8E2vzNczFK5iLl7Au7pIFriqM2AhHGxz74eiFI4Bsh+AZgyeMHTEPxwrG&#10;P00XYNjAf34DUa/RA7yh9+nsk93zX8wU+3++hPPjx/njiHuHv3X8PD76vk0iHMUJ8KbAm4uRjPCV&#10;w1OLfFzwdMDQBU8fncd+3cAaXcc7WcM+OYd1cYZOYvzz+HkdK+Qedu59rNhfY/d8QsvMF7SEVXj0&#10;KTix6U9SzH88/Eocwyg/38LRf5vLYF5lKE07kWMGbTIFdIFrpg2+ndYF9XQuooXORnbS6UgvnRL6&#10;6aRwkE6Ixui4aJpWxYu0Ij5By+INWhJfp0XxPVqIuk/zUb+hWemndFj6Fc1IWZp+ysfwPcJR9uNk&#10;lBVwByXn5nai5xHPc1EC2hTG0XlJCq3JcuiMoohOxVjphLKGjiub6FhcO63E76fl+F5aSgjS0YRR&#10;OqKapAXVAs2pVmlWtU4zqmsUVt2lKdVbNKF6j8a3fUpj21g6CEIqlnnMhwlEv0hDudGg9IGb6bjz&#10;oRW4iHg2EMt6nIxOb9tFJ3Zo6FiinpZ3meno7kpaTKqnhaRmmk9202yylw6r/TSjHqKw+hBNqWdp&#10;IuXrdCjlLI2pr1JI/SKNqN+gIfUvmQH1J8yB5K84wWSWE0xiOQHwAVzvaDEHKHEv5CF3PC9ko8dF&#10;PKdS0d8ki2glZRst7UmlhTQdzaUbmcPp5cx0Rg0TzmhiJjPaOBMaD2dc08sZ0xzghDQhzmjmNGc4&#10;c4kzmHmae0CzyQ1oXuD6Na9z+zJ+zu3N+CvPl/4fnjed5XvTtniEUv/QgHKONuwGuIT241wB3Ijl&#10;GEresoZPR7LiaDZHTdO52cxkroFzKNfMHdNW8kLaOt6I1sUf1nbwB3Xd/AGdnx/UDfMDukmBX3dE&#10;0Kd7VtCjuyjwam8JurSvRXhyfxrRmftRhDvnS8BGdGRv8Su47puwDouJrpVg/vE8aURvhVgW0YbM&#10;5zE0k6+gKf0uGtdncEb1ebxhvYk/qLdGHDBURwQMDZF+Q2vkM4Z9wl5Dr9BnGBB6DePCLsOcyGNY&#10;FXUaNkQd+huiNv2ropaCd8XNBX8Ru/K/EDnzWJFTt8XPkPsbKKu3UeKvlGEO8FzF56OIZQ6xTOPv&#10;E0USOmjaQcPFqcyAKZfXb9ob8YzJIuw12UQ+o0PcbXRG7Td2SDzGbkmnMSDpMIYkbcYZaYtxReoy&#10;rkubjNelDUWvSOsK35Y6Cj+UOvb+W+IwsBKH/glR7yL376LluoX276INawDPZXyeRyzTiOWQGb22&#10;RUhDZSoKWlMYf1k2r6esIKK71CTyWKxRnZYqaYelIbrN0iprMXvkLnOf3GkeljeapxT15iWFw3xW&#10;UWO+pqgqeVlRWfwTua34z3Kb6V8ym5GNthVt8TZarVcr0WLa8R6q0GqDRfw+g3gmEMsoGLAJqL9S&#10;SX32JPLZNdz9lXmCTluRqK3CImmpsMmc5Q5FY7kzpr7cHeuw+pQ11gFltXVCabcuKm3W07Hl1qux&#10;ZWX3Yi1lD2PMpX+MMVs+V5gtrNxsZuWWElb+EL6Xa3Ae1BKtgWNgHkxVo89GbAOIyV/DoZ5aBXU7&#10;dpHHkcbpcGj5rbUGobOmRNJQXS5zVFXH1NgblHZ7W5zN3hVfbg/EW+1j8aX2+Tiz/aSyxH5Faaq8&#10;G1tU+cOYQtsfYgorPlcUlrOKQusWD+C7W4e1UI+rCFgGh8E4vhvE3/x4+nBl8TRKyN20ndqde5jm&#10;pmxeU1NBRF2jUVzTUBptr69UVNTVKcsczXEWhye+xOGPL3aE4oyOOWWR49nYvY7LMQbHHUWB44E8&#10;v/YDeV7NP+V5VaziCXZW8X2Mf7sRe7IJ+xEcAVNgFPTjey+uCPvQnre3Cqm5LZ6cbcnU0KbhOFrz&#10;+FWthUJbizmqrLlCZnbVKkwuV2yRq1NZ6OqLNbhGY/SuWUWB64Q8z7Up0znvSLXOH0hym34vyW78&#10;LDqrnpVl1T1B/joct8AGPKtgDm3nITAIvGiFO9vRa7uJmjp5VL8vhmo9iVTtSWMqPblc6z6DwNJZ&#10;LDS5rQAtINLfUYXu6miDu0lW4HbL8t29Mp17JFrrPizNdR+PynFfEmd3vCjK7Lgv1LT/Tpje+pk4&#10;rYWNSnOxklQXK/0OPNfbsCfBMnwzINRBFACeTqK2/USN3ej3cW2r7Imi8h4VlfWoydyTyZh68niF&#10;viKB3lcame+1i3TeBnGut12c4+sRZfmGRJneaaHGuxqZ4b0Ykea9LUjtfou/p+u3/BTPPyLUnaww&#10;2c2KHvMScrwC1ylwBEziqjrkwb0XbjfcLh+Ro4+oAlelkoCAioIxtDeYSPpgKuUHcxhtUM/NCZbw&#10;sgIVfE2gTpARbBWkBbv5qcEB/tcCU7yUwAo3OXCem9T/Tc5u/5tMov99Zmff37k7elj+Dh8r2O5l&#10;Bbe7UB/AcTAL5xgIImcv3K1w1/cT2YNEZlwL9MNEuaNiygrFkya0mzJC6ZQW0tKeUCGTEipl1KFq&#10;TlLIxdkd8jCJoQCzMzTBbB9dItXoOsWP3KS44e9R7NB7pBz4GykPsExskOXEBljuDVxJ18AyCPcS&#10;jQA/3B7k7cT1rAbushGiwoPwjxOlTnJod1hCieEE2hFOou3hDFKFdZQwbaT4cDkpw3UUG24nBQaT&#10;hUMkCS+QeOoMCf/HdplGRX1ecfg3CzMsomCMUZxYZdEgqAzKqEAEsYrGBVciiqCIBMENQQSUTQbB&#10;yOIWFaMJRmyjjftSja02NsbkEG0208aaWpu4pO1JcqIxcTmZPqOcxA/98Duz/ed97r3vve97b3GL&#10;rEUnZFn2sayF/5FnwX155bseqhk/16KVaBlamCNl4ncK7CTYI5ZKsUVSZIkUWir1qGD2qzKqfbWv&#10;fKq7yNvZU57OPrI6I2VxxsrsTJTJOUkGJxvqxAnncjZ5DYDtHDwMcuUMa2XXSLzb6AGHsUtNiziX&#10;4JWhApTD5/Ql5AHs0cXkwAopqlwKY1wNZETrUiN1eFHyqKPxq2e+racBqe9JYYc+umwbuGgaONga&#10;KLIGNrQhn9+dbPYmCm8PMIbH2n8ReGxYdQ/9pA3EuJrHCJvyeD+XeKfAHo/PwyulQXD71kpBuBLQ&#10;IPmtlazraQBfQpusyA9hx2bm2y3YsYUmZIv7AubwbaLImghuE7HYwp83M9xuYpjdyIC64RsORbrZ&#10;9S7VE+OVMItQLo+m4/PkKvIQf2PhRjRKvWB2g9mRMdW6FfY29Ap6FTVbEA3pDhrS12gEd9KUtWBH&#10;C5fdLg7ZXRTYLjZ1F4u2bOH3/TzXyvM3+B8TTfN9rWZ/y+Hm43MWPqesphYxeRjcKMIXCrM7W/lE&#10;s+SJGzS5NDtoN/odegPtdctT2ufPwR8gHQqmMYzgIiIeRzn4j1FsR5bxXR3aye9/oGG5hOjoD3yv&#10;mlWczcR6AT7PIs5T8DexSYrGz34wA+E9xTb6uFm4QMPPGugIOoaOI8LLoEUTYJRO+dCQ0BCfIUfO&#10;9pXOkR/vcSG0UnCtBLp1HQMMC77DFHH2MrqplcR66QbqkTjPIMZJO6hFuFEwQw9ITx+W/GGZHzLQ&#10;KXQa/QmdQaQY44t7MKI5R+fdg5KJRpn9uUTD7m4Wr9KofckFdI3cuE7gbxDg69hxnUWvv6MyYp3H&#10;vmYS42l8PRZu3FHJjm89YXaC5+FmnW3jtLbJzbqA/oI+QhcR4WWUkkh7XXcPr+zPt+TJLRr1H2nK&#10;7mHHfQr/PkX2gIA/aEFvMGlZmDeNejT3eqCOqAfqi2LQSDSR6Ww6M1mG7jJj3tFi3Wa2u6USJrdy&#10;fSsn09Nq5rUG/Zcp698k7U3mqxts3jUC9yUT7BV+vcRKf0OfIff7i+jDx2beX9Qe2WD20T0Ngpmg&#10;H5jvbjHrfqM0GFkw5sNYAmMZjBUwKnC9WleZ6K4wTf6Dye/vTGefkbR/JWE+ImjnebqVFVtZ3a33&#10;217f/T82/MSc+SNz5nfqBTMS65/VVxoFayKM6aw/W5eVjR8L8ClfnzJjXlSpPtZKfKpha+rhbSQ1&#10;tuscBfS2DustEuY0/zxF9E5BceuPj+lxGzi18NcDPzvB7KF/sh+XNQR/hsMZC2MqKZCK/XOwfx4p&#10;spCUzIdRBKOMtatI29U6ybR7gnn3uF6jdPZRQqcopU8oqa91AJJb+9teDzyyoc1/4TfpKwPc9jBt&#10;8HrDGwDvWXgjKYUkGM+z/kz9HjuOYscR7DiMHYdUDKOMtZ1Q13BkbGQntnOM7NbrPP0bVtpForaw&#10;uzshPi43/0Eb/4u29D4vL5idYQbC7Is/g2ENgzEaxkTWn8b6aayeyfrziPgiGAUwSmBU4H0N2dDI&#10;MdrEcdpChh7UVnalSZ+TKbeQS5sfk9uG7x76/6jE3n1Y/kZ89YNrg9kbXiS8WDi/ZsWxMCarWSkw&#10;0vE0E0aOXsaOrdRKEzm6mT3ZRCw2cqls4Ml1WN3IfjTgYT0ZVkeFrYH8IlqN7sC82ea/+6g52XYE&#10;7pMn3CfxrSfMcHgOWHFwEvFjPIypEGbAmKX11Mo6amUttdJIbtQTizrVwlgPYztR2UPVvMkufYB1&#10;N1VJpVXALm/T1+5jpR1HHNffSa7iAxy1u62ProUd8mWFALi98C0Cv6JhJcB5Ds4EOM/jTyqcDNUa&#10;slVjWKRqY6GcplJVmVap0rRW5aZtKjPt1grTCZWYLqjY45qWWe6o0OL6WTfhf8I18xbH6qFuXEe8&#10;b+7M3Mf102Q1a7Oho9abe6jBEqY6zyit9h6qGp+RWtVunJy+k1XVPkWV7dNV0SFL5X7zVepXoBX+&#10;K1TiX61i/0Yt839ZS/13K9//TeX5f6jFHb/Swo53taCj62dd7crRG8TVEyLtQc2830IrsOFp+iuO&#10;2UY/b63x76qaTr3k7ByhyqeiVd4lQWVdR2tFwAQtD0hWcUCqirplqLDbPC215SnfVqwltpVabKvX&#10;QluT5tt+q1zbcc3rdkEv2G5oru2u5nZzGTLbdBnmWa6VQ+Fc71xzTWG0FbQidRzxtYG0OzazqmxP&#10;qrx7T5X2CFdJT4eKAoeqMGikCoLGKj9osvKCU7Q4OF2LgrO0IGShckMKlRNSYcgOWWPICtlsyAzZ&#10;ZcgIPmaYFfy+IS34mmFm0A/G1CCXMTXQZXLrU5inuer30oa9ijba4fenxcKeldhWgS2lIX4q7t1d&#10;haGhyg+NNOT1iTYs6pNgWBA22pgblmTMCZtqzA5PNb4QPsc4NzzXlBleYMoILzXNCq81pYW/ZEoN&#10;22maHnbENC3sPXNyny/MU/vcMU8NdXlMeeaRPoB7Ikp6fRA9PmpENXyupBUqxbaSfsyefX2U3z9A&#10;iyJCND+inzHHPsiUbR9qzrKPMGfax3pk2Cd5zLaneKTbZ3mkRWZbUiPzLNMjl1umRa6yJNvXW6bY&#10;d1gn2Q9aJ0Scsyb1v2od3/9767h+Luu4vijcZW2FeXQI+8DVugnVoapo+Hxf5KDPHcjdPtCqBVGd&#10;leMIVNagMOMcxwDzbEeMR7ojwTrTMco6w5HkmeKY6jXNkeqV7Mj0muJY6DXZUeQ10VHlneRY6z3O&#10;8Yr3mKj93qOj3vZOHHjFO3HAbe/ESJd3ot3l5dY5mAdpdZpp/zagWlRBC1ZC21GALYuxLzfarOyY&#10;J5QZ+yvNjn3GmBZrN8+IHWyZFjPUMzlmhPeUmDE+k2ImtZsYk9IuKXq277joXN8xMUt9R0dX+o6K&#10;bvAdGb3Nd/iQvb4JQ874xg/+vF38oFvI1S7egaJcPn+GuS9e2p5AHaBqVIoK+W4xtuSiLJ7JiO+g&#10;9ASbUhN6GVIS+pmTh0VZJsfHeE2IT/AZHzfKd2xcUvvn4pI7jIpL8xsZ9z+2yzyq6TMLwzcBwxIS&#10;SKk7UkUOgiwqoBBkUQhgWENQggpBWeIGcSUqKqgoYGXcoFq3IrVTrYPYzjkda1t37aa1y6itrdqx&#10;M2e0085UZ5yOaG3mEWmPnTN/vIGEcJ97v+9+3+++M30MSQt8kpNqvcclrfdOTNzhnZDYoR2beFKr&#10;T7iq0cf/U6Mf69To45yaOHQc3gEDvZCKDUCr0/Cc/FzAZ5X8zZYiMp33xWlqmZLeTyzpQ2VieqhL&#10;XnqkKidN75GZmqSeYEjVphqyfFIM+brxhiJdkqFCl2CYp4s3LPeJMzzrE2vY7h2TckA7OuW4Jjr5&#10;C03U+DuaqHFObVQSSnRq3yL+vnRG/wnYD6xJHXIgO+9nkM80fk7NwHtmusnErN6Slz1YcrNDlFlZ&#10;I10nZI1xS81M8EzOSNEkZWR4JxjzdGONk3V6Y5kuxmj3GWNc5h1tbNJGGZ/XRBpf8RppPKYeMeGK&#10;Z0T6ba/wVKcm3IBSnNrD8PbCaMGSNGRhvdBCNAeVoqlYhALG87w8F8kx6yTT7CdGc5AizRzukmKO&#10;7jUuL8493jRerTdN0MSYcrWjTYXe0aZSbaSpSjPKVOM10tSojjBt8wzP3e8RlnvUfXjOFbeQ7Nse&#10;wZk/qYdlOL2GGZ1ev4fTlk0vwKqHtRTNZRSfgYrzRCbli5iwbZkFzPwWLzEU9pPkwgBJKhyuiC8c&#10;5aIvjFWNsSS5R1vSPCMLcjxHWgrUEZZpnuGWSo8wyxL3UEuDW0jBVlVwwb5eQZPe7hU46XPXofnf&#10;qwLyfnIPMDk9huQ6PTth7YTVzMi7El41moPKJuJ34JoL4U8RMRQxb1tVMtbqK/qSQRJTEiSjSyIU&#10;kdbRLiOt8a4R1hRVmDVTNdw6URVitaqGWWf3CrIudg20rnUdam11GVL8snJw0VtK/6LLCv8p/3Dx&#10;K3zo6mdxqgYWON32w9pKnU1oOcz5FtYAlcCeNBXfWUz92LUkrFJMuUhkhZeMsPWVCNsQCbOFyHDb&#10;KEWwLVYRZBunDLQZlUNtZuUQW5FysG2Gwt+2SOFXUa8YWLFF+pe/JH3Ljkjv0ovSZ/rfpU/Jj4re&#10;Vqfy6WKny15YW7Cm9dS6BFXBLafmqbDNsI2leB7Y+hl4DixKSKWrBFb5SIB9gAy2B8gz9lAZZI8S&#10;P/tYGWA3SH97jvS1F0pve5n4Vs0XXVWdaKs2ilflHlHPeV08Zl8Qz5m3RG27j5ziVeFU7IbVjOqs&#10;9CKaBXf6NM4B7BzsmWGmSPxskagqkdB5eL8FIv2rVfK0Qye+joGicwwVb0eoaBzR4uVIEE9Hurg7&#10;zOLmsEovxxxRVtewwZjYRTsBdLLQ73Lx3KDpmN7sDynaKVthNaKaMj5GNlQMO5+6jViiRDu+b75I&#10;+CKRQIfIwKUiTy0Xca/1EGWdL8kzeNThcet4yNVxuddyudVyyGrZ0FoWsHYhl149wlct3w8Ik7gU&#10;M7bktsjiLi4Cp2yCtRo5UCU1lyIL7Oy5IinUHAt3BNwg7KpfrYjvKhEPQkqDK8kzADXibxsZNprI&#10;o4kBYB15NHG5NXHQ1rGp6wjWRNKNGNuGF0XWYCLrLwNlil71gIPAXMkar6hkmdAsfi+GbSb19MXs&#10;AdxRcIdhDwetwXs2ing+iyFpJoeNj0Qem8hjE3lsZj22MIy0kEcLD7wWLtpWDlsrzdxKwJYG/o65&#10;3Yyh3XheZMM3NME9kfVOWUOtNWgeKq9mDZbge0l7HPVGww1pEvGH2Rum52YRZSvsreh5tB3tUHK4&#10;PUV2PcVDh0HwBQafNvLYE4u4gNvZk3aauZ2gewjQto/vsB+72Y9dd/jfB7IK5hI0h9axUrOZmlOp&#10;NxZu+CZ6EGafbSJqSlDsgtnWPexyuaKX5PHw+zLaxyC8X8tAzAD4O4bBg+TRyUO3k0v4EE1/iKY6&#10;tJb3BOlkcj/4Mbop0nFX6uAuWClSQc2FtG/WBu6CFu4B6gzi6wP3iGjhuTzi0FKYDf4XHUIsKwZL&#10;MFqPDcEf0Bvk8iYD8VEG5OPBDMvsy2nyOMuBO80GnwJwksRPHhU5gaM4cUtqWOuq9TybqDmf1k3j&#10;COnhhvG1wQfoAXhur/ZwuhnoSI8ROdptiIiHTqOziKOH4RX5iP35tJ/IZYbBL8njOg+FGxy6Gyz4&#10;1+zJV+zJNYJc/ViqqXkWa120WySXepNf4SxyjINh+h1mDfia4lgP50yPEXqnx5C9j86hC+gTdBF9&#10;jq4hrgC5Sc9+y/n9nl79F3n8wFm5ZxPpYvG7tojcZ1O7OnE5il98rxOP58TvOmUQCkUxKFl+wlc9&#10;wM/cw9v9gKe6K1W4xoVyB091W1bgVVfj4BrlO1zPNzivm7iiv9AwN3BrX+FYr+KvPpNv5TKRLhHx&#10;kS6ij9C5Hr/5a6nRAPkRn9klUTATYRphmeFMkb/hqW7KTPkz/vJP+NzrshRGrVzByX2G47rEob3I&#10;wfmU5v0Et3iBDTzPor0vX/N6j61ydus9dBad+j85dIkbzD7UFkDmI6grDmYKEbLlSzzmJSkmfhk1&#10;zJIPyeM8eZwjjw9wju+Rx7u4zHdwhGc4uKdYixM07jFe3ybLN1m5I1Ce1OH/yeE/6Dtxkb+Kjvr8&#10;5QsJYXujqScRVjoME7lbaD8r7VFOO86iLecSfxEtuhRGHS27lrjNVN/KUdnNsTlAFm+wKxekg4o6&#10;5CFHy/kr/cy/i26h692tpabG/jADqSUClh5WMowM4pvldSnkmFjlNfJ4lTw6yeMgeXRIDTFXsgON&#10;HOONso+L7LdcInv5ZjvZ76E72qi0DeILT+gR/989/Cvow+72V7F+vvCegRVChCiug3g4qVSVRfx8&#10;rqXJxLcSv1xeJI928miTamIuo/rVsos92UF/bufTbWT3HFW00pVb2OXNUJ/U/e71f8z/oOe4H+6+&#10;fryoqT+8QFjhsGLgJBExHUaO7JSJxJ9MpSV0YDmM2TDmwXAQdwWrsFY28NpMJutZkXVEbWI/Gqm2&#10;AWoD7J/Fjc0KCfv9+Mp5dBV1dF+/KurzpS5/eMHwRsGKg5MMxyibJBfCJPmNTIUzjaptcCrhLCBu&#10;DRmspkObed0mq9iPlUSupWNX0N3LWfllsGt6xNNL/sj1esKDa9ed65jf23kM7e5+JKnh9mVFA2CG&#10;wRtNTQlwDNSTCScPjkXqpQhOKZyZdOVcWIvh1MFZR6c+x7t2Vuc1OuYMt8q1/5JcrbFNnmf0fL58&#10;/mwn0BAnAXIhd5PYCXacGOxc7Fwch8ROjHN1brZJSBxCghOSEJdAAoESbgFKoS2DdrSdNrZVi7R1&#10;ZRuaxLpK0zZtq1pN6tbtxzZp6rZObPuxlbZ8O4UfR5/t9/V3nvfyPM85mGGmx5n9cfJ/iT+x9f6c&#10;pexttt+76WxJBrZElvtrerZZlZJrfYa8WeQ1ktOCUwoHTirdWFZ5cVztx5LYiWNiCAlNGIuaMRzV&#10;TGFemsecdAKz0hri0guYlu5gStrApPRTTEgfIaZ7iHHdFxjTyU/wIUv6A7b+jRzgtR3k5/MK280F&#10;/r7G2M7qNTitTcNJfR5OJJtwbFMlEs/UYDGlEQtbWjGXGsCR1B7MpA4hbhjBtGESU4YjmExbwkTa&#10;WYynXcOY4asYNWxgv+FdRAx/RDjtPxhOk59gyCDjPbbZH7Kc32VruUVcLaLf4vfTeZQ5lEfLjOV4&#10;2mYkMrKwsNWIue0WzGQ6EM90YzrLi0NZfkxmd2Iiux+xnAjGcmI4kBPHSM6ziOacQTjnKoZyXsVg&#10;znfQn/0O+rI/Qm/2v4WebFnoznqKX5D3rRLKAROlCVv+RT5Pl5KbbfcY41mkJFnYocNs7lYczivA&#10;VH4ZDhZUIVZYi/HCRhwoasVoUQD7i3qFSPGwEC4+IAwVTwuDxYtCf/Epoa/4stBTdFvoKnpTCBY9&#10;EAKFv1d0FP5L0V4gK9vzn+Jdcm6U8x5YKLWs3Hs+V3ZRW/G3eY7NMr7DRhGHjAZMlORirLQEI6UV&#10;QtTkECImt2LY5FUMmv2KAXOXMmQeUPaZ9yt7zJPKLvO8MmheUQbMF1Xt5psqn+lbqlbTj1UtpR+q&#10;vCUPVd6dsvoJjLL6Afm+XUFJVUmJV8U9IJb4eYG/zTCeKY5PlCswVp6CEUsWIpZiYcharhiw2pUh&#10;a62q19qo6ra2qrusAXXQ2isGrGGxwxoT/dZZsc16QtxrPS96rS+JHstdsdFyX6zf9VvRXf5Pjbvs&#10;scZtlp/gvo35SCn8EuXfBUqvFWKRn2fZ7qcYS4zjo3xGKpMwZN+GfnsB+uwmRbfdpuq0O9QBu1ts&#10;tzdr/Ha/1GbvkvbaB7Ve+wFtsz2ubbIf0zbY17Tuqhva2qqva6srfyQ5Kz+QHLZPJEfFF5LDKksO&#10;iyzdI9cbTuB6NfOghvePmCdomxBjPKOMJ8zngFOLvup0dNfkIlhTouiosaj81XaxtbpWaqlu1DY7&#10;W3VNzqC+wdmvdztH9HXOKX2NM6F3Op/T73Fe1+12fk1X5fiB1uZ4X2vb8w+tbffnOptd1tmqZN33&#10;yHWnlvlQB5xx8R7QoswQB/l5lL8Nc6yfz26XGkF3KgL12fA3FAut9WVKb32l2uN2Sg3uep3b5dXX&#10;ujqSql29SQ5XJGmPazLJ7jqaVOk6o7e5rumsrje0lrp72vK696Sy2r9ry6o/05U55SfY4PtfIed6&#10;PW0HrcnRRu4BMU5E+D1EdNEqBDwCfM2b0OrdjhZvATxek6LBa1W5mvdoaprrtA6PR7fb49dXebqT&#10;bJ5wUoVnQm/xLOh2eVa15Z7nJbPndY2p6W1NSdNvxJ0Nf9MY6z+TjG5Za3TJujfJfZN8FzzMx2ba&#10;QmKSGCEGaQ86ifa9QCulcbNPh0ZfOur9uXD5dwo1/l1Kh69KbffVaCp9jVJFW5vW0tapLW8b0pb5&#10;YpLJN6cp9Z3S7Gy7KhrbXlMXtX5fVdD6a2X+3o9Ved5HYp5Hlr7EN8h9gzxrLawH5JohxskXJvpo&#10;G9v99J0dQFOAmj+oRk1wCxydWdjdWYiqTrNg67QpLZ1OVXmwXm0O7hVLg0GxJDggGoPj6uLgEVVh&#10;8KSyIHhFmRe8o9ix7y1FTuBXQnbHx4os/yNVpk9WZ7bJ4uvkfJ58pym9F4kpco4Sg5TAXeRuo13z&#10;dAJ1PfQ9fYAtlARrKAO7QrkoC+2EqX+XUBLarTCG6hRFIa+yINShzO8PKXL7RxU7QjNCdmhZyAyt&#10;Y3vfq9ja+12k9/wS6d1/RXrXp0J6UFYYgrLyFfKtk2+FfHNc68Q+3gOij9wBcreQu57cjgH6Htql&#10;0rCI4kgKCqPbURDNR17UhNxoBXKiTmRHG5EZ9WFbtAcZ0SjSo9MwRJaQErmAzeHbSB7egH7oZ9AP&#10;/gXJ/f9FckhGcp8svEy+c+RbIl+8i36rm76X6Ca3j9yN5K4ZpveM0PfQohQeoO+IabEtloqMWBbS&#10;YoUwTJiROlGFlIlabJrwIim2D7rYEKTYBMTxo1CNn4Vi7EUIYzRpoz/hZfsDhOhDKCKfQxmWcY1c&#10;p2lLj5JvktgfYi4S+8jdwnXXRQH7KFBOa1JM65p9CEibpv+c0UGaSYM4kw3VTDGU8XIo4iw2cV7y&#10;OC9SnC+NM+jDs8RJJhs9zTTN29R9Ev2OG/4JC9D/ePlkXCLX8iDrIjFOzjDRw3X7yN1I7j3jgOUg&#10;YJwC2A6RzlcmzwOqRZEXaDNBj5tg008YCRb2BAtagsmc4MEm+LLEJOcc4yIvETSRCzSMc+8DRxjD&#10;7KdMgsc4yz1+lnzTxCgxsJ97wP32xngG/HvFYfo+8uaSN2OR3o92UX2cImuZYmuFnnJlC5v8NhYX&#10;ioBTjGOVTWaVhW+VibbKQ13lQlbnOHaW825yPs3rMpXjCaroJe7DkoyT3ON5YpKIEj3c7zau2c01&#10;V/GvJvLmcRkZtIjJK+RfJf9zxBpxjnGcpwg8n/JU9FzkflxiHOuMY53Fb52JdpkbfZkHuL7MsRc4&#10;55uc+w7/+2e+g45i7TGWODzL9caIQZ5zgGtuWmAecL1l5M0/BWw9Q35yKi+Qd524QvB4KXDZaIgb&#10;PJcbycCLFIQvU/h8hcLjFoXALRb8W0y429zs21zQrXMc43ncvMd5H3A+z+P6IyRmeHWIEU7p4Zpb&#10;l4BaXiEreYvOA9vJuen/XJcJdFT1Fcbvm5k3E8PAoSwZG8hClskyk2WSyWSZJGSyTRYyIYSQBBKy&#10;kpJAgAQkQEWEQJU2shyt20FpZQ9YhAbZFasiWBGsFDxqPYpKhdrSWoVa1Olv4rRqD+c7Gd6bud9d&#10;/vf+77eZ+vv4Hh5edLEj3y69WwEmWVlZBMnJNnKyg9rsCmYxw49BFoBBhvBearKPBO8lF3txevBp&#10;3r/Chf0B+If09XE/EXMjMVcRcyHxOuCNJ85QOMdQQv0Tfq6nAEcbuYANsNcvBDCJ2PKJEpZzncgQ&#10;OTlMbY5GsShy+Z9gEJ/k0J8kySchOInzJ1AxJy6IHP9YeqnxnLXMJNJUvpFexM1k4ozia6btIoE+&#10;vkE/zzAHGALP+sXQUXDcL058AumFYaEmcpb6vMZSfIGzepG6vIUf79InbxP0ZYp5eafIpWPgnHRT&#10;4xYeTSdm9xZ6kVgtu8kBnGPgUw9h74if5zk/B2MG4StISJHTPj6/SDoP/gAugXfBFXB1lMh1zuoN&#10;6vIZF8MXNN7N5YBkf0FyP9//P837HUaAYBAL7GAyKEWdVcvnaKob0oY27JS/oGWuoS8/QSn9GXVz&#10;FfXxEUrkQ5TeFRTg+xyS9yjWn0jU2zh3mW9elK9x0TuM8+AseNmveX+IO+QbCZIv0Zm3JEluou9u&#10;oKuuoTGvygw4GrHfjv0uQl2E/bvQqivkLfy4RNNeRN+9iTJ7A9V7HsV4juL9nmSd4VensfgSDC/6&#10;8Rw48X8+fA1uiQ7OscQZRnzx/DINvsnyjpQQSxX267A/G/XaTvq75FXycQY/TuPHy/jxEn78jgZ+&#10;gSZ6noN8klwch+mo/JHjc0MOwTT0PRz8ng9fgb8Dphe8I4ltAlzRcCXDlQVXATzl+D9NTkk9MTRh&#10;uV2O4cdR/DiMmjyEwhxCef6WAXaAIfKMPE677OA4D+HJWVrpquyW27SV9wfw8d8GfwMf+I/T6xJA&#10;POPhmkQc8cRhhyeHVijC/hTsV8t+/HiafOzDj0HOxx782EU+duDHdllDG/+cE/EQI+RJRsk+KvM8&#10;Y+UdvPonI8bLifkO3/jjfw9c8B/1E6IlptFwTSCOaCwkwpNBDHkANCDL31TYLdukAvvV2K/H/mxs&#10;t2O7E9sL5RFZShVWMj7XcSo2ME4fIyO7ZCOZ2gDDA1R5ANYBuP+Lm/4WuuBvu8P+cbNHAolpPPGE&#10;wxUHVwpcWfidD0cJEXrgmE4X1MPRBEc79ruw2UN3LJP11OR+cnEf31yHlbVE1E8113CqV3PqVsPt&#10;w73gU3/+X/SPHt842j48hnXENpq4grESBVcCPGnw5MBRiPUyOCrhqOEUzoSjGY4OOLqxvURWkYt7&#10;eHM3v/wp9VhO5ZZR3T7qsVQ+A95h3AXe94+YI4z7QS0jWfPtleC7GjbTpxtkHJyh8MVi0QZXBjyT&#10;4SmGpxyeKnhq4WmgM1rh6YSnB/vL8aRfFmOhhwwuJLMLqHI3/TFf/irzmDhd8PtwKUDklJFRPJqr&#10;BzzCWNs0guvVwPUqCrwjsXQnnBHwWeGzw+WEKx+uEuKogKtaeqlJDzVZRC4W8K+bt/OU1dKpDMhc&#10;ourgNPm6qI0J1aJckxbNLWnWeIfxOlf/Ea7cnVwxj7OKbOLv/axG/eNYN/BnlUGVlZoxskIbIn1q&#10;jCzRJ0mvIV16AnJl4R2FsiCwTOYHTpV5I2ql09goc41zpMPYLe3GpdJmXC0txgFpMj4mjcY9Mst4&#10;XOqNTJiR16V25JfAK7VGr5yG98BEasBIf5DrZT1Yw+eVPFvOuz58WToqUBaPMsmiH0VI9xiLzBub&#10;Kp3jsuQn413SMd4t7UEeaQuaLi2mWdJsapXZpnnSYFoiM02rpN70C6k1PSo1pt1SbTomVUFvylTT&#10;p1IZ9BXwDuMUfHsjWQm4Zjdw5a81s17xt49ni/FnESvJgh+rMv/OsdIZHCodE2KkfWKytIakS3No&#10;rswOLZTG0HKZFVYlM8PqpC6sWWrD50pNeK9Uh6+UqvD1Uhn2sFSE7ZTysKNSGvqGlIReV0pCbivu&#10;EK/inuhVjsG9M5ZzEMdKFk/+LaygoJf/d+NPF+/nTuJ+nzRKWiOCpSkyShqjrDIr2i710U6pi3Yp&#10;M6JLlOlmj1JtrlGqzI3KVHOH4jEvVKaYVyhl5vuUEvNDmuLo7ZrC6MOa/KjzGlfUNU1e5G1tXoR3&#10;GM/C/5SVOiSwJrIW3w2WgO5E1m+ez8GvVr7TFBsoDXEmqY+fJLWWOKmx2JRqS7qmypKrqbQUaj3W&#10;cu0U6zRtmXWmtsTapnVbu7VF1mW6Aus6ncvyoC7Xsk2XHX9IlxV/TpcZ94kuM/bfuswY7zAOwrOV&#10;FXQTa0Y/K89ysIirvgu087wZXxpBfaJBZiSNk+rkUKlKNiuVtgTNFJtdW2Zz6kptLp3bVqIW2SrV&#10;Alut3mVr1k+2delzbEv1Tlu/PtO2WZ+e/Gs1LWlITU16TU1JvKqmJHypT7F69angN/BsgXcgjTo4&#10;OH+gG3SAZp414Est76vtWpmaNlo8jglS7oiUUodFU+ywaQsdGWq+I1ef5ygy5DoqDNmOmoAsx+yA&#10;DMdcg8OxxGB3rDakpG3U29J+pU+yH9Qn2F9Vrakfq9aUf+mtNq8hIdlrGLSLPArf+gx6AXnSm0UO&#10;QCufG0At76bxzsPn8iyjlDhNUpwdLgXZsYrLmaTNdaap2c5sfZazwJDhLAtIc1YH2J0NASnOjoBk&#10;Z68h0bnKkODcoLdkPanGZR1QYzPP6swZH6nm9Ft6s8NrMKd5DTuRZ7/E/s+QJSuykWU55AA0gXow&#10;jWcVSIVS1vSivADJd42TPFeI5LiiFafLqslwpeocrkw11ZVnsLlKDMmuqYZE10yD1TXHYHH16ONc&#10;96gxrgd05rwndFF5z2gjJp/RTMr9UBuefVMNd3r14Vlewza4N8PVD0cfmJ/Hng8akI01oAK4Wc8L&#10;ikQmF+vE6R4tme5gSXdHiN0dp6S4kzXJ7nRdojtXtbqL1Xh3pRrrrlNj3G26aPdCXaR7pTbCPaAJ&#10;L96iCS3er4QUvaJMLLyiTMi/qQ12eXXBeV51q08OwXlvPvMArk7QjFysA1XwlhaL5CPbcsrYd5FN&#10;9ooRYqsIkiRPqCR4zGLxJChxHrsmxpOtifYUaiM9FdoIzwxNuKdFE+b5D9llHhT1fYbxZ4UVUcFF&#10;XWEFWUREo45GrVaixkgU5XC5dhHY5Vy5EUEwHlDURBTXtFFjRE10vOIxsZ6NFZs0d3WMNSWTcZLU&#10;NLF2bJtUrRmPaYxuP2vWTtr+8QDD7/d7n/f6vt/3qTMMsjUbIud4ZJnzsiLSDmtA6gcyp1yWOfm2&#10;wTzL261/kjdgG9we+Frgq4evjBXcBRzw2liDZ6YS/xz4kUvjMqVR2d013B6mePtAxdljNcT+mAY7&#10;xsrqSFA0iYtypGigwy6Lo0jh9hqZ7UvVz96usOytCs06pN6Z76pXxhcKSb+lEJtXoXO8hs3wtsG3&#10;BL5aYi2BMw9kglTiToT7iSzit6P9ctBeeZLV2VNRzv4a6IxShDNO4a5RMrt+ov6uqerrSpLJlaEQ&#10;p1O9nBUKdi5SUP4qGfM3KSBvv7rlvqluOZ8qwHFNgfZ7MmZ7tR6ulXA1EmuFTSoEOfCmg1nE/STc&#10;E+dKY+AehlSyFqJ9SgJkcvdWiHuAermjFeyOVw/3aHV3/1RGminAnSpDKQ6XoiVK6wkMjVeCgCpG&#10;vBSxJRWiNV1fS867Uv4DrYOrBa4FxOoG+SA7mxzAnQh3Qj66C3k0vEiKwWREmWSqkIKqg2So4bKv&#10;4aKt4WKpYZjWMOhqfIebwlZnAJyurqbJEJNViNdKRGMFwqn8AkXHBzdbXOl9tcH1DC5Xg2KQC9Lh&#10;ToJ7Ctzji9Ge86TB5ZIF2RpWK/VYwILTgK5cyKKxED3XiMZt5FJp4pJpYqg1cdCaKG4jxhr5uLGJ&#10;99r4ZgtAwNWf5SK8yjAkD7VeLYerwYlroAA4QAr5fqqEGhDzqEopFl4LvCYkaw/MsZ4w1MEyNOUy&#10;9G0zF3xLJEMuVmrlglnO4GvlULdS2FZy0TqfZ9SjZSPvIiSb2VyXssUvuYWtB1pKjucTqxvkg3Ty&#10;PYOYE0jhmDopDt6Bi4h/CflvhvdnYAV4FjwHVuFHG36sxo815KM99ocL2MPw81ATD4n2kAsPjq9F&#10;3LbTE2vQuqs/49ub2PheTcRaBUqAg5iTa5gFtNE44h0Gb1QL/IQQ5OMknSyx2APPA2Qriy4XHnXZ&#10;0FPayFK2if54if7oYAHooDc6OGxbSO5WctGB0x0v8/wEF3UX79MTG+6qHs5KYnbySnoDffgMNSDe&#10;EcQavUrqB2eQj/PnD5dcOPwLL6Vl8Wb5Aa+A7b5l3MhSynK6h+XwVZaf/eRjP4P4AIfuIEk+iPED&#10;OL5vH8+px95L4JoWEHNpIzkgVcnEPJl4R8M7mDjNcAb7ODv8fD6enWC3XwBgCvniEyM/iILXAC2n&#10;IyzKx/tKr0ezrLKYnGIQd1KT0wTcCUEnxk4dQ8x8CC6rmt4qaJUySNPTa5lF5HY4vJG8FrpDMuzy&#10;8+338xzyiyBMIPzg8QujTj/eAG/5BAsi4Sx9cp5evcCS8gcugS76s4sid9EXHxNI10lwTmXkO5dc&#10;p66nD8jx48Qay2MznD18cR0BHGnEJr6D036e34K3wbvgfXAGnAPn/aKNMaRLPhFLn1ylV78mH9e5&#10;FL7lwP+TpN8g2GsEd/3EQ8373+gBIkAceFzfoyW+Q+veRdvdQsvcRF/eQCn4VMo3qIm/o2b+isK5&#10;igL5Cw17hUa9TMN8hVL7E0W6RJI+14f6lLc+0X3UhVcfgXPgffA2+H8fuuse2uouOvOmRsI3UdfR&#10;ut8oGSuZ8OTBUaQvVYb9GpRbvT7Dj4v48Ql+fIwi60KBfoSu+b32wH4UHfcOafqjPsDqe37et0An&#10;OPk/PtwD36obMZqIJxKueLjG6gty8Tka86LS4Mgm1XnYL8J+GfarsV+P/UXYb8b+s5TJQ7lepGzb&#10;Kd9BeE7RNhfQs9fly/xxcBQcAYd+5MNt8A9wBVxUT2IJh2cwPCPhmaCzepLcJRHRHL2JH5348Wv8&#10;+BV1OY4fx1CUR/DjMGrwEKr0NQ7zQWpygEO0D8a9fL0H67up7C4YH2Gn3wduDvIsYhU59LWYkVz1&#10;1W80CK54uMbANQlLT3H0ZnM8bNi3c1Ty9Cr9sRc/9qB1d+HHTuqyA2W6HaX6CjXZxs+tvN1BVjbT&#10;FS+R6U2wvvgj/AvOqw9j5yj5W/71h8ehN/GE8/VgeEbAMZ4YJtNpidhPZjTZsG9nVOVhvxDb87Bd&#10;rY3UZb2WMD5X0J0exulmreNrD1VoJ6vtdPEaenMN3I9wwx//Gf/R8x1FbhW+CiKevvBEwTMUS6Ph&#10;mYjfU+GYgf0Usp2OfTv287SWuqyhP1bTp21q5CpppjPa6NL1eLOdzPySq+YdKvUluMNT73/wZ/+R&#10;Pu0fP3v847BDBmLqTTzhcMXA9Rg8Y+GZhOVpVHwmHClwZMDhgCMfjmLsV2iZ6rhWF5ONlVTmebpk&#10;K14d0EJYGjg99UReD/cjXPSPmsP+EbzFfy34roe1nNPVCoMvEmtxWq5RcI2H5wl4psOTBFMaPJlq&#10;YnY0qgAeN3Zr6IxGzcerWrJfTQar6JoKuqqcTi/X38jYd8BLBb06b2AEcv3uY8RvZaS9ANqDuFYD&#10;2PHwo5Uz0iIzfFb4hhHTGKxPJJ4pcCUS8Wy4bLBmw5WnSnJRwc9y3phHpt1EUUJGi+jYQk6Qi65z&#10;MWWcTLx8PQBevQfnYZO0gytmg28FACv4uyWUFYNniwMD4Q2F1wJnLHwj4BunKkOCKrtNU3nATJUF&#10;pModmKnSwLkqNhaqyFiuAuMCuYxLlW9sU65xg3KMO2U3HlN24BllGb9SpvEmuA+8egO+AwOogUVa&#10;x/WyEixjvDexBjTgzwL8qwsOUm1QP1UFD1J5z3jN6zVapb0nqCRksopCElUYOluuPjY5TQ7lmVya&#10;aypTjqlO9rClygprU0bYRtlMu5RmOqGUPueU3OcKuK3Zod6HOAnX7ihWCq7Z1ayELb61kBWkzsqO&#10;yf8r8a2cdaCsb4hK+1lUZI5VgXmEnAPGKi98knLDpyknYqYcEanKjshSpiVfGZZS2Sy1SrMsVorl&#10;Oc22rFeSZadmRBxTYsRZTQ+/Au4Ar6YPYGayauyA9xdDWM+Gkv94Vk5+V8XBy1pWii9FvFMYGSxn&#10;pFm5UVblDBome/RoZVknKNM6RenWRNlikpUWk6HUmLlKjinWrJhqzYxZpKdjVmp6zAuaFrNDU61H&#10;Ndn6OyVEXzYkRN8xJAzyGhKivIZD8GyD0zOM/vOtxaw+taCMv4v5XwHP8vFvbqxRjtgwZQ2JVEZc&#10;nGxDRypt6DilDP032WUe3nR9x/HP7yhCoW7YcrTU3k2PpG3SI6Vt6BFK25TSUGgCLaScESxSQKRQ&#10;GEJrCygCQhHlmMgot855rMiUgahMGSCTh02nKM4HBeYch2yPGyx7pYTn0e2P99NCms/7c38/7zzF&#10;YShSyg1lSplhlFJqcCl2Q4NSbJihFhrmqzbDMjXPsEbNNWxTcxJ/qWYlvKtmJlxQM+NvqplxPjUz&#10;1qftJe5N8K3k/FvCqTGPZ35mOvclP5FPMh5/XEiHmmRFnCkhUpU6WCpTY6XCmCxlxgyl1Jij2o02&#10;tdg4XCsyVWrDTGO0AtMELc/k1XJNc7Vs01It07hasxi3ahmpL2ppqW+rxpTPVWPyd5opyaebDD69&#10;C/5OuNrhXWSmD4AXqdIAxvN7bQY3Fv5U8bkjo4+UZQyQUnOU2M2JUmwxKcMsWWqBJU/LsxTrQy0V&#10;utUyOijbUheUaZmmmy1z9HTLEt1keUJLNW/Rks0vaEkZx9TE9PNqYtoNLdHk0w1Gn74D+0/B04o0&#10;WZCFTEIaTAUTQC1w8n8j+ayc34dn95LinP5SaB0iNmuc5FlTlFyrWc2xWrUsa6FusY4IyrBWB6Vb&#10;xwWZrFP0VOtsPdm6WDdYV2kJ1s1qfM4BNTbnLSUm+1MlOuu6Fm3x6dFmn/4csT4Jz6M5SCErUgxZ&#10;MAmMAzVgJBgxVKQkj1svX5X8ghDJtQ2SHFuMZNmSFIstTc2wZWtptgLNaBuup9iq9GSbSzfYJmsJ&#10;tllanK1FjbWtVKMLnlXuL9ivDMk/KhF5n0jE0OtqeK5PC7f69C3E9zjcS+CZA890JMEEUMtJPgqU&#10;gyKkW0GRSC7ncVZJHzGXhEmGPVLS7AlitBuVFHumkmTPUxPtJWq8vVKNs49VY+wNapS9UYm0L1Qi&#10;7CtkcMkmGViyTwYUH5HQoj9LWOE1CbP5lLACn7qJODvgXGSjDnBNAeMLyQGohLcU3gI7moNz1IJs&#10;SisPkpSKn0hSxWBJrIiReEeSxDoyJMZhlShHoRLpKJchjhoJd0yUQY6ZMsCxQEIr2qV/+Ua5t3yP&#10;9Ct7U/qO+KP0K/27hNhvS0iJT9lAnK3wPQLfTPg8yEQXGAVvOSiGe2gZ8VfAj2QyVKE9qoMlyhkm&#10;kc5IiXDGy2CnUQY5M2WAs0DCnKVyn7NafuqskxCnV4KdD0vv6lbpVb1egkbtFK3qoKgj/yBa5WUJ&#10;cnwvQRU+WQPvUrjmcv5Ph6+eWGtAJSiFexjc2SPRPUilZCf8NSLhtbqEukOkv3ug3OuOkhC3Qfq6&#10;0yXYbZXe7iLp5XaI7q4V1YW2ciHgXIinWkTTWATLGERJzWmGjcvJyQXpvC2r4G2Ba1Y5Owk+N6gG&#10;FQ76kLiHwm0eLZIyBt2BVIoYh/6rFwn29Bbd019UD8vcw6L1MOQeBtpDYT0Y9eCwB5058UGAcJ2w&#10;CiCc6rkS6t6n4Pjg/g7/bkkbXPOJ8wFyPBGMBVWgFG4b3FljRYxukfjxaC9MhjWI9CU8bRracjo6&#10;ysvD5uWh87JMvSw6L03upbheDHtdYBp/97DINITctKcZfMTaFETRZK6nSeSh4bb8rJq9BNdUMB7U&#10;AFpKiuC2wp1GzAlIoyHwhmKurxf+mRwWjWi5WX1Y7DysD/HwzuZRaeKRmcPCmUOjN1HgJnLRxJeb&#10;qMdsBOVDiLlZuwAirfEzHqUbLIP/SDP5fRB3GwAllGp+lpLvPGI2E7NhqkgkvKHwBiNZtSb454L5&#10;4BEOnQX40YwfC/FjEX608MAsZqkupiYtFLiFQFowsAh9txCd2fw83+FyXcAFN/8auCVz60gVsU7k&#10;51jASMmwSSKZxJwMbxS8YXNE+pBOdQG8mOKQ45EHS8Ey8rGcI6yVo6eNR76dB78DP1ayfFcw6B0U&#10;tYNcdGCknXo8Rk+0vczfoyJa/8r3/yWz4JtKvHWgeoqIHZettJGReKPhHdAM/+K7fKANtIMVYFXP&#10;0cnxA57kIFzTj2OQ/lhPf3RSl40s+U4GrpMEb3yAn0tENmzg8wP8HZf82ovgpsycTnuA2hnMAjEX&#10;kOd04o2DdyAlDPZzdgT4VgeOXcrKiYhdsKnnCL9zDG8hJ9uozXP9RXYwLzvxo4tHYCf92UVxd5GL&#10;rpX8ewefo2S2n+eIvyozGhkXWqZ6HrNIzNnk2MAxG0Gc/Z4QUdYGDu2nAzxbAWOOoLpziPvFAG2G&#10;6LojTPb7RQJ98hI5eZUe6aYu3TwE3Qzb6yT6IMF1d4q8hpJ49Tj4XKbSWy5qXEGu8ylXGrmNhvc+&#10;YtQ3Y28b2B7g2/VDnoAg+BV4BbB6ON3hAIfAYXCMnBznWDzB7jjBvJ6k4U9R5FMEeAoVc4ovnXxP&#10;POR7NNx2Ys4mXgN5Defjvn7O3WBfgO+lANevA4LsNwFheAS81SNS4QsIRr9oOgM+AufZI1/Qqxc5&#10;hC6zlK/Q9JcI+jJFvQLJlVd6NO+P0RuEgRhgQgHkyi30zPdoqn/IGFRBHap1slxFQXzLlf8NOuIK&#10;KucSg/IVCu9LlN8FmuU8CfyEAn0k3XJOTqCuvpazWDqL1Q/Au+AIeAP8vw+a3ERb3UBbXUfTXEVL&#10;XEXPfIO2uyyj5CL68guUyaf48TF+nMOPD/HjDH6cZnhOMjQn0Hfv0UDH0TXvULBjJOoo3/gtlt+E&#10;wY/XwWvg5f/x4Z/gW/AVOvNLGUw8cfIZuTiPrvoTGvMDKYejWt7Hj+P48Q5+HEOxHcWPIyyuwyyP&#10;N/DjEIN0UNZSts3w7KGEB2mbM3jzN3kRphfAfrAbdAV8uAWug0vgY3BW7iGmUPm9RMGVRBQWePLh&#10;sNMGDiw6se+iDeuJYxKt4sV2oxzAj/34sZdFspth7qImO2noX/AXz+PxdvkLI/Vv+TmsfmwFmwM+&#10;+GO/AD4Ev+tpMxWuEGIIhyMeC0ZiyMZ/Gy06HPuV2Hdi20W267E9CdvT6YBG7M7Dbgsro5XVsZoV&#10;8gzYgzeHGPFzso4qr4N17Q9wLcB/OtDi3YER2EtvdtGbO+R+OAz4nQFHrmyRQtZEKfYrse2UTuqy&#10;Hj+ewo+15GMNdVnNY/I4encVNVnBJyvIQgfRtFPFx+iqNjq9De67+DowRocDo+4f/x3+lUdvPoPW&#10;3UhfrJdYLKXCYYEjD44iOEbAMRL7o7HvwnY99ibLcvp0mTTRFc1MynI8Wc3z4s/MPllEVy6ku5qZ&#10;sGa478Jf/7cBrwhx31mD/hW8rmc194EnFJ5IYkiExwRPNpbz5VH5L89lHhN1eofx5zcghwhyKMcI&#10;AyMwHDMIwzEDwsgxwMBwDecAconIseKCCkbqGs/V1XW3uts1blNdW7Nu7bbpsbbpxnazbdI/eqRN&#10;j930SJu02TRNtnabbJrGetAPMu0fT+b6zfu83+N9v89TB08zHG1wBFh/gPV3a1mTWtKcDlGTRX5d&#10;1HktsOIBOmOeLO/XL6nYfbD6f/wslP/bT2NfHwUXQiPptMKJKZZ4UuDJIpZ8eIrZewU8NfDUw+SD&#10;o53Iu+EJwjHGDvZphk/TPL2PnU+x6iQV3UOmJ+i4cX0EHoDVp/ghXF9bGwHh8DP6znOtnQxbH81r&#10;4/IIfbGkRPi2wZUNVyHxONm/Gy4PXF64WuDp1F56Yw81mYBxjCdG+edusjbMfTFIhoOcnH5OWD/1&#10;6Oe264e/D7wL922u9auMmAubGc/gKBJtaSNShf0s0Bfz3BfPaKtmOavT9OeUimApg6uKOGrha9II&#10;NdlNLoZgG+TbAZ7uZ+e9VK2bu7OLnuigJ9rpvHY6oI3T6Nd/APdUDCMpYX3sn2HMrYBDYJ7Pc/Ho&#10;TH6fjojQlClee0xpGg+zajS8QLs3FGsowqXBiBoNRDaoP6pFvVFd6okaUCB6TJ3RM+qIPqi26ONq&#10;jb4oX/Traoq6o8ZIbpmID1Uf+TF4ALizEukDOC+a8XtIjyVk0DyY5vMkI2+ccTPGHkdjorQ7ZosG&#10;YzM0EJervs0O9caXqTuhSl0JtepMbFZ7YofaEvvUmjQiX9K0mpIOypt0XPVJF1Wb9Lo8iW+rOuF9&#10;VcX/HnwCHoFVvZWCNIDvnIX6Z5F/ZPoM2MP7Eb4bYl9B5MhAcpj6tm5Wd3KaulKs6kgpUHtqsfxp&#10;LrWk1ciX5lWT2a9Gc48azMOqM09pl3lB1eZjqjJfkNt8TRVpd1SW9p6cqb8DTKKUJypNXtUtOK7A&#10;dWY7UhHZM4/kmAKjvB9Ervexnx5+D5CbjvQYtWUkq9Vikc9iU1OmQ97MMjVkVakuq061WS3yWLtU&#10;bR1UlXVSbusBlVtXVGo9r5Ksq9qR9WU5Mr+vQstvwSeGPeOJYU9fNd7IRJ7BfwLew3n0AGN+AgyB&#10;Pj4HbHCzFz/P+LIj1ZSdKG/ONtXnZqs2t1Ce3BJV21xGlc1jVNqaDJetwyi3DRiltgmjxLbf2GE7&#10;ajhs54xC22tGXu5bRm7O94ycnA+NnOx/GDnbHxu51lXTF1j7IjzPwblYuG5TRh3kntcAaOe7Fn5r&#10;AvUFYaotiFNNYap22rNUac+Ty15klNvLjVJ7tclpbzAVO9pMRY4+k90xZipwzJnyHEdMuY6zRrb9&#10;c4bVftvILLwnS8EH4L5hyX9ssuStmq7Bfx6ptQLfAezJJNZgGFneAzp43wK8fF/LazXfVRZvlKtk&#10;q8pLMlTqzFGJ027scDoNh7PSVOisMxU4W015zh5TrnPElO2cNVmdy0am84yR4XzV2FbyptKK31Vq&#10;8W+UuuO+UoseGamOVdNr8J+F4wjrP1PCOcAyDiDJu0AraAS1oAoLVwFKKyJV7EpQkcssh9uqQne+&#10;8t3Fhs3tMnLcu4zt7mbD6g4Yme5hI8M9bWxzH1aa+7RSXFe01XVLSRXfVUL5r5RY9ncllT4ykpyr&#10;xhX4T8F9GJ6ZMs4CPL3I8XbQDOpcaF2sW1mVVIx1clSHKb8mVraaZOV4LMr25MrqcSjTUyaLp1rp&#10;nkaZPZ1K9Qwq2TOlLZ6DSvScVHzNZW2q/qI2Vn9b0Tt/ro1Vf1NM5QNtcq/qJeI+Du8CfHvhGgIB&#10;pHgr8MLrAa5qfB+WyY40tiFLrQ3RsjQkKt1r1javVWneAqV4S5TcWKktjfVK9LYp3jugWO8exXif&#10;VbT3uCIbLim8/oZMdd+UUftTmXZ9pHDPv7ShZlUX4F6Bbx6uCeLsh68DNNeQA7AT7rJaNH+9lIdl&#10;sjbhPXzhSm6NVZI/WQn+DG325yrW71CMv1zRfo+i/D5FtPYovHVURisGpnWFxmIS+piKzRiCJpRS&#10;418IEvXmfaiz8C7DNQPXCHH2AD+cXuABbriL4c5vxnu1SOl+/B8WMrYrSlGBBG0IpCms2ypTgIMT&#10;oKgBggk0AB4KYGADeLwujFsXZq0T49CBz2tHLbT9GSL20PpQJ+BcJL974Rrkr13AB+rBTrhL4bbD&#10;nd0GP8smB6S4HiminyEbZLgFucwH09cvtEEOV5CmChJQkD8F8ZlBvFVwkUbHvA3gr/pRSb3vE+yf&#10;pO5PwWN9Bp795HcMrj7QDpr4vIvXCmxiERYtt0vK6IafJeMGpEjC0wgDd3Tj+jAZ48If5zKd4KKb&#10;4BBP0FQTBDHOH8fxNOMY2THUwBjKaBSlNHKPC+APgDwMPdES250mv8OgG/jhbeC1iphLiDmvV7LA&#10;mwxvHLY1Ygx+QkMscKmTi30M/WkG3wxDZZYhM7d22dLocxR4jsXmgnxPPWbxVjOYuWmM4z5U09QH&#10;rPFPLqTHOtDJkiAIuoAPeIi5jJgL+QBGILnfexa8yfBumpQ2TME7A2gzRAWXGlhgH4sM+IPs4xCD&#10;dol9LNMby9RkmSIvkYslFjhMPQ6d5TlM7CLKceEX4GPp2YeaJc5R0Ac6qHMDttRFzI5RzgDxpuyD&#10;f04KW+NcAAfB0lOBxZADK2uCi7o8R12OU5cT7OMk+zjNJX+ampyiqKcI5uQsOI5AeIVnvyIdw5we&#10;+yv4t/bCNzxImwDfMPfxOOeAPOfwl1R4N7F901KIb03csQwik3XBGfB8SHy+YDB4IhHC9OnLCJLL&#10;DMNX2McVDt5lmuoyC3/2ML9Rj0t43Rff43n68sKnmiBNQ8TcMcF9QMxl5DmPeM3wxh2Ff43zZIjv&#10;XEjwvgheConvK+DVkBi/Cq6Rk89Tm+ucl5v06Ze4iG9y6G5S3Jsk9CYB3KAe1+8i4n/Ns/c1Qcy9&#10;tEwzrVtFzA5ynEkLJxLnhudDnJdCfKQRKwtPyARcB2+EDMmtkDlYE+h3wFfJyTcQg3fZx1169B0f&#10;rzTXdyjmXYJ4500MxQ8wVH/UMPnu4Os6cl1KzDnEmwJv1Mshzqsh0X8jxPU/njUz9HZIlH89ZFC+&#10;BQgPQyrdWzNu5ORH7OMnCKEf/5frMgGOur7i+HdDCEkWQ44Nm2RzbK4l2WyuzbGbY5dNsjk3hGy4&#10;QQJiqNwFKqDDTXBgpCCFjm0ZFMHBWrXSiinWinXUYitYaWuhUhi0CpReYmWkMDDbz4Z1xnaYL7v7&#10;3+z7vN/7vd/7vcfFc5LD9h6JfWoDz6hXv2aqeueEpsBuh11PypbgXhaxTeBrwxMR5uGv8V6MDGNH&#10;0VCE9Sp6DbG9YlnDwwLppncRqa+zDArnaZAv0iR8TOH9hAS8tBKx0MsE8fJPh2fe/1U0SkKZqAhV&#10;IQ8TSZv+TXd+jYngn3Txf6dIXKXTv8IhvUQP/wmT1sf08RdJ0gtMhefYsLME7QMc/gOT1Gl+8Vss&#10;nURvo1fREDqK/t+HW+gGs9V1pesLZprPmCX+JjesJjidMHp1nunhHBPFWfz4AD9+hx/v48cp/HiX&#10;Q/MO892vSNY3tV+/JICv8/9xfcT23BpmH0NH0PPo2a/5cAdROeERJmarv8gEJ0dniMUf5WQtjazD&#10;r98wnZxgankLP97Aj9fx4zh+/AI/XsGPYxSMIQ7uS8w1PyGBX9QhvcBqf4ynz+tz0vUu92n0FHoy&#10;4kN47f9CF9GZ4W0cAWcM68iAUwCjFEYtDC/2W7EYwH6QtUzF9ixs36fn8ONZ/HhG32IH1kIehLEL&#10;xj6i8RxHKByVS3wKMXGF9D30XbQH3YB5FZ1DJyNp9cpwisfDSMV+DhaK8L9CP2RPDsuH/Tbsd2M/&#10;iO2pHNNZ2L6PDHiAY7QU26uwvZ7d2MaR3kspOYh+xhE/Q2n5EoWIEr0L2oao2PoTejvCPhI5eoc0&#10;EkYi9tOxn4f9EnyvIrr1WPVhv027iccu8mMnfuzAj0fxYzt+bKOoP0JhHWRPNkPeiIWNRCycKRsg&#10;rof7ldah85GjNBQpLU+hH0RK325isZO82KEs7BfidymMasplvbaSo4P4sRk/NuHHBvxYT36s1TxK&#10;+iKycyVXyjqulm2828sOPcPra1w3F7ScU7Yc9lc6DevnEf7+CDtchrejrcRiM3mxUWkwrDCKsFoO&#10;oxZGAyttIuptcALYD2J/GjZna5kGyIyleLJGC7SFyOwiWw5oPpk0H+IAp+1+2GENoDcjpedApPSH&#10;2VsQlQyWASvxcFJYhwVOPgw7ka6AUAunEU6TFqodVjecPhjTsT2XXVnI/yvVPxydR9E+zeSEzGDX&#10;p+tTdBOF+BwaLnWHI1dO+OoLX4nh6zh8VYav6WXEYokSYJnhZMMphOPAfydRd8HxaI6aWX0HnB6y&#10;Ygp27yUi89mdZVS0hzWJ/egjk3rJ6onsR48+RF+g0LDCOfgE5XRnLNdxnPQQWs77xSNpffDpG8Ri&#10;QHHwkuFlsK5cCEWwymBVs5Y6WOMht8ILwArybwaseVTVJURnjbrY1U52uZ2q0Mb5aNXv0T/QbRTS&#10;j2iDHueq3ZZAO5F0tx1ayOsAn+fyvB9/Zo+Ihjkay6msLwteAWuzw6tgbbXwGtVjaFa3oUOBqInq&#10;jJqm9qi5ao1aJH/UajVHDcoX9R15DQeJ2sv89Sl0hYz6ElGv4OyGu4VrZTWtxxLa0wHUz/uZPJuG&#10;P1NoSybHxWhSzBgFY9LUM8qqCbHjFIgtVVdclTri69QeP16txja1GHvUbJwqn3GOvMZFajSuVp1x&#10;UC7jHtUYD6k6bkhVsadUGfupKuOu83pHB7havw1vAy3pSgvxp02fg2ZkwOVZkNZsIu1ID35OGBOn&#10;wJgUdSRmqi0pX63JdrUkV6gppVa+FI+8Jr8aTd2qN02W29SvWtNCVZtWyWkaVLlpj0pTnlZJ8jEV&#10;J59GV1WcdEP2pJD2sdbt8NZmkX+0XwNWaRaawvte2o9unnfiWwe+tJlHym9OVLM5Tb40q7zp49SY&#10;Xqr6jGq5M+rlymhWjaVLVZY+VVruVbnlAZVaHlSJZbOKLLtlyzikgvQh5aW/r7y0q+iW8s0hPY7t&#10;R+Csgbs4jxzIvzuuBFE3nztoP/x818Lf+LIM8mQb1ZCdqrqcLLlyClSTY1eVtVJOq1sV1vEqz+1Q&#10;aW6vSnJnqjh3vmy5K1WQu0l51sdktR5Uds7Lysx+D/1VmVk3UUh7WeMWGA/CXMCIMptWYzLqQR3I&#10;zzNfAf0+39chV0GsqguS5SzMUGVhrsoLi1RqK1OJrUZ2m8dQZGs12Gw9hgLbdEOebUBW23Jl2zYq&#10;07ZL6YUHZC44qrEFpzQ2/4rG5t2UOS+kx4j5RmyvgDefsWBmMTFAAdSKfKgBufiumtdKe7TK7Aly&#10;lJhlL8lWcUmhxjkcKnRUKd/RYMh1tBisjm5lO6Yp0zFPGY5vyuxYr9SSnUopeVJJ9peUUHxSCUWX&#10;lVj0HyWNC2kH/HXwl2F/XnhcdBAD1I6aUSNtsQs5UVk5/V65QUUV8SqsNCm/0qK8yjxZncXKdlYo&#10;y+mWxdmkdGeXzM4pSnXOVYpzqZKc63RP5Q4ZK/YrrvyIRpWfUGzZR4orva54R0jbGc0ehr8YXj+j&#10;4mQ4AeSvYOZEdagalTml4mp63hpmn9pRynYlKtOVpgxXjtJdNpndpUp118jk9irZ3aFEd5/ucfcr&#10;3rVIsa6HFOParuja78tQ8wIG35Kh6oKinNc0wnlbWxlDVrHGBXBn0YIHYXWgJka1BlSLKmHbaYsL&#10;GZusdZKlYYTMHqNMHpOSvRYlevOV4LVrtNepeG+9Yr1+xXh6FO2ZqSgPg4NnFaJpbqRJb+B2rH+D&#10;xV2Q3J8R5JvaBHsF7AFY02FNYJ2t8LyoDlWhMtjjGJdyGWMtXuZPnzSmZZTi/Yka5U/TSH+Oov02&#10;RfnLZPDzAz9/4O/iME1FDDAt3DwtDCzN3MpNdCe+49L4PwP5HN9uaR3spXDnwJnslrpYZzNqRLWo&#10;ArYddh7sTMYlc4uU1CrFdcQoqms0P6DABDhcAQ5ygKAGCGKggefMmV0MsF3MeF1LETdx526CzIDS&#10;xvDR+iF+4oP/ttbAXQBnFj/rhdWOfKgeVXmYuxgJCmFn+eFjNqlTig8wA/Ywv0xkzu2lmAcp7n0U&#10;tEkc5ElsbB+x6ONHfcw0QWarIDNekGE1yMAWZGiZSMcygc61+xr+3tEKOPfDmfpfsssEKMr7DOMP&#10;yKIca8RlFXYRWIHlWgTk1EVYUVEiBgG5BEGBOAoepCZBRa0mHlGKqYkaj2iT2oyxHiHJtB41NbU1&#10;h8amydhmkqlp4pi0SWPT2DpJGs32t8uXmUw7ziML+33v817/9/+8pK/CM5jGYn4v4GdmKTUg5rgZ&#10;8MMbgcmQSmkI4ak2kJfY5+q5TBosHOrowQHblDLYWE0EMZcX51KPuSyyjSyRjaiTRpan+l/y/h9J&#10;PP1Qc0dd8LSQ32riLAdT+OwG44k5jZgdFVIUvCPgDakl/nr454Jm0MKl38rFOh8/2qhJO0O/g5rc&#10;yyHvoMAd5KKDl9upR3s3z7BItrGsLmBZa0XBtdxgKN7WvbjaCCrBDNZSD8innTKIOaFKss2Bv4H9&#10;08c7D8wHtBkSRYg0CokfnT7BgR9L8WMZvdHN0OnmoHdT5OUYXo6BZZ18z1K5hL7sYnHsfA2RgKJf&#10;9I1a4aoFs4i3DLhxO6tGcpJCO7wRLVJwm8G5CHT5xRX2wQ8MwcXRUw9CZBVCYDV1WYMf6xjw6xgs&#10;62jmtRhdswDwYC9L7cpDPH8OsXCNd79UE3w15LmCmD3EnIvLqcQ7hlciONqmToPzPoOvxy80sWeI&#10;Tp/449ghsrn8yMkWhNhWLvo+/NjOAO7nwPfTVH0Y7uN8bOPBLajnzfTERraKh79QI/WtJuYyYp5A&#10;zC7yHEcbW+ANXmFw9hp8G/xim/fBVtBniPBHDUHsE+W7wB5ysh8hdpA+fZqz8hSH7yBJPkBgB1by&#10;HWd0L/V44iIi7hM1EHMFNS4h19nEnEiOR9HCw3y8632xGWLbx7f9e1y7fVxgn7EU/MRYTg4ZS9IR&#10;zu4xeuR5xMGLzI0BDtpzBDtALgYwepyHj52Vjl5VNfkuo8aF5DoNF2OI17zRiLPf4Nxl8O03uH5q&#10;iPFnwc/BcQ0uaM+DFwFp1hlAyfUqOXkDP95gblykJpc5UG9S1EsE9Pphvn9Zs+AugTsb7gTcszJG&#10;TDuMOPcbsf3M4Dtq8HG0WEgHl7OTBt9Zg9O3sF4Ar4M3NbhIvk+vXmeGXWMYX6c//0qxr9MX1yC4&#10;NoCq1f8gEJhBtL5FP99hr7qDfv9aU3QL7f4FavoGiv5TVP7fOKQfc1iu07TX2IL+QrNeZUN6j53m&#10;HTaWKwTwFgn6PdvkJX2CmvbyyYvLXtS1b6/wEpb3/3z4BnzFPvE5Ov4G+91naPhP2SM+UrE+ZDu4&#10;ytbwHsr+HZT+Ffx4Gz/+wE51GT8ucUhfo4Ev0LjnKeTLbK4vsdec4d8p3jqJ9VOwnADP+jQ9eNrw&#10;4VvwNfgnYGroAwXxRoT+pBg4nMSSCU8hHB69yj71O7aj37DRnMOPs2xZZ9iCTuPHSYbGL9h0X+AQ&#10;DbBbHddjxPkUfAO06UVKegOPvLSTVwfAXrAb3IbzFvgY/Bm8DV7xlzWMGEbpV+TiNLk4pRxazU3L&#10;lWJxBrHcw/ZYQ0s2wDEP2+206WJi6ya2lbTuBnj6ODZ7+HcYrpeozvt+zl1gB9gO+sC/4PsIvGW0&#10;0imjvY8pWEfIxWF23Wfoi2eUQRy52HdjvxT7M2jZWcRSoyfwYzd+7MSPx9hMdzBAH6Um/Rzsbfzl&#10;EXKxmexsomJbqPQWeDeBh8B6cB2+y+DXRqsfNo7CfvbMPeRiN32xk133cSVjLRP7+dgvwv5kYpgO&#10;RwUcVdith2cendCO7S6ycD8jdJ3W8lQvllYRUQ8dslJ/B14/HgQPgCsG/wmDe48xEvr9IyIY2yPw&#10;ORrbDpDKSM7Cfj723TB4GNnT4JgJRxUcddidB3sHmVjKeO/Rct5aisUldEEn1eyiqzvpzU64v8MF&#10;I/c+/p3GONxkjOW1nNNecrFKkfgdg8UE/E7jFGZhP5/Ku+HwwDENjpnYr6IjGrhOW7WQM+vzpA1P&#10;52O1lcy2EGkLWW+h++fB/R1OG6N1lzEafdy+Mc249l+L3RoKx13YH43PsXAkYT0djmyu0gIyXwTP&#10;ZC3g3LbSHy30RzMCo4lvGnmzngjqqNIcGOZQjxq6vZoOrGbqVMFf5Z8Tg+PwRwY/I9N/RS4BTDO4&#10;ArEWCoeFeGzwOOBJhicDnvHwFBD5JLhKVUufzlEl9uuw3cqnxXj1AB3zkO7Wj8EhlRP1DL0L/k03&#10;efnp9fegrwa+a3eVibjBIq6bdqQa6scvW5roi0ZmZz39WUdNaqlJDb1RrXFw5cI1gZNaDN80KlIB&#10;Vw22m8nMQk0lolLqUerv4oNU7gWVUI9ierOYyVSMD74+2M618kOu/RWM9cVI5QX8bEKu1iOPavFp&#10;TkAAfCGazVmtVBRccTAlwZVOXFnw5cPnxoNSJno5/8+GqxH77f6OmUjnTqAnCsl4Pj2RRxfmcSLz&#10;9CXwah/8W+HsvQupgkTuQH40gzqfXB7B3sf1W4E/FcFBuntImMoDIjU9wK5pgQ5NCUxW6ZAMeYbk&#10;qCRogiYFeVRkmq6JpkoVmhqUb2pTrmmZxpt6lW3apsygvcoIOipX4Hm5uF1cugnuaBdxb4TvQaRg&#10;5yjyD+pBFaiwojH5exk+TUOSTA0L1pSQ4ZocMlolobGaFJood1iaJoZlqzC8QPnhxcozlynHfI+y&#10;zQ0aZ26Xy7xcaea1SjH3Kcm8X4nhx5UQ+ls5Qq8qPvRz8B/tINYNcK3gil+ILG4GNWAWmA6mIIU8&#10;rA8lPFM8MkBFESGaGGFR4Uib8i0O5VpSlBM5TtmRecqMLNI461S5rLOUZq1XsnWBkqzLlGBdo3hr&#10;n2Ijn1SM5TnZLK8oeuSHso28Ce6onzjXwr8c+dc2hlUBzOaqLwdT+VwC3DHoPPxhxVVelEk5UcOV&#10;HT1amdGxGmdLksuWrjTbeKXYJyrZXqok+0wl2GvlsM9XrH2JYuyrZbNv1WjbPlmjT8gSfUGWqA/A&#10;LUWO9mobMa6GfwmcrfH0oIMcgDLgAW5QwN9z49g5eCYzNlAZsWFKj4tUapxdyfFjlRSfosT4LI11&#10;FCje4VGso1wxjhrZHC2KcnTJ6lglS/wjiojfq+FxxxQee15hsVcVPuamzDFebSG+HmwvhquZtaAa&#10;SV4OSkERKAA5/D0LuEAqvzsThykxKUJjk6IU74xTnNOpMc4M2Z15sjknKco5XaOcVYp0NivCuVjD&#10;nT0Kc25WSNJuDUs8ouCEczIlvKvgsf/QUMdtbSTX98O/ENuNSOBK5HhZMjUAE0AuyAIukMwal5Aq&#10;xacFaUy6WfZ0q2yuGEXh3ChXmqyu8bJkuBXhmqrhrkqFu+YqxLVQQ10rFOR6WIHpiOE0pnIqO28K&#10;Ii/5MwUkf6X15Pk+uNvgqIPjv1yXDVCU9xHGFwROODjlDg5ECHrhG4774OSOjwM8uAM9QBAEAUWo&#10;hA+Nioox2jZGDEpojBFjiElNamsSndqUiaZtrJnYZEIdkzaZaGfSppNOmqZGm9GZZJJq1Vx/793b&#10;TqfjPL7c1z67+9/d/7P1cFQjg8tBMbABM8gFJmTpPaxPKZYwSbJGS4JNL3r7PJlrXyA6e7bE2i0S&#10;U+SU2fYqibL7JcLeJuE2FiTbMHiYYLgNLQjvQm4IMzuv+QuCuynfJ/4NcK+Bo6WAcwBVcJUAB7CA&#10;fJAFd7qV3cuO9mdtiS+OEq1LJ9Euo2hcaRLpypBZrnwJdxUh0t2ApdHJ8uRk2jrR8072PCdaehGi&#10;3IEQLuLGtrNv2m/Jg/APsaJ2wbHMwhyAxw2cwAbMvJfD0wR3KtxJxSJ6VhZtWaREuBkuFex2FRRV&#10;BQdagbEKvlxZwrMaoKHdaHk3i4ub5czNrVTOZC5F/Jdcwk98cN2WEWK8D552OOoJwQNKgQNYeS+P&#10;Z8Yidj9keRKm9eXws0JGVnGpeBig1QyYGgaal8LykVQfAflw1seXvH4+Y8erYYmpYWGr4WauPsrv&#10;zpBsVGPldfy8I5vg6eEnLfDUEWMlcIEiXpt5ZhFzeqlIMunVV8Lvgb+GS6aWS61OI7KUXPjJRT3D&#10;rJEGbqSwGslFIz9q8PE+C209C6SfxdGPMvGzmPlRbHWoRx8+eO/KEPF1lYR+UgPcwMlrK8gpowcI&#10;J3kx/KRWi8nIJfATHhclh0cumrnsljPIWxl2bQyadhMgF+0E0VbFwOGLK1hkWzcB1EELy1MLiqGZ&#10;BagJHxq+lbXkdgUxLoXLA8r42wEKiPleYk5hPdPXwQ9vhMLbDAiNSxwe0MHF2oUfq7n01jDQexiq&#10;vTRaLwfcQ0A9/HgN59FNTXRTl6snGUQsiKvYdzuoh5Xfymp4mkEtqCLeEmAhZsaMpC4VMcAbA++s&#10;VpWzE1BmQXHRC2g96SMf/fgxODd08SlDV2m2+znk9Rhch4F1fRQ/NTFIXQ6wrPa/Ca4gVO5IO1wN&#10;wEeeK4nZgdu59dRAk0gCvNGEENYFT7fKeR8YAOtUsUXbIREYMtTHVupjG5f9dvzYSW3s5Ex2UFAP&#10;YnQ7Rh7gi9uoiZHnEIosqZv/gmi6KS3w1ZNnLzGXNFCHtLSJPBv5SYwSa5/KuR5sVIXeiCo4FeFH&#10;yyFRBKkkLAsiezibMep0HD8mGIATNP0Eh/woQY0TwF7U6hjKbZSa2E1d7rohy0mTn48rOGM7MWcS&#10;bzL51Q6qcSqc28AOlWuXKjwfAXvBuCrGlWXggLoYPElOpujbZ6iP56jRozTfsyT5CIE9jVKemkBE&#10;cx6TnMfBv0kzMXs76AW484g5lRzrhtU4v/uf2MA+MKFyPQEmVTE+BWg3+SF4HhwDx8EJcIqzmaZf&#10;zuDHKzTgzymul8nFz0jaKX54kh596QPx95AD3raSaxMuGog34iF1yVA4H1djU/ieVkU4YyYoRBn9&#10;LIEhPkqdJVeCQl1Z2BiFLKssrvhxAT8uchHNUPhvU9QzEP0W42/y4/O/ES/cTt7KhTuFmGP2qbFO&#10;/k+MlBBrUmgR+amElrJpcFrlUpaUc+ANQHplBrwjoSWW61E+DRO5yrlcoTau0ABXCfwahFcg+ewE&#10;qlb+D2EgGhjBQhRngdxBDd9CKX+Ngv4SZX2D4fAFDXqNxvycgv2M5viU7esTiuZjDu8jiuRDgrjM&#10;4bxPYt7FqQt8820svg7OgFPBvSLAsQX+y30b/EvFlxIp10XPBpAGT45cZaf6Oyr9ryj3jxmSHzGo&#10;PmRY/AE/PqBh38eP31HA7+DHBRplhp3mLbam8xzeOZh+JWflVX51GuvTKvcxcFTR9eAunP8EX4Eb&#10;4BPwZ3BZYrGfjH2TvEcu3mMTuMg+NcPW8hZ+nMeP18nHr/HjNfz4JX68Sj5O07jTbKov0zSnyMVJ&#10;CucF3v0JXh5jz3wezmfBU2ASHABfw8fEZOMQ4qJ8wPng8WqwbcB2GkeehX0LlpzYr6D0aiiLpdhf&#10;RjmuoEw6yWkPPP3wbIBnhBgfgutRMjEF3wk5hNUnYHkczsfABNgHxsA1Ne531TJ+RS27l6iL4+Ti&#10;x+y6x2QByAFWytNJG7rlCOcyRX0cZuM6xBZ2kK3zAMN0P4P0MfyYoLnHGSR7YR3Doz1EMCqXqJZv&#10;GDEBMhWg9QOcXIBTok0Ayoa4Qi2ntMJTwdbQ4Hs8tlOACft5jCMb0TmJwY19D6PKh30/9puw34b9&#10;buz3Y38T9ncySvfizWEyc1K2cIqbiXozvAo2gY3gosqvtPkRdRT8QB1Je2QWkWixm0BmU7GdAfKx&#10;b6MDnNgvx/5ixqiPavTD0STD1OpGLrQNMsR438r/u6gUJTs/Yuz/gg30T+Aufwd4hnAumPfQ+Nmv&#10;jmBlHO9UR+VWcrFZ5mA7Cb/vwX4m9guwb8O+UwbxYwA/+vGjj3NZy7l8h323h1fdfHsV3nYS0Uoi&#10;bKeS2uiedjqgHe6VQHlOq2NW4R9VuVE8wetJuRoHJJwYYrBowHYKWEAXZBNpARx2WY0fXfjRiR8d&#10;UovdBnhaqdRuZMYQ3TNC5e7m3Uk8fIFsvcHzcxDgvUDwqYy+Q+poVq6lYTAEUF/EguQAXRKFfR32&#10;E/E7FZjgyIHJDE8RkbvgcsNVjbxagu0muDr5qw+vhsXLCVYT5WI6xsO08FCFHrkJAkEcVc8fhcN5&#10;IjFUbkWqKJJFkS7LqYtmcrGM+mxkZjRyJg3Uhl9y6VALXA64SjiNSvi88DXA18arHjy7n+m2g0+V&#10;Sn6G5zT4PV5fB4EglPofY5xvRwqt53rpBR2gJSokF+vDQ/JxCbmokzi4EuBKgWkBXJlw5TPFrfAV&#10;w1fOP4+U4pmLDBWTRQdZtVNZNvrDRjdbudws9IeF6W7hBrDgw0H4d8O3BSnWr0WmIT9akUINPJfw&#10;2sv71XzumRUOXzR8c5lSRvhSic8EXzZ8ZmIsYpKWwFkFZx1czVLIKZqpqHw6J48uy+HUszn9LDoh&#10;U/7I8ysQkP3Y/x5cG5HGvXPJfzzx6+EH1fxdhVR141MZ3ymdHSGlkVpxReilOGKeOCLSpSgyQ2yR&#10;eWKNskphlFPMURWSr6mVXE2TZGu6JFPTL/dqRmShZlTSNZOSFnVcUiNek9Twy0RxnSl8W8aROzvg&#10;WceK0M0138IV6zeG1pZK/i7lPSefLcInB98rio0SuzZOrNpEKYydL+ZYk+TH5UhunEVydMWSpauQ&#10;DF2tmHTNkq5bJWlzBmX+nAckWTcmRt1hSYh7UQyxZ8WgvST6mKvgGxkj/m1wDMDZmYTkT2b9YF1Z&#10;DMpAMa+LeN/K54X4ZDaESb5htuQZ4iUnIVmyEtIlIzFTTIkFsjDRIemJ5ZKW6JX5xmUyz9gpRmO/&#10;JBhHJD7xEdElPimxCS9KjOGsRBsuS7T+HxITf0tGiW8L9tfC1/5vtus8SOuCjAP4s9zgonKzu8Du&#10;u8DusgfsAXvBsruwHLtcuoAIIpcKCiEoICSKaIRTdqCVlcdo6ph3ZqjVZGPiWKYyYpMzNVmaOaLm&#10;2KVZmm+f3+7Pmf5omC/vvr/3fZ/vcx/OxiXOlA4nQovTrcFrHUzzrNJnU6DU9ybn9Y+JeUMjkz8q&#10;CvPHxfiC4hhXUB75BTUxtqA5RhfMjZEFS2J4wdlxWsEFkVtwaQwuOBgDC45E//w7ol/e49Fn7Ino&#10;O+Zk9BtjfrBtR17vabICb5fToN1a3gzToRoqPSuDyZCBwgl9YnzhkMgvGh5ji/JiTFFRjMqUxojM&#10;tBiWaYjTM+0xNLMohmRWxqDMxuifuTj6Zq6MnCKLYaGJNOFRB6w7a9xJeD/28/U2/OfiOrPIrZOx&#10;X1pBG6AGqryfApMhA+M9y3Pajp40MEaUnBrDSkbHaSXjY2jppDiltCIGl06PgaUtMcCR1K+kO3JK&#10;LMslFvQSC3KJ+2aSxXCiJbD4BQLfckx+EPvwX4h/DflLJ4oD+TOdatNhmr/LoQSKoRDySyJGOaGG&#10;lfeP3IrcGFw5MgYKVP/KTPStLIucymqKADwgw987Visda5X26Ar7fIXOW+EYqbDHVuiKZTaEUttC&#10;CT9M/jB24z8f91k4F5HfXhrRiKPGayWUeTYJiqDA89Hl7s/KiNyp/WJAzZDoU6OAayVtrSDVElJb&#10;JYncu3UO1lrdrcbRUrMZTMBq07jaYj71+/SkQ4XtpeJfsRP/BvK7yV9AfgvMgGlQbh0vgWIY7/0Y&#10;3MOdsrk1EQPr+kXODA2sXmE1SKpGidskUE2+3OSmaZoJduhG3b7B9GkwCRtMpXobQr1JOV0saulQ&#10;81FsY+ta8peSP5cJzdbvOq9V3k9xLk7yOsH7sbhHEJ3rjB1Y7wZt0sRnauqzNNTZiquVL9r4oo0v&#10;2ghpd2e2i0erQ262CdRiGrY4llocDC2OkJl0aPozHT+OzXhWkd8ljG3sa4Aaf1d6VgKF3ufV4efe&#10;XGIHNuNvMUBaNfl2t+Vcvujgi/ma2ULF2ymxOhnV6Ued7syFDtoFcmLedrCZzHNrdjwAYtFuk239&#10;JDbg6Pb1+exrgRlQzd5yKPZ3vhNtpBTLnRUxQIiNJL+HBckg44suzX6xZrtUoz9Do+mW5Mv5Yjlf&#10;LPfD7vnRc1AuM5GXqo2lRzQhW+MS2/NiOnRmYw2/LmHfHGiG6d5Phcn+HiekI5mS2x7R/1PeLlgC&#10;y3qGuqbCH2fxx9n0WEOPc+mxXkzWSbB1jDu3zQJyhs82Gch7fU99rnKQrjrmd/JhZTZWsK8TWmf1&#10;plEtX5fx9QQ/HYU3F2//ZHgrM6Owd6FglqUmWW56l5z1sIke59Njizq5KGk68nOrRLqIwAs7DWVf&#10;vkBOnH9YU9YjNtniN7ooNv4nlrFxHszG2cjXVXxdPE8NsDcXb7+EdyWcnXJqOZY5smBzuvS4WS2Z&#10;Gm7f3iVgDz32yo19YrJXUPcg2E35XfrEJQcta7bXHfrUdlv99g9jkXB14JzN5lo2l7A5n+tOxdtn&#10;TWrnp5xbUr5k2bwkXTz3wN50EbwCDiSLqXo5JC7XqtdrxeSwpDrEF59jwDX6xEE9+4CcuEJe7n8v&#10;utjb4eMGMa4Q3wkWuOFr2b8xtTNZbHeki95l/8OVLN9Xp4s49zpowmHTuxwfSZZUufpN/rjZELpJ&#10;8X1bYn0LwY0Eft32fIN+eb14fPnV6JJbLcvVAl9PFNdR7B2wNV1uL0sX7avSpTtZfL8A0sr51HuM&#10;KLWehTA5DrRAh1g4yHoPlnstgw/yxyNy9GEF+BCnP8AX93HcPRT9rovuzl9Gh9yqxz3lAjEwWobs&#10;SnkPppxfTPlugG/8Hy4p3rOcJ0easg/tp+dgTA6n5Hg5pm6es4i9aCA+p9ie4YunGXlMvzrmqnji&#10;8WjBPQ13Bvcw5ZtzTWrrV1MbE87kALkN7kz57oneo/Qh0PrjaMqZHKw/haei94A8Dr+GV+FNvfRN&#10;ves1Sfc6o//EF28gee1eG2X04GP4N3wEn8Qgz0ZAob/LYbrPW1wE8+J9zeFvCvQ92/+7dve3XUAn&#10;JeobkvR119+rAveK5Pit/fVl991LlDwez8cv4q/xNImPwf1wJ9wOt8AnOD+Ef8Df09e/RA75Q+Md&#10;O/zb7oi3bcgnbc+v25n/oFH9jh6/sbu/rEn8SrGeUDTHJe/zkuhZevxcIJ8WxCclyhMuyR/7/7H4&#10;I22y3mWFMcu9yV2RpWk2PsD5HryTuAtegZfhJb540S1xnC9ecMu84Dp41u7+DD2OuTCedHX8xD31&#10;I83jcT45qoAf0Sy+R48H6XGfJL5HkdzN0rs8vYOk78Q/pVJWamWldZaWWR7LhskVulX8Pg3fU2kq&#10;/dCd+aj77mjkQTH55cJfy49NZLeRPU/qd/HpMvJX8OtqKbPe3bYZzw4X7uXsPCylvobzLun1BI3e&#10;cNNlPc0q66xWknXfZXvSJbH7Z/BomtpJ2t0Bt/PFrTGczAKYBJV8WEd2E9mtZHdoBZ3KZin5y8lf&#10;LZ3Xs20Lnp1axwHeuE5kbpYlD+N7KfbLrH14d8MuuBRO4HoyTfGE96a0HI70tIG+ZObCKHInxLWu&#10;o8P0OESPa+hxtYvrKhffAXfVlXJkPz0up8c+ubrXjbcH0y7f3skXF7PsMyzdJvJb8W5JsRmOpbbf&#10;mrQ2uC5tCwfTdnh5DCTzdDLHQiGUkF1Fdh0bGlVDC445vL/QyFiCZwWOc2hwHo7tqmZ/bGLNBgzr&#10;RHWtrF6L9xz49PUHaelfn7bcK6O3/SfjIBkL2+TF1hhC5gjIh4zMKyN/Kvl1mBpxtMjIOaKwEM9S&#10;sleSvU6mbjHqdhmzn6fZjcbu/bLnOHwAWe97cXfq+4Rfi+oZC0mr1rp6RlUyltfFAKPrVBhN/jgo&#10;Jr+M/KpYJU/PoscKeiwXl275cYZ/y8RkCe0Ws6RLxBbKyvmi3SHyc1X7fNwLUtyS+v9Ayp+Mxg2Q&#10;jEzjq2dsL5cX3XzRHcPoPQbDeBwTWVyGo0qV1mFuxDObzHn+Lca1gmfWRTvPtYpoi0psFo8mnaJR&#10;B5ilM83C3wKJD5LRd1lq//qUO1mRkrXFNtizOnXyxUL5uUBM5qvX+XKjQ63M0TvaxaVVL52NZZZ3&#10;M32ziaaNLKmXddNlUK141Kiqar2iRiXU6oZ1+BN8JfXBTjjPerjaGnImLOrTu7olK1yyQrbxRWsM&#10;xnMa3UfhysdVhGsyrnJc02KG/+t8WutX1SIxjTVVemiF7CpXRVNkfZnhNkUXnRJvQbYHydj/rNG2&#10;1Sq2zuqxYhB+mAdtyerueTOdGn2ngS/q4xRcw9g2Bt84NmVwlfBEJb5afM342nF1Ral4TJZVE1VN&#10;MUszKr5IVysy3ArFo1BuFtLhENm7rRubca4+xarqXFhg1LZ5bYZ6z+qsZzU+rx7QN6r7DoqpOUOj&#10;KmdEVOTk4ZuAb1KU5kyhSXVMymmIiTmt+BZGUc7ymJCznqbbdbkrRPBLKvw22h+V3Sd4812v2TjI&#10;zp04/st1uQBHVV9h/CSbZHdJdtk8dvPYZLM3+8puHpvshk0gmwd5koAxRCGBmBSxSJggUBEoKI1I&#10;kRJARcPDcZipaH0NLdB21GqHGTqApdSWsbR1qjPaBi2djgwtVWF0uv3dvddOhmE+7s29d8933v9z&#10;VsK3lDVhIaNPO4iDmLrG2ZizZ7NvoFeIb4Kz0iRoMkvAaBNfhkO8RqeUGRVRTAFxm6rFZYpJsalZ&#10;nKYFUmgeEIdpVPJMayXH9LDYTHvFmnFULOmnxGK4KJaUq1TbLdkO/wPIH4VrgCN+AatKi7q6gQj3&#10;1SCUy4oKfLz3ZKdKmTVdFGumuC054rIWSrG1VJxWvxRaqyXfGhP77BbJtfWIzXa3WGwrZJZtrZht&#10;D4vRtlcyrEclzXJSDFkXJDVzWgzmG7IN29Zg7zAcd8LbycoWZzSfwzUMQsDPyuABCu9LQUleqjjz&#10;jFKYZ5V8u0Mc9hLJs3slx14hNkedWBxNkunoErOjXzIc90iaY42kOr4r4iD77AxhuZwMOQw52dPg&#10;hmzB/vuxdQiORXC3MZLPBRFQCQLAUyjiBiW8d4KCwhSxF6ZJblGm2Jy5YnUWSZZTkVnOcjE5w5Lh&#10;bJC04jZJdd4hKU6GRSfDsZPqd9IJi9h5C9Eh/zw6oYP9c9mI/fdh6xI4ehjFmxmDYyAMgqxtPqAA&#10;F++coADY+dvmMkhWqVnM7mzJcOdLutslBsUrKUolP2A5VZijFQZ2NwuRm0HZ/RBO5CQqZTh0/Zgl&#10;Dj8UfQK+kPXqaoati5HbxfjbWEodgEoQAGU8KwXF6FQI7NxnM55mlRnE6DWJwUci+wiQH+X87Fb+&#10;IGCvCbC0BZij/ew2PvY8H13YSzf0HgbooLBvlqKD66aMwz+M7D742hRyETE1IMS9FyjwlfCuCDi4&#10;z+FdllfE5DeIodykFUsFzqws0BSv9IMwCxszdFU7YHmooPuG6IIhBuYgi0CQk7r8AvpdheSWrMau&#10;Qbh6PdQDq9kcUAVHAHh45oazGORzn8M7SwB+TDVU0LiqaGJhdsxakiqKQ6M4M8qHdew0dcSjrhXQ&#10;7SMsTbUsgzUsKjWcDmGG8jA6VDJBhr6Wlci/C9ldyG5kLYuACu79mFPGcxe6FHCfyzMLo7mJcBsw&#10;UyI0tzp2mBi+aFAbGoXbWKAFs1EVxk4Tj4MF3HMCzWXXrGcyqGdRib0G0GEOk2QkISN83oddbahe&#10;D8IgyN8+dHGDIu7zeGapFjEiNjUKfwzgamnkUGmiybXQZOaTF+0UWAd50YEvOqoAH3Vw4nRwAs5n&#10;GmhhUWzhhGp+md9RF03o0JiQQezqRX4zttWpYeSnQTg9oJh7O8+spJgR16YkeUFT8hDTDrNO9XCj&#10;2fcQk4XEpI+Y9BHgPgzoQ+G+FsAyu5CJoGcT3zIpdLOcdZ3lt8SikzkG2zrhmMfnEa5VNeQCvC6e&#10;027EWg//PLgoNY4ibAVdycMcufoB348eA+ixhMNlkJgsp9CXE+TlGLGMHy8jHkP0iSXr+Y4eMcCi&#10;uJjpvf9TkJBF+LUVngauETgr0EXhPn+uyGzsNbbqB3i3PkjcoXImBxsOGDCkDzwj5McK4rISPe6n&#10;TsaIyRiJNIZhq1F+1WLejfENk+ooPWKEKf6ejyjKr6Ub3zaBejhr8LWP+yLcZ8XejG7d1jtncGIO&#10;w5w27FD2jAfa8EXKMdCKrCdPH0SPzeTGFvJzM0HdhC82YsAG4rGOnr2WvBynPtf8AR2/kHbsbIIz&#10;hs0V3Ls6qUE+T/+Gd+g2zlUz+Nbpw+9GfRDbqg/jE9TtTvR4nNzYTUx2EdidJM8O6mOCeDwyyfBK&#10;TmwlL7d8Ju34OY7NNdjsxeZ8XGYe1HlX3Ma5QedTB+9t3/CBx/SBcDdAfHI4O0BsDpKnRzgIjlDk&#10;hwj4FARP38fyQo0+Qb/cRzwmP5R2citGjIOUjxObLaO6f9XhEpVZU4QFQ+N79Dau/aItQ7hWDgLC&#10;zEqlLQsvAEpQjqPHT+kbpyjyEyT2cabkVxH80h6++ZHI82cljr/DxFjB5hyOt9QHdN5tOueuGXzq&#10;EjI1g4v0ZpEV1kmNj9bDwgsfeF20xVVdon6LHpeplUsU3EVq5DxBPcsmcQbFT5+QOcQ5AHcBsTWq&#10;Md2u27pX51TtUxfAo7fx0W6TC6LKpy6qb+qc6uJ6DlwE74EPwBVwjX563S3yT5L+E4J9hcBeYZ6Y&#10;/iFTvjBNiXwO/qNfb0o6m2k2k14xCIBavpsnX9GUbtIY1C3pBvPqdYryM5L1HwTvU4I3zYbyEQ78&#10;ECPeZ6e5zPZyiU3yXXkHla4zTSfkJHgBPAcOgmfAl3D+C9A1ha6FTGErVa9m/nYAhXcheOrkr0z0&#10;H9Ck3kePyzSn99DjEsX6O3aZi2x9F9DjHRL3LAVyhiCeJnBv4bg35BfslB8n+Y+BI+AA2Af2gGvw&#10;/R38DXwM/gIug99LGrJtyC5Crld+zeR+jqn+DHqcRo9fMje/ScN6nQL+GQV8ik3wBHocR4/X8Mcr&#10;bI4vsUG+KM8Swp+Qpu8Szi+Ttk+CXeAxMAGmZ/AyVSBfC+3Pk+E2gzzgItX8yA6TCjHkxrGnDdnd&#10;yF5Eag7g9UH8OwLjt+WwjMO1CT9PYO8+onKM/09j81W00ni3gs3gIfBHuH4D3gYnwSvgmJ72z7Jb&#10;HRYL8vLlEJvJITaJKfQ4gB5PoceTHCBPoMd+9NjLJjqJHj8gLrtpKrtoYDth2sHdo/zqEby1Vf4M&#10;739pawnaTQKPJWQMnNfT+mU99af0Mtyjl+X3xYSsbK5F/O3hGsKHNciNsTk1UkateL0T+QtpI/1w&#10;DOKBUVrZargepMV8D232s+U8D+c5ts9/E7EEmczcoOMNeOgU2Evb0styu96WNiVbhYFrFlc7KAYe&#10;JAfJvGpk12HPXDzfTCvtwKZeOBYTjSHa+r38G4drCxo9DtdhGYZtGZm3FN67wICOV/WWM6m3XZVX&#10;PQbU9qweRbQOPGtErhU4QAl2eJBfjvwqZEdp6w1UaRPy2/FCDxwDVMww/69Co+/gnQmq+Sky+Dje&#10;usQXt4hg4v84qvte5d+oc98LRsCwaMfkoKQCM7KzQT4ogaMMjnLkV1KltWREPV6II7+diulF9t2M&#10;GSvwzjhPtpHBe4jai9Iiv0Lba3yZSKIFTOn+36zzfyvJqR2Z6tGpjgtMpeifjuRMOHLgKEB+CfLL&#10;kB8gMyuRHyEiDchvJks66Wh9Se/U48l6IhiDpY7qiRKPCI0zAreKWLJPaPFfp9uv8veLNq6o45I6&#10;NqnjUyu+aCYmceokLrmgAB4XPB44ypFVBUeUf/OQPZ+s7aWClpI1K9Fwg1SQxSEqK0ilB+VP4Cue&#10;JfhVgmzRfDCm+56jOzmmqaOiOjaqYxynLt2JeZO+FSUmUXIjSt+opVZqpBQeL7KCcNUgN8ZdM1p1&#10;4aEB8ZGRXjLXQ30oVLVC9St0VIX6KIPfC3aINoao48lSxsJFjB/tjEJx8D/2yzQs6usK42cWZIZ1&#10;BphhGZYBdFgUXJBxF41EESTGDQsRXDHuGxgjTaLRqhhTY1bjFmOsaYriFlOLhhI1LnWpWlNbTdK0&#10;calbNXWJGpfp7w5/U+vTD+2Tj4HneR9m5j9zz3nfe8+572nD6ww+aw5whsTQg0bE8QdWeNmJ5SCW&#10;kw7mYr1mxMpg7Q7E6EZ2vVHqKXZtNN+qIOOXwWqJlDpwBnh47/HaAmVPSojZB1vag+utM2gDWoI0&#10;kMIok8QzF99pojcSy0SsABBKrAgyiCFeIvFSqN4WxGvL2l2Jkc8JLiTTp1FtGidpPpmvAFvAcXCD&#10;28Dj7QOjWLuIWPlc892wYO0ZWTJAGkgGTfgsgWdOxog4k0FiGzWSGB8/iTYGi8NokyhjlEQYnRJu&#10;dIndmC42o1vCDF0kRJ8nVv1ACTKMEH9DuZj1c8SkexsG68EBcAl4ZCrxS+FZQJzcQEaQYHyVBf1B&#10;CmgC4hlfYkE0z6MC9BLh7yPhfr4Sbg4QmzlEwswREmqOFau5sVjMzSTInCkB5izxM+eKya9AfPyH&#10;i96PyvebjVFk3vTF7Phgbgxfe53CZOIPhWM/1u9h5RwwHmSoERa4QALvY4GDZxHAbtFLmMUoIcG+&#10;Yg0yS1BQkAQG28TfEi1+lkQxWVLF15IhPpZOYrTkiN7aX8RKxVk4dRaMZxCmKJAc/HeSE97efE0m&#10;EL+Y+E+yfjZ2vJ0NfwtSQCKIAw4+jwA2cgoNNYg1xEeCQ3zFP9Qk5rAA8eVBI1ukGG1O0duTRGfH&#10;s9mpKDsm3U6l2eg6NjykjQoIoyOFkoOVOSsYHQK/lTHELyJ+PjG6YIHdIA0L6gLxvI4BkVh0Owiz&#10;6SUkzCjBNh/xt/uIKdxXjJF+ootiw6L4giMGNAZUkYNByUGFOxjEHJj0KIxq5ExADhHkEI7hs50h&#10;n1sykvgDid+TWJ2i2AfQFDQGcdhQB7mEAxvPQ+0GsYQbJCDCIKZIoxgdFEuMOqgQcbKIk9nKyTwR&#10;nwrUwMbg4qTLOhnE4qi+WG6EmNcBOURzYzvOkdMdGYbW/YjRnZjto9kHqCTzPwHEsGQkn4eTS1iE&#10;Tiz8D+C9KVonxliahpMDneBbXziukHrxkpitkpIAc00S/jWJjpdE93XRBRPpyIkY5QRuyvi9APcY&#10;e19K+FlvYj0Wyz7w8zTQBDh5H00+kTyzAys5BfDexDNDPMc5EbhoYsnMmE3RIo3CSYNQOl9MZz/S&#10;0wHDYzodP51zmcbQksrAkEwOyTilJHJIwsUmeaSQn+SxbmckzACpIJEYcdhwB3mEg1CeB/LexDMD&#10;IxONkUOrGiezVHPyaIkWrdHCjRZuxHKzgJv9cNPh3ZwJNzeQe4hIKwa0Fgxhzd8nL/YiHQed7pH+&#10;fL07abdz8Yj1k3mdAMdYPo8CYcQN5DMTz/XeuACKXBYkDdzk0Q4tOqBFZ5pLFmczi8SzSDSLL2Ux&#10;W2VxJrI4l50m8V2cipshxU1/yCSHTI/0Zu2uybxk/TTg4qcJ5BJDXDvPgnhmakr8tIfjgnagI8hS&#10;FytnI1s1ego9l0OeixZ5EMgl4Vy+mMsw25MzkcMA2Q2H2OVdgHvOukDeHunJ+h1ZvxVoymsXeTiJ&#10;G4GUVpYwtRDRZWiXZ3vtMu2iXerdtUuWUVaeQI8+6NGfPRlIIxnIJhdAooAfF3D7D6BP9OdM9KY2&#10;ejG45eIie1KbOR7pBre2rdgmYqWicWNV2rSYED4zw1en4nbWTEQ2yHkQU7voldkp0AzXIPIYjB7D&#10;uGRK2ZNSDtEIiIygPobzo6G4s2JuqELqs4AhsYBBcMA9ySJOJkenBemmkE9sa84Ax9mvoxb3cY1r&#10;vmZu+mlGp0gzfIO1i79UM6BjlSHijE7hbJSzJ+VoUcaiZQg3eYDIePrlaFz7SGqj9CD53ZAO8Mwk&#10;ZnO0TlTtlf31e8BXxe2r8VQxSzSzVaqZnrGaAVMGpBxw7LEJgl0RmcW+zCOP+ezJPDZ2DlrMQrzn&#10;cckV9Mtp72Cga/ndeemAzplwTmGPHXAOyHsorjJWlBRm+t8xoeE1v8p8TQfKgChDzHXkHUjUYKIM&#10;Im1A3mJfllKvS9mTxYj8BuRepT4W8uMF7EflRpG5J6QD5ducsxVP+YQS21io6au4jnko5n9wBHMf&#10;iveKFpMr0TsoLAerAG1AqtBjA318PYVWheAf4JTX4J7fI+GV1MfyOslE72T2OJLY5qHank7QtK3Q&#10;OCrjXfkQvwex1EC4UuqHQzUoqUFxHeC4eYcnpGa0EjlETz9ODz1KwR1E8L1s7A60qF0kUlMl6cR2&#10;qutdaT1J4ztD4/m9poByYritj+flB9aDzVI/LNYASl5oPVhWYZQROQlOAVqyXCeP21x811uIXEH0&#10;85A9y11+aok8+qczGH0amcx+/oFBwdaQ0DB7eESUIzomzhmf0LiJKzkltWlaevMWrTJau9u0bdeh&#10;Y6fOXbo+lv149x49c/Pyn+j9ZN9+/QcM/EnhU4OKS4YMHTa8dOTTo8eMHTdh4qTJZeVTpz07veK5&#10;51+Y+eKs2XPmzqt8acHLC19Z9Orrb7z51ttLli5f8c7KVe+t/sX7v/ygau266g0bN3245aNf/6Zm&#10;2/ba39bt2Lnr0z179/3uwMFDh48c/cNnfzz+pxMnP//yL1/99etTp8/+/dz5i5f+cfmbf169fuPb&#10;m7e/u3P3vud//Wvg/yPnr9Mrxr6KcgCcLYq0DdaRinas4p0I8STFvJmi3hLumYp8e8U+C/rdFP8c&#10;BOilFOijJChAgyIlwmClwghkGKV0GK+EmIISzygpfooWM5QYP1NqzEeOnys9XlOCLEaRZUqSd5Um&#10;axDlV0qV9ciyWemyVQnzMcp8oqTZrbTZjzi/V+ocU/L8GX2+UAL9DYXOKIkuKI2uINI1pdItJdO9&#10;+57xI8uV8xCDEU+he/Qw/Jf3P3K9RKfT6w0GIxo08vU1mczo4B8QEIgUwRaLFTVCw9DDHo4ikVFo&#10;giiogizogjBKGa809do8Io5XG6Tpla9KiUoqGlQyZNiIkaPGjJ84ufyZ6c+98OLsufMXLFz02puL&#10;lyxbsXLV6jWUi6qWzR9C0svxEYr1HL0kFUtowhOiMIUqXM+che258/C9eAnGl69c+QbSV69duw7v&#10;b2/evHXrNtzv3L177979Bv6etTEGT3Wyn2ddK7unqqPLU53dxrO1V47n4/7F9+sGlX33ybDKqztG&#10;Lbu4c9za0zsm1nxVO2X3iZqpR459VPH5oY0zzu2pfun2D0VDDg05NOTQkENDDg05NOTQkMP/ncO6&#10;R3LYkO321OTl3K/rV3xnV1HZzT1DKq/uK11+4cCo6lMHx2z/Yt+4fcd2jT+2v3bKl7Vbnz1XtWnm&#10;9R+K73OoJoe15LCJHLbn9bi7s2/xzX2FZVcPllReOjJsxanPhq8/cbi09vD+UXt3fzr26La6iSer&#10;t5WdXral4vK/2K+zqKbPNI7jqJ2qPWd6tK6tznSqoE47FUE7gkjZRAKK7GELgSQsYZFNoVQ2ddhc&#10;imyioIIQCGsSIKyBQCBsZQtrSAgkgEAggIBi2YRn/uVw4dzNSW65+N5/znl/z8Ura5sG6qbhEORf&#10;VoCiKz9tMA30VhpNMO/bLW/N9mAeTAiwKQKeA5XTRWDUtzo3VDS6dlBrPfrTqryHY8r8pmQNKJuG&#10;vUDdMpToXFhjGVz90GpsO9eD9hUPWj8QijCvugbs8xu68eWMdsc6WrNLawbbredZ9c3BKIbPmKxt&#10;GmhbBoqaApTpnF9m6+sudBrZSATmvqMT6Ki+UdsXzQJsblUvrqSAQ6ghtzg1vWggcp7UuvXfZ3oK&#10;ZQ2oWwaa8kGgqsmvM3SUF5v0dWZ5N6zH3pj4DE2bR7aP2STXDNpl0bn2RdlduMpXbQR2fLNTayTb&#10;pTuY5cGTNaAe3wkFiKEAMRSonVxh6pybb9PXEgsNLUXTRt59b80i6iesnpUKMZm5PCwttceh7CkH&#10;V/OoBd94r9GpPaDerVvWgIYYCs/sgULlA0BX++5Dnc5ZSTdKY3jMAM2bN/RqWzANqxJbJlCHbdLS&#10;BzB5z/uw9Ogue0ZYh0NtYAu+6VYTsU3WoAAxFCGGIuUD62Vq3843af/wZgClxpfoozmL1z3Z74zv&#10;0acsYjNHrV8lDdmSY/gYakQfpjikC8vw63BgebY51csaFB7buUE/sxuKlb9aYqodn+JonxoYvXKZ&#10;s4BC168aeJQv3gjOmTF7/HLC8lnssNXryCHrrFC+DcWfa0v36sGWuSL3KmsbRcd2rJec2b1eqrx/&#10;rkHtiGhA40TXtI56w4quRTmgiJSlawEp8ybhcRLzmKhxdFLoiGVqgNAq01tgnePKx1AIPAearH0s&#10;/mbHatnpz5cqlb8c71Td1zN+Wb7xg5Z6BWib5oMu4fUayjd+0TAk6q1JVKjELOYXsXmi9xg62W3U&#10;MsUR2YiDCEuStZWyo3JLjFOfzTSe28MVKe1rnr90mgHql/NBwzAFtO3iQdctasXALwRx+M8bh3vN&#10;mjx0mzb7zQnZCG7SKt5OjHkqax8Yh+TeVSvsEvSf3NU6o3Sw6uPF0xRQUUmBS3px8DM6ErTwIRu6&#10;Hn6r+rduLl0PIH64EUR4bwAvINDfHOrwzuy+3QL6Pzbz1uGytlCzX26s/Yhch1h+d/Wy4mEaKJ1K&#10;hfMX4uDfWhFw6UYgqFv7gibODa4QHTf0PBzWDbzs1gx9bFaNblmtmt5Gr6D9ZG2iYa9c15u/ytUu&#10;KnxRCP88nAbfn4yHfylGgJJaIPx01QdUjYmgboUDTSwGruCtQc/JEgxcLMDQ1QxM3EzB3F3WIOPY&#10;Z5Cp8AWQFA/B60vyQNI5D3kG2kA1twCanStQnYOW87yiF7L8UyXpIfnjL8PKhxMe1A3+Ft3Ki0rs&#10;5kakcesCSbxi33S+tG0btg3bhm3DtmHb8H8ZMo/t2jRk/GlQlYdMbWWgGGhBoZk50DFEKHIMWi7w&#10;eDJPuf16KucOdYx0lyF8Gd4wkPiI0xcdy+t+mCIsu/NqOM8/VShtmwbyliENMWRpKwENMRSbmkOp&#10;LRHKCEHLpW4xc3SftKkC/4LRvCDmUOa933mpET3diY+F7U+SJijBSWJS4MsRaYPMb/7XkI0YCvU1&#10;oczEDBg2xI1KXPBSJTF2juFJmqzwLRop/oUloAa2cXPu9neRokZYibFT5Mhnkhf3k8elDchbhkzF&#10;g5CuehJytc4BXV8DGMZm60wr4hrLPnip1in2bZ1bhrjOs3i42qduAPlZ9FUE9zfTwoaLUh9KUuKe&#10;zsQ9eD4pbZuGrE8MeVqKUIzS2GAam67VWhKXG7DBi82EuLctLpkTHa4lQy0e7N5G347W2gBudUWo&#10;KDsnbOp5esLso/hEibRtGfYCGTGQEANF6yyUon7+yDIyWW5Auyy2YILnOA5xk70E8lCXU2lXmyu7&#10;qcmzvarOl1vADBCmFIdMJpQkTEemP5+UNsj6xJChegJoiKECpb7CvmGy2GLhMt9lEzzFw8aLBuzJ&#10;3b34ksZ25zpGk2sbre5mXzrTRxhb7i9+UP5QHE5PHpe2TUM2YshCDGTV76BQ68ePlXqXl5oMjRc6&#10;zZ0lfKugN6M28VwhNvP3Phy9ssOxhtbs3JLBdu1JrHYXRDC8xu4y7o+FViaMStsnhgOQrfIPoGv+&#10;sFKtp/a+1dBohmvqND5iETQ4YR3bLrIjsfodCos68VXkFsfGF43OnOhaYv9dpocwkBks/JX5WOog&#10;GzHkIIZsxJCr8i2UaH7/R53epbnO64ZikTFhWGIa2DtlFVM/jEkr5dtTc7pxFa/a8XVxzY4tEfXO&#10;3YEsN54/K4DvxwrnSRtkf70TMeyBHMSQr/L3jxWaZ941XVWZ4l4zGJk0xA8uGN9pnUZHV47aplAE&#10;drmve+1LEjgO1Q9b8Q2hTYQ2/3pit0/97W7v+rtSBzmIIRcx5Cp+BQUqx5eYmqdm2q9eGBEZ6PFn&#10;r+M7F40CWLMWjwrHrJNJQ7bkZzy7gsc92PL7HPuaX1txDd7INjyavVvcm+9IHeQihjyF3ZCnuB+K&#10;Vb5eqNc4Mdane44v1kN1vDfA1S8b+pfMmUaSxZZPk4at06IFtrlhXNvCOz2YMt9O+yr3DkcWsf1m&#10;rXOHn9RB3tGdQJHfDRTFfcuVFw9NtWn8bWBES7Fj7iqKvYqyL1+75pv7zvjeS4n5kydjlsnhIqv0&#10;wEHrnFt8G6o7F1Pk3IsrIfS6luJ7faQOKEd3AE3+cyg6++Uc++I+IV/tSKdEU4m9rIMqBV1M3gbq&#10;ZsofhoGxcyaREVPmsUHjFkm3RyxTPURWJGfkbXCD9jlYgVOuncBd6oB2eAcUyv9lqfLHvW86L+zt&#10;Gv8v+/UV1WSCh2E8Ooyuc3ZmHNvuzCyuoqujoq4oqAgoSm9SQiCkSZGOJtJDEQhFlCYIEkgggdCC&#10;RAlNAlJCKEICSq8CIqCgINIUhf98xzNn98zexau98OK5/5337j31i2hRTaEUzmnmwXkLJmjax6/o&#10;uocvGAX6Iw6PabMY15foBIcJTJLNOJZOfEFIxY/ZMKzGHL64Nf521KeSPTJTjb990zly8LuGOSXZ&#10;MlA+lgdn1BmgZhIH50nhoOnsv6Lr4Y7s4TJ/Mdj+rWmY9Sw6gjhjEYl7g7uFfU2Ksnxt+8WtlGxB&#10;vauSXdc7uG1d04z8D+WrCju5cOJIKpxUiQVlvVBQxVBB3ZoCGk5OqzpXbVf03UkfjLzwyyY+Vsto&#10;X8slCz/MEs7PfJHk/6UtCP6K6n2yEdU8JStTsXJgcz7IyzLgyMFYOHaSBooXfOC04RVQwdjDWcIl&#10;uGCDAy17S9BzxIChkzkYO5uBmYvpGsbVZA37xfWIZFDi/g2oR+93buDBns1psPfXONi/jwYHFbzh&#10;qIobHNe0g5MGBFA2tQA1DBrUsSaggTMGbbwR6BMMwYhoACYkA0B/cZD2dxlgyn0HqfLbIUlJDlLO&#10;HYUMXVXgoA0hk0gCtiNljUEJWU6ixr+NDWFNR0TmTwbHFb/wTy4fo6ZXPqfmVo1S+dUdHkW1Ile+&#10;sMaZXydtXw1fDV8NXw3/94a0z4ZtcBcxMM4dAY6uCuSYGkAOngRZ9pQ1Npm2xPBJmE0MYk9FRxSM&#10;h8eUPQ9KrBoJYAqH/bPrB/zuNzy+xmsSOBc8fujCa5I2SP/DwEAMyYgh7dxhyNY5A1wTfci3IgLX&#10;jrKW40ZbzPRKnGEGcl4mhj4Yi75ZMRx+u34wmN4yEMSRtFHz2irJuU8Lr3Bb71+9J5Y2xPANpCMG&#10;JmKgIwbWWXnI1VaGAmN94GGJwLOhrBY4hy7muSfNcKhZk2khRaNJEdWD0dHNfeGJ7d2h7O4638ze&#10;Qkpmb5577tMc97w2afsfw27IOHsIuNqn4cFFPeBbEoF/ifKp0DFs4T757pt875yJ7ICSkTSasD8x&#10;srUzKq5HciN1oDKYPcD1ZvdneGd3srxz2qUNWIiBJbcJ0uS3Qgpi4CCGe1qnoMhIF0osCKulJMpK&#10;qX3YQolb8mu+R+44z7fsWfb1+m5WeFvznaie6qg7gyWR6UOZAayhFL/MHrpfVpe0/cmQqrQLstQO&#10;QgFiKDHUhYcYwkcBgfK+wi5svsKFPi0gc1+UepYPPPCvb82htQoZN3qK42OGeLeZw4zQtOGE6xn9&#10;8dcze6QNWH/7r4GBGLLVDsB9rZNQZqizWmmOX6nCU5ZqbMLmah3pU0LX/JHqa+WdZb6ixoLrrQJO&#10;WPc9+s1nGXeSnt+5xRi9RWMN3qKx+6UN2IiBjRjSEUOa0j8hV+03KNRSgnID7Y/VaPxyHY4y32Ad&#10;PvP4csqE2Dl/oJH8UPLIq66m2F9SlB/cxWGFDSUlx4xFJ6SOhUamDYfeYA1K258M6Uo7IQ8xFGkq&#10;rVYaaL+vM8MtNGHJsxJi+FS7TepopwO3q82trFHkXlcu8BHf4wd0MXODh6LSb4xFpKeOBd5OGw6M&#10;TR+Stv8YWPJbgKW4E/LV9kOxpuJKlb7WYqOp1dtWS/J0Jz5sfOhSSn//Za6kw7mspoUs5As9xVkC&#10;387EBwGDEdyw0TAec9SPkf6MSmcNSttnQ8YfhgxFWShQ3bdWpnl8WaivMScxwb7uwlydGMaGDT0n&#10;0NsGbfKEnQ6lJRKX2rwmcguzzqMjWuDTTyujPQuuZAz5ctkDPlkZfdIGGZ8NfwE2YuAo/gPuq+79&#10;KNBQmG/Qu/Cm46LFxDD6yugrTGjHOC5ZNEjKLe20Lclrta9hNDk1x4lc22k15F7/6oB+3+r4Pi9B&#10;Zo9nMadb2hDDeshEDBmHtkCO4i/AV92zXKXx71mxnvrkoJH5yCtj174ZdEjTpFVS+TNCVn43ic9s&#10;s34U22zTFFJv+8Rb6NjlXuvZTRFGdF2tY3RQRJx2aYNMxMBBDJmHfgKu4s+rpaq73ok0Dr/s0FUd&#10;Htc365s1cml9Zxr06KVlAm8Ex2b1EXgJ7aSH4RJSrd9j68eUhssStwZKq0tDkMS5MV7s1HhX6oCz&#10;Yz1kyW0EDmLgndjxvkJFdrrlwoGRIe3T3VN6ZpJFQ2fhgnEgfxoTkzmGZSYN4nJvduMLA9sJ5R6t&#10;pBpXsZ3IscWt3kFMFdmLI+sui2OkDrIQQ/bujZB9aDMUndg6J1T5eazzvFz3hIZyyzsd09pP+o6l&#10;S0bUnBmzSPqERVLUCJYdPGDF9erBFbp1Ekod2m3K7Z46C2zaPQXW7SHl1u3hD6UNcravg9zdG4B7&#10;6PtlwfEfJ8VntvaOqsqJZy6cqVnRMikGHTvuB33P1DkTWswUOpY2jqH7jFiwrw5hsx0HcFzbvksF&#10;pD57HrGPzCP0+RXg+65LHeRtWwfc3d8C/+CmGZHCpv6BYz9IplX+VfNe/UwRnDfKAU0SY1XnStyS&#10;oV/oW5Nw6rRZDHnSPNHphUWK7XMrJmmUmI4ftWXhRlxY2FEPJG+pg/ytKCjYJbNYsV9muP3A+tZJ&#10;hS21S8r7ikD1dDac1UtBPm4saDqEfdS9RkUclDnjEKcZ0xu2r82jSNOWMfgpfJzVq0u3LV853LZ4&#10;dQWJInXA+wm1VrRz/UTzr6gnL/Z8K1w4tr0YFPdlwyklOihrRIOqKQ3Uib6g4Uj+pEN2/GDgZbN0&#10;kUpcNA3ALZgHYuexQRbzhCDMO5tg9DvHYPS8s9R95H+Pmq39EdUxvAklmtu3qQQO78iGo3uTQUEh&#10;ChTVguGUnjeooN3gd/brK6zpQ43jOI7W2nqe1qqn7VFR21qxbmiPKFAFRJBNgLCRDbKRAAFEiQzZ&#10;Q0Ygg5EFIYRAIELYIBBGoiRgBCwFiwUERIYb5D3/h8en59z+786FF9/7z/Ne/d5zDu6g7XYZdL3s&#10;wMDH+r2xP/Y9JsBi1TLQfNU6ELPqEGS26oLkirq52i0KMsmnCp3Pd22oXfvhi1L46Z/5oHQgBY4c&#10;i4YTqiGgouUDpw1c4SzGHn6zsgJNOwvQcTCDS5dNwdDJBEycjQHjbARYZ0OwdTEAe9TJ7m5UED3c&#10;rCBc+WZTGez5ggyKO1PhgGI0/KiEg8PKV+CYmhOc0rKBX3UtQNXAFNSNjeAcMja1zPRBB3MJdDF6&#10;oG+uC8bmFwFjcRHMUQfEXZshd//nkHV4J6SpHIBMjaNARHYUyfQi5NtZQa6HF2QG4leTIuJfxcRk&#10;LV5LLpgPy2bM4ailszhm2SyOy5nBCcqng5u4o/4tFdIrrbwe95ZKNH00fDR8NPyfGvIQAxExZCOG&#10;dMSQpXEESMiPQzXVAaotFkjunpAbgF/NwN96mUDIWSAkFs9FZLJnwkjc6VB65XQIp2oqpKb6cXB9&#10;zQP/RkG3Z8OdNo8GAZrWDXn7PoecwzsgQ2U/5Kr/DFSdfwPN5ALQbCyhyNUTqH74FWJowouM68T5&#10;xHjGU0JqxWRkruBJeKFwAs9umMDzG+XBguZu35qWRi9Bc513XT2aIP+DIRcxZCKGfHUlKNL5BVhG&#10;2sCysgCms+ca3Qe/UohLXM67lv8sM6ZkKjGJP0G43Th+jdw2FsnqeBTO6+oN4onqvbg91b789kp/&#10;QTOaEMMmyN+3dd1wW2UfkNUPAf2CCrANtaAMawFllz1WSr3C3zCDkpaLIshz+QT2ZOatO+O30tpG&#10;o4k9w1E0SX8kR9KK40j4/hwxJ7Cyi321ug1NQPpgICKGLMRAVf8JmBeUgWOgCRUW5u8rHDzecj3C&#10;X5b5Jy+yQimzxdc5T/JjhSMpiZ39MRmSPgKlvyeG3V8Xwb7PCWbfZ+C4PbSQqg40/deg9DXkKCtC&#10;IWIoQQxcg/NQZY5Z4dt7vK5yC1/m+SY/Kw+mTpZGcEcLoutl2fGdoqQUSWtcrrQ5ni6rii6RMfAl&#10;MmoYR0zG80RoWjeQEEMeYshV3gtFagehVPsU8PTPr9WYY94K7NxfClzCF2q8U2b4gQWPy0MrHjKj&#10;hH3k2I7WzERJbVLmQHUSdZATzxqkRrEGc5F75ERye9EE5P8xEJX3AE3tRyjTPglV+udWazFmb4S2&#10;7sv1zuHz9Z4pk0K/wlE+jistixR2FhPu1hPjxbz01AF2ClHOSGHIiQSGPCOqVJp+nSNG07qB/MGQ&#10;jxjoaj9AufYJqNb/baXezPRVk7XbYstl/Gyre+pEi0/hUN3VcnElvq6l5Hp7dUGMuDQncbAwI3OI&#10;klk8lH6LPpRIYA0mENj30fS3IR8xkJR3A1Pte+BqHQfBJY13TaYmL9ut3J53OuCnu11TxzqvFAw0&#10;B3K6BKG1wvLIdi4juq+YEjeQk508nJGdP5KQWjxCiGfICXGlUjQBZd3wGWLYDhTlfwHr7AHgaR17&#10;X3dJ/U2bifGSCOs6J7bD/9XvlDIi9qRKOvw4rQ3Bd6r5+LYSTlQviU4YSCHHD8eTsn4nEIsfRaTS&#10;H0YklQygCSg7NwEFMZAQA1X5Oyg9ux/4WkffNeipvegyNpq/Z+E8/cAmbHzIMXlwwI3S1etdJmwP&#10;EJQLca1F/PCe25woWRyDMHSDkT4SxaANhxAZ8pCsEhma/jaQEUOh8rfAObtvrUbz59ctemcW+owM&#10;ZuQYp4nH2JDhcbskyYgzuUXqyeb3+NYw2wNbiPW47qSasP4bvOvyyKo0eUQN80EwkzVwtYDdjyag&#10;7twI1A8G2qlvgHt270qdptJSh+7pWamh3pPHpg6j0+Y46ZRNQse4I6l2xLWELfOspvT5NKV1+IsI&#10;LVfvhTdFysJaU2ShHXRpQA37fkA5R4wmKEAMBfu2AEXpK2Ce2gVVZ3a/atI8+KxXV+XJiMGF0adG&#10;9g/mzYK757Dxwr9s8zijjiyq3Lkqo9+1MabPozNM5N0X1BUi8RfFSvxERLFPd3mvTxNPhKZ1QyFi&#10;oCIG9qkdq4Iz3y3ePf/9pOziiUcTetoDzwztepdNgpoWzWMrpqyzC8ftaLeH7StiBxzqwu45tvr2&#10;uXZ59fqJPHoju9z7kjvdxAUd7pLydjRB0Y6NUKS4BQqVvgTuye2vGlR3Pe07t+f3P7SOyGZ0tbtf&#10;6Ns2vzHyr1o2i6bPYNNzJqwpCaO2JdeG7CoDB+xrvaQuDW793o2u/aGNLtKYBmdpdr2TrFCIJije&#10;sQFoip8C49C2teqT/3h+9/RXY3KNXbJJzaOiJR3txlU966pVfR/WK+PIvHnzxOQpbM6NP60KcKM2&#10;LO8Ru3LXISee00PPSsehIKQonsNQMs9+OKcCTUD/egMwFD+BskNbXzUc3/rk3i9bB/9U/bZ74fzx&#10;xhVt7UrQsWSCrgfprQEudcmUcHPOPCVsyjLbb8KK7P7YtshpzJHmMOZGtxvzZdiOhdJtxm7SbMaT&#10;UAXM7RuAtXfzGv/gJzNdhzfJ/zj8Wc8z1d2N7zRO8OCcJh00zfLgglPamq5fzGtDPH7JhBAwj0n0&#10;nLVMc35qfdth2j7bdsolx2bKK8dqKhApIhs7TUAVlHypAOw9m5aaFDeMDO9Q6J05uq3p7a97eaB6&#10;nAZqGrmgYZAM521ugrYb/r2ef8Bbg1DPlyaRzsuYaIcl7E3bRdtY6wXHOOyCW5zlgk+cxUJwnMVi&#10;eCyaoGybwkrNToWhe1sUxNO7Nza/Pvof9uskqukDD+A4z7G1M06rWDuOilVb0dEqoCICI7LJFkAW&#10;kU2QPbIGAiRAhACyr4FAAiEQwg4JIYSEJWEPhEgISHBEUUdp1argSGVRoeqv/8fM6/MYb3Po4Xv/&#10;XL9bWkFrTzWc/IECOnrZoGuWCGcc8GB4KQxM/ALAIsjrvTXm0js7rOvahSjnNedop1V33IVVL5zj&#10;qj/OYTUEZ78a8Um9aflC5bZ4o8r47c9V+lf2fsaDQ1tr4PBuChw9lAVaJ4lw8mwU6FgGg769Lxi4&#10;XAJjDxcw83YCK19HsPW3B4cAO7gYcB7c0LbgibYBPyR0wKd0p0tFRT62UWVg8a8qbaC2qRb2baXC&#10;dzuzQP1AAhzWiISjuoFw3MgLtC3cQNfGCc7Y24Ohoy2YOlmD+UUUoJytwNbZEuxdLMDJxRzckDw+&#10;qXHxBpXBWxtUBPDlhjr4ZlMJ7NiSBbt2JMCefVjYfxgNB497whFdZ9AwcIATxragcw4FeuaWcMbC&#10;HAwtzcDE6hyYWZmChZUJWKOM4TzKCBw+KSjY9hnkq22G7IPbIVVrH2ToH4FcU20osDWGfDd7yPb3&#10;grRwDBAJ8e9iUjPeRuaTXkfQilbCa6jLGHbJMkZQuoTpoS1iJGXzIVL6o8BR+kyAvFzhI69Qtj8M&#10;fxj+Lw0kxJDzP0Om/mHIQwyFiIHkag+5fl6QjhiS4uLfxaVkvI3OK1jBllKWw6tLl8JZtKVwftli&#10;eDf9FWa4/HnISMVs4HXGtP9Y5YSPjKlsULhtI2L4C+Sqb4c0xJCr/w8gm54Aqo0hUFzOA9nHC/JD&#10;MZCJT1hLTspeIWRRFnFF5b9EVjAXsPU1L7GttS+xwrq5iIH62VBxw3SgpFHmO9wk8R+pVzYgI4YC&#10;xJCn/jVkaO0Fkt5BoJocB7r1WaA720Kp92UoDsa8J0UTV7MScpeS02kLBFL1CzytcT66mj0XzeE8&#10;j+ps+Smip3U6tJ8nQ/e1DaIHuD2BQyxlWzcUIoZ8xJCl9S2Q9dSBZqIJlSgDqLxoAwwvz/dlgZg1&#10;aiTxTcHV/MWslPL/JOU0PCcUc5/iGfyf8ayOJ7j2zjsRQqEsqEvUj+4SCYN6+e2hgy3KBkUfGXI0&#10;9wBF7wCUI59Vjfon1DhZf6jx9FhjXsG8KY9IXKLGkhZISYy5jEzWY2JB+8NYWvd9XG3fXXxr/0Sk&#10;oH8wrL2/M7i9jxcm6mwJ7+Mp27qBrPZnIKlvgzxNNSjR/R4Yxseg1kofGhxR7xouebytC8AsV2ES&#10;FyrwBXNUIvNRbirnXlKW8GYceXAyliGeILDF0tg2sSiSL+aG8QdZEV2ihsgegbJB8UcGkuZuoOl+&#10;B0zjo1BvqQcse6s1tvul102+Ya8aQhJf1EQXPim/WnW/MIk7lZEukhHzxJL4UslQQp2kP4En4cfw&#10;hhuxvOHaqI7eKpyoU9nWDUWIoQAxFCIGuu5+qDb6AZosdd+32Fm+5bq6L7X4hL1sDkp81oQlz1bF&#10;VE/TiC3y/FShOC1b3J1UJO1KZko7r3GkzfFcaRWeK62IEQzQY7tEyoYY/vS7gay5C8p190Gt0RFg&#10;W5z+lWdn8Zrv4vaK7xU233Yl8XELhnyvAVc1yYhvGaEkd3XnZIjb0vKvt6SWyTjpjbK6ZI6sjMAZ&#10;pca1DRUTOnqVDSiIoRgxFCKGYs2dwNDdC/VGh4FjobMmOG++3OnsutDlGfqsyz9xlh9CnuZEVY3V&#10;xnEG6ImdAnLqICs7e7QukyKvyaqWV2Sw5WQiW54fzx3JTxAMKNtHBlWgaP4dmKe/hUbDQx9aLU69&#10;7bQ1W+x2cnnR5xHypM838b4wqFDBwzIlTTHNoqr4jhbatYGagvRRei5pojS3/AYll3UjO4U1kZHE&#10;Gc1IahtStt8NZMRQorkDqk/vAZbhwfdt5tqvRTamvwxecJ6TuAf/NOxNvNN/pWCsA1M5wI1mCxoI&#10;HY2VxP6KkpRRcmHWjTwSVZFTWKe4ltWoIKay5YkprRJlAypioKh9sW6gafwNak+rAcdQ/dd28xMr&#10;fTYmL6WOTk/HXYMejF1OmBoOII30hDJEAiyrhYNvr66/2kdlJF7PKkmbvEYh3UyiVk5dLWxQ4LNZ&#10;E7GZXKmyrRuoiKEIMdA1voH607uAe/b7VaGZ1uKQtdH8hL3jo1vOV2amPOLlMr+8AXFQOb8b09Qg&#10;iOLTOTG9+fVXpcnMpAkCI0cRxyxX4CuaJrHF7HFsAVeqbFCi+l9DsfpWqNDYDk06Oz/wz+5/3Wum&#10;8XIUZfD09nm7B/++gJ6acSOMKLxzhaNoerM4uIHZHd5W3B7Vk87FSwiseDmOlTkR3Vw2HtnMlocx&#10;OaNhZa0SZVs3lCAGCmJganwNzTo71joN9r4SnzvybNJK78dZG5vbjx38ZQ9d4vpmPLN5Ct+y2jF0&#10;fakkmJfTHyYiCrFDUR2xoxGd6aPhwtLrmJ5maTC3VRLcwB9UNihV3QClapuAqr4Fao6pQuup7Ss9&#10;BrvnZaYHf7xrqT3zszXqxpydr/iJU0z7rFtm4z3PUvotn9r8G/7cZBm6CzcSMhAmwQ2FSFOHgmVU&#10;cfA4exA9KBhAd3T2KBvQEAMNMdDUv4LGY1+9az+lujB0ZsejmyZ77zwyOznxAoUaXrD16Zp3iGY/&#10;vZhW8diVUjDrXp1y14OD/9fl9mCFX3fAZHiv/2RCj58it9tXUSHymWoT+si6O5QNyhBDmdrnwDiw&#10;GThHN690a3/5VK6vOvPwzJ6JuXPaQ8uWKOESyovzyhbLXHBMKp6/SMp47EInPHCtC5tx5/hPe/O8&#10;bwXzvabxbZenU9o8b5N5Hndqf2O/3v+ZUPgAjk+pp9s51Uk9h26iyynUSaiT+/1+v60huUzMbZiw&#10;5rLZlQ3NGgozExo2GTPNNUPpVTnl9MrpUaeedI+iIuH77PTDeT3PD8/rtT/g/PD+/fPrpznoQatY&#10;VVC+QQ3Kt64Ewe5VixK9VW8Vh1c9/N1w3Z2XZtqKGRtj2by9c+OcY3D1Z5c47mcPfN6UDy3rlT87&#10;+VnAxeg/TvDDHoVeChk/XRs0nlSLGifUnnhEv4R8VFqDfHxJoCqoXK8GvK0rQKiz4mPnvuV//Lpv&#10;2ciE4XrFtKmObNHSuHHJxrFq0S6Qu+gYlT/vmpLz0TMrVdkR+9qvMOIFkhMyEVKKmogsOzERX4ac&#10;OFMaOJFTGvCcVRLwvIyrKqj6Tg34WuoLku1qL25oIu4+0V4+8N7wB9nCMd1GMDXigYUtB6x88sA2&#10;lAgOsWfmXXHxnzwJ6GkfUuj7ACpqMoiOnAxjBLyLzvOfxDL8JjOUcum+UyyaqkCwFgHCLWqTPd8h&#10;7j1YhRic3POPjq+HNBrhiC4PTA4Xwy+WdDBzzQLLwFSwCYsDh5jIBZfEk/OeONScb1rgLDLdfzYk&#10;w3c2Au8zG5PhPZukhE/3miOpbKl2NeK5dCXi7s0ViKF3G9Wuzu9Z3QgHNvPAYBcbDhvQwOgXAhy1&#10;S4bjHjFgHhAG1iFBYB8eCC5oP/CM9gHfGC9AYjwhBOMB4UrRGHfAxrhBmspeNqkhfu1bhhgaVUfI&#10;v2xZ1gTaa3igq8GGvTuocGD/WThohIXD5qfByD4UjrkhwczbFyz9PME20B2cTriCG8oFvAAqINXf&#10;Uc7gH+QEqCBHCFVCoxwBo7J7MgRiaHg5Qv6vZQgRaKhXgeYaNmzbRIGd2/CguycR9h6MhAMmwXDQ&#10;LAAMrb3BxN4djju5gLmLE1i7OoC9mz04udmCm7steLrbgK9yjpDuVhDipqrr19QQnaMIhOiDOoIP&#10;69SLYcMaCmzamAFbNBNAa1cE7NiPAt1DvrDPyAP0j7nAz6YOcMTcDkwsbeC4pRWYW1mClZUF2Fib&#10;g721GThbHwd3JS+VAX3DSqBorYMc3c2QdnAXEI79BERrQ8hV/gUpwBUyw09AWmIUJJ1NgjhaBmDY&#10;WRBTSVyKqSctYa7kLmLk5EWMgvwVc4vyKXqEOoW+S30Z8Rvt8akH9LGQhwxV/N3wd8P/bUhXNmQf&#10;3Qe51oeB6mIGFH8XIIYh4Wx8FKRmJEMihbAUV0RajC2nLMTW0hZixfSvsR2Mr7H9jLnYm3kfom/n&#10;v0GPMP8dfo/1e+j9gnshD1QCjPUrgKq1Foi6GoA30Ibco3uBbnUImM6mkO/nBPTQQCBhooCQioMz&#10;xOyFJCb9S0IJay6+unA2vuHc53gp+3N8b/F03HXO6+jh80/Rt7hj4SMld0JHSofD7hWrAvKUDTTN&#10;tZCrbMgy2AE0k93AtDSAIuVvnvN1hIKQAGBERy3lJuO+ZmYSv6TRmZ+T2ZyP2MrSmcT6C9OJkovT&#10;iV0Vb+MVlU9jhngP0MNVt0/d4A+F3yq/FjlSqopvDfQ/G3Q0gGiwHfJMdKDIUg84jkeB620PxcH+&#10;i4VR6Pk8LG42F5/7kUAu+nCmoGwquZT3DiuofosV1bzByi5NxPfVjUUr6m9HKC4PRAzW9UQN8+Wn&#10;b5WrAvKVDQxlA1lnE5D1twHLeBcUWxyAUkcTuOBtt1Qa5Dd/Ho2eLUpInWGkkadIOew3eEblC1xx&#10;7QS2Qvg0sb7xSYJENB7fLR6J6RUPoHvF3VH9DbKYoZrW2JtVqoD87/9sWAMUZQNVfysUGmsD12I/&#10;lDsaA8/LdqEC5Tt3ISJyhhuXOlWUSnlNz+Q8y6bwH6UyG8aw3Cv3sdWS35JEktGUzpbrCd0tXZju&#10;FimmV3wlbqBelHBdoApgfq8OecoGqrKBrq8FbOOdUGaxD3gOR5YEntZfqpE+n6rCI96Xx+LelKRQ&#10;Jgrx3HFyTs1oBk18G1fUehNXLh1OrZdeT2uT9uLkbdJEeZsovqtFiL3WWJc0WKeK/2nI19cEjvF2&#10;KLfYC9X2hgu17lazdQFe07Wh4W8FMbjnlUnUx5y0kvv5WTW3iLmiAXy+tC+dK+vJEHR04cUdsowO&#10;mQjXIatNkksFKb1iPq5fqApgKRvylQ00nR+ApfcjlBhtg0rz3VBj//O80M3iU4O/51RDSPiry1G4&#10;p4IE6tjFVO4ImyAYpBNFXTk0aTvhnLyVUNHZkiWUN2e3y+vS2+U8nOxq+ZmulgtpfU2q+KuBrmwo&#10;1PsnlBltBb65LtTZHZprcjWfafb1eNccfOq5KDJlvD6WMspPOT9chq/uLcxuktLIUhGR2SnMKemu&#10;J9Z015FaunmZbd3cdGnX+Qy5tDijp1kVUKBsYGqu/tZQpLcFLhppgcBMZ1FoZzDb7Gr2vs3H7bUU&#10;FfpUEp4yJooh36lN4igq0/hXuZmNzSxiWy2N3sUns/t4ZF5fBbWpr4Qk6Ss4K+ljETo6mIQuiSr+&#10;amAoG9h6m6HCSBMumWkvNNrqf5K4HJ+86uX6ohN58rHsVNJoy+nc4YZEdk9NalVrOb5ByMlurWKR&#10;u0rpzH4OrUzBptcpCmhXFNTsK/2U7PZOSrZcqopvDSxlQ57ORuDoaQDvyI9Qb7pzXmx7YKbd+djb&#10;Hk/nZ/2BwQ+7T2LvtKNJA81x565eTq4UV6cLay5mtpYVE7sKWDQFI794iMbkD1GY4sFMcvNgJqm1&#10;J4vU0aEKKPyvBq7eJuAf2QJC0+1zEpuf3sudTF4NeDg8ueGPuq8IThzujMjpacMUtYqwFf9hp07j&#10;oU4cOI4PbezaeG3bVmynyopqs+47x4QcGfc9GGOYcd+MK+PONY5kja2WhLSljLCKHP1D0l+hVKP2&#10;j9pSyoZNju/+Hvyfm4f/B/8H78ffz6NvXW1U7ZnKuGtF5Uk3Moo5Pcnc3N6EQl5ffFF9b1TulTuR&#10;WY2d0ZnNbcIgGtYhn2jIIRrKFDfivMpm/KazbeG6odzMLTOVlwNWxoL7ti5Dfa5Btzu9k1vb/PIv&#10;84Mqqq6E1Zyui76aU8luS+YldUeXZfVGlp/ujeDV3gkpbbgdzG3sDMlrbhMGuERDgcyXyNvzDXiK&#10;36BGedPyVW2Zj22Ge6bvmB6eGLE48viRtdPd+06BHb3UxMYuel7NDWZ5xfWgC9yGsIa0i1GtMdXs&#10;ztDz6T0h1ad6gmsudAeeb+xkVjS1s063tgoDhUQDl2jgykrhjKIULipvXGzS2vKh02Dn1H0TBcEL&#10;E70hwXGHnlEHVst9t/hL/V4553p8y0rameezWgMvJ/BDm0MbotsDGlI7WNdK2ln86ptMfvMNRl1r&#10;K6OqrUkYKJJch0KioURWEpUKG3DlJ6m5Ns1vX/fpSwueGu8ZnjLV7puwtL0xbuvX8Ngpruqhe/bp&#10;Qa/SnD6fyuQexqXwWyw+sz2ildGR0sroLGrx7a5qpt9uuU5rvcmnXe1oEAaKJUVRJCOOMlkJ1OyX&#10;WOIrSbzrVpd8MayzcXjCYG//tKn2rdfm1o1T1vQLf9hFlwucMvLHXIs5I+5no4Y865iD9Aaf+yHX&#10;vP+dfM37Afeq13Blg+do8xWPgc7fPLq6LwoDJURDibQ4fpH9EpfkxefaDolNDv4kPvJCfWP/tIFc&#10;x+xRHf57s+N1by28K15bh3Nf2aakTTnkx044lgc8d6nyfuZZ6/GUVef2LK7O9VlmrYugtMZFcOGC&#10;03hbtfOjvkphoJRoKJUWQ9Wu9UuNe9e9uS0nOirYt/7uG43vbs3ry/MXjLRr545a/vLR1KN41iIw&#10;84N1XMIH2/TQN/YFjJfOp6mTVJ7rhF+Fy0REhfNEMs9pMpfnOFle7jBV/7P91O9lwkDZBhGUSa9H&#10;/XbR2Zvfk54+kiIN/KkgfmtOfSt/WWd/7ZK+VsVnw2NFn8nOWYumvkmLFmERC8fjmbO2qd4zjtlu&#10;b91znafp+Y7TwfkO03F5Dm9Tc+3fFuTYvzt70m6mPlsY4H0tgl83i37mf0t61C9OuvfyO5HOjwck&#10;mlZVZGqhsb8C2hqF0CNnwMAmEUYeETDxYy2bh9AWraPdF+zZzvOuiQ5z3kl2c8wk27mwJNv5+ESb&#10;+fQEm4WieMrCGbYwcOYr0mK9BGm04wvSvQdipM6/tq1rWlWQrMWPMjwo/8CFmko6NI/EQ8c8DPr2&#10;/jD08MJRH1eY+zuCEmC34hhks+IeTFnxCbFeYQUfXwkjsIOsVtMDrVYLhLJSKUYavU4iDfR+Qep6&#10;sp7UtLpjfS32SfGwX7oAB/am4fBhNpS1QqBmxICmORW6Nk4wcLQF2dUa5h5WoFAt4OBpDjfPY/Am&#10;+HmaIZhqhhiqKU54CGPsMrHfIULqGhIlNc1/LVIHaTEedkgVYPeWVOzbHYv9ikE4qELHYR03KBs6&#10;QN2EAm1zS+hbHYOxtSnMKCawopBhY2MMRxsjuBG8KYZgEkKshTHYQiJ194mQro+RSHXLX4nwsFEs&#10;H5slOZDeHIPtOwKxW84b+w65QF7FFgc1raCkewyqR0ygaWgMXSNDGBgbgEzWhxlZDxZkXVDIOrAn&#10;a8PVWAueQunpEiG1PCD2x0mkihVR0XyIi3EgsSEaUptY2PS9F7bIOmGbPAW7D5pDTskECipGOKR2&#10;BEoaelDV1IGGpjZ0tDShr6UBQy11kLXUYKalCkstFVCEgkRJccRJSyF8z1Ywf9yDUDV5RB5RQuQx&#10;bUTamyCEZgf/UCroCQzQsgNAKw0CrTIYtEsh8GkKhU9HKOh3w0AfCVvxeRL+N00QPuv1PGKa+kfE&#10;pPtk5HPXl2v6f8P/UEPSBnGwiYYI2a0IPCSLCLUfEKN/GHFmWoi1O4oIL1sEBVHhz/aHb0Yw6MXE&#10;3tkI0C9Ggn4tCr43Cb3RYDyMWaQ/jvlIexL7zksQ+5L6PG7c7T/sMdfJuLUgmWiI3yqJKNktCD24&#10;C7Gq+5CofwjJphpItiGDTbVBJMsTwdEsMDkR8MuPXWWUx68wqhOW/S4nLvm1JC35dSV/9htMnvMd&#10;PvHW51HKlNcTjsBDkDri/oIz5DGRtBacIBoSiIZooiFScScSVfeCo3cAaSbqSKcYIcWdgng/KqLC&#10;A1ZCkqKXWNmJi8xTnE/+59L+9q9LX/DnZ8z7t2fO+d/NmmEMZU/5DJ8UeI7mDruP5d6jCjL7PJ+n&#10;roVoEEMi0RCzezNiFbfjhIosMnQVkH1UFSePGyCTuGSOL3UpPjRwMZIduxCczpkL4Gb9xeLlzDKr&#10;8z4wGwreM3/nzjDvFL5i3CsS0IZKHlIfnBrwHCn8F+1JThftWdZakEI0JG3dgFiiIV5xG9JUduGk&#10;rjzyyMoosDqCPGerpSwfj0+coMC5+Bj2bGRKxkxwTv50QGnxa9a50j+Z9WWvmE0/T/l38cYZ/RUP&#10;vQfO9HsN8np8HpR2+I5y2xhjuWsBh2hIJhriiIYkBRlkKu9Eno4cCslKOGWpt1zkZPkp39t9Ljsg&#10;8D0nkj3NTsx6FZ5RMhFYwHvBKj87zqz+9RnzSuVT1s3KUVZfZT+jr7KL3n/uBmOwvNn/YQmfOcJd&#10;C1L/28D+h/D6Cmv60MM4/hdLRXDgwElBPRbRoohHRUCRIUuWhNGwxSAgMxA2RAgEIYQVGUmQEEgI&#10;EAhZgAQSIoKQiGWI1UfRWto6inDsEVHrgF/z+JyLc5eLz/337n3eXZuBsH8bkI/oA8VqL1TbHwK6&#10;q9VHmt/ZxerzAX9VXIp5RUrKep6bWfxrKoH2MJ7E+jmmkjMVy2yejGtrnojvaR7HjnAGYxSc3ihF&#10;U1f0HaYwdpLeETtVrc7XhtwtOpClaiDu3wplZjuhynIP0O1NvtS7Wryv93V+cy3Ef44aGf28Apv1&#10;tDC15AEeXzuRQmSPYstaFVg6dziRwx1KEnEHcTe4fdhbXFHsLS4vTsnmJowxmrGTdHWAuEYTCKqG&#10;bFVDofEWqDDbDlTLXcCwO/Cp8az5Itvb8TUrGP2yPuLSTE1c1sOyZPJEQRZNkU1gD6SS2mTJlby+&#10;FCavN7Wd15PWyxOnDPK42EEeJ3G4hZU02tCAG6tTB4g6mpCnasAbbgKS8WaoNNsGtZYGyw12xh84&#10;LsfetHo5zLUG+D1jY6IeM2Iyp6qTSLdL0qkD+ZdZkuyCts6MMr4wgy7kZzYLO7I6BW2ZA4LGlAEB&#10;I3movTZF2URPHW1QBwr+r4FsvAmqD28FhsV3S2xbo3etzv9+3eFp/5KP9pnhhkU+YF3KGKtNLBq6&#10;mlbTV5zdKMontLVdJglbsqvEHHxjJ/syX8zK6RfTM+Ti6rQBfmX6cMvVdCVbna8N+aqGHMONULpv&#10;I9AO60GDxc7PzTZ73/KczObFHjbPxT+invBDI6ZaItOUDfGFclpKVRcls6GdlNPGzi8Q1eeWd18j&#10;XOumE1q7aXk93RS8tLskUy4mZw21k7NGmtWBK18btCHPcAOU79sAtYc3A+vEjo9cmz1vhE6ms9fd&#10;rX/r8fN82BkcPtZ+MXWIE1vQW4+rFFDTmZyKbG4diSCqJpJ6KMRqSTmRLSktEEuK8nolRFUHEX+T&#10;T8Tf4qrztYGoaiAa6gJlny7UHd4EHPNtHzpO73rd5WjyUupm9VTm43GvJwijFGKS5dxoYhcbS2lj&#10;pDAaajJbq8svi0pIRElhYbmUWMSQ5pN40pzCHmlmXm9vNkEuys4d5KkDhTrfQIGq4Yrheqjatx6Y&#10;phuWW823LAqtDeYlDvufDbqaTw96uU3IAsKGusNwvfyoPAE3voLDxtXVMtJaymuyhMSK3N7sElJ/&#10;RglVnl7W0p9adl2WqOrAXenvTC4YEKgDRf9rKDJcBzVG64B1aP0X3vHNC92nds7Kz3z/222Xo/eV&#10;nmdHb6JD5X2hiZ1dF3O5gpgyZhu2tqopmVNUny7A0/ASXFVBP7aqsh9b0yRLoHZLoymSvtjS/q44&#10;8g2BOl8brmxZDWTDtUA3WgOcQ2s/Co5t+Kvv5NYXI3a7nkw5HJkcc3e+pfANlgwEJXT0Xchhd0eW&#10;0ISx9NJ2LJvQnNyR0phxPY6Z1xfDvNoX3cjqjWZ19kQwpNcjqXJRZNXNDnWApGooVDWUGeoAw0gb&#10;uAd13nUdXTd302rj7xM22x9M25qO/uzqKB/3DhQr/eOaB0Oz6/rDiymSKGpBV0xjhiChPb49RRzV&#10;ltsdwavoiuho7LzIF4sx7TdEGPYgD8O8xVUHinVWAmmLFlw1WA2N32st83/QeiM9ov1i1HzN9C8n&#10;9CZmbEyGHrvY99w/h26f9Itm3gnMrBoJLVKNbhVeHsHE9l1qjZQkdmAklwUXesv4YVJmR5hM1B4q&#10;HWoLFQ23hPIUTepAifZKKFY1UA1WQfO/ND92GWvODR3UfPLg0LeTzyz1Rl7Y75f+4WTDf+ruy5pG&#10;RVLv+6WR7/oTc8aDKLjR0LpIZTj7vCKuJUSZ3RJ8u6Q5+E49J2hM0BQ4rmQHDI42BEh/qlcHSlUN&#10;JXqroE5fE3i7Vi5I96yYmTRYcfd3E62Reautsnm7H4SzDtacFy5e9D/cMaUz53CEpyhCymPf0qhH&#10;aGrowxBG4KNopv90Rj36STED/cu1uh9/5V3zmxms9X0wSfMbn6pWB8q1NYCipwns7RqfOrcjL5W6&#10;yL0ZvRWKeVNt2YLFDuHCaRPOf+1O1b528Cj/j3MIcc4tNuOVZ3rcLCof86cfOejP4Ar0bNRVv9lU&#10;iu8rYoXvq8pynzlWmfdcZylq/qcSr2d3yeoAZbUG0DdpQNtG5JH8W2Tq7reIYu47Ddl707Wiv4/r&#10;c/62MqF/sLYqf297lvjOHp35zikcu+gaH7HomRay6INHLwQSfBfC83wWsHneC9l5qLckAuotNddr&#10;sTnn3KLksuc7BV4dqFq9AhrXINNdGsjksCaifLgKkb3foylaNlnPWT6iT18+fqBs2eIEcfnkmczl&#10;0+cSluwCI5YcMSHLrtHoJa8En8/oJNSn87hzny7hPD8l4zw/5yR5fCYnenyhYd2XWhPcl7rj1QHa&#10;KuQxD0EmZRqIYuwbRLawDhHB7lUcMNalgYl+KRw2zoOjR9PB3DoeLJ0vwimvILBB+4FDMArcznuC&#10;N8YdAsJd4YJKdPhZwGFcAH/BBYrCnIF63hka1XrWhCB3uxFEMayByO6vRISwUaMJ9LVosFu3BIx2&#10;EODA3jQ4ZBoLZicwcNQmEMwdfcDKzQNOe7qCA8oZXFVnDOXrAGjfMxDqaw+RPvaQ4GOnOkh2kI+y&#10;BbKXOvf4CKKUI0j/OIIInyBIE6xbSQU9LTLs0M0Fg20psGd3DBjtD4MDZv5w8AQKzE65wTFbZ7Cw&#10;dwBrB3uwd7QFZ6fT4OFkDd5Op8Df6SSEOllBhKMlYB0sIFWt2xIEkSsR5B/26/wb6oUP4LhzOvem&#10;EiklpcWSSiRCQlFa3NJTt8U+i5kxmAUzZjGLGWaYDJN1MiODyVgiI4bb1SLFzRUtKj1JPYmKkC5P&#10;N12V+3m+t9PP0z/w/PD6+fM+53M+P3waHiHz3xgYKGDunAwwMhSCqQkDli2LAYtVGFhlGwhWmw7D&#10;ui0/wUbXvbB52y5w2b4T3D29wcvLE3y8t4Of9zbw93aHAG83+NnbFYK8tgLKywVwnt9zvc3AoLHH&#10;wKDiKTJ/3MAgAwzmJMEcQzrMNY6CBWYoMFlxHJasDQDzdfth1cbdYO2wE+w2e4K9kwc4OruDs7Mb&#10;uLlsBQ8XZ/B22QK+Lk7g5+II/i4OcMh5Exz5LqAbzwPq8kVAsLEA1GZrwLuuByLy80b6e0AEslI0&#10;LgBC449DcFIIBGeEQYgiHELKUBB6HgVhTYgWFIR3oiH8ARpQzxGj6M/h45gPYROYydB3mNHgKezI&#10;d/y/4VtDwreGSGsLwDpYQdRWOyDtcISY/duAeHQ34LABgI4NhDBeGISmYyBMjoWw0ggIr0bocIC6&#10;gujAAboHD+j/4L+gh/HTqDeEqbAxwnjo28iXwe8iB4MnCfoAY+E8iFtuAkTr5RC5aQ1QXGwh3nsT&#10;clZuEHvYF0ioACCQgwDLxgBaTABUDhFQRdGArkDUxfyNaSbNYtpIs9g7pM/YfvI0ZogyiX5NGQ0f&#10;oQ6FjlKfhUyQ+0PfkfQBJtIQjzREIQ0xG1cDzdkamF4bgbVnKzD/5QO0sINAjg6CSAYOIoQxs9hM&#10;yhesIvYztizuE7YmfgbbRPsr4hr9Y0QXfTqiL2ESO8AYRQ8xBsNeMftDRxi94W/jH4RPxOqDNBgC&#10;zdwEYqyWA3WDJTCd1wLXcz3w/JyBF7ADEoMPAD0yaJZMw38m8ikz+JP0j7h85nREMesDror9Hlef&#10;+B53mfNfXAd3CtfLG8M+4w+iBpKehA4KHoQPc26jxxhd6PEEfYBlZAh0c2MgWZkDbf0K4G5ZDcLt&#10;6yBltxOkHPQCYaD/LAcXOEOnEqbJiXHviWL2FCGL/wdeKXiHL0uewNemvMVfFI3j28Sj+J60IWyf&#10;pC/82cke1IC4C/NScBM7zGmPeMPWB9hIQwLSQF5rDkw7CxA4WYLYwwYkuxzh5IHts5IT+2ZSsCc+&#10;cMmEqQQmbYIs4I8R08UjhPyTw4Ri6St8VeYQvkE2iGvJeoG7nf0k4t/ZdzGPszqxT6VtuIHUFvxL&#10;wRX8K74+kGg0FxjLjIGydhlw7MxB5LQS0j2sINPXHk795P7p1LE9H9LRxyZF0fhxLo0+TOMKh0hi&#10;6XOiLOcpQZH/hFAmfxxZK39EbJb3Rv8uvxf1UH4T/1DeSnicdZn4VPpL1IC4MWowRR/gLPinYSHE&#10;rVkKSXbLQLLZAmTb1kCO74Yvef6u0/lHd09lh/88nkHEvRbF0gcSWSl9cUnZD2Mkp+9F5yrvRKuU&#10;3TFVyi6yTnmLcl3ZQelRXo3uUV6MfijXxfRlaUnP0mtJz9P0+drARBroq80geZ0ZSDebQ862VSD3&#10;sZtR7Hd5X3jEZ0IReng4l4B9IaXQ+pITUnrY3Kxb8SLFTWpmURu1QHU99qyqNa5WdS3+kuoqrUvV&#10;RL2jqqP0FNZQe/MrY5/IKmL7M/QBLtLAQhqYq5aAeN0SkDkuhXz3lX8rfWymVfudJksP7xgtDjk0&#10;pMBh+nNI8fdP0oS3hGzZDbZAcZUuKW6m5agv0ovUTfQqdWNCo1rHaFfX0rrVFXG3i8vi7ytKaY9y&#10;Smh9WfoAb/5cYC9dCImWiyHN1hSyHc2gwN3ii2qn1Z/qfQ4T5Yc8X2uCDjwvxqJ6C6Jju7Piktol&#10;zMwrAl5BU6Ko5AIrs6yWVaA5zyorr2bXac4ltmjKWZ2a4oRbZUWMu0VKxoPTCkZvnj5Iw4+QuNQI&#10;uJamkG67CPIcF8MZN/MZ9Y41U+V77ceqAzyGzgX6P9Ggw3pUUdQOOZXfIkuQ/pLGOa0VCkqqeJJy&#10;DSe38ixXVaXmVVeV8H6tUvE6KuWsjsp8VndpLqtHmcO6X6AP8L818C0XQYatCZx2MIVit6UfNd6W&#10;f5zbs35Ee9B1QHt876NzqJBudST5RiGF25xHT78gY8ur0vglpcmiijNJmdXKJEVNgaC8Ri7Q1eQL&#10;22syOb8hOjVSzh2VlHOvUJ+vDRykQWhpAqdsjUHhYAJq1yUfqrxWvNX62b7SHXB+2nDU735tWFBH&#10;BT6mpYSU2KiMl9TkMfPOyjjFyjRhRV6K5HxWcp5WllyqzUjRaqWiFq046YZWxO+oEvG7S0W828X6&#10;QNK8H4FrZgQplsaQbbMQzmwyntVsNX1f42U+1rB77WCzv+Pji0d23a4PCWyriYhu1kSz60piUyuU&#10;CbmqPLYqL5NfIZWIalNTZfWi1ML65NSqekHar/VcUesFTnJ7DVfYqeEKu9T6gOBrwwIQWxpBrs0C&#10;KLY3+lTpYjJZt91s5KKv5fNr++wfXj7s29kUdLylDkNsrCYyqzVksbqEll2gZJ6R5XHKRTKBlpsu&#10;0bHT8xuZ0jIdI0Ono6Vfa4hPa6uli3+voIs7NfogDT8AD2mQWC4Auc18UNvP/6vG2Wii0cP0VYvP&#10;8v7f/DbcbT20s/3SiaPNjShCXR0+obw6JqWoIvZUTim9UHKGpeHJubW0HJGOmpPdSMkt1ZHzLjSQ&#10;clvrY0611ZIyOirJ0s5yfUBo+APwkQbpyvmgsDYEzUbDP+uc5o9ecl/44qb34kddvna3bh70vtZ6&#10;7H/M1+k/1Hsfx/GvOJK6XEpXJ7QoREbIoIRx7IxhBrNvmGGMJUKh05E2LVpOUlpIcdSxpHNKizrV&#10;hXR1VS6p5KpUpwWlzVYIeZ/fP3DN7evG8/b79fjc+D4eX3btJbGi4lxUasnvqpz91Qk7804mH8wp&#10;SytNP5pZlXhkw2/qI7t/jys6elpVfLpGdbTxVMzBpsrYgn+Xx+bfKtMEG6iGbCN97DbVQ9EC3YkK&#10;K92+WlvdrnpHvY5WusHdVob59TuBrnX/Cgs5VS+ILPtDlnLwouKn3bWqHZtPJ+zPqkouSfo1/WTs&#10;iewq5cldVYpfiysVFTUV0ZUNJ6PKb5ZHldw5Fl3cXKIJNlENOVRDvokujpvpfK2x0H5/2Ur7zzvW&#10;2m2Pbafdanczu/rAz+VMSwjz5C2utKhJlLS3XrZ265XorevqYvNTzsUXxZ5NKYs6u648sjbvF/m5&#10;ojL5+VOlsgv1x6VnmkukVXePSCtaD2mCzXo62GKkh0JjHZyYM2mwdq5WV5MJedQxkzT/aT+l4fmK&#10;Oec7fBwr25n+Jfc5woIWnnr7bWFG9k3JptSmyN2qBmWhvD6pSFK/tljcsL1I3Hj4iKip+rDoxj8P&#10;CRrvFQovte0TXniYrwlyqYa8Gd+heNYkVM8i764YkId39Uhzp6lWY7fj1Ivd7qY1nd52pS8CvA48&#10;Y3HznrBjctrD09LbeOvj7gm3y1vle0Wt6gIAISDe38G9zH38B9vy+W2H9vIeVv3M/e+1PRHtj3dH&#10;3OnYwb35dLsm2DZZG/mG2igzJC9rJ5MH13VJ88PJpLFnoXbdR0eDmg8r5pa+Z9gV9nh77nrjz97Y&#10;xZRndIYkJrxiZ0S+jMgRvhTncl/Fbo14nb41vHNTblhXwZaw7l82c96c38Tuad7Ifvksh/30xXpN&#10;kDd5Eg5PJa+rtMmDy9rkzm0d0vBSn9T1W35X89lheulnl3mFgyvsdg0w3Df2ezEz+3z5K/sCFcpe&#10;VqKkNyyN1yfKCO9TZnL6UzLZA9kZ7MGda0IHi1aHfq5OD/lyLY019CSVNfBUI+zR1fpQRkjbWULu&#10;NGiThns65OLQTK2arxZ6pWO2MwrHls7bOeZM2zjmujxz1N0nadQzVDnqLZCMBkTyRkNiOGO8uNBx&#10;uZo1rlazvq1WB3/bGMec+FnFnCiJZaImJgiNikD8R6ORQ4S0V1P7lwlpuDWJXHikQ05h1qRSmE05&#10;gEVGeaDN3QB76wzQ6Ylw8VDA1U8ED1Y4vMJDEMBngi0MhEDkjyhKvMgPq4V+2CDwxS6+D47wfFDN&#10;9cHZCE2elBPSfI6Qxuta5OI9Qqo7dchxGGnvh4n+DpjNWA8L09VYbJkAW7soOLgIQXcPwzLvYLj5&#10;BcAr0BcBTG+EBv8AXrAnZMEMqJgeWBXkjh+D3LAlcAUKAlbgsL8mLacJuX6VkLpmav8RIcd6tUkB&#10;pulsg5F+NmZPT8McYzXMFshhYc2HtT0btk5BcFjuCyc3L7h6MODJcIMvwxVMz2XgeLpAwHCGnOEE&#10;lQcdKe7UJ8VtKXI0ulFHyOWbhNQ8oPafErKvn2hthY7OOkzRXwUDQxWMZknx/dwImJqzMN/aHxa2&#10;XrCydwdtqSsc6MvgTHeGqxMdDKel8HGyR5CTHUKdloBLt4WEbgOlow1UGl1pIOS3FkJKqRvse0FI&#10;LtWwFkQnGWSKEjoGIujNDMM04yAYzvPGPxZ6wMTSFfOtXGC+mI5FNktBo9nDnrYEdBoNy2g2cKNZ&#10;w5O2CL40SwTZmINNCdMIqunTIDc2AtfSFGFLFoLvtAgC9yXgBbggnMsAW+GH0NQghOYEg72TcpAF&#10;TikLYVWUWhbC/2Ah4galNRjcJ5RuFri9LPCGWWO8UdYQd5zVF/FNo/+LhjjDaYikGngWpuDaLoDI&#10;0RISd1uI/J3BC2cgPMoPnJRgcH4KAWdHKMIOsBF+jI2ISsoZNriXKNfZ4LVQHrPB76L0ssf5w5xh&#10;/ghngDfK+cAd1whqw6mIMp4BPtUgtJkP+VILRLvREOXnBAnbA0KZP3hJIeCuDUNEbgS4+Vzwinng&#10;neCBf5pygQdBPeU2f0LYzh8XvuaPCj/xh4SDgj7BF8E7/rCgiz/Ko3D/F8T/fSqiqQaBuQmki+dB&#10;6bAQKtfFUPk4QhHiDrnEH+J4NgRrqL1NQvD3iCE4LJ4QlEkmhNWSb8Jz0nHRNemY6KZ0VNwmGxG/&#10;kn0Rf5T1ivrkb4UDka8Fn2XPhSOiZxogwWAqlLOnQ0Q1RFvNgdreDEnLrZDk7YB4lhtihdQTGMuB&#10;NE04IVovGxflRY6JDkR/FR+LHhFXKEbEZ5TDksvKIcmNmC+S+zED0hexnyTvVG9EH1UvhL2qDtGg&#10;4qF4WK4JEg30EUM1iM2NobI0QbLdPKQts0Calx1Smcuxku+LOAVnXJEs+Sr/UTEszVV9kexVD0qL&#10;4gek5Qn90prEPumFxF5ZQ9In2d2VH2TPk7ulb1KeiXpSHok/Jd6XDsQ1y4aUmiCJaoilGiIXzEai&#10;hTHSl8xBlstCrPWkISvIBWsivEdXRbKH4hOlg8oMVV/kxqRP8p2rPsgKU9/LjqX3yCpXv5WdXfNG&#10;djWjW3Y7s1PWkfVU/PrHNunbjBbZh9Rb8t6VTZED6usaYOXf9KGabQjl/FlIMf8eWbYmyHaejxyG&#10;NXIC6GPrw34YypKF9qfGST8mpKl7YtaldUfl/sXnnMZDnTcAAP+776OsiqeeqO2ufWznZrW2Q4Ww&#10;yJFzGIxxjDGGuRhjGHNgZsxgDmYYMxhyNbWNs1WJHE0RrZCj2HpQdj89S227+3t89n3z4vv+i3sV&#10;ySXNR4gzZyPk5JnwpuzpiDbKVGQfZRI2QRmNeEkZjFzI7IW9wfVELWM6o1eTtQEoCxMQv9UaIHbY&#10;AuxuW5B1eCugHt8BaGf2/JV/0Wk93+fMbzkhnivE2NBfMCjkPBKXMQ2nZE/AmHnjsBLaWJSUNhqt&#10;pI3Ab9Iex/TQNDEjtAH4DO1u9By1E76QpY55jVfFLmO0AShzE4DcOCRstwH4XTYg55AtoB+3ByyX&#10;XR8L3Y68L/JyXmEGu/9Cjb42R0xEPkdj8KNIIlUTm8cYimWzBmKFrP44OesBoonVG9/BuoccYPUg&#10;J1nquGmGCjFHbY5fyGqIf4PTBqRsHBK2WgGU/WaQuWsToB20AQXHtv3N+XbnGu/CwVX+lVNvuEEX&#10;51mwwOfUeMQIAZ0xmIqj9iZls3oSGOw7CXxOV4KE05Go5LQn3eK0Jd/j3EaNc5oTJtgNidP0usQ5&#10;qjxpIVMbgN44JG6xAqn21iDb0RowD24CnKO2n0q+3f5ecH7vssjz+IIg8Nx0ceTVp0xE7FAOCnuf&#10;gM3pSiOx1Cm53FuoIp4KJeS3psj5LehmflNqF78xVcOvRY3xq1OeF1amvKBXpMxTtAGpZsb/HLD2&#10;VoDqaAkKD1gD/tc2H4TO9r9WnNv9ptLDaU4S4PqzIMJXw4mFP2AkYbopmOwfiXhWS3o27zqGUabE&#10;8AR1aRJBDbZeoMDeFlSnPxRIMCMCMWa8WIiZLCjFzORp888haYslwNlbApqjBeDstwRlX29aqzi9&#10;9W3VWYdFhfvh6Wp/l9GKMJ+B0pioHnYCWk1HZ7VQ0plKUiZPjssVVmUUiSU4YXkFTlEuxt8oF+Hv&#10;lZdmaMS89NEybvozDhs7xWBjpz8LYDYOyRsHgp0FoDuaA95+87/FTlbvq775YqnGdft8w6X9E3W+&#10;zhpZiFevODqyk49EqYpQpAZ6Gr06h8Arz8wWCYgMSQmRL+URK6XFxEYph9QlLSIOS5m4x2IG7mkJ&#10;Hfe8UBuQtnFA2VqCTDtzwHIwBSX7zD5J/mPxm+Lk5tcN39nNtFzcPXbd55vBmmuePZWwcLUIkdTM&#10;TybWFGHyJfSM4lJqpohDzq0syGLLmFnianqWsjqfrJblkQdkOaRhKYX4REAhjHMphGefBdJMjUHK&#10;xoFsZwYKHUyAYJ/Jx6ojZu+UJ6wWml1sp26ed3zS4n2qrz7Io0seGaqSxibWCxPxVXx0nrAIy+HQ&#10;CSJ6braMSmEosimlNVk58prMHFUNkfpAgSMPVOOzNOX4zKcl2gCsqRFA21qAnG2mgLPTGIj3Gq0p&#10;DpssNx4zm7/lbP1MfdZh+OaVE3ebAi6rleHXmuVwZI0UmVEhQlH5JRg2k50hpDBJMjwttzY9j6NM&#10;o0nrUvOb6tD0nlpUXr8ihTosRVNGBBvKPgekbxwwNuYgb5sx4P3bEEi/NHyvPGj4+oaT8UznSbPR&#10;Ltcd/WqPo90qfzdVU2hQfX0UolKBwJZVJlKKxOjC3FKsgMDFV6UUZtcmFhQoEwrFSmRRQ208u6sm&#10;rvChAsEclsbnPxFuEHwOyDAxAumbzQB9qxEo3WHwl2yX/mrjXv1X6kP6z+9/ZfLo7pl/3eu+7KRu&#10;8z3fdDP4qrwlIkbcEIPh1saT6bIkZpYktQQjTJciS7MUsaXMmpgykQIuqJfDhZ3VUWWDVdE8TXk0&#10;e7RMG4AzMQQEaxNQsMUAiLbrfazdqbukctCZ+clB5+nDA0b9/c523ffdjqjueH9f1xHgK/kxNKrk&#10;BiyF1RRLotQj6Rm1ybzEaowYXkWqhFUxqmAyoTSyWimJlHdURMg14gjJSFmEcLxYG4A3NgRkKyPA&#10;tdUD0m06/7u+DVpst4EmhkygYc0eg7uaU1tuD547cL3P84zsnp+3oDsooqg9LCn3NgyPV8XkJrfE&#10;s+FNqNKIRrworJEuDGsqE4Q215WFtLSXhLSO8kMannFDFJMF2gDCxiHX0gCU2uj8Ld8MvVKZQmM9&#10;RpDmiSHUO+6g1zF+dHPLU9c9iseXTouGvD04/f4htPtB8aSeUCy6OyI7tjOaGd6ewLnWnsEN7qBx&#10;gztL2UFdtUWB3e0FgXdGWAFt04zA1tk8bQDJyACwzPWA2AJ62WAAjakNoEd9+tCDcSOoa2aXrmr2&#10;mGXdCxfHisnzx3nP3N3oo94BWY994amPAtBxg8HE8IFwatBDRH7AADb/6mAuzX+oJM9/uIbq96gt&#10;x1czQvEdfEX261kkaQPIhvqg2ERnSaYHjbfqQsPdelDvsD7UOWcKqRb3GShfH7OWLjrv5C+4OjFf&#10;XviePHvZJ+2FZzhiyjshfNI3LWAymOA3CSf9MJVK/GGaQvB5wcV7z8hw3nM3M7zmh9KvzC6meY0t&#10;obUBND3d34U60M9KCHp0Wwfq7dWFOkcNoBsrtjrKd/uMpKtONvx3Jx2Yb52/Iq9854JdPuuOXHK7&#10;Cltyjwz+r0+c31Jgos8SLMlrOTnpygop8cpbVoLnOzHSc7UB4bHaHef+63js5ZWlGG0AB4KmZBD0&#10;uBWCHnTrQJ1DulDrhAFU97udruTDlya8D4e+YKw77SSvnziMXT99Crnmci5yzdUzaO2Cv++aR7DX&#10;ul+Yx3pouPuHuPDLHzFhlz5SQi/9wQ65+If02sVPzcFun34KcvtzOsDtzxefNSuCoJEGCOprg6Cu&#10;Puj/fNdZVNNXAsfxP3PGzhkRREAQREAggIR9E5CwQxKyELInECBsgbCEABosQQ1ORFFx36nLuFS0&#10;Qx10LFarwri2cKzroVpad1FERUCQ7Tf/M+/x4fN4z/3e7eES/75jRhx79RXRDPu/boGLeQMotnXw&#10;ca5CgHcRQoKzER4lQVQ8DzF0FpJYdLA4SRBwE6FIS4CKG48qThxWsuOwkRWLfamxOMGMwWV6DDpM&#10;uneEIG6cJoiLlwmirZsgjvUQxN6PX5lthvUMIxzMa+Fso4W7kwpeHlmg+ooQEJKGkAgmIqKTQIuN&#10;R2J8DFLjo8FPiII8PhJ58REoj1uMr2PDYYwJw1ZaGP4ZHYbDJv3cShCXLhDEmZsE8e1dgtjzO0E0&#10;DZuZrcbMGcsxx1wDO+sCODpkwMVVAHdPNryoKaAGxCMwmIaw0ChEhS9GXHgoUhaHgBMeBGF4IDLD&#10;/FEQ5gdNqC+Wh1CxJpiKBpM6yDM4e5UgWn4liH2/EcTGxwRhGCH+sgxmM0rxN/NczLKSYY4dD3Od&#10;mHBwTcQCDxrcvCLh6RMGH2owAnwDEernh0g/KmL8vJHk5wWWLwV8X3fIqG5Q+riiZNGXtHcQxMku&#10;gvjmPrn+XoJY9ZwgqsmGYhAzskHMFMNsNgczbFPw93mxsHCKhLVzKOwWBmG+mz9c3Knw8FgEb4oX&#10;fCkUBFHcEU5xxRKKM+I8FiDFYz7Y5AdO4PYlkNnMRtp8OyR7kUP8FoIZQgEzmgo6IxjJoggk5kUj&#10;sZKGpFWkDTQk76Ih5RAN9JZoMNpI56LB7CR1L0FqD+nZErAGSCNRYE9GTbMRNcVB1OcvIBsswZs/&#10;9/8NDF9XsIIpYC2hIjUlGHRBBJKV5LwVsUheEYuUxljQd8aCcSAWzOOkU+R1bCd1xID1C+kBDeyn&#10;pLc0cEZo05xJ2iQXtHHSpy+AnGxIJxtSPBeA7eMCXqA70qN8kJYUBHZ6JJhZMWCUJYBRmwhmQyJS&#10;tyWC1ZwI9lFSayI4/yFdTAD3JuluAtIeJ0yn9SdM8oYTxnmTCWM8JAyRPqQj3hRkWFuC7zgXDE8n&#10;8LydIfJ3gyTCG6LEQKRzI8HNjANLnQR2TQrY/6CDs5kO7l4GuIfpSDtJOk0H7wLpGn06/TZ9Mv0P&#10;xjj/DWOUP8wY4U8yBvlgDPCR8kaAJFOQaW0BgaMt2OT1EXk5Qe7niszFnsiID4CYHQGBLA48FTlX&#10;dSrSDGzwNnDA28mZTj/ImUo/zpnkn+JM8M9xxgX/5XwW3OKOCn/njghfcz8Kh9LeCyfS3ginuC9F&#10;YD0TgWkKsuZYQEg28NwcIaPMR46vM/LCPZAb54fs1HDIxXEQ5zEhqOBOCerSJwRrBZ8FWwVjwmbh&#10;qPCo8JPwX8IR0VnRsOiyaEjUJR4UPxS/F/dJ3oqHJC/FY5KnkglBr3Sa91AKrinIJhvEDrYQuc5D&#10;NvlUVFQnqEMXQh3jAxUjFLmC2ClFNnNcVsofldRIRsSr5UPipoxB8e7MD+JDme8lLYp3krasAcmF&#10;rH7Jjew30p6cV9JXyqeSQWWv7JOiR/5Zflc+Jb6VAYEpyLGaBYmDDWTOdshfaIcyHwdoQ1ygjfaC&#10;JiVoqpRHGyvMZA7lFAk/ZFRlDshWKPul6/JeS7cVvJI2F76UHlU9l7YWPZO2Fz+VXlE/lt4r6ZW+&#10;KO2Rvy+6kzGc35U5lnNDMZF5NWtKZgqUZIOUbMhysoXa1RZVi+yhC3ZCzRL36Zok/7Gl3KiPGhl9&#10;oChf+Dq3POeFYrnqScbq0j/lG8t7ZbsqHskOan+Tn9D2ZJzRPsjs0N5X3NbeUTzVdisGNNezB9Wd&#10;OcOFF3NGc88rP2ebgtzZsyCfZ41cRxtoXK1R422LuiAHrIxyHV+Z6DO0ghU+sFyS9KpSyX+iLlE+&#10;yq0qfaCoq76raFh2W7FFdytrn647+4iuK7tV93POj7qbypu668pHuk7l62U/5b7Vtud9KD2TN6Rq&#10;yx/JNwV5lubIIBtU8+ag2sUKdV7WqA+0mzZGOn1aE+/5bk1qcJ9BFPekNpv3sEqVc0etKevOr1l2&#10;M9fw9TXlev2V3B36zrwD+o68Fv2l/DP6iwWd+guF9/TtBc/1pwv6dN8Xvq08Wfi+rEU1WGwK8skG&#10;Bdmgtp+NGhdLGDyt0BBgM7F+scPHDXFubzYy/Z+tE0Y/Wq1g360tUPxSVVZ6pbR62aUifd2FQuOq&#10;c4WbDO2qPYazRYcNZ4paDaeLzxva1F2G79VPDCeKn+uPFffpDqv7Kw+p35WbggKyIYvcg3J7S9S6&#10;WMDoaYH1/lajm8Pt3m2NdX65je7zxxZBxP3GzNTu+ryMq7Xq4p+qtUt/KK9Zcbpk1epTJY3G1pLt&#10;xu9K9xtPlLYYW8rOGo+XXTMeK3+45lDZ4/r9Zc/1+8r6dHtK+6tMQaHFTCjtraC1t8BKZ3OspczC&#10;Jj/L4e1hNv27aI7P9qZQHu7ih/26WU6/vi5Xeqm+SPVDrab61NKlK05q9cZvNca1RzWb1h3W7Gk8&#10;VHGk8aD2VON+7eXGbyrvNe6p6G3YWfHEsF3zonarpk9nClRkQ/7c2ai2M0f9gplY7zFzcht11uDu&#10;UKu+5mi7Pw8ku95v5oV07ZAldzbliH9cqypoqy+rPKGvrDuiW248UL1qfXNV48a9VdubdlcdbNpV&#10;/V3TjurzTduX/o/uOg+HAnHjAP4axp1HrlIhd47GOFKuGOS+I/d9JXcYxjHCjPu+h3GFRUtLmPpR&#10;saJNOjZhk5Zf291eT7HVb5+172+e/Xvnj8+/7/t93vev74Pq2rT1yuq0TWbl+Z/yK1Jf5fDyT4YY&#10;GQnMlBNFhoIw1qgK/9msLfIb22DPqx5TqY0+G4VH3W7k79r8bG42hnpPVkdHjpTGp/QXpuR05lGZ&#10;rbTcysZMZm0dtaa+htpeX505UF+ZyamvyLxTX0pdrS3O2Chnpm8xGOk/5fOCZ8VFMU56D2bLimDJ&#10;ISGsUxH83KYl9HMPWfT5wHGJJ4OUg/f7XEi3Os9QplpDvMYaosIHq+KSukuTsluL0hh1dFpVZfaF&#10;hlJaeVMxrbmZQettLsoeay7IvtWcT1tuomc9qaZnPivNo24V8YJx3AzxUuKYKyuM5QcFsVGZuNOh&#10;SXzbf1Roc9hI9PGwpfzioLPuTK+3JacjyH2kNTK0r+FsArs6MauhNLWooohaxcjPbczPY7bm5day&#10;cvI6WbS8YVYm/QYrI+8hKyN3pZ6as16RQfuxhBc8Jy6CSZJimC8jhFUHBLD1MP+HHjX+V0NaAhtj&#10;JKGHoxb7FoYdtacHvMzHLga4DnaEB3ezYs+1NMZTq2uSC4rL0yrzmFlN1MILbecLKtgpBSx2cuEg&#10;O7HwP+0JRQ/aEwqWmxLzf6hOpG+U84LnxEQwVUIEC2WIWCvP/1e7AuHX/sN8zy+r8K1xtIlLE2ay&#10;s6P2RzjDHqYjA37Ofb2hAe1dUWfr2+LSy7jTL9SlllMrMxoTS3Pb40pKOmJLmzpiyvrZ0WWc9qjy&#10;e23RJctN0cy1mpiipxW8YDw3Q7q4MBZLC2DDPsKXLnm+d5f2w7NJWXg0pSlw+5qJ9PTkKfWxMbfj&#10;gyNnHDqHgnyb+yOiq3piUhnsc3nZrcklKY1pdbF12a0Rtcy28LrGtvD6vtawhsmW0IalptC6lfqw&#10;qvWqsIqNMl4wUVQYs8QEsXwvAVtkYKdXCja/EYHVaWFYmlEjzN40luRMW6sMX3U2ujhx+hRr1N+7&#10;djgkomQwMoneF5ud1hPPiOtMqQ5vz2oIaWc0BrMbGoI7euuDOidqgzrv1gSy1yuDWp6VBjZuMnnB&#10;JG6GPFEBrJbg+8LeA0+HiPB4QhDuzxBhfkGJb2rBYM/onKXiVzMO+uxpD0r9VR+PsomAkAujofHU&#10;kQhqwqXYCxGDCaVBA9TKgIGiKv/B+kr/wYvlfkPjZX6X7pb4Dm4y/XqfF/h1vaDzgikiQlgkQsAG&#10;EdjqIcDKCD/cuyYAC/MEuH5PHsbvHxUdWjI70HXnlG7TvItFxbeeLoU3zgRkTQXEJl0NPh85GZET&#10;OB5X6DuezjgzXsDwmagr9JnsKfDmXMk/zVmkn+a8zPUefU3zHn6byQtmCBKxTJDvZxYBVgcA7l8h&#10;wMJNPrh+VwDGVyTh6zVNoZ4VY7mWZSvN6of2Jxj3XOyzFz18km97R0TP+yYEzgWn+3wbTTs9l5rt&#10;NZdP87xVk+U53031WLiS4X57Md194WWa++yvKR7TvyXxgrl8/F9qAda7AB4OA9y+xgc35vlg/Hsi&#10;XNrcC73/PUJkbRnurdk0U2ZuWBvkrNtRUtec3GJWXAODHntGey/7xXssRyS5PU5OcluhJ7quViW4&#10;rHXFu/wwFue8vnjW6cmLWOeVD9HOD3YiecFigM1WgEdfAdwZB5iZAZhcIsClVSJcfCPPx3qvKVzz&#10;jizNfGt8OOeNGSn1taVZ7Csb++CX9p4+L1wD3F94h7q8DAlzfhUf5vSaFur4uiTE8U1rsMPboUD7&#10;d9cD7N+v+Nu9+93P7uVnX15+qQFY7Qa4exlgdgqAc5vbPx8RoPtHIrRuy/NX76iJMrd1ZHK2yUqp&#10;H4/pxHw0MQ7+YG7p/YFi7/bR3tXpo7uH/ba/l912pNepnRRP2z/oHrZ/VLnZfOpwtfl02cX686wz&#10;5cu6I+XLLzw9ZQHcGwKY4wBcmwMYvg/QvQbQ/LswVP0lJ1C0qyiWvasuk7KrrRizS9IM2jXQ8941&#10;Pu66a2busEuh2P7tYENBD1tLDLA9iVG2FphqY450ihlWWZkh29IMvz5pijMWpvjAnJeHfQDzVwCm&#10;bgJcvgvQ8xigaQOgfEeQrwAliZm4XzwRFaSjUOVgIGqonEYdLRfU07NDI0MKmhpboNUJU7Q3OYFu&#10;JsbcgnYMw08YYcJxA6Qd08diIzI2GJKxx4CMI/q8LHB/cJ37g9HvAHq/5+5/AlC6BUD/BIR0FBaM&#10;RwnxcJSR8kf5/R6ooOiEKqo2qKF5EnW0TZCsa4zGJEM0J5HRWo+EjiRd9CTpcMuaFkbpHsFkHQ2k&#10;aasjU0sNa47wcuMqwJVbAP3cH7SsApQ9A8h9AZD6GQixCIIhKCB2BkUkXVFC1g6lD1jiPgVTPHT4&#10;GCqr6qO6Ggm11XVRT0MLjTQ00FRDFa00lNFBXQk91BTQT/UQhqkewHPc8pSqzMvkLMDAEgBrmXv/&#10;p9z9zwGS3wBE/Q8IgdwMXgiiTggS1sgvZYZCcsdQTJ6Mkgd1UeaQFsoranBvo4rKSsqooaSIOkoH&#10;kay0H42V5NBcUQZtFKXQUUESPQ9JoC9P6Cy3FymK+/GElgJa6B5GSwNVPGl+BM3tSWjqo48mkYZo&#10;ct4QTfMN0azCAM2b9dGii2uAjCe/IaMlRw8tZ/TQapGEViskpGxxvT+K1ttcf+qiDer+zfWX7T90&#10;/g26yP6f7jqNSjrvAjhe2WbuS2laOZWV7aahhku4IKiogCioiAoiiwgIiKCiIi7kimmllaWZVmbl&#10;41jTvq9TU9Py9LRMm2lmZVpabuWd//OeXnxe/77n/M6951wL8EMaPJ0Wgu8qB/B3Xgp+m5zAF7sO&#10;fMgu4J2AAm+RG3irUOCzBQWbqzcCpn4j+Da7gu8RV/DrRJxzAf/riPsuEPBiA2D7EF83/Awcd/4R&#10;CM7jiFEcrP8VCEUa/BfagM/yBRDgtAhw65YAzn0FYP3XgR8ReYfhDhiBB2AyPcC3yAP8qjzAf6c7&#10;BDQhDrsDtsMNsGfcIPAq4h4KcM9Rk/he1A/8F9Q4fhw1GgSo70Gw8VswuA4Hg4s+EDbXHAKQBj9H&#10;e8CvWAghyH8Q3JZDiO9awIVtBGzsJgjgeUJAhhcEaLwAW+EFgbWegGvwBPxBRDsagk6iJ4MuoyeD&#10;76B/BD9Fj4W8Q4+EfEF/CxlDDxEA/SUUNg2GgjvCTR8gWpsDFmnALrGDUKSDtHoRRKAcgbR5NYSF&#10;uEIwFQ14tg/gpBjA52IgqAQzGVyD+Rlcj/kR0oyZCDmCGSccx4wRzmNGQ29hRkIfY4ZDuzFfwgYx&#10;A2Fjvv3hsPkjEbz7SOD5/heAhDQELpgHwb/ZAhkZIdrKBRDrugSivVdCJN4FiBRPCE30nSSIAiYI&#10;WYFjoUWBo6E63PewOty3sH244fBW3FB4B+5r+BncF+J1/CDxEb6f+DboA3EgqJc0hu+JAGw3Bfxf&#10;UwDz6heAbGUGeKQhfOE8oDnYQLzTfGC6OECi53JgYJ2BRkRPUOL8Rkj8oGGinPCVACMg3N+oDh0k&#10;loV9Jm0L7yftCf9EaiF+JB8l9pH/IL0nXyH1ku+Tu8lvIt6QP0e8ihwLf0EFwlMqBD2iQeBDGmD1&#10;AQrSEGQ/Fyh21hCPjDRnhQ3wne2Bj14KHP8148xQ929xMX6DNHZIf2Qa+QMlO7I3oojaE6GjdVPq&#10;orso+6LfUFpjXlF+j31JuUD/J/Iu/VnkK/rjqP7YR9Gj1PsxEHEnFsJvxgLhRiyE6AORlmZAsJsL&#10;0fMtgY2slNTl1pC23hYkHg4TYl+nYUHIxs8cKqYvIZHQHSuIek2V019E5SU8iyxhPomqYT6m1rP+&#10;S21hPaQdYz2IPs36O/om627MM9bt6A+sW/QRxjXGz+hLDIg6xwDyWQaQ9IEoS1Mg2loBA7l7U5CV&#10;Jl1mAYq1c0HpZj+i2Ow4IMevf59G8eriM4Kfszi0x/Q05oOYLM69mALuXzEVvNuxO3i3Yht4N+it&#10;vOtxnbyrcZd4VxgPeBcZPbzzCcPs04mjCSeYE/QO5iQNQdUHqEhDpI0lsJC7V7zQBBSOpqBaYzGR&#10;h7L5mufj8CE3cFVXJtnjuYyOeyhIivqLncq8mZDOvxqfm3o5Xiu8GL9VeD5hl/Bswn7hmcSjwlPM&#10;M6KTzNuiE8yXos6kgZRjScPJbewR5iH2eNxB9gRdH6BZmABtnjlwrE1AtsAIVEuNQbPKdKTI1epz&#10;sZd9TzF22QsNyfVRdoz/HRmTci2Vl3iBk5ZyOilT/AdLIz3OKpP+nrRN1pG0V9bOPiQ7xj4uO5J8&#10;VdaW/ETWyvkoaeEOCpq4Q5wG7nfWXu4IUx+IRhro1maQYm0ECvs5oF4yB4pXGg2VbjDrK0fPe1MR&#10;8NuTkvD19zQ03+vZCaQL6Zz4kyIhv4OfLjnKzZG3cYsVrVyd4iB3p6KFt1/RzGtX7OefV+7j31c2&#10;pLzLqE/5lLYzZSC1lj/E3cEfStYHYsxNIN7KFERWcyDLbjYULp79o9TJcEC33vhdtYflixp/u4eV&#10;YWv+3EL1uaRhhJ3KZsf9R57CO5wmkbQIlYomQX5Wo6A0e69gm6o+tUG1O/WwamfqKVWd8LZqh/CN&#10;apvwfcbW1E9putQBQaVgMEUfiEUamBbGILEyhNz5s0DrMHO0cvmsTzVrDbtqUSZP63xt7tYQVl2r&#10;iPQ6q40jdOazYtpUPE5zhkiyVypX7kpT5dSKivK2i3TqGtEudbX4gLpK3KnWia+pK8TP88vEPVml&#10;4j75FtGnNK2oX6QP0M2NgW1mBOmWsyDfdgaULpr+rdpxRl/d6pmv6l0MH9VvnvtnbYjTpWrKppMV&#10;sUHHtEzaQQ2X3ZCTKq5TSpQ16co8nVStKZeUFpZJtheWSPcVaqXHCoulF4sKpY+LCqRdeRpJT2Z+&#10;Wl+6Ou2DVB+gmxkDx2QOKCxmQoENcvMtMPi6fbHBu/oVBs+b1s74u9Hb+np90LJztRHunVtjcIfL&#10;E6OatMmsXZoUYU2OWFGemZ6nzVAVFaYXaTXpVVvU8j0lefLDJTnyMyUq+f2SbPnLgqz0tzmZsl5l&#10;pvR9hj4QZ2oMfCNDyLSYAcXzDCar7KYN7Fw0tatx8dT/tayafqfZ0/JyI37pqd0kVPuOaOyB6viI&#10;vRXsxB1beILKAmGGNleap85SFquU6rJMZVm5QllXLlceKJdlniiXZt5G/KOVKl7nSzK6syXynix9&#10;gIE0pP7/7jWfDiXW0yZqbKZ+rLed8rLZdsqD1hUGNw9uMj/fHLj4eCPRpW031a+plkHaVcNiVFdy&#10;+aUlgvT8QnFuljpdK8tRVYhVxTqhqqZKkNOkS8np0PFyb1Tyc5+V8lUvC/lZXbn8zLc5+kC8qRGI&#10;Z88CtakBlFtOHa21nNLbaDrlaavhlLtHHKddaXM3PXUoYFF7S5jzgX2RmD176GHb65j0im3J3CId&#10;X6oqE6pkWkmxoFBZwdFoqtgFVVVJBQ06VmH7v2zXV1jTWRoG8A8Q7DurKEURCIYQSgIhjZAQCCRU&#10;I1UQFCnK2hDHjg1hVWwIYlksWAbQsaI4VtqKZXVsy6jjqgsCMs64KmClCbxz9j4Xv+f5X/3P95zv&#10;PRdvQWruzfzU3BfbZq5/uXFm9qvsmdmt6wxB8sjhWDrEFBtGGPcXjqS3B4bRs6Nm9KjcjO6c5xjV&#10;VkhHXCz3tzl1KkxQcjzaZ39ZQljhkaT4LcWz0nL2zvl+xe701Rk7vt+Qtn1FXnJeTkFSXkH+jO2H&#10;tifml29LzL+xNbGgYVPitub1iZtbsxI3/bbWEKQNG4rMwYOweSh17BlMz4+Y0KMTg+hexSDWvSbQ&#10;1UuioWcv+FofqwhxPlgeodh9Mi4478fpU9aXpqSuPpK2YFHx3MzZ+zJykoqWbZr+j5wt04oKNicU&#10;HcpN2Fu+MX7vjfXx+xpy4ve0ro0v/H1l/I4/Mg3B3MGDsdbUuHe7KTWw3ve4zJjunzGmm5eMqKra&#10;ks7XCAafqFKOPXJFxyu6qJfln4/W5pZPjVx7KnHG0uMpc+cdTVuSUjp/TULJkuypJety4krys2NL&#10;D2bFlpavnVJ2ffWUsoZVU354syK2+O2S2APvFhuChSamWG9s9Ech0dNDRA9OGNEt1v2qq4h+uv5X&#10;OnWTb1p6Qz5q/zUNp7A2RLS5Mtx33eUY/fKLU+PTz09PSz2XkpFQPntZ7JlFmTHlWZnR5Xkros8W&#10;L4s6e2Zp5Lm6xZHnGhZFlrdnRJ34MD/quGFYRibdW4heFBHVlxLdZt2vlnWv/3efk3fNqPQBx/jA&#10;A9HInXdVNlvuaF2zb4V6r7g+OWjBtaiYmbVxSQnV02fHVM1Kj6xamBFRvWZBePW29PCaA/Mn156e&#10;q6+tm6OvbZytr/mYpr/Smaq/1GUQssiouYDt4CDRzyeIrl0gulxDdOa2MZXUm9H+Z5a065nL0K1P&#10;ZRY5T9SOmY+0koz6YM2sh5P0Cfcj46Lvxc0Iv5ecor+Xnjrp/qqUsAdbksMe7psR+u9TiSH1ddOC&#10;618mBD/8GB9yry8u5Od+g77mEj1nd3D/KNGNc0SVlURnbxKVPTCmfU/NaOcra6OtrU5Dcl55mGe2&#10;yO0zmn0Es5o0immNgdroxjC9vjEqKrRxekzwyzkxwU3Lo4OaN0YGNe+JCGz5MVz3qlKvbf11kral&#10;PSyguS80oAkGvWR3UH+Y6NZplgG2g/N1RMfuEu1/bEQFzWa0uc3aJLudO3xFu+uYBW0iu5ltUueE&#10;9wpx1Hu1Muy9ThPUptdp22IDA9pTAv07MnSajjVazYdtAX4fD2j8Pp7x8/1U56v+/Fyt/vTJR/2p&#10;S2XIE/YWbh9nGWA7uPBPouN3iIrriXY8I8ptH2KU1T3WdFmP7Yj0Hu6Y1B5nm4QeoWNUj9gttMfL&#10;U9ejlml6dQp1r95b9S3O27sv1VvRl+Hl1b9G7tWfJ5MPFEvkA6fFMtR4yvBcJEOzQXfLWAYqiC5V&#10;swz+i+jgQ3b+r0QbGohWfzE1WozvzObCckQybMyngmMdAZ59CFwdA+DhooZM4A2Vu4yVVAnCPDwR&#10;4y7CDKE75gmEyHQTINfVDbud3VDCd8UFJ1dcNaiOvYMrV4lOswwcvk9U+Jid/4Ios4VoYRcZ/w2D&#10;zRIxcvgUmI/Sw8oiEBPG+4Fj5w2egwyuXE+IeO6Q89ygdnKBjsfHZB4PcY5cpHIdkDGRg1UOdsjl&#10;2GKPvS322hlSeYll8DrRDywDu34h2sh2kNlElP6aKLWHTBJAZlEwGR6KId8FYIS5CqMtZbAYJ8J4&#10;GyHsJ7jA0ZYPFzsu3O04kLJ/quxsoLW1hp4VyFhWnpJtxmDe+NFYPm4UVhpUwTJQxjKwh2Vg03/Y&#10;+S+J5v9GlPSWjGK/kclkNoMONEwNGimH0ShPmJoLMHQsH3+x5MLcigMrazvYWNuAM84KPFZUXFlR&#10;EVmPhMJqOPyshiDY0gwRFoMQz0wbawjUlmMgYT1TxLeBlPVdmYgDidIRnkF8eMS4wCOVWcRkOUO0&#10;lQ/PXU4QF/MgLuNBcsoR0p+4kFZxIbs5EbKHEyH/rwO8fneA4iMHim4G9gPesO9jvnnDzhD4WppD&#10;yrGGxGk8vJwnQOFuDy+FI2Q6Z0iiXCFJdoM4ww2SNex7kwukhS6Q7XeGvIQP+Uk+vCqcoLjKXOfB&#10;+z4PyueOUL52hKqDO6Dq4vb5DEzs9cHEHqZbDQdD4MdmkLEZ5NzxUDnZwMfNHj5yLpQBzlBECOCV&#10;KIR8vju8VgrhtVEARYEbvPe6QXnEFcrjrlCddYHqsgt8rjlDfZd56jzg28rv823n9/p1OXX7DTh1&#10;auD0VQPeFw0cDYGGzSC3t4LSYRz82Bz+LrYIkEyExo/9Ty+EKkEE1RxPqJYzfxfBJ88D6j0e8D3k&#10;Dr+jzGkhNBeEA5oaYb//bWGf/xNBT0CLoCugTfBF2yn4pB0QfNDBtUMHl45AOBsCf4vR8GIz+NlZ&#10;QcdyEcJyEerJQbAPH7oQIfxjxdDMkkKzSAZNlmzAf7O0P2Cn9Jt2v7RXWyLp0Z2QdOsqJF2BlZLO&#10;wJvizqBfxJ+DmsQfgt6L24I7Je+CB8RvQyD6Xyjc34RCaAgC2AxKW0toJ1ggzM4SkU7jECWyQ4SS&#10;B32gACFREgQmKfp0C5Q9gSuVXUEblF+D8pVfgouUn4MPKz+FHFN+CClXdoReVraH1inbQh8q34U1&#10;Kt+EvVO9DutUtuoHFC2TIW8Oh7QpHOI/2a7TrybPNAzgT1gFBUUR11YP7qOjHrVVDnVjUwMhgWwk&#10;AZIQyEv2HbIAISFICAQh7AQioiAEhSm4sViwaF1G3FCHKm11cEGR0YGj1o76zPsH5MPv+33u+zrP&#10;eS5XYCQ6w75lQRC7NBDGL18IaWsWQcaW5ZAeEgzJ4Ru/EGJ3/BnDCH0fnb53Gqvc/zZaHzYVXRg2&#10;GWMLex1jD3uFawp/iWsPf4HrDn+OuxjxDHcj4t+4R5G/415FjRHeh/0a93XvaDzc/ZAIQx+QYIgr&#10;MCooAEYsCYSERfMhbfl8yFodCDl/XwxTdq74yty37iMNu+2/ZGrom7iU8Fd48YEXeO2hcbwJ+xRv&#10;jX6Cr4r+He+IGcOfxD0mdOIeEXpxo3FXcQ/jR3EjcROxd0jvsbfIX6NuUmH4PxPg/usJcK8r8ODC&#10;AHgIzSUlaB5kL5sL01cFQMHGQCjYsfRP3p5V71IPbn7NJIU8oyVH/EHmxTwmKuNG43OID+PNpPvE&#10;MtI9Yi3pDqmJdJvUThomnyHdJF8i3aDcJV2ljJOvUKfjh+hfcJcYEDuYCA9cTIQRrsBD6Ayx6C4Y&#10;aO9FlvpBcbA/lG8I+KzYFjQj/+HbSXHk+nFe3HdjHEbYg8TU2LsJYsowVU27QTXSr1GL6L8kVDAu&#10;J9QzhmjNjEu0TsYgvZfxE/06o58+xuhlTNEuJP1FOs+EhDNMiOtiQqwrEBs4DxIXzIWs+XOgcAn6&#10;z185G6rX+33Ubg2Y0oYsfq4OX/WbAr/lgYi2dziNjbvK4lOHkhRJg4lZrIuJ+ay+xBJ2T1I1+0JS&#10;I/tcspN9Nvksu5s5xO5iPmB3MifYHSkfGKc5kNqWCoknUyHBFRiDzkCZ7w/TAnyhDH3eNStmfc1Z&#10;6ztt2Ow3Ydi54Enu/uX/ysL97ZaKGvqLmIkdSOdSezli5jl2Zmo3K5f7I6uQ28m2IafZduRUSjPi&#10;TOlE2jgXkVbOLaSZM440c2dSmpC/khqRLzQHF5JdgbgF8yAd7b28eT5QtQj953/j9b+81d7/ObzR&#10;55l5h/9j876gu3kx665lkXcNZiQe7JGkkrv4AuZpRMF1pun4rWl5gpa0YsGJtCphE7dReIzrFB7l&#10;nhc6kGvCeuQ3YT3vHVLH+5BSzfuUXJn+me4KjEXvkIR2LeFcb6he6AkNyzw+FgR7vC5a7/WkZKvP&#10;Q+uewJtm7JohI/H7vixGZHdmCvGULD25RSRBmvgZwqM8vaSBVyC188qktTy7tIbXIqvid8kq+T/L&#10;yvmjsnLBG1GZYAY5IvjAKeF/YroC8fPRLMz2hVJ/L6gL9ICmJe4zRSvcXpaucR8r3+R5t+yHgKvW&#10;g8ED5vjt54y0sI5sFuGkmpvYqBBy7VKFuFqklVcIjUqbsFhVJqxSHRE2qUqEHapi4UVVkehehkX8&#10;Sl4ofissEM2kHxa+T3UFxgf4Q47PLKjw84T6BW7QvAjzrmQZZrxiJWa0eoP7cGXovCHbgZW9VsLW&#10;LnPCPmdecmxTTirdruGnVSol4lJZhtIqycm0SArUZolNUyBp0ORLnBqTpEdrlAxrjdLnmQbpG1mu&#10;5J1QL55OdwWS5vpBLtr3MuZ4QEMA5nNRIHhjCwJ/VC8GI/Z1btdrQ/wHqqK+OVeG39xhpe5uMSdF&#10;O0ychGp9OqdUKxJZMuTKfIVGY5Qbs3Jl1uwceW12trwlRyc/k6ORX8vRKJ7qNIpXKrV8Spopeyd0&#10;BVL90Dx6eUH1bHdo8sd8tM4FE5X+4JF9NrjtWI250rBzTl9dxLKuqthNThsltMmaeKiukE0pN3HZ&#10;RXqBwKSTKHMyM3RaVY4+U2U2qFQVBoXqmEGm+odBmjFkkGSO6aUZLzRS1WulRDklcQXSZ6N59PSE&#10;Oh+3zwW+YLLUB/xa4wXuO7zBjaZgzOCx73zPO8KWdNhxG1qqSbsc5YyoqhIWscSSyizI5/H1BpFC&#10;nS3Pkmk1RpEmzyTQHMnnaRtM6dpTJq52II+rGzUiuuc6RDORgWROyl2BST4+UOLhAfXemGmLF3hc&#10;7gbu2z3A7SZPcKXlW9Dfsn1W9/F9i5yN2LVN9cTva2to4baKZIKllJNoLEYQrVkgk5kkOp4hw5iq&#10;1+en6IsPs3Pr8lkGp4lp6M9LNt43sAzPs1j6iUxW9qTCFcj2RvPo7v7V6AHGSwB4WI0Bt4+6g+st&#10;bmDAuRScd2717mjdE9jcfHBVQxNhe6WDus9al4jLr2bTssvTUpVHeBJBsUjNKVTok83ZeYlmSx7D&#10;XGtgFLbl0i19OTTLSDbD8lLDOPxaxTC9kbkC0zy8YCYGM4P2zkdlANyzA3DjOAb87ASgp2Mh+LFz&#10;k2fb6dCAxvbIlTWtuC2lzaTd5mM0bK4jmaK2c9jiakSQViFQJtvkOnpZdnaCzZKVYKvVUcvbNJTy&#10;PjWlYiSTWjGpoJZOSanWtyJXIA94wCwAnlgAeFAFwDDaPS+j3a8f7T5d3f6g/ew69+NndvrXdYUt&#10;t3ViN1pOEUKMbZRIbQsjTnaCmYQc4yBMB09Ca5ApKfVZKnKDRUVy1CpIjjYZ0dEnjT86IiE6JoUk&#10;+zSPVDODuAIlwO2DEd3BEQDuoDu4ina/n04BcLYbgPYeL3CiPxhT37fNt6Jnz+Li81FrTWdjdui6&#10;4vfLOykxvNP0BFY7k01r46aTWiXC+FadMK7NLIhz1vAJztZ0vLMPwbePpOGdkxx860c24cQnpisw&#10;A2CeFgBwvxK9QSMAl9AbXOgCoAPtf8cHAbBfXgIqr2zytg7tWpB/af/KrIEDm5X9MaH83rgD7Avk&#10;ONq5/9NdplFNn2kUf9GpG4rs2UNCQhISSCAJSQiBLIRACGENIpsiHUsddOpYq61jx9YeW1s7ta3V&#10;au3oqK1OXYpjpSi4l80VF6AoOlatAhW0Kiib3nln+eRJP/zO++H/4d7zPPf5n3OLivKqy8uyqueW&#10;Z1a/Mcv9/Xtl7pp1MzNqdpS6DtSWuA60Frlqegtd1cMFrn3I98bgX+gMaBbP0RnU7yCkbi/dwQFC&#10;dtD+9WXjGPLJucnkwxbR2BUtsVPePGtkLzxtlVaedGhnNbnMhY1ZztyG/Gx3/QyPq2FOfnrDonxn&#10;44o8Z+NnuWlN27NTmw9mOZpbMx1NfW5Hw4jLUY90b9ykWbxEc9C0je5gD90B7Z87jxCyuZH2z7Nj&#10;yMq28WT5VZbP0quRExZ2aoIqrxgFszrMUdN/tOtz2p1mV1tOSlp7Uaqj/aXUlI5XHSkdy1Pslz+1&#10;J1/ZZkvurLHarl60WK/cNVs7hsyWdiR54zLNwelNhBzbRXewn5A9hwnZ2kDIutOEfHDJhyy7No4s&#10;6WaNXdAtnjSnWxFU1hXLK+jSSbLumFTOO7Y4e1d6vLXLk2Dpnplg7qk0JvW8YUj6ZaU+8e4GXWLv&#10;Lq2p95gmoa9TndD7INbYA6+0bCDkB7qDWpqBvYcI+aqekM+p/qoLhCzrIGRx33ifV/pDXqgY4PvO&#10;HBAHTeuPZGcNqISpA1qpbSAhKnHApjI+To8xPPHE6AdnqnSDc5VxQ0uitUPvK7TDX8g1w7tlmpGj&#10;UvVIh0Q92hvhjUZ6B4f+k4FaQrb/QMiGU4R8eJ6Qt9oJWXiNkLmPfufze/iNK0GorwfcADeEDAck&#10;XDMUAiNiRToYIjQwS2KQKlEiRxKN4ggFKsRyLBLJsEIow1qBFF+FSbGfL0EjzxtH6H+gmmbwm+M0&#10;gycJ+aiF6rdR/auEzLlJSNljMqYQL4zLga9vOgL9k8EINoHL1EPIUUPKUyGar4AmTIb4MFocw0RI&#10;5wvh4YWhjMvDPA4Hf2az8D6LhbVMJrYyvFFDM7iL3uCmZkI+PkfI261Uv5OQl28QUtpFSP4QGesG&#10;GeeAz6QkjPMzwDdAjYBgJUJC5eAwJBAwRZCwBFCwuIilWgZmKKzMIKQzApAf6oeyEF9UBk/E4qDx&#10;eNsr39Ib2EJv4NOzhLxD9V/7v34J1c/pJT7OUTLWSj3Eg0zUgExWgvjJMNZfjAmBAkwO4iEwmE1n&#10;wwA3OAjC4KmQBk9CdPB4xAWNRVIgQWoAQTal0J9g1lRvIJYTAqmECTntmVFyDqJi+Yg0CiBxhCPC&#10;I0JEOX3nCxHxpgARK8Mg+YQP6Rc8yLZwIfsHB5FVHMhr2JAfZUNxioWoNiaibzGhvMeA8jHlaegz&#10;OrSnlJHfALHs/3mIjmBBJeNApeQj2iCEwi6CPFeMyDLKH0WIXBKOyHeFkK+mY18fhqi/8xG1g4fo&#10;b3lQVnOhPMKFqomDmEtsxN5gQ93HgnqANaoeZQ6rwRxSgzH4G0BDPUSKmYgRsaCNYEOr4EGjEyLW&#10;JoYqSwJlKaUyAsrXxVC+I4Lqr+GIWUu//43ytQDq3WHQfEep40PbwEfcBd4z3XXeqO4ud1jXzx3U&#10;j3IH9OD0Ux7pwfYGtLTvRguZiBMwYQhnIV7KhVEjgMEsRlyGFNrCSGgqZNAslEH7lhRxH0igWxMB&#10;3UYx9FvFMHwjembYK3oafzB8NP5E+IjxXPhQwlXh44RuYb/pkfCBaVRw3wTBvUSE9SWC7w3EMYOh&#10;5jNg5IUiib5WCRu2GD4sJjFMaZEw5isQXx6F+PlRMC5VPE14Vz5iWi0fNn0eOZS4OXIwcbvsSdIe&#10;2eOk72UD5qPSfstp6UPLZel9S5e01/pQ2mMdlXTbENFlg/hOMkS3kxH+PNBTD3pOKCysENhpPp1i&#10;BlxKLtIM4Uixy2DNiX5qmREzbK6MfWJZHDNgWR7zyLpK9dD2mepX20bV/eRtqnvJO5V99n3KXvsh&#10;5d2UZmVPSrvqTspt1S3HQ9VPqaPR11OhuJYGeacTMm/AwAiGifpIYQQigx2I3PBgeKKYyNWFwW2R&#10;jDgzlI8dhZqHKS/F3UtZoOt1vKn7xfGerjt1ta4rdb3udtpm3c9pO3S30qr0N9IO6n9yNuivO1sN&#10;nc6fDR3pD3RtGSPaS26oL7oRcz4TSm/AyAiCNZTqh/gjn+WPYmEASuUhKNawRwoSwx/lpkX1ZXq0&#10;Pa6y+Nvp80w3019PvO5annjNtSqp07Um6UrGRnNHxjZze8Zuc5u72tzqPm6+mHne3JJ5w3Im69ek&#10;U9kjCc25MDTlQteQR1ObB83zIIF6cAT7/7dvlTCn4EWBH2bL/J/Ojg3tn5XA6y2xS28X5Kiv55Uk&#10;dGZXWNuzFthbs5amXMha4WjJ/shxNnud40zOJsepnO2OkzlVjqbcWkdjbnNqfe6V1ON5dx1H8wdt&#10;h6fBfKgAprrpMNZOR/zzIDE0CC6qXzDVFy8yJuEP/EmYJ5nyZJ4y4F6lgXmnwib8V3lmdHvJdOP5&#10;gnL7Gc9cZ7NnUUajZ1lGvWel+0T+x+5j+evdR6ZtcR+ettNdN22/u7bgeOaBgkuZ1QV3MvcXDjj3&#10;FcHxz2Ik7y2FpaoU5ueBNSQA2X5TUOo3ES+HTMAr3PHPXhVPfPiaYnL3wrjA63+ycH6cmyFtmT1N&#10;3zRzhv1EcUXGkcL5OXWFS3IPFi7PqylclVdduMbzXdGXnn1FX3v2Fld5qorrPP9mu0yDmjzXMPyE&#10;VQWn2Oq4a1GkahUXOKiIoOyLLIFAAlkgKwlZCZAQ9iUJe5AtLIIgm4AgIFhXFHsqtnAqiPScah1H&#10;FLTOGSuIwOixvuft9F/aH9fva77nvr9vvrub+i/SeerTsE76XHB71MeT55jIt42JPFuZyMMQ5PGF&#10;FSJZWiCW5TIkXm2GEjeYflBZm/2WsnPZ85QDlo+SXVaPJ/jZfC8JdRjiU92usdkBl6JEpD5GArmH&#10;nhbRTddEnGfoIjoY+sh2RmNkW1RnZGvUN5HNUcORTdGPqI3M1+QG9oeQBg4KrOcg/zoO8jME+az6&#10;DFGWr0A8CzMU97kJUq0zXkzfYvwqy8bkSfZe88lM51UjKT7W3yqIB67JIlz7Y6P9u/FvdAdbFtnG&#10;SqI3szIZTaz8qEZWWdQZ1umoenZr1Gl2X3Qteyi6mj0ZXcV5xajiLVH0MYhUwUPBmCBDkD/OgYq3&#10;VuwKU5RoZYRS1xDmstcTpjVbCQ9zdxmPaZw+u5PltWUwNdjukpLs3B3H8D0n5pKaBCLamZj46NO8&#10;FHYNV82p4hZz9Fw9p4J3llvO6+aW8q5zT/HucXW8GY6Ov8DQCX6PKOKjsEI+IhmCAi0tEcPUHImX&#10;G6OklYSPmavgtWY1PM1fB5OFtkYjBYdXDmk9N17JDvy6Ny3cqT2J5t0Uzw6pkwqoVUIpq1yg5JXy&#10;M/gl/DxBMb9MUMSvFxTwO2LzBJdjcwU/xGoFTwVa4TxbK3zPUMd+jFTH/k4xBBEtLBDT2AzJlhmh&#10;lBWwkGMJr/Is4ZciSxgvACUg2t+xIdzROVrcKHRfP5AbsLMrm3SoJY3qUa9iBlcl8CJLZSJWkTie&#10;ny9KFuYKc8QaYbE4R1gtyRa2SjKFFyUZwu8kacLHknTxLD9dvMhOE71npIo+0A1BJNwFjpEpijcj&#10;fEg3h1+1ZvCw0BR+OmUOo+Xb4HaZw/IrJW5rewv9bdtzQx0acyJP1KRHBZQlcyhFiQKWVi4VZEsV&#10;kgxJhixNki9PkVTIVZJGeZLkglwhGZInSP4dr5C9FiXK5mMSJYusRMkS0xBENsfvJMEEKU0Ic1nG&#10;8Es+AX4qMYHxclO4q98Kg3p784Hy46u7TvltbykKOViXR3GtVDP8dRms8NyUmOgspUiQkiCXKuXJ&#10;CQlx6kR5XIlCFlenkMg7FSL5dYVQPqEQJ/xXJo6fFYrj3vFEcQscQ1Ck6TIkBONPKiOYVgP8XARw&#10;v8wIRquM4dvaTXC1dr9Zb7Xr5+2VvtaNpcR91cVk59J8mk+BhknKyeIyUtNi+YkqqUyqVChiFRkq&#10;vqJQxVNUq7iKcyq24koSS3kviZP0q5yrfCPmJr7lcxPnYwxBdNwFCRgtpAI8/mN34s3zYyUBhmsJ&#10;MHhmHQycsTPpqnO2aqnx3lKnD9pTUR52pLiE6qUtjCKm53JoSjWfJ8kUSWPS4hWs1NTk6JTcZEZq&#10;pYqe2pJES7ukpKaNKujpL+T0tN8kjJS3AkbyW74hiAmmSA6EV5n4BgWAMwD4Hu+eoQaAy01fQE/z&#10;buP2JqeVDQ0eG6vrAnadqiE55ldGuGWVMQKTdayIuEIem58XK2JqZAk0dbIyUq1VRqgrFBRNcyJZ&#10;MxBP1o7IydoZKUUzK6Rkz8dQst7xDEFcMPmkAHiCc5jU4d1XhXcX3n7X8P7sa1sJne22Rk3nHC1q&#10;W93WlTf57ShsINqr68iuqTU0vwR9dJiwnBPFPiXg03RSKblYJQ8v1sSF6SpkYbpmCalkQBxaMiok&#10;lUwLwkrecUmFiyxSwRLTECQAo7kUgEd5AGP4BsOnAW424d3TDtDZZQYtF6yhrvvgssrzLquLO7yt&#10;tecC7dJbQp0UZylekgZ6MLeOSaXXxrDJ1VI+qVoVG1qtFYTUVPBDalp4xJpL3ODaUXZwzQyTWL3A&#10;IOr/RyNWfqQagmRAmMI5TBYDjFQD3D4LcBX7e7oBmvvw9hpYD/qBvaa6/iNWuX3umzJ6fHcpu4Mc&#10;pZ2kE7x2ij+jjU4it3JoIS2i6OAWZXRQixpTzghsbaYFtA5QA1pHI062zlACmhfCA5sQKbARhRry&#10;HufwWPvnDe7gDG60AfRjf0c/QD3egOXXrUA3aGuUe8PBIvPasbVJVz22yy777Y+5FHSU0R/qSe6L&#10;CCD2RocG9ArCTvYmhvn35pD8+0pD/fqaiL59/cG+F0cDffpeBPj0LPr7XEB+f8d0+p83+KEW4FYL&#10;7mEXQDf2N10F0OMNVnDHBNR3N0HG3T3mScOOq2TfuWyO+afHTsZtX3vyUOCx4FskD/+bNB/fmzxf&#10;71vxmExvr6ESL6+hRk/PoYvuHrdH3TyGXp5wv7l03H0Qubrf+Ct/3ODHStxDnMG187iH2N+G/bW3&#10;AHR3ALJHjUE1YQkJk18aSx7steBNOK5h3Hf+MnzcbXfQmI+971jQYc8xylGPMbaz+7j0qNv9NKcT&#10;94sPn5g4c+j4RJ+j64MRB9eJl/Yu44v2x+6hv+UB/h4M1wMMdgAMXMQZYH899pdiv2YUIHmCANJH&#10;5hA7td6I/cxmOXVqzyrS1MENJ6eObPN6enyn25TPXtcpot2xZzS7Y88Fds7PFXuOTmu+Pjqj3+U0&#10;077zyIubXx1++cj20PTcDsdnn2wdn6G/MIK/BbdwB77pBejC/sYh3AHsz8X+lPsAsp8BYl6ZA/PN&#10;GpPIN5tXhMzaWPnP7l7rMbt/s8vsIWunWRebQ3PeO/7xlrjDYZ5mYz8v2H7wnXLbgXe51vsXqrfu&#10;Wzi/Zd/i0Ga7pYeb7JbmNtotLmww5DbuwNUe/B7g/jXj59cPA+Rhf+of/v8AcJ8A0OeMCeEfV5oG&#10;/5/tOo1q8sziAP4CIsiWkJB9IyGLhEUIKCSIIYAJWyKByA7RSERxX2pVWquotVI5KtqKigeVWhnc&#10;OygVj62oVTtqXdq66+hgVbQoo8OAsvznmXNmvqAffuf59Jz/vc973w+3n+WVOiCgJQ5IA+IGVNwx&#10;g2ECzWC0cBTiRKFIFqthFgUjT6hCqUCBBXw5VnKDsJkjwx62FC0sKa4ESHHrPSfIP3CkhcwAya8l&#10;/VeR/E//n3+fograKSq7m3LNwDD38fAeMQ7+vrHg+GsgZIZDxgrBSI4K4RyyGHIDEc8Rw8gRwMrm&#10;oZjFwQxmACoYTFT5M1BLZ6CRxsCB9zQfpahGMv/bSf46kr+M5M8j719K+s8n+ZZnFGXqpVwTQLlr&#10;QXlGw907HF5+waDTFWD5yyBgSCBlCqBkchDGZCKaQUM8wxsmf09k091hp7liph+FJb4U1vhQqHrP&#10;vpNkBs9S1HqSv5zkz/9fft5jijJ3UFTSS8olro9yiyY1hJMagkF5yUH5BMLVVwgPPy68aSwwSD9c&#10;mi+ENE/IaMMQTKMQSXLjSK6R5GQSBd4UnF4Upr0HcgkLYhUHQYQ8mAdpBB9CrRB8oxA8GzFZAO4c&#10;HrifcMH7nA3+ehYEWwIgqA+A8FsmhPsZEP2VAfEJf4h/okNylY7ABzRIn/tB+i+izxdS+A5I4dNP&#10;9H0AFKQGqYIDBdl1VSoeFGF8SGOECEwWQWIVQWwXQjxLANESHsSruJBUcxD4FRuBO8i9b4imAMiO&#10;MBF0nDjDgPwXBhT3/KHsoEP5mt6vfEd7pwStVwm//+r5ACjFLMhlbARLOQgJ4kIdzEdwtAhKgwQK&#10;iwTyIjHk5SLIFwkhX8GH4kselJu4UG7jQrWL1N3IxshD5H4LC8GnWAi5GDAYcpvZH/qU+Ta0i9ET&#10;+pbRHQr/N2EEOV9/AFQiFkZK2AgXsRERyEGEkofISBHCx0kQmi5FSJ4U6qmBUM+XIGSZCKFrhAjb&#10;IEBYrWAwvJ4/EP4tb2DUfl5/RDO3L+Ik913kBU6v5ganW9POfhP1it0V9Zb9Mgrsziiw/iRefABG&#10;khrCBCxE8wMQQ05tEAe6cAFidRJEm2TQ2OTQTA6CZrZsQLNU2he1KvBt9DpJb/RmSc/oOvG/xzSI&#10;u8c0id7EHBG9iW0V/jP2J2GX9ldhp/aR4Ln2peCprlfwRAfBYx347XHgPfoAqIUsRHEDoGMzoOcy&#10;kSRlISmEB0OMGPFJQdBNUPZpi1Q92unKbu1Hyte65YquuLXyV3Eb5Z1ja4P+HFsf9CJ+b9Dz+IOy&#10;jnEtsqf607In+quydv1D2UN9p+xBQq/0rgGBtw2Q3EqE5EYixEMhjPSvZTFgCKDDxKUjI5ABczAL&#10;aVGCQeM4aW9imuq1Plf9Ul8a8kI/N6QjoUL9xLBK/Uditbo9cbP6UWKd+mFSg/rvSfvU95Oa1feS&#10;f1TfTb4cciv5Qchv4zvV1429wVdMUF02QXEpBfKLKQgaChoOE3qy95rofshk+yJH7IccpT9sEeye&#10;TJ2oK92o6DBlhT42lox6NH5G5APjosi7xuWRt01fRN40bYj8PaU28reUes31lL2aa6mHNVdSWzW/&#10;pF6IupR2O+pCWkfUufSeiLMZCD9tRmibGepTFjK5QyCGvEESybf4eCOP5YVioRfsCt+3JWH+XQUx&#10;3Gc2g/RhpkV9x5yv+T3dOeZ6+tzYK+lLYy9nVGovZlRpfzbXaM+bt2nPmXdrz1qadGcszbo2S5vu&#10;1IRrupMTHse1Zr6J/d46OLolC1HHshF5NBujhsJY8gapZOe0eY+AnekBJ98DZbIRb8rUPh2lUYyH&#10;k/T8W4Xpims5EzUXs+y689by+LPWBfo26ycJP1pXJ5y0rks4kbU5oTWrLuH7rD2GluxDhqPZrYbm&#10;7L8Zvsu+n3jI9kp/MKdv7IFcaPflI6YpH6OHQgKdBgvZ9wq8SL6/O2Zwhr2bLXbvnK30aJ85yudO&#10;eTzzqjNVesGeFXG6oDDuZG6p4XjO7ORjOR8bm3M+M36Xs8Z0OGe96VDuFtOB3J2m/blNpqbcoyl/&#10;yTubsjfvRsqevOfGhsLexN1F0BNjdxVDNxSSfH2RNdwTkzzdUe7nhrkBrt0L+K7PFkrd7i9UD/91&#10;vo728yyjuK0sM6zVkadtLpmUdLhwesqBgnnpTQVLMxoLKs17C6vMewprzA2F2827C/dYdhYdttQX&#10;/WDZUXTVsr3oD/P2ku7UbXaM32pH4tZJSBgKJm8fTHTzQKmHG2Z7uwwupLu8Wsyi/rFE4HJzqcr1&#10;8uJY3zMLkwUn5ljUzeU5MQedxYmNDmfaN5NmTdhl/8hab/80a4d9dXadvTp7m/3r7K32ndlb7Pts&#10;X9uP2zbbL9pq7I9sNZNfT6hxDKZtdMC0cQrGD4V08h3yqeGY5u6KeZ5U92Iv6nmFD3X/Uzp1/TO5&#10;y/llY7x+WJrEPbYoQ3loni26cWZhwu5pjrQdzumZ26bMtW1xLM75yrE8d5NjbV6NoyZvg6Muf71j&#10;b361ozl/neNcQZXjXkHVlC5blbM/s8qJjLVOpA4Fi8cIFFPDMMPNpXehO/W0Yhh1Z5k7dWOFJ3Vp&#10;pZQ6vTJ6ROtyA+tIRbq86eMsTcOC/HF1c+wpW8qd1k1lM3PWT11QUO2sKPqydFVxVWl18RfO2pLP&#10;nQ0lq52HS1Y62+yVzpv2yqmdBZVl7yZWToN1RRksQ8Hq/h+yyzSsqQMLwwdEloQAgQRkVxEKIota&#10;lAgKyCaI7AEh7FsgCWHXsFgIIDuDCogFCogVRZZqFQtoXWBaBa2tTsexUNCO8zjP0I6KzoxKhTPH&#10;mX/w4/393nvOd+5zP8oC0B4U4PlBgGn61/9z6Sq4X64MtytN4VrlFpWhchedAbnPup6iILtOWbjT&#10;idxor2OZiYH1krTw6rSMqIrUg7FlwuL4UmF1QomwKeETYWfiIWF/YqHw68R84YOkgrS52ELRu8hC&#10;EfIL0jB4ORhCWUgExfdZAH8toN4rB7hfoQh3q5RgvNYIRmvtV1+o3snuPbzHpLs0YFPbJ2G8pnyB&#10;R31evH9VVkp4mVQSXSzJSSgSFyYXiMpTZKIG4QFRmzBX1CvMFg2nZorupWZJniVlp7+JyZa8j8wW&#10;Y9hyMExBGYWg8K8coAxQ3ymnvlGtALfqFOBagz5cbrBRGqx31uyp8TLqqPS3aikL3XakONKtuiDW&#10;r+xAEv9QTlqMLDMjKVd6MDVLWiLKkNaK06UtYrH0tDhNOiQWSifEqRlPU0WZ/04QZS5Ei6TvI5dD&#10;eaSbBIU56nxT1DvvV1LnqgMYO0Kd5xgXvmy0XnXu6A5Wd4OHfmvdPovGqpCtdeX7XQ6XRPsUFyWE&#10;yPJTorMOSJIlOTmi1Oyi9OTsSmlidqM0IbtbGpdzIT0259v02Nwnovi810kJuW/jErIXopbzvzym&#10;AzzJB3hYRjOopd5J/q+bAIaOs2GgxVKx57gjs6PJXe/40b1mDfXB9lU14c7yiiivgrK4oJziJIG4&#10;KC0pqSBDFCeTSaNlZRlRsiMZgvxOaUT+F+n788fFEQWzaZEFr5IE+W/jBLKF6OVQHhXfZP1/Dw8+&#10;zIB6103yj5ygztHKhLPtGxROtjmotn7qxjl23GdtbWOgTfkRvuOh+kj3AzUx/tLKhP0p5cL4GHl6&#10;akTJAUl4SakkrKRBHCbvEPHlg6mh8jFhaOlMMr90Pj5MvhAdVvxesBxMoj3kAfxEWbz3YQaNNAPq&#10;Xhep//V2robuk6bQfnKzcnPnTnZ9u7dxRau/VXFLiIOsab9L5tEo39SG+NC4uuSoiBpJIr86LyWk&#10;Wp4SUtOQHFzTkRhUM5gQVDsWF1g7ExNUMy8IrlncH1yFYcvBNIBfaA8/VgBM0g5u0vsPdwAMdlPv&#10;Og3QfkYfjp/ZpNRwmseqOuWuLz/pu6GgM9A+u53vJGqN9Ew4ERsgaE4K5zeJo4Ib82ICG+UxgU0N&#10;UQFNHYKA5sEI/+bx8H3NM2H+TfMh/o2LQf7HMHA5bzIAfi4G+P7DDJoBrtL7XzxFMzhDvacPoGmA&#10;DQ2DFopVAw5qpX0unMJeL9Ocs37W4p6gbYmfh7kKugV7+F3xAYGdaaH+nbn8fZ0loX6dfwj26+oI&#10;2ts1GODbNe7v2zXr59sx7+v72aKPbzvuWc4zuoeHh2kGRwFutAF8Rf7BXoDPqQO2XACovaQMFUOm&#10;IB+yVS64xNPMuehmIL7gbZ543s8uajCIx+8Pdwvoi/He2yf08e3L9vXpK/bZ01/vvae/3cu7f8DD&#10;q3/c3at/1s3r3CtXz95FF8+zuIJZ+i5+T7f4R9rBFZr/l+Q/+wV1r4sAR6mHll0FKLquA7LrForZ&#10;17cwxNecOIlX3UwEV7wtQ0f9NvuPBDv6DEc6ew0n7vIcydjpMVLk7DFS6+Q+2sbbPdrvuHt0bLvb&#10;6KyD6/BrB9fLSw4uQ7iCh5SD23QH17oALpN/gPzd1EGbRwCqqQceGqf+OakEkrv6ILz70er4O1tY&#10;kZM83ZAJF1O/Ca+PvG/vs3G/zbd3m4i1d52Q2LtM5Nvtmqyy2TV5YtPOO+c2Ot+5aeV057Gl08Rr&#10;S96tJSvet7iC7+gWxygDI7T/8+TvuQzw6RWA+uvUP6mH5k0CpP2gCLGPVEEwra8QNm2hEjhtp+E7&#10;tY3rMbXL0GXKa63zdMA6p+nI9Tt+TlnHm8ldy5spNXWcbTTePnvaaNvjK4YOTx4ZfDzzwnDL9ILR&#10;5ik0Xs43dIdXKP8Xyd9L/s9o9kdu0g6+AThIfvEPAHF/AQh/qgzBc5xVfnPGql5z5iyXOWvtHXNb&#10;dbf96qS/9VcPg82/+Rva/zPCwO55sr7t89w1Ni/KdTe9aOZav+zlWM/f0Nk4P6Nt9fIl2/L54gqu&#10;UQaHBgH6yd9F/mNjAIdvAcjuAkjuA8STP2wGIOA3RQWft+pK7m+5qjvfGqpvf7dec8s7S23bBTuO&#10;9cJ2ruXvrlzz3304Zu9DOesX43XWLmayTZbkWiZLjZrGSz0aRjjKMsQH6ob49xV81U93QPvvJn8z&#10;+SvJn/8d+R+Q/xH5ZwH8ngJ4vgIFl6VVSjxkqGxFNsMW9Vgb0UjDAs201qOVlgnasw2Rp7UGd2tx&#10;cZ+mNkZqaGIaSx3z6Ye9hsnANgYDz6mp4cgKLlwCOE3+FvJX3wYovAeQ/ifyTwHwHwPs/RuA2z8A&#10;dvwHFD9GULJFULZCJTVzVGOsRS11I+Sq66Mhi4vrWFReyWnHUkWeuhJ6MAEDGYAxaoDpRKEqYLUK&#10;YNMKzlL+WslfR/5D5M/4kfzT5P8FwOcZgMscgMNzULBbAEUregYzegZTBBUDBDVdVFDTQWWGBjKZ&#10;TGQzVVCPqYjG5N1A2JDXkfAgdyC5BESKMmDmClB/Awf1LThoaM5FQ0td1LXVQ43tesjy1EP1EC4y&#10;4znIlGojo4CNjHItZNZroHqzBrLaWahxSh01epmodZ4YZiD7BgO176ih9k+qqPOMmFdBnbcEKi8S&#10;v2sTOitBA3oGQzMOmphx0cRcFw2s9VDXYQ1y3degTpAe6sRwUVvCQbZMG7VL2ahTq4WcRk3ktGog&#10;9+R/6a7PqCbTLA7gL0jvhJKEEghSpENoxoTeQgktgQRCQhq9BJW6dKSICKiIooIyoqCwC459wK6D&#10;Izu6KsqxjM7aZlBZbGBB5O4z84nD7nz4nffLe8593nvvec771wSDfk0wHNIA/Al1wJ9TB8I1NSBO&#10;Is9VF4lvVBaIn1TmiaD8mQgqn/7Cn/XNzPXBwswALMgGYGaDB5IbAUz80JiZBDDi4YGYYQjEQtSv&#10;Kj0w2ogD4y26YLxTB0z2aoPpQS0wHdQC0jFNMBtFxjQWzSc0vpKfqn8xn1b7SP6o9oG8qPaeDGrv&#10;/gKYWOjDShN9sDHWh1WmBmBjaQirXIhgRTeCleFGYMEhAllKAPJaQyCXo3PWo/db9BYtt+O+We7R&#10;XbDar/vV+rDOvPURnS82p7U/r7qs/WnVTa1Z28da72xfac7YzmlO2y5qvrYFzVfIlN3/AjIJ1Sbo&#10;gaMhDpzR0xX1wtWBAM5UY3AINgE7FiI0/mabQ/xqV0L4Yl+D/+SwyXDOYavBrGOnwQfHffrvnfr0&#10;3zn/Q++t8wm9Ny4XcDOu13GvXR/iplxf6r5wncM9oyzinrgC7lcK6D76P8CKqAfOBrrgoa8DVEMd&#10;oJNwQLc1BKq7EXj4m36jRJE+U3ikWUqG6XvKepM3bhXG/3FvMJr2aCW+8uggvvTsIkx59hJ+8xog&#10;vPA6hn+++iz+2epx/JPV9/GPqC/xD6hz+HvURfydNYCfWAOGt5Fby4Ad+n4PHKqtrQUBBpoQaqoN&#10;IdY4CHTBf/Wlm8zSwszfUBPIr6li8u9r8sxf0ErNntJqSU/om0i/em8lPfLeZfqLd4/pA59DpPs+&#10;R0j3fEZIk75XSXd8J81u+f5udt1vjjTuD6bX/MHkKjLmD8Y/LgMu+rpA00L11dQhQk8NYozVIcZS&#10;a4HpgPvA8CK8Dgw0e+EXs/LffnzLX/wzLe8HFFhOBlRY3gmot7wd2GJ1K3C71b+C9lhdD+q1+jlo&#10;0Ho8+Lj1teAL1leDb1pfCX5qczHknfX50AXLs6GwcpQB5BEGmC8Hnrra4Ifqh6Nrk62rDFyCMiSa&#10;q85xbDVfx7npPWP6Gj0Mj7S4y+Da3AqV2F0PzbMfZxQ7/MSochgLa3S8EtbqeDlsh+PF8G7H8+F9&#10;jufCh53OhI84jUZcc/oh4qHzyYhpx+ORX+yPMsH2eybYDEeD9dAyQNPUhBAlVYhVVgKeliIIDRTm&#10;RaaKM0Ir5efJThoPuHS922yG2T9jWLZjUXznS8x0ynnmWrczzFL3kaga9x+imtxPRW1xPxHd6XE8&#10;usfjaPRhj++jj3sMR1/yHIq54zkYM+VxOPYjpZ8FLn1scDrIBgfEfinwVdOACJT3OEoKIEJXbZqu&#10;/GwGQX4q3XzFI6md0oSYqj0uCDa5lBhteyaeSznNEnsdj8umHo0rWHMkrpw2xNpA+zurmTbAaqcd&#10;Zu+h97MP0vvYw/QD7DP0XvYN7+/YT733JXyg7uUsenZzwL2LCxTEdSkIUFGDaEwJ+AorIFVFbj5L&#10;HZvJ0cWe5OCxyRwr+Z+zPDUupwUSR0VM6xP8eNfhJD51kJvmc4iT59fHKfI/wKn0389p8P+O2+q/&#10;j7sjoJvbE9DFHQjYzT0VuIv7U+BO7qPAHYlv/TqSFugdPKBu54EX4rkUhCiqAgtlLZGc3JdMBWw6&#10;TxF7kq+MPZSpYTfXWciNrXVXPZvnb3giM3zlkJTlfEiYRO0ViP16krOCupPXBe/hlYbs4tWEdvKa&#10;QnfwtoV28PYw2nl9jG28o4wtvEthbbx7YS3J0yEt/PmAFj74tgiAvlkAtKUgXF4FuNgKlHXQ96O8&#10;hTLXvYIV2ESBMjZebIZdKKYony7w0TsiY5gfzo513J/OXd0tTfHbJUoN6UjJDWsXFERsFZRHtgnq&#10;IlsFLczNgp3MZsF+ZpNgKGqj4FxUg2Aiul7wMrJe+Dm0XghB9SLwR/yWAiaaAw+Tn89AWQdljfso&#10;c90ukcNulCpgV8pMsNFyZ8Vjpd46g4WhpgfWRtt15yZ4dmYm+7aniUPaJJmRzeL86CZRSUyjqDq2&#10;QdQUVydqj9sg2suqEQ2wqkUjrErRDXaF6LfYSvHHyEoJMCqlEIwELQUxmCIIMLn3WagH6zHsLspc&#10;N8rRv3aFPHa+ioidqnZUGK6kafX/Ldiop5hps2s9261dluTdkp0S0pSRGlmfmhNbK13PrpaWJVRK&#10;6jjl0jZOmXQ3t1Tazy2WnOQWSa4lFkqfcopSZ2OL0oBZnAZhy/25C2JMbioXwx6gvHML1R+vxrDL&#10;KH+ObjDEjtXZrxispWr0VgURusojLTtK4lzaCri0pnx+UF2uOLIqKyOuLEPGKUkvTipKq+YVpDUn&#10;r0vfkZyf3pssSz/Kz037kZ+T/piXm/E+IS9zMVaWCczlIB7tQiqaQz7KW3/0ANUfq8Ow8yh7nWzU&#10;w4Y3rpLvb/RS66kLMOisCbfYVhHr1FyasLq+iBdQtU4YUSpLZRXkZCfmZ6/n52aVp2RnNQgzs7YJ&#10;07N6hGlZQ0Jp1kWhJPtBSmrO28S0nIX49ByIRWKWQvso/xntwmM0h4k/erAB5Y1GDBtpQpmrWQsb&#10;2Gwl19vsodLV5KfX0RBm1lobbd9YFe9ZU5bkV1YiCCsolMTlrctIzMiXpaTmlYjFebUSYV6bJEXW&#10;JeHLBiXJsnNinmxSxM+f4QnWfuWk5AMLiVsK7aPcTDaGPSzGsJuoB1dR/XPNqAetKHO1qWJ9Wyyw&#10;fVsoSp2tPjpbm0NNNm2MsqmrZ7lV1HK9iyqTQ2RlopiMkjSuuCgnhY8OlFRQJU0s2CzlFu6WcAoH&#10;xAmFZ0TxRXeFCUXTPG7RPIdbCKzl4L90l2lUlOcVx+/MMNs7+woIDDuy47AMKgiIKLIIDKhIEEFj&#10;3OuSqDER0GhB1CMgShAwohRBjGgNWKkYY4DGpsdY0wFcY4mCqICKoihIbq8fco7S9sNv3m/ze+7/&#10;3vc5700HVtdqgGubAS5TD1rI31RIGRTR3rnPDI4U66Cs2Mds/75g6Z7C6Za5+bFOW3YbfT7Lmzt5&#10;XU7qtBXb02ct2rp4zvysFfOTMz/JmJOZvXB25q6MpKzS9MSs2jRjVtN8Y3ZbamJWX3Ji1vDspCw0&#10;JmViwru8vRc63/ZhC70LeTQHtPudpf2zroR2jgMA5WUWUFzmySkonSTKKwnXfLE/2m5zUbzH+sLZ&#10;hlV7UkIX706bmZa3yJicuzw5KefjVGNOVmpCzq4PEnIPzIvPPTY3LrdpTtyOtqS43D5jXM7ruPgc&#10;jB3L8+UAtzfRLFIGrXsoA/LX0/5XSzto+SGA/YeVUHDYhbWzwl+w7VCoIvNgpPWGslnjV5ck6pcU&#10;Jwel70udNm/vwpikwmUJ8QXrkuIKshJnFewyziosjY8trI2LKWyKjSkAHyDg32yLiSnoi4rJH46M&#10;ycfpY7lP91JHNs0izeDFfZRBGe1dFQBVlQBfVtHeUS2AHTV2sK3Gh5tZPVmyoSrcfHVllP3SI3Ge&#10;GRVJASlfpUxJKk+PiCtbOjO2bF1UTFlWVHTZrsio8tIZUeW1ETPLz4dHlrdPjSztC4s8MBwaWYIh&#10;Y+mkO+Hq2wyoB01Uf/1hgONHASqO0e75NcAf6wCyT2nh81Ou7PUn/YWr66Yol56IsMo4Hu2cUhvv&#10;nXhstmFWTWpQVPXikMjqNSEzqjeHzKjJC55eUxI0vebYpIiaponTatoN0472G8KrhgPCK/G/uJFF&#10;GdAcfvclZUD1n6ymDMhdepIyOE1+2gXXn2VgbaMtrGz04n7UaBAvOBuimXcmQmdsiHKJaUjwjKxP&#10;1kfUZ/iF16/ym1q/yXdqQ+6EsIZin9CGaq/QhnOeIQ3t7lO+6XcPPj3iHnQKPcZyNZcyoB6co95/&#10;Q/7aEwCHyL2X3DlnATbRLrjyIsCHrXLIaLVnpbZ68ee0BkjjW4I1Uc3TrCOao+3DmhOdQprnOwc3&#10;L3MObtngFNSy3XFyyz77SS1VdpNa/2o7sbVNF/h9v85wccQ24ALa+Y/h79SDCwcBzlD+dZR7ZT3N&#10;Abl3ngPIvACwlnbRxbSLplzhgNEkgziTLTva5MaPMPmKQ02TlUGmcO1EU6y5oW2uRUDbIvOA9jVa&#10;//ZsjV9Hvtq347BKf+0vygnX/6Xwae9VeJteqTx/RjWheZfvaQYaafb+TP5q8pc2Ug/OA2yh2j/5&#10;G8DSHwFS/wlgbAeIvM2FiHsqVmiXDXdSl7PQv8tbou82yLy7w+Se96PlHj1z5O49i2RuD9ZK3R5s&#10;lbg+LBK7PKoWuTz6lnHqvcU4PhwQ2t9HZizn/kRzSPnXUvYHqfYCqv0Lqn39JYBllwHm/wyQ2AEw&#10;8zZA2H2AoOcituG5mqsftBJ4DjoyboPuYucXvhLHl0ESu5fTJbqhBLH1UJrI8tUfGIvX2ULz14UC&#10;7XAVXzPcxNMMd/DUI0+5qpHB9zhD/q/JX0H+ou/oPWgF2Ei1L78CkGYi/w3y/wIQchfA0A8s/TCL&#10;44kCrivK+U6oFdihjdAanRhL9GA06M8oMUQowSghg3MFPPyIb4af8ji4k8vGg1wW1pmxsJm4xHmX&#10;k5R/Jfn3U/a5lP2n/wBYcZX8lL3xFuXfCRDcBeD3AMDzGbDGjwLHAcFMh2zeOBTwzVHKV6FGIEUr&#10;+jB1EHDRXcBCfz5gKA8wlkjlAq40A8zkAO4myoiv3uMo+UvIv/MHgM8p+1WU/YLr5L8DMOMeZd8D&#10;oO8FcH0MYD8ELGsEjgWdQY3AVSDwxIQAzeijnCGvgrAgry3hRm5/Yir544hU8i0jNrIBN70Hiscr&#10;UeWkRLWTCuUuKhR4qpBtUCIrghSJcoR0KcIqUm0SIWxjEHYLEYoECKV8hMNENQ9ZdUQDF9nniR/M&#10;kG0ifuUgu594yUb2b+xR+h35P6DCWYlaeyWa21OkjiqUuKlQ6E9nCVciP0GB3DQZclZIkL1RjJyt&#10;IjTLY5BbKEReiQD5h/jIr+Kj4DgPhaeJc1xkWoirFMu/zUaZXs4IM8h5zYxyhhjkvPwd+pd3QY2D&#10;EsfplGhlQ09bOoezGtV6NSpD1CiPVaL0AwWKl8hQ9LEExVlilOSKULqHQfl+IcrLhag4IkDlMeIU&#10;H1Vneb+pL/JG1T9xh9W3uEPqHu6g+rnZM/Ubs6ca5L7lyf8ALcmvs1SinYUSbccRDirUeavRKkiD&#10;ljPVaDGXMvpQgdo1MtR+JkWLbZJRi13iN5Z7RSPjDjDDVoeY11ZHha+sTwiHrBsEL2y+FQzqfuQ/&#10;013nP9F18/p0A7xHujf8B7bI7yG67VDQNQa0Ia+jRoHj1XJ00cjR3VaJbh5qdAnUomOEFu2Nmt/s&#10;F6hG7FYoXtltkL+03yIbdNghfe6YLxlwKhY/dSoXP3GuFD12qRX1u5xmesc3MY9cLzEPXduE3a5d&#10;wruuA0yn6xvmjhuKbrmj6CY9b4wBHbQKdFfK0FsuRV+1FANsZOjvokS9nwa9Qs2HPWLNX7inaAbc&#10;l6gfe6xT9nlsVjzy3C5/4LVbft+7SNbtfUDW5VMhvetTLf11wklpp75RekffKvlFb5Lc1N+TdvgO&#10;yEy+b2RXfVF2hfiJuDwGdFXJUS+RoIER4xSFCMPGiTHUUYZBXspXgZO1A36RFr2+sy16/Baa3/Nf&#10;pekM2Ki+Y9iivm3YoboZmK+6EVisuhZ4UNU+8T9kl2lQ02cexx8OEcSrBQcBD45qOaqEmwA5yH0n&#10;hH9uYoBAOMIVREg4lEQiNwiBACJoABVQS11BLeqIuqxWUCvDOrXT1nV3pN1OHbc7rtqt3Wefdt+k&#10;sy8+r3/zfJ/v75nnM+6zknTWZxk/6/sIP+/7EP/A9z7+qe9nyS+3/Cn55y1/TIa+t1Kg7/yvJEMf&#10;Z347f6KXNySu9YKMTZ6Q4+cJ2UHr3tLDN74kx/l8m5rm9yxZ4P9Visr/i9T8rSsEg/8yocb/IdES&#10;cJ/YErBEPBpwj9QfcJc0EnCHdDpwgTwdeJs8F3iLfCdwnvxk2/W077fNpb0NvEKBAZco0H/2f2x1&#10;BsZ6b4AEdzR/jQcUrl8Dxb5r3om3efxDuMtrlRO14WtGqs9jGtv/c6p0+yI1e+ddqj5ogVYZfJtW&#10;F3yT3hh8g94WfJ3eE3KNPhgyx3CEfMqYDLnMmAm9xLgZOsNYDr3AfB46zXwVcp4Fg86y4c5JDtwx&#10;yf49EO/pDSlgLRS4uUOplytUbnL9l9LP9Tv5TvdvMsLXrqQnbVzi0/0XuKLgeY5q13V23odz7NKw&#10;y5yqsFnOwfAZjjX8D9z28E+4veHT3OMR57njEee4H0dM8a5GTPIWI8/wnkaO838MHxX88qFDAHed&#10;FMAPEKHO/JYBEzknBlzR0+7yRuMFXmg2gmdqP/A4c5frkire+7aM4nctgxd8WSQNvyjU7JkWFuw9&#10;LzREnRUacZPCBtyEqAl3WtSJGxf1R4+JTkQ7RFPRJ0WzMSPpCzHH07+MGUp/gRsU/3vvgBhGIiL6&#10;xTDMGZjm4gn5yPcUwOVVFgDPtS7gK607eJK9DjzMDXZZ0MZ4XdOQfGdV7KBpuTh8SqLEnca0seOY&#10;Pt6B7U84gdUmjGCWxONYa+IQ1pM4iA0lDmCnkuzYhaQ+bD7Jhq3ge7C/J3ZL3sYdlcLoLimMQux1&#10;BtKBB0wHru/UAKxqkW8h7/tzoStYzvcAd4t2gBtFOI9L+YT3prXM7RMaYdhYpix6RKlJGFLo8IPy&#10;0pR+WVVqn6w+1SazpvbIOghHZXZCl8xB6JCdI7bLrhJbZQ9JLbLnhGb56+RmBUxExDUpYKwzkIXu&#10;QQJc/oky+CYf/fNL0D8b/fcXS9zArbIA8Gn5HvcLJckbpwrpAWM6/u7hHAw3oFEl9qpzUrtVhaQu&#10;lYHcoTSmtSkbKK3KFkqzsofSpBymWpWT1EblZZpFeY9mVj6jmlWvSOZMmNqQCfGIJGcgF7ijewDf&#10;/ppBMQDLBjQfeddCBQDXK/3AzIFIt3P7k9afKqP6jRRzQwcKxHttufLEzmwNoVWTl9a8r5hmVVfS&#10;G9V1DIu6kWlWdzIPqQdZ9epTrDr1RXaNeoFtzPyabdr3I8207z9kkwYSEanOQAFw+yUTgL+iDL5A&#10;539wAHlvNfIdxBWjL/jEFOY6YUxY5ziQtgUpTFBviSiys0ga36LLJFi1ORRzdgHjYFYZuy6rmluT&#10;1cAzZbXyqrP6+AeyHPz9WdMCg+amoFzzRFie/ZJtyH5Hr8iBFATZGSgCrq81ADwtAmAFnX8Red/t&#10;WgCuIS7Wbgbn6ne7jNfFeQ6bSO/bq1jbj1YIwlrLsNhGvTLlUIGGUqvLY1Xn6nmV2v3CCm2dqFx7&#10;JL1U2y0u0Y6I9dpz4kLtdXF+zkpGQe4P/MLcn9lFeZCBoDkDxcDlRTZyTtSDR8i57qLZNw4h30FM&#10;H1oPJsyhwNEQ4zF4kLjZVssIbDfydx+pFOPMBjm+tjQz7YA+h1VeUCAoyS8TF+mMWL7OItHpOqS5&#10;umPSHN2kNEs3J9XoHkmz8r9Pzy74iZdTANnaAsh0BkqBy2oeAE9QD+6bkO+g2dcOowyQ/001eoIx&#10;605w3IpbYz+curGrgba1pZ4bergmfU99tTSxqlJFKjdoWEWlecK84mIsW18p0xQdVKj1rYpMfb9c&#10;qT8tV+gvy2T6BzJ58XcZyuK3AlUx5GYWQ7YzUAnA3wrRPqIe3EPedxPNv9KEMmhGvtHsBkZaAsFA&#10;yx63nma8d5uVssVqYQcdahBGGOuxuIoaBUFfrabnVubw91UUYkqDQS4vr1VIy5sUEkOfHDOMyzIM&#10;s1KxYUkirlhNxyre8LEKyJVUQLYzP+1DXfj1HlAP7piRc6H5s8g/z3YAcBIx2OkHbJ3hrh0dCV5N&#10;beT3zS3MbTVH+LsrG8W4ErMsWXdQRdHUZXEUNfnpEmOZRGw0SdONRyQiUy8mMo2JhabZdIFpUSQw&#10;PecLTa85QhNkiYyQ4cwPOWgn0R7eRxncRu451w7AhaMATPQAMISw2d4Dnb27XJptsR6WbsKmui66&#10;/4EObmhZm+ijghZJQvYRJVHZqGFgljyeyFwqFJhNIr7ZKuRbbHyeZYzLs8xwuJZFFtfynMk1v6Zx&#10;zZDKbYAUZ1bRu/gY7eFnFtRFdP5L3QB83AfA+AByjn4AOgbXgaZjQcAyGOVeP5DsXWWnbCnvY+8o&#10;tAnCcrozolVdcrykQ00WtefS+W0lTG6bkclpszI47TY6u32MymqfSWO1L5KZbaskZutrArMFpiJS&#10;nPkLehM+r0NdRHdwFZ3/Ipo7NYS8awR51wkArCddQINjK6h1hLtWnYz3LD9B3Fw4TPfXDnFDMo+J&#10;IqUD0lhRfyaeZ9cS2PYSIstuJDLtVgLT3pvCsI/h6fbZJJp9KZHWtxpP7X0TT7XBOGrP7/kS7eMi&#10;6uF8J9pHO+riMOqiA4Bj4yiD0wDUn0HuN7EB7J8MBqWTUe4FE0neOWfIPqpTjG2Scd4HwjFxJGdU&#10;gWOOZsfSHfo4qqM6ljraGEMZ7cFRRkej0kZn9pBHlz4iOVYjSSfeRBKH4f+xjHqw0IoyQPlfRPPP&#10;jqEu/pfuMo9q6kzj8Htzl4SsN2whIUDYQsqOKFsUAZWABIzFVhm3aUenTmu3o3O0juPosVU7rnWr&#10;ClXBpYJDQFxQWaTjiAsUl1EHV5AqWhcUQRQV3nlP5x/xnDk5z7n5J3l+7+9++XI/8q4vAVhGZ9F5&#10;ToBP9zHwUYUnTKswM1MrYqR5+5JUueUpHtllNmOGMztgpPM9c6pzsmW4c4Yl2Tk7ZJhzkXmYc03Q&#10;UGdhoNW53z/J2WBKKm33S9j73BRfgv7xxQNpoHV4jNZeZQF1QLPvKqYOSqmDcoCFFQCzDwL88TDA&#10;xGopjK8xwLiaEMmYmhjp6OpE1ajqFLeUKpvX0CqHd1JVnjGxepp3QvUXhvjqBfq46pVecTVbdUNq&#10;KjwHV59xj61qd4858twz+jDqoioHcnw1/Rbo/leQv2QvrYMyWgf7aR0cAphL7pnVAFPpPJp7AiDz&#10;jBRGNeogrTFIktwYISQ1xsnjGoerYhszNIMa39VE/zyZ+Fgd1TRXFdm0TBnRtFkZfrZUEXb2pDy0&#10;6Y6LpeGZIuQ0qsynUP0mNZtpP6D+S8lftA9gI839Lbn/Qu7PjwF8eBxg/CkAeyNA2gWA+GYBYm9o&#10;IfqmjyTiZggXejNGsLRYpeaWdGlw61hpUOtkaeCtmUJA23zev20lb2or5Hx/OcL53G5mvW91sobW&#10;17y+BQdQWQRQTv7d1PvmSoAVVQALagG+/CfAtHqACQ0A2WcBRlwESLwKENUCEN4hYywdbpLgx96c&#10;/+NA3vdxuGB8EifoO1MEXaedd++cwGufzuDErq9YTfcKVtVdJFF2H5XIn11hXJ49YWRdvQOoIH8x&#10;+Qto9tU0+yLqfRb1Pv00QF4TQM6/yd9M/uvkvwUQcgcgsBsYU58gMfarWX2/J+fR78Np+4N5FUbS&#10;w2kCx+NIjsGxLOAHEsDZxDIGsIAoJ+jL8coA9pJ/G/nX1gAsptlnnwT4iHr/3XnyXyb/NYCEVoDI&#10;2wDBdwF8HwIYeoHxRJC4IbAaFFgFqjgB3TkJGjnAIHJHEknkziDyyDuTWEDQ4kPadLB4AEXk30Dd&#10;L6H7Podm/xPNPpF6zyF3GrnjyR1B7sAH5O4AcO8CEPuAUVAGKcFTDoYAZAkZoSX0RCD5o4hkcucQ&#10;UwnaEJE2RPxmACgLElERIKKc4Og9hGoQhqgRRigRxpJqigvCJ6SbIyAsJOW3HMIa4nsW4QdihwSh&#10;mCgjKilOHdFIXAOEX4kuoo9eCK/+D6gkt8ZPRLUv5fCnDGZiEOVIUSHkUI6JcoQZMoTZlGMB5VhC&#10;OVZRhvVEPmUoJH4kfylxgKgh/2mmH5qZPmgnRye8gNfQQ65n/4N5G9SS392bMIgoGilHoIiyaBGF&#10;YWpks1TITKAuplMXX1COeZRjsYDMch6Z7ziUbOKQ3coit5Pt5/ayfVyF5BV/VPKSq2d6+YtMD9fG&#10;dPFPmE7+JfOYPtUh/Q3JQ5eBoAf59Z6EhwY9PQmTiB7hIromUjc2NSrHKVH+gRzlM11QPkfWp1go&#10;faVcKrxUreJ7VRv45+p8rkcs5J6Je9hubRn7VHuY7dQelzzRnpc80rZK7rt2MHfdeiXtbsjedkf2&#10;lidyrW+BBvL7umnQT6tGP3c1Bvho0PSOiD5DRDSkadBrjPq1bpLyhecMeY/nLJcu3XxZp9fX0if6&#10;5UKHYa3wyHsT/9B7K3/fuIv/1VjK3TMe5Np96rg7Pk1sm89NtsX3EXfdr5e/YkL+sgmFS8TFt0A/&#10;8gepVGiWKzFMVGCEQYnhQWq0RIt9QcPE5wGjNU/9x6s6/P+gfBDwmfxe4FyX9qCFstvBS2Vtwauk&#10;t8wbpC3mAunNkB3CjZAS4Zplv3DVUis0WxqFS+/cEC6EPpQ2hfbKGkLR5TRxiqgPRfmbYLBajWEy&#10;BUbxLhivlmGCjq4mxevYMHV3ZIL4KHyUeDfsXU1b2BRVS8THyuuRsxVXo/4qb476Wn4pern8YvR3&#10;8gsxm+TnYrYpzg7arfh5UJmicdARxZnYeuWp2P8o/xV7T/XT4B7VsVj6XxiM6iq6Ho1F1ZtgGM0/&#10;iHXBJFbAVDmPI9x4TDVKu4eZ5fcTYlRtg4eL1wfbxctD8jQX4qZrzsZ/JjYmzBHPJPxNPJW4RFuf&#10;uEJ7Immd9njSFu1PSYXaOmuJa631gGuNtc61ynrO9bD1F7eD1qdu+4f2u+2zolu5FV2dQweCMYIc&#10;E0CKIxgOM6UsZqklz0fr2AfpJr41JUzWnJyoPDfM5tqQnOtRnzzF8/jwGbq64V/qalO+0lWnLNQd&#10;TVnqdTh1pVdl6nqvg6kFXgdSd+orUp368rSj+rK0M4bStBuGkrQOw560V/rdI9Br1wjU7XwLjGNk&#10;mEzn3kyQ9I9hmZ6xMnjsUENbthfTnBUsacocoqi3pbnVpefoq0ZNMFaO+tDn4KhPfCvSZ/mWp8/z&#10;K0tf5FdqW+b3D9tqvxLb9357bNtMP9qKTbtsB0w7bcf9izIu+2/PuG/amvHCryATffMz0Sc/A41v&#10;glbqYCSwOAaYznF01nifzlzvcXDFoYCz4/yZE7kxspqxya6HcjK999lzTaVZkwL3Zk0P2pP1afDu&#10;rD8H78yab95hX2wutP/dvN2+1rzVviWkIHtnSL69LGSLvdayyX7OstHebtmQ3RO8LhuDiIC12ej/&#10;Jjj8tw6Y5+RvywO4OpnOnZMZOJ8nwMlJPlA7KVI4lGcVy95PNxTnjgnYNXZ8SJHj96HbHDPCfnB8&#10;Hp7vmBO+2bEgfJPjm/CNjpURGxwbI9Y5tkesdeyNXOM4Erna0RC10nHrv1SXaVTTZxbGbwABtVig&#10;KIILAoosCkLCEiBhSULIwhoIWyCQRMKSAEKCbAk7BNkErCIYUaloFNG6RK3jzmLPWMfpOG4clzm1&#10;Z1TamSlOW/GM/Of2W/zwnDfffud57v2/eR+/rsR3WzqTCK9dSYQnysNURDRYEPEAc2kAz8TYt6QA&#10;92TYuXLN4IbECS5JfSzO5FJtDNkMx9FMvqs+LcVzKDVr674U6bY9KUX+A4LygD5BdUCvoCGgR6Aj&#10;dwn6yJ2CYUqH4BhFJzgf2CaYDmwVPAtqSfkloDnlo19zCrG1KYXwMRXBAvOPyTgDEXZOZN/HvvFt&#10;EfYdOb7x5CvhbIGX2Ul50PKvpFEr9bkcl8HsJM+BzHS/3elicndafmBnmjKoQ6gKbhfWhbQJW0Ja&#10;hN3UZuE+aqNwNLRBeCZUK7wVphE+DqsT/iukLu1/lNo0IgC1zVQEG8x+TQV4mYsZIP8u9r7JEoCr&#10;CnzjKezhVIkHaUxBsR4pjLDfn89eNyCJ9+gRp/ruys6itGVJQloyC0KbMsrCGzKqwrUZDTRNRge9&#10;NmMPvTpjJKIq41REZca1SFX6g0hVxhxNlfmBqsokglAUUxFcIP2UjnPADP6K3Ds7sGtUAFzG80yZ&#10;DRjK3eHIjgCr4VKa7Z5ilnNPAX9jh0ywtSUvndIgzqFqsmW0GlFxRJWoIqpSVBetFrVGV4h2M3aI&#10;DjBKRQamUvQNszjrPqtY9Dpakf2epsgmwpTZRIip/tiFf+IcnmIG98qwa6gwA+w9F9QA4+plcLRy&#10;Axys9FuyryLMpq+M4dip5Lq2FiX6NMiF5FpZFnWnJI9ekSuPLhOXskrEVTEKcSO7SNwVWygejJWL&#10;x2K3i40cqfgu6scYWe7vUdtzCToqzFREEsArnMPDYuxb6P9WFWZQg70XdbzaEg7VrIOhmq3mA1XU&#10;5d3q6JXt5RyXxtIEzzpFin9lYUbIDnlOhGK7jFkoLY7Nl6q4MomGJ5Ho+LnSL/k50lF+tuQcP0ty&#10;h58l/YEjkv7KzJYRUTkygm6qBfwm/4Fz+Bs+s+6g/+u12Hu1+NZHjWrM4IDWCfZqvc16NcFLO2oi&#10;7Zt3stdq1HGbqsqTfctL04IVChE9vyiPJSko4ObIy+JE8pr4THlrfLq8Pz5NfjheKP86LkU+zU+R&#10;v+SmFvw3RlhAMNIKiEhT/fuPXcA5/KUc54De/1SPna8J39rYQUfw3Ne0EvqaN5M6myhWrfV023oN&#10;y6m6ludWUZXoo6xMpcgrMsPzdogZWSXbOWlKZVyqYmeCQNkcn6zcHZ+kHOEnKk/zEkomuQklL2IT&#10;S96xEpWL0UlKItJUb/BOeoq7eBczuIneL7XgLrZj39Bh38Czv90WunTu0N7uv6SxNcymtpmxSt3I&#10;cSmtT/As0Aj8JTXpVFFVdqSwUhqTrCrmJqjUvHhVIy9O3cuJUx+M5asnYnjq2yye+jmDp56P4qkW&#10;I/gqgmaqHyX4TeIu3sEZXEPvFzpwF7uwc/Vg78Wzq3sptHWvh6bureZ1XSHLKndF2Zfp2GuK2uI2&#10;SluStmQ3CQPTGrLCk7WSqHhNEZOvUbN4mkYmV9vD4GgPRnG0E5Gx2tt0tvY5ja2ZD2PXLYay6wiq&#10;qV7iHO5jBpMNeCeh97PINvTjHAYAevBsGzCDhoHVUDfgRarsD7Qq66OtKNrNdJT1cF1yuhI2p3em&#10;+CV3ZAbF6fLCuO2FtNh2FY3d3hjObu8JjdHpqSzdRDBLdzuI2f48kNE2T2G0LpIZLUSAqWbxPvoz&#10;ZnCjDeAi8if2ABzdBzCMPbR7CKAeVTVkB6phdygd2mZRtJ+6TDYYZZ+zl+2c/mWcW/KeZK+4gXQ/&#10;Tn8uOaavkMLqU1GYfQ0BjP4ef0a/3i+6f8I3qn9yS2Tfc5+I3fM+Eb2LPvQe4hM9wHtgGnfvCuZ+&#10;DvknkXnkIMDeQwAdhwGqsY+WHrGEolFnyB/1IkmOkC1Fh8NthIcYDkkjnDW8gwmubL3Qg6HP8Yo6&#10;UOAdqa/witDXe0bouz3oev0mmn7CPVw/6RZ+4IVr2NA719D9i27UQeITfafBDHAHLmL2p4cBjiFb&#10;/xVA3xh2v2MAlVjH8k8AiMdtIGvcBdLHfcwF44HW8SfDV3BOMByYBq5TpCF5Lc2QuT7MIFsfaihb&#10;F2rQrKUaOteEGIadgw2nVgcZbjsGHX++ijI270g+uriaPEo4mWoaZ3ClDzNA/yfR8xHk7kXmrnEA&#10;zQRmcBogDztpygXsf0Y74F/cALEXfcyZFylWEcbwz8KMTNsQI98+yJj6BcWY+wXZqLAnG6vtAow6&#10;W3/j4OfbjCdW+Blv2vheePbZlnPzK3zOLn7ufYawNdV1rKFGnP1p5B87jntwCqAXuU3IVZ8HkBux&#10;f15G/lXsnzdJEDa5AqhT6yB4ytOMPOVvsW0q1Mp3imm9ZSp+qc90hrX39HZrr+lyK8+ZJsvNMwOW&#10;m2bGlmycuWrhPjNr4Tr5y5INtz5audwgrE11eRC/BeSfwMxHkD2A7Fb0XHUJoPgbgBxkJ98EYE8B&#10;hH8L4H+PBJ4PLGHjQ3twf7geXB95kVweUUjrH0eS1j3mkdY+SSeteZJPcnpaCauf6mDV7AFwmD0H&#10;9rPfg92Tn8Hu0QeS3d8JM1OdR/4pzH70DM4AfXcgu/YKQMk1nAGyU5HNQTb9OwDy9wDeDwHcZgHW&#10;vFoCTq9twfG1Mzi82Uiyf+NLsn1LJdm8jSEtmxOA9ZwULH9SgcXPOvxj1uMjCY3NPQJ4+x+AN8Qn&#10;Oo38sa/xTsTMu9C3Fn2XIVuCbCGyufeQj2wKsr2R7fYCwPkHAIc5ALv35mCzsByWLTiQLBfWkswW&#10;PEjwwR9FB/jAB1jAS3gBL8D3ePn+jgP/DYP+bQZ/v/pEBuTrkd+L3huvA5RPAsjuAKShby6y6cgm&#10;I/v/bNd3VFOHFwfw+7IHCVMCQkCmLJEVUEIEEi2pRIPRaCRqkAooKKi4lYoKoiKIAwd1gFscP8SB&#10;e29/2OLhtFaU+tPioIpacVSr93ft79DSnt8fn/NyOIf3vbnvvbx7/Sm7G2U7PaTsVgDxSwD+B6BB&#10;EIBBDgAjINzfAygi9sSVdAdABelLaEjGcYQeQCwj9MAjXXA88KfKOnonnAAooO8+5RI9h9cBTA0A&#10;iZTd5w5A2D0APyrX7RFAF8qWtgHwqJ2st0D//yfmLwJiR3+TkwASTagnSMMq0mCE9IOMy/4G2Z5S&#10;5LhLkSHgKUHws0IIFyHECxCSeAgjuQjj6OtOZSN8zUIoZBCWkpVkHcVuItvIblJLjsMnuAS/QyN8&#10;gAfkBXlP8A/v/w/kU7bAVYo8Am5UgzfVECpG6CNEGMBHSKY60qmGyVTDbKphAVlC+WVkNVlPZ9lM&#10;ubsot4bOeQR+g/PwFhrgDdyD1/CMvCMI7Z286gTFLtZoJZOiiHCdJf/rRTDVoKRefEm9GEo1pFIv&#10;sqmOGVRHPtVQRNklzEdYxXyACsqtpJTtlLmXsg7Rec/AS6iH53CX/AJtVNEzynpKfiFPyONO0Iay&#10;7R2kaGsvQZGDBCXuEhQGWCE3SozsftQLA/ViFNWQyfkIU9gfII/1jilgvWWWMK+Z5Uw7s4b5ldkA&#10;L5kt8JyphjamFp4yJ6GVuQZPmNvwiNUKLew38IDOcI+PTLMQmbv/gI72UnSSWqHMSowyWzE6u9Dn&#10;7lZoHy5G6zjRJ6uBgt/Eybw3onTuK9FEzgvxTHabJJ/1VFrEapWWMk+kq5hH0grmobSKabHeCQ+s&#10;a+C+zTH4j81l+Mn2FjTZPYZbDq+ZRkdk3SQNjsj+jnzbCbpIJegmEKMbV4heEiH6yOjoKUb3YPF7&#10;F6XolbNW2OZk5LfKRnMfOY3n/Ow8lX2/ax77J5cCVrNLMeuO63KmyXUN86PrRuaWfDvzvXwf0+h2&#10;hLnpdoFpcG9k6ru1sK56trMveyLnoidyz5Nz5KzHX9BDKEYflhADWHzsKeRhiD0Pg+WCdwH+wuc+&#10;CtFjL43wvmcSv9lrBO+2dwbnB59JnEbfmZyb3fM53/kVcW74lXDq/VdyrvtXcK4GVHGvBOziXgo8&#10;wL0QeJp7PvAG90zQPd7JoBf8Y0G/C44EoeBwEAoPBf4dducIMQh49JPCwWgeG5VS9vteMk5buCev&#10;JThYcDcwRvB9j/78huBhgvqQ0YJroVmCy2G5woths4Xnw+cLz4YvEp6OKBWeiigXnYhYLzoesVV0&#10;VLFPVKc4Kj6suCI+qLgt3q94arVP8V6yR4GS6kiU7CI7O8EeIMBwyo8BFsazmHdqAbyMs2FalF1Z&#10;TZG+nJtRkYLrUX3FF3sNkpztbZaejE6THo/Otj6qnGpdp5xjfUi5wPpAzGKb2pgym5qYNTb/itlk&#10;szdml+1u1UHbatU5252qRrvtqsd2W1Rv7apUaFepQttN/0D5PPopY6EG4GUC7TukuS8HmvpIoEHt&#10;wVxWh/LPxMdKj8Ul2h2OG+pQG2/pUhM/tsve+Jwue9TTHavVeY471QWOO9TFjtvUK2RbNRWyzZqt&#10;sirNPtkmzQmnDZobTt9oHjiv07Q7rdWgbLUGHT8r12CXDhhFPYgDpv1LgPsDAJqSaM7WM9Cg5cMV&#10;nRxO64J5df2V0v3aLxz2JCQ57UwY3nV7QqrLloRM16qESa6VCTNcNybMla/XLpR/oy2Rr9OWy9dq&#10;N7mt0Va7lWvr3FclXHFfkdDsXqZ94bZM+1FeqkXXEi26kK4dUAls7AfwkPLvGAEaaeepJ1cHseDM&#10;EGeoMwZwagZHWe1KUjtsHZjoUjlgiPt63UiPCt0Yz7W68Z6rdbme5bpZXit187xW6BZ5lemWey/T&#10;VXiX6LZ5L02s9VmSeN5nceKPvkWJz7wX6j54FurQg3Qj7h1QRa+fzz2gne+WmfZeerVcJueSae9M&#10;doD9I7qzqpMVwi3DYu02GLUuaw1JHuWDTN4rkiy+Zfp0v1J9tt9S/VT/Yv0c/8X6Av9F+qUBC/Wr&#10;Awr1VYEL9PsC5+tPBeXrG4Pm6lsDvta/9/taj755evTu7PN1eEo9aB5OO+dogGu0e55LoxmTPh9I&#10;sYE9o72ZbSlh/I2jVDZrzf2cV5gGeJQah/gWDzEHLBqcGrTQMK5HoWFi8ALDjOD5hvye+YZFPeca&#10;VoTkGTaGzDZUh84yHAudYfg2bLrhUcg0w7se0wZjIPEnfh0+v+IfG+g+GEU7J2Vfolf9qUyaMTNo&#10;10gTw450D6hM78ld91W0dGWKRlYysr/74uRBvoWmYUHzh43qOXfomNA84/iwOcbc8FnG2REzjAUR&#10;042liqnGishc447IScbDURON16OyjT9HZhvfhGUPxZ6kR2eftAAtNGb8QDvfvyn/3ATat2jvqaUd&#10;dFemADZnyWF9Vg9O+dheVsvS4h0Wp2rlBRa9T/7IIUFzzMmhM4enREwzZUROMeX0mmya3nuiaV7v&#10;HFNx9ATT6ugs01blONMBZYbpcky66Z4y3dQelTEcI0goCenwNpHuBboPGtNp56T80zRm1E2mHtBx&#10;WzYHNuZ0hbU5AezlEyKFxVmxdoVjv3DJTxvgNTvVEDjNMix08siRipwRY3qPN2cpM825qrHmvD7p&#10;5qI+Y8wrY78yV8WONtfEWswX4kaZ79Lx12jLCIxKGYEKEtHh+UC6F+g6NFAPLtLod4L2roO0f+6m&#10;YxXVsi5XBitz/ZiSyRH8ohyVzbwJfZ3mZCZ6TM9I8p+UZgwZn5ocOXZ0ijItJaNPqmVifIplpnqU&#10;pUA9wlKmNls2qodb9qqHWc6qh1pu0/GFymT5GD3cgr1IVAcagaGJrkM99eC/XJd7WM3ZGse/e+/a&#10;taudrioyKeVSKSRddbG7SGlKxmQQow6VS20Tuk0XKYqNI5ftzkhyG2XcZkobM2ccE8qQ405mnMGZ&#10;JHPMGGGd7zzPQY8/Ps/z28+zf+/nXe+71m+tdTqLayEbqMvlXYNsXgisXWiJldkukvKFQ+UlWQHK&#10;gnkq6+zMqA/mzYntP2dWgsfM1ETv6TOSApJSUkI+SZ6tSkxeEDYhuTj8o2RN2PjkTWHjkvep4pN1&#10;qrjkq6PiUzqCxqW8DBiXIvwSUoTvGx7wW3CVffiBNdDRfyyffSgAqog2D1iVZ4qKfEeU5nnqFeb6&#10;Gedmh1pmLYjsPfezsf1S1fHu0zMmeE2ZM8k/cdb04PFp6apxaZ+FxaUVhn2YtiwsNm3jqLHpe0Nj&#10;0k+ERKdfCY5JfxwYk/bSPyZN+I7txs88fl+exfXAGjTQebiYfShhH3gcr+Txc1mxAqXFfVBU7C7N&#10;KxphOL8g2CwjP9w2LTe6b0p23MCkBeOHJGZN9EmYNy3wQ3VqyNjMeaHRmZ+HjlFXBI9RbwiKUu8Z&#10;OXpeQ0DkvCv+kep238jMLp/ITOEdmfGOu+xDcwbwbQ77QGcd7581S3neLwc0fC4tk6FwiQ3ylgyQ&#10;LCjzkmeWBirTS1RWKcVR9kmFsc4TCxLcE/ITh8XmJflE5870j8pRB4zOyfePzK3wi8jV+kTk7hkR&#10;ntswPCy31UuV0z5Mld01VLVQDOnOjVSgiTXQsfZH6TywjOthBbCRx+4KDVBIsjXmyFrhhAyNpyx9&#10;ua8iZVmI2dTyCNuJS6MdEsri+8eWTnAfs3jK0MiSGV7hJZleYSX5w8JKyoeqSrSeoxbXDA5d3OAe&#10;UtLqGrKo3TW4uMs1qEi4BhW+4zK/Bd9z/tWz9l/Rv/fv7MMaYP1a3vtILp8z1xhi9preSF07SJK8&#10;Zrg8qTLQJHG1yjJhVVSv2JWxfaNWjHcJXzF5kErzN9dQTaZriCZ/YIimfECwRusSpKlxHqlpcArU&#10;tDoGLG939K/ocvIvF05+3bjANXiKc+BYBXBwNdfDemDrRt57NrEPm4H5JJV8usUCSVucMGmLh2zC&#10;Zh/D+E1BypiN4ZaRG2LsVNpxfUK0nzgEaVP6BmozHAK1eR8EaJf28deu7+2nrenlq22w81l/xXbE&#10;unZb7zVddsMrRa/unOEVrIH9P8zx79dyPfB6umE758IXQNFOQE2mV/HuVy1HQrUN4na7IKbaUza6&#10;2tcwbFewMnhXhHlgVayVX9XH1j5V03qOqJpl7V2VbeVdVWY5vGqthVdVtdmwqvoeQ3e2mg7Z0d7D&#10;Y1uX+eCtwmLwlnecKmUNeA2s5ZW0Zhuwjb7KaqCsBsjZA8zaC0zZD8R9CUTUGmJUnS1C6lwwss5T&#10;5lfnI/euDVZ41Y42Hlobb+JZO8nEo3am8eC6LKPBdYsUbnWrDV1rdxoMqj1uMKD2krz/l78auOzv&#10;UjjvE0b99r6jnvPvK45/P8e+k24tncvoLKBTfRBIrgMm8Go65igw8mvePxvk8Gy0hkejI9wa3SSD&#10;Gr2lAxqDZC66KD1nXYKsn26qzEk3W+aoy5M66JZLP9BtldjrDkt66Zoldif+I7GrfyG1+UbIen4t&#10;9N5wlP6DOzgPdvO7SPcqehcd4jw4DMykd9JxILYeGNUIjDgNuH8POP0gQe8LCtg290TPZkdYN7vD&#10;qsUXFi1hMG+Jg9nFJCgvzoXxxUIoWlbDsGU35C2noNfcBv0Lz6B/TkC/6R119O9j3bdz3JV0lx3h&#10;WqQ3/Rv24AQQfxII/xbwOwN4NAEuzYD9JcDqCmB8Qwr9W0aQ3bKB9FY/bjyewJ1A4C43wrvcCNu4&#10;AbTxo9PGxdXGArd9R9rIU/L8LQfY850c+3rWu/wYkEf3HLqnngIS+ErEPwH/c4BnC+B8mf5r9N8E&#10;TO4AevcAXiCJHHhkBjzsRfrz93CgnQfEDh4KOrgZPuHEf8JF18lidzYQDuLpnbdU07+RY1/OXhfQ&#10;ncFxf0r3+LNA5Hn6L9LfSv91oNdtwJJeo/uA7Be6H5JO8gf5/S+YyzNzYs9nN+DPkcBLHpJf8XD2&#10;ipvR6+WEC08cIIffsoX+lRx7MfutZs2TOe6P6B79IxBwlfXnmJ3vAnY/AWb0Gj4CJO30dZAn/3e/&#10;JqI7+sSCOBIvwguDmEy4KQj2RvDjK9a8RcDBRKDPXxjz2UjA2VBgmIFAiL5ArExgklRghkRAzf/m&#10;kkWknKwi68hmsoNp7MYrHCBH8BI6dKGJ3MAL/EqeE4E/yR/k9/cQUnulkNgxBzvm0Js5OCoEPJnD&#10;SOYQrSeQyBySmcNcspBvFJIldGroqmTsDYy9lZYqxt/HmIdIPZ7hDP6Lq+QBfuOv3/hGJ998QjrI&#10;424Iua1S6FuZCIkVc+jJHByYgxtr4ScXiGQO41mLafTPIlkcZz69i+mrYORVjL0OT7GJ8Xcwfg3j&#10;H2Tc42jHd6zAJU7Zn0knHrEqD+j7hdx/D2FMv5GZsTAwNRJSCyMhs2cOA5mDN3NQMYc45jBZ+hIz&#10;Jc+RSW8OnUV0LaFHw9iVnJpaxt/K+Lvwb+yn9Qh+wkncQzPacAd3mdUdZn6Tvuvk2nsI8x4mwlxh&#10;JJQGCmGqVAgzO0Nh0s9QGAwxELIg/ReIlj3Dx9JOTJc8xmyOaT6dn9NVQk85HSsZfy1usxa38AVn&#10;wB5clxzCNUkj/iU9h1bZbVzW70CL4iXOs8rnWO0mYyE5a/IOYaMwFrYyhbCRGAh7hVzYWxkIOweD&#10;19Zu8mdmfvodJhGyh8px0vsmSZJ7ylTcUapxU5mD68oiXFWW4YrpcrSarsYlsw340Ww7WsxrcMGi&#10;DuctG9Bk2YSz1rfwD5vHOG3bJTlpJ6SN5ARpsBWyNwh7+v/HdLlGNXVlcfxcSOQh8rCgvB9JgERI&#10;IDwSSEiABAkkEAxcTEgwBMIbwju8Mcg7IvIqoOAbqVTUgkplYKwwlWXVamtHu2ynrbPGNTp2ZjrL&#10;ZWfGdlrvbD+wyoffOud++p9z9t5377832kJQEZmgk0lEoD3pDc2N9MrXn/y9RxjpqWuc5beuqdhX&#10;blnYQw89euBpQJ95GdGn3q3ojk8HdtunD7vlexhb9x3Dbvodw/5AmcZWKRewj6hL2HXqOrZCfYwt&#10;0V5YLtJek67QCNICjSDPA5c2QVCQFeGPSAQTWRBsDPsl1Br7kbkde0H3snhC2WX5mBJt8cBfYvFp&#10;IG55i661vLmryHItqIp0I6iBdD24jbQS3EVaZh4kLTGHSNeYE6RF5knSVdYs+TLrMnmetUr+gPWA&#10;fIH11y3nWT9anQshrGeAsyzCenoTBB3u/1afg9CrKPj1ccF3hVmh74K3o4dMKnY3JJy0zhZtuREm&#10;t1oJV1kvReRaL0aUWl+JrLZeiGy0mY/cb3OJ021zkdNvM8cZsTnPmbSZ5U7bnuNetJ3hLttOc+9u&#10;Pc3989YT3Jd2x7hv7Ka4hN0kh7A7ugmChSyJSIS9glbzNBahb+IR+lKIoT9yrNGdaC+0xmORl3kx&#10;Nou8JLsFfvq2izHZ2+Zi8u1nY8rtz8XU2s8ImuynBe0OZwQ9DqcEAw4nhWMOx4UnHI8J33ecFC46&#10;HhWuO00IvnYaE/zgNCr4xWlYQLzFcWgTBBtZ/MpH6LkI9KUw56cgdD8ZodsiElpLcENLuxmkBTHX&#10;dk4kdjgnSnWaFu1957RI63xCVOh8TGxwnhLXOR8VN7scER9wGRf3uYyJh1xGxZM7RsRndwyJ53cM&#10;ild3Doge7ewXfb/zoOjnHX0i4i0uvZsgIhD2Mg5aKLTbL9NBH4cZF7zXGpzldynOaEEeYHE+Jdz6&#10;rFTocDI5yXkqSbHziCTLbVyic3tXUuw+Iql0H5IY3QclrR4Dki6PQ5JDHgclY55mySnPXskFrx7J&#10;ileX5HPvTskzrwOS/3q2SwgPwN0kIdw2IKKh7UKb/VYBnhM81yfQ9leBZTjL5XQHNJdJwc7ioVbH&#10;0/n2R9ISXEZTU92HUnCvAVm2d79M72OWlfj2yap8e2SNvt0yk1+nrM+vQzbs1y47RjHJZilt0mvU&#10;VuldWrP0KbVJ9m+/RhnhC3g3SgmvDd5Ae30Gd/5KCZ5Ti9DNXJhxgavQ5i5k2aIZtQ86oWaSj6ii&#10;7EYy450H0pPdzYo9Pj1pSkpXmpbaIS+gtcvL/U3y2oA2eUtAq7wzoFk+ENgoPxLYIJ+hG+VXGLXy&#10;W4ya1CeMavmrgCo5QQOoAGWD/0AOPoU3eASat8FzrYL3XALmYX9OuwWdyvFAkzlBlqP7OLYDmtjt&#10;fapEt67MVJ92PIPWlq4OaEnX0ZsURbsaFJW7jIqGoDpFe3CNwhxcpRhjVipOMw2KeVaZ4uOQkj1/&#10;CilRvAwqUbxhlCiIQCBgg39BHJ5kQhx0kAegfb0U3gC4UATzld4CTeW7orF8usVgXoS1WSdw7NqX&#10;sNOklnm3qBS0hr176XWZ2UHVuJ5ZiZeFGPDa0HK8lV2K97CL8eGwQvxEWD5+MVyP3wjPxR9H5OI/&#10;hObivzJzcSIoDycYG/wDauCbLMhFGHU+Bu1l8F0LwGw5eB3wgRPFzmi42B/rL2Jv6S7gb2vPE7m0&#10;6JI86/fJqdUanG7IymKWqnJCi1VF4QXKyoh8ZWNknrKDo1Me5miVU9xs5XmuRvl7bpbyIfDPCLXy&#10;f2y1imBpVARzgxdyyIV94Dnh3qugfa0aoUs14DlhnYRzjJQ7okMGCuotDyEdKI3a2loU9059QaJ7&#10;dV6KX7lOQS/WKln5+7LDdNl6jlZTFpWtMUarNSaeStPPU2qO8jI1szxcs8xL13wRnaH5OydD83M4&#10;riHYQMgGz6AOH0EOflIGcQDdq+D95uoROgPrWBX4rSo71FftjTqqgi3bKjk2jQahY03pbldDsdSn&#10;uDAtQJ+PM7V56nB1ro6r1BXz8JwafkZOa4wix8zfoxvnp+ne46Xqlngpus+jU3QvOKm6nyLkOUQY&#10;ELrBX6AevyhAaB1GvRXQvdyE0Pst4LeaERqGb7PRCnUa3dF+IwNrqouwqquJ2VZRJXYpqUj21JfL&#10;adrSjKCsYhUbL9JyFIWFPHlBJT+1oJmfUtDLkxWORUsLZ6KSC69xkwrvcySFf4tIKvgpLKmAYCfl&#10;E6EbfAdxuA95sFYL9QD6H8AY/p4JoSngEJyjq9kCtTXvQE0t/qiumU2ubORtLW2I355vlLjl1Kb4&#10;ZlUrAvGqvay0iuzwFEM+R2qo4CYZmrgSQw8n0fBuZGLF2fDdFR+GJVTcDxUbnoeIy1+zxGUEczNf&#10;Qw3egTz4qAGhxf1QDx1QD+BBjwLmAzDvwxjc0O6Eag/4ocp2lmWpiWudvz/WPqd1t4u6ReqJN6VR&#10;0xpxhqxew0qq17MTjQZ2grGRnVDfHSKuH2WJ6qeD4+sXg+Lq7zHijM/psXWv6cJagi6s+Y2HkPvr&#10;8AYrrRCHTohDH3iugwiN94Pngn1zL0JVvTaovNcDFfcyMH1vOFnbw9+a1SVywjslrmkdqd7S9gxq&#10;okkdKDblMUSmcka8qZEeZ+oOjDWN+gtN0zSBaZEiMN3zi9n/3I/f9tqP10pQolt+4zN4gzWIwTW4&#10;/yUzxAFG/+ND4PuGEeqGtX4QoZLDGNIPOiPdIBVlD7IsVYe5VhkDwm3yQwnbk/ulrrsPKjzjzSqf&#10;WHOur8Bc5htjbvDhm7u8+eYRT575jEe0edE9ynzPjdv33JXT89o9sptwj+wiPDa4DXl3Hd77Ctx5&#10;DvSmwXZMjiN0eAJ8D1ANez2gnrBFeyc8UMYEHaVNhJFk4zxrydj/2S7zsCavLA7/vuRLSAKEPSwC&#10;KgqICwRFSdVQjRiXlrGOo7VOq52Ojq3VOrbquNYFRREUlEVBJCyKYBhEYTDiUgUx7talRRzHsS61&#10;U5e2ThXrdufnU7d5nv7xPvzBl/Oec+53v3Nvf3dLziCvhOzf+fXJHuX/WtY4f1PWJP/4rJmGXlnJ&#10;fj2zVvv0zCrxjsuq9eqRdcyz++rrnsbM+94xGcInZpXwfU4D18DBflfTX05XUT73ZAHfhUJgHplC&#10;xtqA4UXA0GJPDCoOxcDiKKl/cQ/ZXNTHpXeRRdfLNtQ9zjZC3932rj7WNlFvtH3mbrQtcouxZbhG&#10;24p0XQtrtF0Kj2o6F3yricq/r+uUJ1wj1wm35+zhu1dLfyVr3sSr4Ppi3v1KgcUbgRmbgInkHV5V&#10;3ywHXt8CmOxe6GUPRVxlJ3S3d1fE2HvL3ewDVF3sSeoo+9vqTvYPVJH2T1QR9nlyuD1N7mAvUIbZ&#10;qxXtthxStK24pgjZ3CoHbxKq4I1C/Zwdq9gD+itYbxHdOWXA8gpgLn1T7MC4SuD3VcDAauC17bx/&#10;8n4avsMVHRyBCHN0RDtHNEIdJoQ4LFKwIwlBjtEI3DkB/junw+BYAl9HLrwdW+DpaIS+7jL0tfeg&#10;rxGSfvtLauivZK83st48utPpXEDnp3SOp/PtGq5BHZDgAGJ3AZF7gZAGwLdJCTenO3TOIGid4XBx&#10;xkLt7AuVcwhk5ygonRMgObnhnXzRD7LBBxmo6SQPB//hYGol4gVVXOdy9noDa87cCiTTO6OWa0Dv&#10;GHqT6O1Pb9x+IOoA0PYQYDgGuJ8A5FMAzmiIDw+Bofzod+ZhjIfj5kQOIQ6BFg7CFubRwo3eQtE5&#10;Bmz+is/cIK0vsNNf9Hcgexu/B3TP4mOT6oF39wDD9gGWRqDXQaDzEfrp9T8N6BlGfY7+f5J/kX+T&#10;SzoeCA08jLTnwTyGB9QEHtA4EG9wGN3g5rvJj85N5nGTxd04Ti6/oJR9X8vaU/mvuXRPpnssax7e&#10;BCQepp81d/kSaHeW9bcAbnSqLtH5DblKviXfEbaYF0HgFnP50R+4EwHcZU/uDwYe8ID0kAPxUQrJ&#10;Ax5z0R/XvSCfta9k7Z/vBqbS/T7dI+geyJrjWXOXZtZ/gevPWl3pVFx/xXfzqZP8SH4i/yV3yX3y&#10;0A14Egzw8gDBQ7sYRTiYBAeS4NqItS8QCOYtNIi30QCtQBsXgTC1gFEWSFAIvCEJjOYz48lUMoss&#10;ICkknawha/EEBaQEj1GOR9iKh3CQA3iAM0znKu7hZ6Ym/o97ryAQyBwMzMGPORiYQ1vm0I059GEO&#10;g5nDSD7zJ/IxmUHPPMZPZvxU/IIMkk1PHlphY7xNjF9J4z/Ykn24gxNs0SXcZpNu8Ze3GOG3EJIv&#10;c/BmDl7MwVPDvjCHKOZgYg4DmcNwPvUe6/uQrml0zKZjIR0pdKTRsRo/IJeeAsYr4fJUcJm24Xvs&#10;4mtymK/LBXbiFq4w2yuMdPk3ECpPnVC60q+l34N9CGQO4cyhh1Kgn/QESXS/Q+d4uqYw2gw65vGV&#10;WEzHclzHSnqy6FlHRyFjlrHyKlzEDtqbcB7NOMcnzzHzr7liX9F59hlnniF0Wp3QyBqhkFyEWqcW&#10;aoNKSO2ZQ7TyEfpIdzGYNf6BUcbhGj6iZxq3xCxux8+5LZdwe66gJ4OOHDrW01HKuHac4nqcRAOO&#10;4zSOMcMj7Nph5uCks4kceAXhpdQID6iFJ1TCVy0LHy9ZeIQof9F0Uvwk95S+lwbQO4y+MXSNR7M0&#10;GWcV03FaMQenlAtxUpmC48p0HJPX4Iich0NyEZyqcjSpa9Co3ocGzZfYp72KPW53Ua8XcHgI7PAU&#10;0qsIf7gIA2QRDKUIlRQiRKe4H+inuO0TJl1zj8ZFXV80uw7BafeROOExDke9PsRh77/ioM9MHPCd&#10;jwa/ZOw3pOILQwb2+udit/8G1AeUYWdANXYE7kFd4AnUBH2D6uA7UlWwkCqDhWILqXgFEcL6Q6EQ&#10;EZBaI4EfwiXcbueKK4EBaPELx6mAnjganIim0Lewv90Y7G3/Z+wO+xj1HT6VHB1mS3UdF0i1HZdK&#10;NeFp0rbwNVJ1eJ5UFVEiVUZUSvYIh1QRcUhRHnlBsSnytrIk8pFcFClkW6RQ2SJeIsJYfySkn6N/&#10;/cReJOejJDSHuuJ4h7ZoijRKX0QlKOq7DFXWdR2prOk2Vlkd/Re5KnqKXBkzXd4SM0euiFkob45J&#10;kcuMK+WNxhy51LhBVWzcrCqKrVEVxjaqNsR+rc6PveGyzvjAJdcoNDkkO+YlrF/xiP7v+Fm92Jdj&#10;xwycNPHOY1Sh0RiIXT06K2rjTKqtcQPV9p7DXMp7jdaU9XpfUxo/UVMS/4mmKH6GpjB+rnaDaZF2&#10;vWm5Nt+UqV1nytOuNZXqckxbddmmvbo1plOumabrrqviW93S44Vb2jNWPENw1N2OAy734wiz8pw/&#10;iOOWY28/R059H19sN4cr7OYe6jLz69oS8xDXQgAtINLf8wi3AvMf3fPNH7ivM3/knmueqs8xz9Rn&#10;mefr15iX6DPNafqMhGyPlQk2j/SELZ4rzDs9U83HvJaZr3gtNd/1SjYLz6csfkrfXxFGfv5Z+wWO&#10;llMcc87hvPPx707msj1RD7u1vbTRGqMuTOztmjcgUZ87IMkryzLSe7XlPe8My3iflZZJPumWaT4r&#10;LLN8Ui0LfJdZlvmmWDJ9l1jy/ZItZX6LLLWGhRan4XPLRf95ljuGuRbhR3zn9H9JK3twjXU3DwOO&#10;jQQaeO+q53ipeYtn3Dd12JgUgsKkrvK6N+J1WUP6eawaPMQnbdBwQ6p1tP8y67iApdYJAcnWyQGL&#10;rZ8FLrTODVxgTQ6cb00PmmfNDZpjLW0z27qtzd+sjcEzrOdDpv+P5zKPavLM4vANO6KAiOxLAoZA&#10;WAOIooDIEgkQCARIgLAlbAl7WEtUFkFFRQStCqhQR+IyoBiX6rSC06qjnY546hmnc2yrHZdTT9sz&#10;TqujzvT0mx/0MH88JwkQnve9977fe6/wpWuj8FcXrZBx1iYyTou8jMQ1nIw2BP4/5WPWwdx1GVft&#10;WRn6/ExTGpO60GGpr/FQZrhFf3q0zU5xon1PaqpTd4rUpSM5z21Lcon7ZlGFe7uozqNN1OLRKurw&#10;bE7e6dmUvJ+tTR5j14umOLWiWU6N6IFXtehHdpXoFw+NiHEHbov8gDr4GjGYy0ObVYxZB3OXAW3H&#10;aaxlXM6iYbkD7c/1YfXLBOY7s9ct2yaNs+/IEDnr0iVubWk5ni1iBbtJrPLSijVe9WKtd51Yt6pG&#10;3LOqSjzA1YiPcCvFZ3zKxR/xSlO/4KlSv+eqxP/xVokZjiqVYS/yIhFnMQt5KEQdovX6sBwzJ9Bj&#10;LaNYxwGFHe0t8KI+RbDptry1VlvlsXbt2UKnZmmquzYzk1OXIfeulhRxNZJyXqWk1rdC0upbJuny&#10;U0n28JWSYX6x5KR/oeSKv0IyF6CQfMdXSN7xFBKGC7wXeY48PEAN3IFzpgIzJ9qMSXAc7w8hHgMl&#10;y2hXiSf1lAQYdxRFWLYXxNg25yU41MuT3apz0jmV2dncsqx8X5VUyS+RagKKpI2BBdKtQQppX1Ce&#10;9GCQXHoiOEd6KThb+nlwlvR5YLb0LT9byvgCn0We4AzcR/5vlSEPVcgDZr/TYKwa8x7isbvMknrL&#10;3aizzM9IVxpm3qKMsm4ojrOvLkhyrcgXs1V5Up8iuZyvkBcF5soqguWyekGOTCfIkm0XSGX7BRmy&#10;4wKJ7IIgTXYHPA1Ok70JSJcxfOCXnsP4zvMY7e891MGnasxbdciDFnloJDqC9m8A8diuMaVOjRNt&#10;1viwWtUCU21FpFV1WaxdhUrorCxJ8SwszuDmFubwcwoKgqWKUkFGfk1Yen5bWFp+T1iqYjA0RTEe&#10;mqwwCJIUt0OSFE+Ck/L/HSDKZ/wBH/jN8xXy8Dnq4HoNzgP8Uy2YNdCOD+N1N9bUDXS19tRa503a&#10;2iCTmpo1lpVVMTYqTYJDYWWye255und2aZafRJUXKFYqBSklVaGikpbQJGW3YJNyX4hQORacqJwO&#10;SlDeCoxXfhsQX/KaH1/C+MUXL+A7z5fIw23E4Br2fQHeM+1EH2AGPaQj2oGWfEsT5o0ma2po8qSa&#10;Jn+jysbV5ipt1LLC+rgVuXVJztk1YrakKpObqsnlJ6mLA4VqTVCiujkoQd0VGK8e8I/THONv1Ez7&#10;xmpu8Taov/WJqXzlE1PBzMONKf+N+6jFm4jBVfim4T3VQXSsC+ehk6gXa3kPa6pvt6SqdheqaOex&#10;VO2hJoXvrVuS2xZrm9UidJA0p7imNGZwNmll3ARtES+uQe27saGJF6vt8tmg3bsqRnvMO1p7jhOl&#10;vcmO0j72XFf/ih1Zx7AjaxnOInOo/+vIwWW4puCd6EUt7CAaBN09RC3dROouI1J12VNxlxcpuoKM&#10;5J0R5lkd0UvTt8YvT94ichBuTneN0+V4bNAVsmN0lexoXaNnlK7TY71ur/s63VHXSN05l7W6m85r&#10;2x87Rbz3ynl1K+MS3sK4LnIHZ+DjNuQB/jMYQY5jHBruRz2Crj2YO/G5FCNjft9SkvW5UVafLyuj&#10;L9REvDPSImlH7NKE7cLlsb3ildG9WY7regucInsqnNb2aB3X9HY4RPT226/uOboivOesXVjPzeVh&#10;2x7bCrpf2YV0MiuCOxj7RT5Fvq9sxXmA/yS8Y4NEB/cT7QJbQM0Q5h78LHPQiMRDKyhliENJQ/6s&#10;hMFwk9jBKIvoffFWkfuSrSMGMm3CB/JtwwbKbEIHGmwEA1utQwb2LA0eOGIVtHdqSeDeG5YB/Y8s&#10;/Xf/bMXfxSz162OWAet5ZlADF+GfhH8CzqMYfYYwjvWOYPbEqxrkATE+x41aUMyoI0WNelPkaCAr&#10;YnS1cdhotKlgRGgePJJmETgitwgYUVr4j9Sa80d0Zr4jfaa84WFTn+FJk1XDnxh7H/7G2Ovgz6ac&#10;A4wZez9jvshV5Hwa/tPvIw/wHD5KtGeMqAPjaQNQgewPiJJ+R7T+BFGI3oIC9A7kr+eQn96fePpw&#10;FlcfbeSt32Tkpc8wYusVRp76SpaHvoXlpu9luU68T84Tp8jxxAytPPGQHI7/i+Uw/ivL/hhjtMhF&#10;+Cfh1x9BDOAagqt3gqhVjxicJFKcIkrDiLrx90ThU0R+5zB/njcmZ4MtORrcyMHgQ/aGEFphWE/L&#10;DYlka8igZYYCsjJUk6VhM1mc7yez8+NkMn2JjM/NkfHZF2Qy9ZZMJpn/c+4gYnAMMYD7IJx98G2G&#10;r3YSdQCnFE7heaLIC0SBl4i8rhA5/YHI+mMi05klxJpxIJrlAH+wBsQDXMSzuARnUfCzKPYZJPka&#10;NnPtOg7A17gU/okm5R347wKTiPsE9j0Cdz+8nXBq4Sw1EOVcJBJ9SBR1FTn4iGjVDJHLH4mW3yAy&#10;v0W46MBnZmg+bfGwdSX6CxfNoACgEZxLxSWAB+C9eoCE30NRzeGf38WX7j7B3/4EXi1wCjE/in0P&#10;niXaBnczvOXw5sKbir3GzBKFwusDr+ttIrs/E1nMwX0P3Ad/BX8DfzcnemiHZsSd6JEfGiPE5Cka&#10;wme5AA/8Zyj8Zyi2Z9jcs8/wu0fgyQLj2PuBaTyX4W6DW40452O/afDG3iQKg5cHr+td7B9O8y/h&#10;ewi+At+Ax+Af4Cl4Dl5gLT/YY1BBfn5CTF7HEb1Bk/YWl/LbbXiPwn+DDb9BXt7cWOAQlrXrMmoA&#10;7mq4Cz8hkiDOcVhqOLy8L+B/QGQDr9m8D0vH4Pmb77t5J/ge/AheAoSYXoN3lkS/OBExiAmDoYFB&#10;g8qgQWDwQGbw8GMQE2Z8AYacLBlaacGQvRlDjqbM/7guE6AmzzSOP18SJNz3FW4IhKBTjbYSj6BB&#10;ggkJBggQDkk4w33JrQIKKIggIkUFQaWiVvFEsVpdUUvVdcdddTuO67bruNtZddupW63WtdVv/7S1&#10;63aY33xAJt///zzv877v85AfF/Muw9ICfKYCSSALFIMqsBo0g3bQBbZgkt0GhugV5t0f6SD9h8bo&#10;ezpHzzHtPqN79B09Bq8A+xNPwZO3gD48OMCDnTlLjvDgDQ/TOSxJ8VkU0AEDNPLxlgpo1NFLaoLO&#10;OnpBHaAbeu9DbwB6u/H+fUjHEfqGTiM1V+hr+gvSNPXzkv6FNz0CD38D9OHBBh6skAdbeBDAgwge&#10;3sVnEdDVQi8VOjnQKIFGNbyvom9pLaJrg1YntHqgtRUag3jnHizTKMpjHMt2ie7TLZTMA2TjOcqH&#10;pS/A578B2vAwDTngwoM1PLjBQyA8zKIfKBy5i4ZeErQyEEsB4qiATi10GlAWLdBpR0l2QacX7+9H&#10;ue5C5PvpDh2n2/Q7+oyuY/v8nW7C+Q1k8U9Q/CO4/hYsj4ccEPQJ+uY81AU8+DKvKBTfkiI2BaKI&#10;g1YadHIQSzG8V9JdqodOE7ZmKzQ6oNGN9/fhnYOoghG6RofpKp3BavyePsU3JpGpS1i5i9C8ACbe&#10;grWAvhnxWD5xWUsOhzW3YV4zHsx3JESsEuguQmxq6CUhJiO08hFHGXSqobMKOmvpMq2HRid9gvq8&#10;iFxM0DCdR22eo1P0MRycwbc/QgbHOS/oBKIcA8cQ9dFfYO0RvzVxWGdiXrlgCzuY0VNLB3rI8YJ2&#10;KOKcRzeYKPoDN46u8FJp0iybLpkX0gS/gs7za+mcRQN9bNlCZyw30EdW3XTKahudtN5FJ6wP0HGb&#10;cTpqO0lHbO/QqMNXdMDpB9rnzNJeMOLMMm9gXRC/OzEvcLw99MJx44Gjx55Hd6fZ0y0Lf7pmI6FJ&#10;x0U04aKms66JdNrNQKfcTXTSo4TGBJV0TFBPRz2b6LDnOjrk1UkHvXrpQ69B2u+9l/Z6H6cRnwv0&#10;gc+fabfvAxry/Z4Z9GU5O8AA6P8F1oOYH3GkPRLhyJtBdAdXzy0hjnYPPl0ReNKEzww64z+fTgZG&#10;0TFhHB0OSmFGgzOZA8H5zH5RGbNXVM2MhKxiPghZywyHtDO7QrqZneLtzKB4mBkQH+b0i89ytomv&#10;c/rE/+D2ip/xesQsb7OYNesO+R+sD9E3IYh/DvTnQRtcfRfzxnQOnRO50Pj0YDo64z3OwXfk3H0z&#10;1dw9MxO4u2ct5+2clc0blBTydkjKef2SGt52yWreVkkLr0+y0axX0mu2RTJktnn2AbPu2aemdUmu&#10;TtsouWe+QfLEvE3C8teDdVPM+plXuOoezcbxLyO6iWv3SiR63MW4UuHlxBw7OjTXn/bNnckdnrvA&#10;bCgsyrw/TGu+LUzP7wsz8HvDcvg9YUX8zWEV/E3SOosuaZPFRul6iw5pt0W7tN+yTTpiuU46Ztkq&#10;nbRqlt61WiN9bN0Y9tq6IYz9P56G4rrBcX47ClcwrtuLMejzMYOOwc+ozIL2LvKmnYumc/vD55q/&#10;L5Nb9siirTbJ4q07ZSnWHTKjTbvMZNMmK7ZZJ6u0aZWttG2WNduulW20bZL12TXKhu1Wy47YrZJN&#10;2NfLbjvUyr52qJH9aF+9kP2JqoWs3RSPsQb3oHcT2p9i7juXgP4yDr2VGn2Fgkc7o9xpe5SIs0Ux&#10;27wrcqHVhgiF7fqIGPtWeYJDszzVYY0807FJnufYIC91XC2vcVwpb3Sql7c51cp7nKvlQ85V8lGX&#10;FfKzLuXym65l8kcuJfKXgHUuXsw6veGr+biKVWgloH8Rc99pXPfH8Nwfjx4bedmudqYtMYFMp3qm&#10;WVv0PKsWpdyuaanSsSFK67xSkeRSp1juWqvIdq1WFLpVKircVihWupcrWtzLFF0eJYp+jyLFfkGB&#10;4rQgX3Hd06T4pyBX8cIjN5J1B25veIC1v7MMLRF0z6cTjaMFO4TnHvw9AB9bYu2pK96P2uJm8Jq1&#10;cy0aYsLt6tUKp5pojWulKt69QpUsKFMaBSVKk2eRssSrUFnjla9s8jYpO3xyVVt9spUjvpnKcV+j&#10;8pqfQfmlr0H53DtdyXoBTyCY4ksF0WfIwWW0XWczUQfZ6C8x/+2Glz746Eq0ovYkb2pOEnMbEubw&#10;6+IX2FTFRjiWa5VuxTHLBAWaBK88TZpPribLN0dT4JelWeGfoVkdYNS0BaRregPTNMOBKZoxYbL6&#10;ijBJfT8wSf3MP0nN+urVrA/wnuI+6u+GHnsxA+uQg1kHs98+E+Y9eOlBPjakmlNLqgc1pomY+hTJ&#10;tCr9PKuyxMUOhbooV1O8WpAdG+eTEav3N2gNgcu1JmGqtiwoRVsfrNe2Bidqe0QJ2l2ieO1RUax2&#10;UqTV/g3Pp8JYLRsQu4z1B35TfIF1uJ6G/QjNU/mYOdFyjYAB/L4JeWk1cqnR6Er1RiFTbXiHV748&#10;zKIoNdzOlBLpkqlXCdITl/mkJiQE6HVpQYm6bJFOVyyO09WIY3Vrxct0m8QxuiGxWndYHK27JFbp&#10;Pg9R6Z4Eq3SsMDqeDQQBU9zFOlwzou1G/CeKMXOiHR9GC7oNv3cgH2vgrT7bkapz/Kg8ewa3KOs9&#10;c1PGQpssQ4RTevpS95S0GJ/E1PjAuOSUYG1yhlijLwhV6yunq5KbQpXJnaFLk3eIo5IPhUQmXwhZ&#10;kvxX0ZLkb4OW6F8LI/VsYGTSz9zGOlyGztlCouNowz+sxH4AfRVE65GPVchHVb4NleV7U1G+mMnL&#10;m22WZZpvlZ672D4lO8o1IVPtFZsR668x6oNUBkPIUkOeWGFYIY40NIYsMWwURRgGguXG0aDFxgnh&#10;IuPdwHDDvwPC018HhC9nf+UWavET5OA0Yj9ShVqoRS3UYT/g2QIfdfh/aSmfCkrdKbc0iDJLZ/LS&#10;S8L4KUXhtgmFkU6x+SoPdZ7WZ6kpMSAyN10YkWsKkv+X63IPi7JM4/DvmxlOA9JwkuE0HAQ5DEfl&#10;pCAqZYrJauapMNMULjUdQxEQRAcwlQEJheEgBowgCIxiKgl5LFNB13at1nS9jN3N3TXTUCN3VfTb&#10;H4fKa/+4L4fPmfd+nuc9fO+TnOozKTnHe2KKzisupcpzQkqLR2zKaVVMynW38cvuq8YtfUZEVfS7&#10;ovsAlznnp1n3duZupLt+I9dCDlDCf3P5d3o6sDxNgnfT7PBOmieS0gIlC9LCTd9YFyOfmTpZ8dr7&#10;Ux1eXZPo9LJmjtskTZJ73Opk99jV76tiNRvdYjQFruM1VS7jNM1O0ZpTyijNdcfIVb3KiPeeOYWv&#10;FJ3DVwzRxRqcYL6H6WvexLWQx3OJbcAOsplt2lo+W8Z4krKtMD/bFXOzffF6dpg0MSvaLGHDRKsp&#10;mVMUkzNfs4/LmO0Yk/GWclz6MmV0+hrHqIzskZEZBQ4RGZX2ERnNtuHpJ23Gpl9ThK3vtQ1d98wu&#10;ZK1oH5I6xNnVnAfm2kZXE1uymu1cCwVAoQ7I4WcN26MlfP5Gvgn+kO+AGfmeSMgPFF7ND5fF58WY&#10;x+XGW8bkJlhHa2cpIrVv2oRrl9qM1WoUY7RZL4Vpt1uHaiusQrT7LYM3n5QHbb4mD8zptVRv7B8R&#10;kC1a+2eJLw1winNwlLVvpaeB3j3FQGkJ+y6S9SH7rh3AQrYkM8krRZaYXOSEiUU+mFAULIwripRF&#10;FsaZji2cYh5WmGgRUjhPHqxbbBGkW2URqMs0V+u2mvnr9KZ+uiYT34LjMp+CqzKfbT+ZeG/tNxu1&#10;RTQnFgN0ZvP9QH9zIedhJ1Cl57lQDuSRNH5OLgPmkQR+jiXh5dYYU+6K0PLRCC4PEQLLoyUB5ZOk&#10;fvoE6Wj9bKmP/m3pKP1yqZd+vcRTny9x15cKqrIGwbW0E86l38B55z3BqaRfovxQlCqLRdkA7Zz3&#10;A8yxsZR7spLzUM2zcQ/3JFlN3iGzyMtszaJqADXbs1GGEfA0OMPd4A03QxBcDVFwMUyCk2E6lIa5&#10;GGlYAvs6DWzrcqCo2wHr2jpY1hyFxUeXId9zG5a7H8OySvyNQ/Q3M896tqK76SimI3cva0BS6oEF&#10;ZHoDa9AIhDYBPs2AcyugMJrDymgPudEdFkZ/mBnDYWqMg8w4HRLjPG4yHvyt64YmuYVFbW7h4cNm&#10;tukm6WXSj8nzQYysbyPzrDVwHdC1la7M/cBK8jZ9M+mLNwIRBwG/Q4DqMGB/FLBoZ197zIzYclHz&#10;MtwxmoQRXog6phHG0cGDtoMbroML7VgtXwb8UfsVHsh3yCPydJBm1rieuVYwRx1DzaFPcwBY3Ma9&#10;QOcUOqPpDDwGeHQCI48DlqcA6WnG8Bn5XMZDbgTwhZKXIC8eukGEF8ELvJh1zyXc/N1cdN1c5F1M&#10;8AJ/eP4Gv3uP/DJI4z6gmvkW051L79qPgaVHgLkMeVoHMP5TIPgk4MWfOrKUVufo76K7m/yRfEn+&#10;RK6YAF8rgL+4AN/ykn6dF+MbvKB9x4tZDw/8Hm7+Hk56DxPtYfA91/h/twapYa13sc5b6F5Pbwrz&#10;XUDvdHpjzwAhZ7kGz9NPp9VlQMJSsvEZgsOw6eOFmPSQv5NbrMttG+AOL+x3WZPeOOABL0MPWY+f&#10;NwN9nPw+Jt3HovadG0TPem9j3hvoXsk6J7HOicw3jt7Qi4A3vY70yukUBnzfDbsG+J78k/yb/EDu&#10;Ei43NqrAI1PgCRu3gYu7GEV4YRW5TkUeuiLnReT6EJsGEWFnJsKGXZ8Nu0A79rsqQYSaz8eRaWQO&#10;WUSWk1SSSTaRfFJAivEMpXiKSjxGDf6DfXjEfvcXdph97EL7WKyfGdxDfuM+v937AveHEaFgDFaM&#10;wZIxWDEGF8bgy+eR5BUyiyThOZLRj9UcKY2ubPwXWvo+oKuQnhI69ByvmmPvxT32u3dxBD/iNO7g&#10;K5boXyzVI5ZM/I1bL0AvYzBjDKbDMTgyBm8+H0PnRDzBDPrm07WE+azAA9biPjLwE3LoyaNjG26j&#10;iJZdHLuCY9bgH2jkVLVxiRzn1F3CDfwN1xnlNY46wNVhvh1GhAljgAlhDBYSEQ6MwZ25BtEZQ99U&#10;+mYzp4V0JdO1ip51dGygYxNuck5ucE7+yjm5hjKOvRvfsBZfsRZX8Am3zTlun+uM5B630lN00fj/&#10;0G065AdrYMIYbIR+ONPryxpG0BnPvBLpm8/lv5ijLeeWWEPHevwZWdyWm3GZc3IJOlzknHSxFudZ&#10;iy/QhM9xGGc4H6fwNU4ygxOcj+M0fko6SccwovCrH8yfyxRy5m/LXD3oDWZ+sXROY06z6UqiZyku&#10;YCWzS8VZpNOzkZ5cerbSU0RHKcev5opsQDsOclWcYCRf4tDg7Dzgk3600tLyAqIp/aYQnsm5pcy5&#10;vSRg7hasr5I19eWvI1jDeOaVSNc8ehbRk0LPKnrW0pOJo1wbhzknhzgnbUIJDkgq0SoxoEVqxH5Z&#10;J5pkF7HPtAf15g9gkD9HnVxELakZRpRDeM4j5Udu5e953N6059EjF1hra1wSVDgrC8Yps1h0WkxF&#10;u+XrOGz1Jg5ZL8FB6+UwKjRoUaSh2SYLTTZaNNpuRYPtDtTb6WGwq0WtfQtqHDqwx6Ebu0f2oNLx&#10;IcodReiVIsocReFXRPp7nXm8efPI8+ORy1fPJXce6/YynFE4otPBF0eUETjoHI8Wlxlocp2DfW4L&#10;Ua9aCoNqBerc16DGfT32eGxEtUcednvoUOmxCxUe1dB7NqLU8yh2eZ5DiSdXrVevUOT1XFLoJUp0&#10;XqK0wHOIJ8z9Bx7vN/nKuxLB1wr5LJR3fcbyicoGbV5eaPYJRcPoCTD4ThU+8pslVPvPF6r8FwkV&#10;/slCuf97QllAqlAakCHsDNgklAR8IBQHFEt2BFRICtV7JQXqNsl29RnJNvVV6Rb1XVmeul+WqxZN&#10;tAG/85Cvulv0X41hrzOJftLJz0f4yjGq5WgMckVdiFqoDo2SVITGS8vC/sdzmQc1faZx/IkkhDMk&#10;4QiEJBwqigeYcCRIgNAEAgkQjnAFgiRyBgEJhDOcSgChAp4oWq0KHrVV8aitW9vqdpzubnfrusfs&#10;Mbuzu+Ps2m47u9NxOvbY7Bfs7h+f+f345cfv+7zP+7zv+3z1zEPSYuactJJ5UFrLnJE2MKele5hT&#10;0k7mpKyf5ZKNssZlB1j7ZIdZY7IzrBHZVc9h2Y88B2WP2QOyZ+w+2QuvXql7jZ4f+GILjoCd8Jwa&#10;HL849u/lQj8L+hlES8lMei1ZQAuKGMZhuYw5K0/znJFnsafk+ewJudFrXF7ltU9u8RqTN3qNyNu8&#10;huUOr0H5oLdT4fLuV8x69ykWfXoUl3y6FXd9u+Sf+NrlT/065F/7tcvdL0l+ybMEHLOvoAb08JwG&#10;5L8QXgfHy7IWPTZycjwtkOYzohkz6XHMyXQFe39apveoMtd3WFnoO6gs8xtQVvv1K3f79Spt/t3K&#10;Dn+Hss+/UznGsStnOHuVxzntyqWAVuWtgBblx9xm5V+5Tcrn3Ealm9uY6g5o+IGnyMGvMf5HRfAZ&#10;aDluov25Ag/6egH6W8Qxr+bQdJaEXFlbPEY1ieyhV9J8+jM1/r2Zeo5DVRzQqargdqhquHtV9bw2&#10;VSuvVeXgt6iG+M2qycAm1ZHABtW5oDrVjSCr6qNgi+rPwbWqr4J2qdyBuzLW4K/yF4z1Mcb9EPrv&#10;VMJnVKHdw/U0Wo8jiGNa500unZBG9ZvWOXOlnr05KT5d2ZmcvVlaXpumgN+iMQY2a0xBTRpLcIOm&#10;OaRe0xGyWzMgsGjGBbWa+dAazZnQas1bYSbNg7BK9R+FFep/h1ao3QIQAoJX+RPm/hO0GB9A904N&#10;euxd8Bm4nsTfc8jHhIFFowYBOQs3MHoK4lj2fLl3mz6dY9NpeI05uqC6nMIQq7YstFZrDqvR1gvN&#10;2lZhlbYn3KQdC6/QHhSVaU+JSrVXxSXa98VF2t+Bf4mKtP8RFmW7w0DoKr9HDf4E+b9vxjzAe17Z&#10;jXmwog4QxwziGDMyyFkSSD3GKLKXbPNoK070ai5M9asvyORZ8rVB5rx8QZW+RFipN4nK9RZxqd4m&#10;Meq7Ior1wxFF+ulIg/5EZL7+cmSe/r1Inf434EuJTve9WK9zi0D4Kr9Fvh+ZsB6gf6Me7TdarjPg&#10;KGKZQlxDiKOnIoDsFRJqq4hd11wu86wrTfGtNWZwq4uzgiqKdKGlhYWiYkO5pNBQE1lgaIzKN3RE&#10;6w3OaJ1hKjrHcDxaa7gUlW24F6Ux/Ap8EaEp+E6iKXCLswrcolWeYB5+DK27aLOuNWM9tKAWwCG0&#10;oS7kox/5sJt9qdUspGZzDKOuOp5ZWyX3rq5M45RXqAONZTmCwtICUb7RGKEzVkflGOujs43t67OM&#10;/dEa40S02ngsKrN0OVJV+k5kRumTiHTjPyXpJd8Ctzi9+CWflmNfQg7uQPNqK2phL2oBzLVhHvCs&#10;B7G1Wj2p0RpCddb1VGvd7lFlSWKX16b6ldRk8gxmbbC+Ok+YYyoRZ5lMkWrT7qhMU2uUytQXmWFy&#10;RaRXHZWkVS2JlVV3RTurfhmeYvo8PKXy23BFhfv//LQatQArcnMPaqEDtdBFtOBArw+LNII4HMhJ&#10;YxODLE18MjdFkKkpllHWKGMVN6R4F9RncHR1Wfzs3XqB2lokVFkqRekWq1hp2SNKtfSKdlrHhSnW&#10;I2Ep1qUAISDe31CF9a4g2fo4JMnyWUjirm8ECTXu0P/xCDm4Z4Pvhf6lbtRCH9GxftQjrkOIxY5Y&#10;6pAXU5sflbcJydgeQ0Vt8R75rcmeuXvSfLL2qAMyW3L56bbC4FRbhSDFZhEobC0Cua0nJNk2HpRk&#10;OxyYaLvAT7C9zZPZPuVKmz7j7Wj8hh/f4A6Mq3cHrfIQOXi7HXsj9Jdgh07DAhwZgefC1Yk2vB3x&#10;WGDXjA4WGRzBlNcdRbrurYxsRwJT3bWTndGl8lV2ajkpnQXcZHsZL8ley0uw27gye3eA1L6fI7Uf&#10;8t9hP+8Xb7/ju93+C59tHc98t7a/8N/S5ubEtroDVrmPObiF8b4BvfOj8FzjqEcX0SToh11twTMz&#10;YjLAJmUP+pN6MJwyhzZS+mAcI3UwmakYTPNMcmq8Epx5PlJnqU+8s8Ynztnss93p8N7m3Oe1dWCe&#10;HTtwznPzwG3Wpv6fs2L6nrE29r5gb+h2e693uH1WedeOecD4L42hFiaxP0+jHl+F75oh6sZ9wxR8&#10;F57rJ4jSXEySu/iUNCGhxIlNJJ3YwYh3KdZtd6mYW125rFhXEWuTq4oZ42pgbnR1emwYH/GIHp9d&#10;FzV+dl3E/lsMyf6fMcRj/2CIRl94iEbczPBhN2uV28j1m/swDwdwRs2iFg5hfz5MNAw65jEPsEQl&#10;IBsowLY5Nm2eC6KYOQltmN9M6+elFDW/kyLn1QzJXB5DPFdG4XNWEmJhhc45KWR2hoJmTxP/4A3i&#10;vvoxcWeeEm/6a+IdcDO4Uy+5gfFfhv556J06hnlYIBo/QdQLbLivOk6Uh2sGSMCzTSB80ZNCFvkU&#10;vCimwMUY4i/uIN5iCnEW1eS3WEA+iybyWmwk9kkHsU6Ok8cJfHgBXvc4vO6xP2AD/BJF9w0xDrvX&#10;eBP5voixn4XGwink4DWsB1jBvcCKeyOu2WeRg9eRg3NEkeeJQi4Q+S4zyWM5AP+MRvAiGsGLcUCB&#10;TU4N0AQsm19ueEsotCVM7gV84BxM7dknWHyfg+fguzWuHMHPJ5EDaM1BYx80HNBoXCKqBPpl1MEl&#10;oh2XiTa8QRR2lSjgLZiiazAC15nY4DkADeEKGrKVbSAZoCFZQRw3cQCuYGGvINk3kIvr+MC1jzD5&#10;f8OG+BUWwvdrXMTYz0L7KPQmL2ItQKsFaTPjdQP0MqGXeB1zsEIkukXEu0PExnDQ3BPMCjYXBhoP&#10;b6L30JDflxC9j8b4AzRGH6IRe4DD6GEtwCbzAIX9AIn98DZ+f4z3/o73n69xHuNegPYMdIeg2Q7N&#10;WmgWQ1MDzWRoxt4lEt/7L9tlHtXklcbhNxsJELYAWYgbgu0IeDSZlgABP0ggIYQlBAirIMgigoqA&#10;iCwKFARxQVCqqFVxG+y4lKk69mi1jjrW3VHrqB3tOLV1mVq38dRl6je/ID3HP+aPB8J3wn3e+973&#10;u/e+RJIv4f8K3r+AY+A4+Cv4GpxGTs66EJ1HTi76EV2aSHQlHI0CLifXEccNbEA3sCbXkeRrGOza&#10;JXB3iHWYdxfczchtJbzT4E3DPI2YZ8ghosAjRKPglCCFQrvrDDg/zEWA5UUjhrEAyo1uIZbbaBju&#10;jESzhMvqg1Cih/FoILAhP8Zm9wQv3xNM/DHy8fjkED2Yd9sg9gI8KsF8MxCiCd4weIMwx9GniDzP&#10;Yv3tvivDrn8Mcwv8E/wL/ADugZ/AI/BMQPQcjdML1Otr1MibODSSyAc7D2DzYVEE7I4hWHJDzytG&#10;z+mMntMVPacPno0HISAGJINsUARmgmpQR2+oCZ1jG71Gr/uSuugFraJfaC3oR2e7g/6DTvMZ+t2n&#10;6FQf0V36Gd96iP/8f8CPGBwRgwgxOCEGGZ6NAx+AKJAAMuhXyoevFCPNgWcePUeP+Yxa0MW202P0&#10;uo+oG57VGPMTpGIbPUB3ex9F+yOdpjvod79HVLcx0rt8B24NxeAgYImHGDjctzF44ZkvnBPpFYVj&#10;fibMKwW+KfAVwTOT/k1VGH8+ZrcAjo+wDB3wLMOSrMTYfRi7n27Sp3SD9tHfUbhX8ekK/vMyRr2E&#10;0S+Cc+AsODMUAyEGQg4IMQgRgzvmOgLOAMwvBPOKhjMJS50JTz4cpYh9NsphLkauo+u0EJ5WlOVi&#10;eLrg6KULyMU52o4MfIZX5jCdxNMTiPg4Rv4KxsPgy3eAm//WT/Bzsc6OyKsU8/TH/NRwMnDGwZcK&#10;zxSMVghHGRxzMIcaeOrhacIr2gbHEry23fD0wdNPh2gnVuMLOoBv7cdI9goZhNHOZ+8wnAP4CTWG&#10;ckYcP5Ab8jkKcwzE3ELhjIYvCfPJgCcPnmJUWzk8lfDMg6cBnhZ42pH95XD1wrOB9tAA7aK9WJUT&#10;+PQt/QHrsR0rvA1WO1uH+c3/BNwHt4decyHcUsx1HLxqOBn4THBZ6c+UBU8+PCXwzISnCtVXixkv&#10;gKsVb0QnXD1wrKMt+NmPb22io4joG6zQfTzF2wNj3zBrOEMx0BMRthMJ0U1st99g+7+AV/sUucA9&#10;AusVAG8InHraw0mgnbw0+pSfQwOCabRdUEpbHWbRFodq6hfW0SZhE20QtdN6xy5a57iG+py20Gqn&#10;PfSx0xFa5XyFelweULfrK+pyY4dYPsxLbPUPsL3e8sWWh+3kNI6eY0ps44jlCwcv+pOTH+1yVdGA&#10;RwRtkxhps2cSbfRKp0+8c2mddyGtlc6gNdIKWi2toV5ZI62StVKPbCl1y3upS76Jlsl30lL5IepU&#10;/I06fO5Ru/IltSlZjp1Wn7c8lWJbHUd0FUfvaTWOFBWOokDc7xDTbqkzDShG0pYRgbRhlIbWjdbR&#10;mjFm6h1jpZW+mdTtm0crfItouW85LRtbSUvGzqfOsU3U4ddB7X7d1Oa3nlr9dlCL3wFq9j/HWeh/&#10;h9Po/wu3wZ/l1vuzvHq/tzyE6xaOlws4+o/hiDkIPtfgaJ2E43+cgDb6y2jt++9R7+/U1DM+gtM1&#10;3sBZGpDI6QxI43QEZHPaA/I5bQElnNbAWZyWwGpuc2ADd2FgK3dB0HJuQ1Aftz5oG29+0D5ebdDX&#10;vJqg2/zqoOeCqkBWUDnMnADW4R6OlWs4Vk7hyD8cQ7QP7IrCtSMMdzvkZfUECfVM8qVlkyZwFqtC&#10;eItUUbxWlYnforLwm1Q2/gJVDr9RVcCvV5Xy61QVglp1rWCeukkwV90pqFL3OlSqNztUqAcdZqtP&#10;CGeqbwrL1E9FM1SsqPQdvofnciTRiVisAY63QTBgwp0C16E1yMmKD8W0RDOSFmnGc1s0v+cv1IQ7&#10;NGiihXUas7A22CqsCc4QVQfniqqCi0RzgstFFZpqx1maRsdyTbtjmabHqVSz0alEs9u5WHPUuVBz&#10;Q1ygeSzOD34DWDvOdr5DDs4bUAe4buxPRg7Qf26z4F6FY24l4uiMEFFbhIKaJo/jNERM5NeGhwjn&#10;hkc6VmqNThXaBOdZ2lTncm2W8wztVHGpdrq4RFvhUqyd71Ko/cilQNvlmq9d75qn/aPbFO1ht2zt&#10;Vfcs7c/gV7fMMPY3XL/Fdec05n44BXVgQ7+H/rM/DTlAHF2Io03Po4V6b6qPHsup0QfxKnUfCmdF&#10;hTuVRerF0xmTSzGT5FrI2NwKmBz3fKbQPY8p98hlajxymCZJNrNUksn0eaYzA55pzEGvVOayVwrz&#10;k2fK5P8CVpISwXrYuRZNdBK+g3APZmMd0H9uzMLdDnEswfNmxFEX60FzTaNpTux4brlR7TA9JtSx&#10;MDpSnK83uOXp4z1ydFZJti7TM1M31StDV+pt01d6p+kbpSn6xdJk/cdSi367LFF/QBavuwgegNfe&#10;8VGsHS87V7D2x1OJDsC/G1fQ7bhmrMfvHvzdgTgacTWdmyCmigQllSe8xymJnyiYZg4W5ZkixNmx&#10;OrcMY6zEZkj0SjWkSa2GKTKLoUieZJitSDDWKeKNixRxxlUKk3Grwmjcr4gxnlfEGO6BV/KYGFYG&#10;pAZwEXVwNAO1kIv3cRr6jEKitfi9ArG0Ih/zEUeFVURlVjmVWP05BckTeLmWD4RZiWHOtoRIt5R4&#10;g8RijvdOMFvl5rgsn7i4AmWsuVxpNNcqY8ytymhzj1Jn3uwTZd7rw5jPgrsKJu6lnIlj5YxpCNk5&#10;1OAR5H9vAWqhGLUwHbUAlhcRtSAfNYijLF1ARelelJ8+hnJtAdwsm1pgSw1xtKZMdk20RkvMyXHe&#10;sRaLPMaS4aO3TFXqLDOUkZYaJWNpUU5O7vaJSO5XhCd/Lg9LPiMPtfwoC016IQ9JYuUhiawsFJxC&#10;HR7CnAfhH5iBWpiJVqgc92x8XoCcVOEqWox2JS/HnXJyRlJGzvuctOyJ/OTsYFFCZrjYlKFzN6TH&#10;eultSbJIm00x2ZanCLeVKrS2akVYerM8NP1/XJd7VNRlGse/AwzIAIJyk4uCogLKJW6Kmpq2aqUV&#10;p1AXiwlJEFoZUdJBEWFEERwQlEviFcmgRFIqzcqsTMtVdztZW62nrY6X2rPRlq1pl83Zzyid09k/&#10;vmeYC+/neZ73+T3v+20MTp/fHjR+/guB4+afCUibfyUgde6NwJRMR9AtPewIeod9fwXWQZidS6Vd&#10;y7BhaBPWZA02aRk1WURNsnK9NDc3RA/njtSDuXEucxamGu/Jmeg547G7fKaZZ/pNMd/vPyl7buCE&#10;bHNgenZB4HjzkwHjzDb/NHPD4FTznkEp5l6/ZPOffZOyL/smPnpjUMICx2Dkn5Dl8D9BDY4U0gvw&#10;9z0p7cAGbOXqW8Pr6uX4DT5fSF0yC416oCBAcwojdG9hrGFmQZLr9MXp7lMXTzHdmT/DZ0L+HN9x&#10;eZl+qXnZfil5i/2S80t8k/IrB96Rv9knMX+3d0J+r1d83mlTXN5l09jHr3uPyXUMjF3o8I3Ncfge&#10;J8cXLfQC/I5VUhv2sLFcquZ1Fe+XEIuZ7zKozcxiH/2hOFTTikdqanG8YdLSVLf0pZPc0yzTB6RY&#10;7jMlWR7ySrQ84pVgyTPFW5Z5xlkqBoy11HuMsezyiLUcco8uetc4uuiScdSfrnuMLHR4RhU4TE69&#10;Sr0PYcW6VtMLFZwPWMOGKmYTslZKBcSzoEyaw/dTSt01oTRA40uHKa00RimldxiSStNdE6xT3eKs&#10;s4xjrRnGWGuWMca6yDjaWuw2ylruNtJa5zrCutNl+MrnXSJWnjJErLhoGFbyg+vQ5Q5j+DKHu1OH&#10;qfcB1n/GRi9U04+1Uv0mZhOvJRvxXRvwXcRzD7FN5DeJNpPibMEaY4tUjG2Mom3JGmWbaIiy3W0Y&#10;bptjiLTNM0TYcgxDbUWGMNtqhVbWakhlm4IqDihg7dvyL/9cAWuuKaDMYQhY7XBxqpd6P8faHVjS&#10;HdjBZqxYTSP9yGvRZvYBS5Rhl6ajNBRDfBF2L4XbgxVqj1SIPVbB9mQF2Scp0D5D/vYHNci+QL72&#10;xfKxr5Bp03oNqG2We02X3Da+Lrfqj1CfjOt/lnuV45Z64HeSczvMtib2oUWqamU28prfjPfjs3vR&#10;JJTI+yjEFUnerSZ5tgbJoyVS7q2xMrYmy7XlTrm0zGLQc/i00OwtNFozm9lEMk3t0hYMZSOmsQGv&#10;23CNIfQLuqn95LVvC3cFuC1tUu0OqQwVITPKQNNQKvYwZpcUvlsavEdybzcQuBfiItYegWIYcFwE&#10;9k7mb+fhz+Bpp+HbV9BobPLubWx2DwcBPnf7ZRImhjZiaPtVXeS3F3Yb629mbdteaTlahOZ2SLPQ&#10;hH1S3DNSZKcU2CWZnuUijF3VfuLoNiEuw91DaazRty9gPVw8eoijh0OghwHTQ8MdoBb7Wei5YwzD&#10;CzwE37IBP6NftY8cd1GmrU/zLMCxwimAswDObDiT90t3HGAPSCH4oOR1CEPUC/9F9BKivDrCRfxl&#10;Pw6+EAYel+JX4zmIuYgd42L0ehZiwLzOQ3aMTXyNxV45ze+pxRFqceRH7SXPVti1MMvgLemWsuE9&#10;+Lx0F7zkF6RRsIYcoQeOwn8VJqlw6efSgd5Eb6G30SlMwrv+XEioyblYLkfjpPfpj/McOucZvB+w&#10;J+fZ1PMk8P4Z9AX6Um2w62FXwF0KM4ccH+Ind8NMhRn9mhQKzxuWi5PzDmJLMXhOEyIMGCxEq2Fq&#10;uaCzPxe8uShjGC5yYb+SgnniovY1h0Ifg6CPBuyj8H1A+k6is2qkNOuocQkfLaKuc+HOhDv+DXrw&#10;hBR2SvKBZ3Cy3kPn0Yf9+gj9/ZYxg9lv0q70G7Zv2J+rGKdrkdKP9Mh/uSzfJA4HcTgYBI7tiAI4&#10;evBZXnheTzyvB65rAO+HoGiUhqaj+9Ef0UL0BFqGL7XqF5XjHNfpJ1XrR7zuDbzudT2lH3B01/B4&#10;/8EBXsUd/ptC9emivubbr/nvf6F/oivoIvrslt/0IAY3YnDtjyEARaEkNAXdp5vKhGmGlQ/DwvpP&#10;6nut0nd4zG9VBadG36geVhOcNsqwV1/hPi/TsBfxu1/ogj4nIifvAvoIffg7OWQgBhGDiMGV94Ng&#10;DoMZB3MC0c8grwx4C2Dksv4T5FGsL7WCXMp0SRVw1sOphdOgf6gFzi59Qi3+pkO0yHG9zwa+R3Rn&#10;qeC7EN75P8F27Y/B+TdsE8wQmNHklkrt7iKn2XDmwTDrU+XBWAJjGfmsJI8yCJVwNtCadp1jT85o&#10;Gy27lwp087gc5bE5y2N0iZ25rleg/F5Hb8fQX4PbMXwnI1x/chxBiyXCnKSPNYt8Mmj9LP1FOTAW&#10;wygih+U6SW+c0BoeUZve0EZY9XpNzay/Sy+rizHyItU4qYNE/jyrOzvwQL+6+/Ubn6nJ3ooai3y9&#10;afcw8ouBOY5HcBo5zYaVCecRxkMuORWQQ5GOqIRRVQqpXL30xkH2pEeNrN2mZ9WhTsjPENnTrNZx&#10;q1N+UjvUPWh3v5z866gPXep/zD6gFufozVPU4k1qcYxaHKUvDusBOPPgZMN5HE4hnWeBVQJrFawK&#10;WBvg1MFooRK7tZNfbOe/t7HiUxBa6OhmOq4JslNb0c9OvjuP9kDpY8btXz1vj6C35EVNQ+FGw02B&#10;OZUj4h5YGdqn+eRkJp9FUAphLdUOenQ7vbGNPWmlFi30RROfbjF0qcFwWJtdTqvO9TPZjVdV635T&#10;NR4ObezX94zXK8HSJxx95xj1bw9jDHMUvsxR1Msz0q0IdbrFq8MjXXsGTNdOz9lqMz2kp7yy1Or9&#10;mJq987TV+wlt8S5Wo49Vm33Wqm5gtewDG1Q7cLtqfDtV7XdY6/1Oq2rQF7L5X1NlgEMVaK1T/g59&#10;A++zKEZtHH4rkSOF15eiOeoY+c8OcleH7xDt9B+tbYHJagmarK3BM9Q45H7VD8lUXcgCbQrJUU1I&#10;vjaGLlF1aInWh65WVdg62cLsqgxr1dqwDpWH9aos/KRWhX+q0qFXtXKow+DUCqfCHYavhlODBMY/&#10;x8vxCRyD6fAZ8Z1jOfb5ri1ssJqGDVdDZLzqhqerdsQ0bRxxrzZEZagqap5sUY+qIipXa6MKVD5y&#10;6f9orvaoJu8z/OZ+I5AL8VbvJAVJBAIkkIQEEiBBknBJACFchAQEAgImICApahWcaG3UtipYqYrg&#10;rV46rdNTj673rrVn2+kf3dnsdjw7O7v0nHV1W7du89vjYfvjOV++fN/5Pc/vfd/v/T0vjal30E71&#10;LhpR/4CGNcdoSDPLGtRcZUU0D1gDmi9ZfZo/s7dpnnJ6NQynV72Ix+k4uvKQg0IcqQ74Wzv2/8yG&#10;QNMJaDuiSaCDqStp/4Y02puew9qTXsAaTy9hxdLdrJ1aH2tUW88e1rawh7Tt7EFtDzuijbC3a8fY&#10;/boJdp8uzunVneL06C5zunX3uJ26L7gduq957bp/80Jahv9/PIL1+Qz893G03YLtuAKcw/Eyg/+O&#10;IiZTmQLal7mUdmepKZaVwR7V53F26Is4g3oXN6L3cgf0fm6/voG7Td/K69F38sL6fl6XfpjXqd/D&#10;68g+xG/PPskPZl8QtGbfFbRk/0zYnP1HYZP+X8JGPSNszFrEl4j/x+B8x40arEAMKpEDDzw+NB0u&#10;wtybz6Zxo5J25q2lobx0dsSYw+03Wni9Rgc/bNwk6DJUCrYaagUdhiZhyBASBo09wlbjoGiLcVzU&#10;bDwgajS+Jg4Yz4vrjbcldcbPJbXG3yfUGL6X1BiYReQyki+w3w/KkYcqzHs1qAPgVDUsKHRMQcdu&#10;PB+xJNJgwUrqL0hl9RRkcbssefwOs00YNJeKWs1ucYupWtxsqpc0mrdIAubOhHrzQMJm85i01jwp&#10;rbEcS/RZziVWmW8mVZo/TfKaf5fkNf0DYBK9+Yv4aQnRu9j/27XIA+zfOViv6c2wv9AxCR0x6Ija&#10;xdRnX05hh5q11b6REyzK5bcUWoSNNru4weZK2Gz1SmutNYk11sYkn609qdq2TVZpG5FV2PbJPbYj&#10;crftDfkm21sKl+1jhdP2W4XT+p3caWXkzgJG5gIeIv/3ffgewX+pCf62GbUIq3EYOvZCxyh09Ln4&#10;1OVUUbtrHbU609lNpXpeQ0m+sLbYJvE5iqVVjvKkCnu13GuvV7gdbYpyR1hZ5hhSuhx7lKXFLyeX&#10;FJ9OdhRfTy5yfJhc6HisLHT8XVloZxRFRYv4iRe1ABt+A/wXMBLMtsFf4noI97uhYwj6uj1sCrkV&#10;tMW9mhrdqaz68kxuzSaDoKrMIvG67FK3yyUrc1YonM7a5BJni6rY2aWyu6KqItcuVaHrJZXVdSq5&#10;wHU12ex6X2ly/UZpcv4NYJSm0kV8hL3eheW8Bt75dnhsjASv4DoFLePQEYGODuhorpJSoHoF1VWr&#10;Wf4qHaeyMofvqTCJyryF0lJPqazY41EUefzJNk+TyurZqrJ4tqvMnvFkk/egMt87o8zzvqkweN+T&#10;53p/Lc/x/FWR42YUOeWM8hneRx3cbkFfAu8cRoGZML7Jbsx7nfDZ0DGAZyForK8TUU3dEqquW0cV&#10;dens8lo911WTJyypsUqK/CWJVl+5zOLzKUy+gDLP1640+gYUBn9Mnus/KMvxTydl+68k6v3vJmb5&#10;v5Jm+p4kZVQxMkC+sZKRP8D6N4MYUcB/FmPAyX70JYxok/g9iv/6EJc2aPE3c8nbpCB30yoqa0pl&#10;lTZlcByNBp4tUCC0BByS/IZNUmNDVVJuQ0NSTkMoKTvQn6gPxKRZgamEzMC0JCNwRbwx8GORLvBI&#10;lF7/RLJhMyNNq2MS02qZxHtbiN7Cni9sQ2/cjnocxCgITMD+DkNLL7S0IC5V0OIMJVBxaDnZQylk&#10;C2lZlmA2Jz9o4hnaioQ5bS6Rvq1SnNlWL85oC4o3BvtEuuCYUBs8INgQPClIa7vMT217wHu+7Vc8&#10;zZZvBepmRpTSxIgByR3k4Bp45sF5ehj1OIp5A6PZXlx37EA9RokaMZ54obGwh0/msJLyw6vJGE6l&#10;3HAmSx82cjLDVu7GcClPG/byN4Tr+GnhVl5quJf3fHiUqw7v56R0H+es777IXtt9n72m65es1Z1/&#10;4azqeMpb1c7wV4YYwS3k/wr450bQm15APe4iOoix7EVgEPcd0LMZzzZBjwXx0UcSKCOylHSRdZQe&#10;3UBp0WxKjZpYmqidnRItZ6+P+tlroy2sNdEwa1VkmLUyMkErIq/Ssu0LtHT7PVIN/IKW9H1DS7Y9&#10;Zal6GTbAuYH4XwTHGXBP70N/xDg2tR/fBK4DuG/dg7kLekrGiYwxovQxDq0fk9HasRW0eiyFVsW0&#10;9Fwsl1bECmhZrJSWxipJFQtQcmwrKWJRko29SNKxoyTZOUei0TskHPk5CYf/ROKh7wGGxIMMXQX/&#10;PDhmwXkCY9iRl1CPwOghojDuGzESeaCpEM/1gGaCaPkEl+STMpJNLifpZAolTGpJPJlLokkbCSfK&#10;iD/hJ+5kK7EnkMAJCN+HxfaeRnAxvO5+iMES8+6uJ9goXOwLDF0C/xx4Xgfv8SPoTcfwGhA5im8S&#10;9zVxotKXifIBLbAGSAaEcRjAuBxYAcAExWF+4jjw4zjo4miucTTe+FYU+BAA8YdPYHEMlgcxYx54&#10;jI//W+CfRPuf0sIB5AE8M6+iLxxHDPDqCBAGGnHvAaxAFu7VwDIg4SQGAoyLNA0jOI2Zcvo5QI1F&#10;oGMGZmQGRmQGB/AMGv8MYjGNRJ4EyYk5bPQdFD6G1Fe+QeLhZo8xNIe9zoLj+Awkvo7wIGT9QCvg&#10;A4pniQxvEKUBK88Qyc4S8c6BH8vBSAOIx3mY4fllAIzXAgzYAuKxAB0LaMIX0HwWUMwLSOg8SM4j&#10;H3Ofoxn9AYCjP/MfOov9zIArjvX3Yv1BrN+B9euAMnCYFpCDC0SrLxIpLhHxEU56hqvAtf/hOhsH&#10;jgSNRkX0Q5jim2kwRLk4jGHKbqPR30ZzuY2P/dZhPJvHOw+AR3gfE82N72gW3MfAN4lHI+DqBlcA&#10;XO7LRAVvEmWAa+111ADkC26C7xbwNvAj4A5wF0B4McbgAOYSPcCQ8B5i8gFy85Ge6BPo+BSm5CEa&#10;3UPk5CGS/hk28cmHME9f4Z2v6TVwT4E3Bs7/cl3mUU1fWRy/2ROS/GLF4lQQqiyyBAhLAgkkhARI&#10;wpKwJVFEUvZdRBQBUUSFIopaa1GrVce24nSmLqOjHdextvV0O+rRerS1Vqen4rRjq1Odeiztb74s&#10;nePpH18SOJz3ufe++96730YwS8B0gGkEUwVe4DEiH7BEo5zTY8ZjXOcgtBcMH9aCPoLQ8jCEMEki&#10;ouveRDdgGL6KhHlCn36Dh+kOLsNhHPi7KP4wQMNnoE9oAOwVYDeDWwpuPrhm5Bh3Aj0I5lTwJKO8&#10;809xsJ10YYJ3CboCXYNuQLcgHD26C92TET1Avz7E4PwYA9nPGBJG8ACM4ICPoLFHsNEjh+C0RPC8&#10;AnhODr4LoWehICgWMkCZkBPywKFV0wi83c+0CP6sA86xix7DY/5EffCLA/QIzuohfOZ/4PZ+gMe7&#10;h037N4L/lm7Caf5Iw1jln9DNCV2Hro75TS73N9/LEg+aDD0PRUI6KAPMPHDmYv1yrF9HD2gB3adW&#10;+h7e7h6tAGc1fQd/9y/aAM4gfQP39zVc4W04AB0g4t+1r+BYv6TP6HP81xWsdgm6+JQ+Hfe8T8Uw&#10;KhmYvsgvDLlpEL0JOeWA4QbDA0YVGA1gLARjCUrfiZy6sQ294KzFlmwCcRtdRi0u4QBdQON+DNIH&#10;dAft8wRtxNK7v9PT/F+h/5IIefogv0AwY7C1erCs4OTTF1QERhkYNWA0gtECRhsIy8BZSR/Si6j8&#10;AL0Px3sOtThLQzguRxDF+3QMKxxFRn8D6cjv9HQMuMGRLxd5TkJ+/tivCNQvESwz2jAHHCeOQDFW&#10;LEf8tajyfDqDOE4hjhOI4zh64x3syVHaSIdpKx2kPbhG9qMap9AdV+hPWH0fOmoItN+0dzyGMd2f&#10;aOVbYy3uhb36A5ghqGEseHqwLLgGcpGTG4wSxF9Bf0UchxDHAfTo29QO1nJwerD2Oqy9GVfpa4hi&#10;H+1GFXbiUI12yQ5UejuIr05o20QMD6Bh6MvRow19jN58D715hgKQWwTqlwBeKliZ4OQjp9ngeMCp&#10;AKcOnCbs/iLahbOyEz26A3vyKvpzKwiD+I/NiPRl7M5L6JqNyHYD/YIdYxHpuB6N5o/r7Qau2ovQ&#10;eVz//xi7/iTIdSoqGQRmNJg6ep3SwMoGpwCcOeB4QKmkLYhjEHFspsVgdYK1Cpy14LyCn7upH6v0&#10;IaNedNLoCVqFU70S7FF1Q/dwpd3CNX9pOq48XPWn8BQfxZN8UADPQwyeJT+sEgpmHHh6sDJoMyeH&#10;NnELaSOviNbzPDTAr6S1/Hrq5zdTn6CNegUrqEfYR6uEm6hbiMrgkVkuPEnLRJdpqeRb6pA+oXYp&#10;S20TGgb/2kxc37jKTuPJO4rnZj/GgaHn8KTJ+LRdMIUGJTNpkzSSNsgSaB1jpH6FlfomOah3kpNW&#10;PzOXVj1TSt2Tq2nF5EZaPnkRLfPupKXevdThvZHavHdQq/dbtHjKSWqZcpmafb6jBT4j1OTD/l+3&#10;8dxexJV+Ds/cO3hyD+BzXzRm7Fl48lGbTd4yGnjWj9ZMDaWe52Jp1bQk6p5mpi7fTFrmm0tLfV3U&#10;4VdMbX5ltMSvlhb7NVPL9HZaOH0lLZg+QE3Tt1Gj/xA1+P+d6vwvUE3AXaoOeMKpCmA5Vf4stxL6&#10;IgzPANink/GcGlB/PZ51LcaOOPBRm/7nRdQT4EPdMwJp2cxIWhqYQG2BKdQamEGLgrKpJSifmoNm&#10;U1OQh+YHVVJDUCPVBy+m2uAuTk1wP6cqZJBTEfImpzzkKKc05BOuJ+QOtyTkMW9eCMubF8zyR3U1&#10;Fn0A7nEzeiADe5COGR/P7WASZnzUZHUEh5bPmkztof7UGhZGLeGxnAXhOs78cBOnIdzKrQu3c2vC&#10;C7nVEXO5lRGl3IqIWm5ZxEJuqbKT51G+yCtRvswrVu7hFykP8+coP+S7lV8LXMqfBM4IVjimcFZ4&#10;CTm/C/4xG/wexsA3sjDTWFEDjEFrUJsuxLEkSkYt0dOoSRVM9aooTo1Kw61S6XkVqjR+mSqT/4Iq&#10;l+9RufnzVCWCYlWVoEjVJJgT0y50x6wWumJeEhbG7BLlxxwU5cV8IHLE3BbbVY8gVmyPHteneFLP&#10;gHnEjn3A6PVHaCu+r8ffehDbUsSxUC2mBrUP1WpmUKUmnFuqjuV51FpBsdooLIrPEM6Ozxa54wtE&#10;zvgicaG6TFygrhfnqVsluepuiV2zXpKtec0rS7Pfy6Y+J7Wqb0ot6odSSzw7rjjW66M0jEHI/xBG&#10;rn0YM3bhiR8swAiMOFaiNm2IozGJT9U6bypP8idP0izOXF00b7ZWI3Bpk0UFiSZxXqJVkpvo8LIn&#10;ur1ytB5plrZGmqltkVl1XTKLbp0sXbddbtb9RW7SnZUbtTegH+XGRHZMqQms7DzyPY7cD4C9dw5m&#10;/CKMvBjL1yCOLsSxGHHUYl9KUxiaZ/SlImMQx5Wi5BUY4gQOvVaUo0+RZOnTpTZ9tsyiL5Rn6IuZ&#10;NH0lYzYsYFINnYzR0M8YDNuYZMNbTJLhDKMzfM5oDQ8YrZ5ldMnjeg81OIZx722w3xgdxUvQC/js&#10;QzydiKMZcVQizuJ0L3KnT6XC9BmUlx7GzUlT8TPNGpHFlCxJN5mlZpNNnmrKY1JMcxR6U7ki2TRf&#10;oTN3KLTmPkWieYtCY97HqM2nmHjzdXmc6T4TZ2IVcamsIt7IKs7mYkxF3n8Ge08p7oRyzNj47MXv&#10;HYhjPuIrg1VwZwkpP3MKOTL9KTtzFseWGcVLt8ULTVadOMWaKtVbLPIki4PRWtyKBGupQmNtUKit&#10;7Uy8rZeJsw3KY21DMpXtpDTadk0aZf1BFmX5lYnMYJnIdJY5DcbhYnhO2IDdsEVbqtGP+FyNWJYg&#10;joa58BpuooJ8LmXnTiJbri9l5AaROVfJNTpi+XpHokhnT5Ek2jOkanuOLN7uksfaX5DH2OtlKkeb&#10;NNrRK41yvOIV6RiSKB0nxOGOq+Iw+/eS0OxfpKFZrAySn0CuB5H3ELg769CPGH0H6uE1MIq3VhDV&#10;I7YSxJKHvcpwScnkmkpG1wzSu8I4OpeKl+DSCNROvSjWmSZWObMl0U6nJNLpkShddZII1xJxuKtH&#10;FObaLAx17RXOch0XBLs+4/+P7TKPivK8wvgzwyIiEFEWlR0HXHEJmrjVvVWSKhqMojiCyoAgIwgy&#10;KIogLsimUsUlQmRRY60K1JjltGnj0iSmNTHWNjWmKqaLJmo9GheiyfSHYOofPZznzHe+Ye5z733v&#10;ve99TDNuOfeM+d4l9BV7x9Dpdtd3sH8E/n3wVqVTj0vRW2ANz8t4l4Ivc/l+Kr6MneesEeYuGmb2&#10;1wvmMEWaIwyDzUOMA80jHSPM4536mV9y6mOOce5tNjv1Mqc4hZmzHU3mtQ49zVsdQs17jcHmd41B&#10;c88bAuNuOgTMfuwUEGt39o+1dzhGzn8FVz28u5GnW3OYz6DAJmVlSUkZUiyS8SVyNIpzet7ipoEW&#10;X0VYgtXP0lt9LIMMvSzDDGGWsUaTZbIx1DLdGGKJMwZZkgyBlixDgKXQ4GepUI/EenVLfFu+C8/J&#10;d8EN+SY8Mvok2B284+2OTcR5AP4aOHetlCry6EvkUD6fS3OpR/yZgVz8WaY0jNz0W+Ikk9VTodYe&#10;CrH2VJC1nwKtkfK3jpSfdaK6W6eomzVWPtaF8rJmqIs1X52tm+SRViO3xW/KNfWMOqVck9uiFrkn&#10;2+WeZDccIc798LwO54419AQyqAgJsnIt9VggmfEnepU0Dn8il0u9+F8/m4t8bF3lZfNXF5tJnrb+&#10;es42VO620XKzTZarLUYutnlytqXJ0ZYrY3YJgwa9uwxtlYlYWtosZdyR0h/LsMSug9ish6cK7u0b&#10;6YlS6pGf2Iql5CJ6En+i+G5kIdoTH0Pwywd0LOgoxwIvGQsCZCgI5/AGgBcBA61gCqDYCyikfA44&#10;HyOrt0t5iMqVCLdcdOYK9O7yFvCD3sjnjthALZRRj5uphS38K0jnOaGcfuD9ePwaAnrhmx/oDBxL&#10;HShetFypD2ABK2XhKGXxKB2BES7fEoZvaTyfaLsSgizGaFE9gwcRuQ5huBYfCh8Bu/YS+55N1MJW&#10;zqGSr3DXxmfyNmoRRPF+BIgAwcCLdy6AVRGw8FW6A/yoxI9K/Ng+qO3ir2S4bm+9fCw8U2yVEG2r&#10;ougRtRUI1i3XSfpDBoFddbhXDW8lErT4NVLFsaUBM8/RYAzPg/mpCfhWS66ApRbHQU0ryEcN+ahh&#10;Kaxl8arlXGrxo651GWIRqGPI1TF06loTThA1nMeek9igJqqpierHqtlJDrBfjt0CbC6tpRdADJhY&#10;Jw0lfb32Sj32Se77EURvwHsAYIqll8Z+CpbjQ525eFhEG1hQG1kQG8lHE7XRlMAzzdVILhohaniL&#10;oYSKOEIuDt9XFfFUwLUOnmx4kuCZBc9keIbD0xf7AYckD0ra2ABXUzuOgjfBMYBJZAwLqYFL2JXl&#10;3IulJEg6zpJ8Ej/+gB8fMuQ+oLFOkfgTGD9BbR6/AL7RNrg3wpkL32LiioPv54eZR/BFwBUElyc8&#10;Dm8/ER0sG+34Hfg9wBTyBR5A2yGnpDOczznq5LwfSzsL65f4cZnL8Sp9cpUh8BVn0owfVzB0+TOV&#10;wr0a3iXEGd8oTaNkxsI5CM5gOLu+Rw+0cp1o5/moHR8/EWTSn8Cn4Bz4K/gC0HrIOuk653OTer0d&#10;Jn1Lv9xnUXrIwG2hyVso6u9IQEsTKsf4o+a1yxF0AcFgABgJJoFX9ANa9zHa7pEW6zst1UPZ9EAr&#10;UY8FaLX1+hY1dQd1dRsVdIuivYky+waF+DWJuqYL+geK8hKWLoIvwQXwZ3C2TW8+40MrPIA/6Isq&#10;fBG+CXBNhSMWjgQ4kvUfWeHI0g0th2OVrqPY/o2S+yfq8Sv9Qs2owCuo0Es6DOdv9Lk+4+9rfYLF&#10;M1h+itPgg//jw/fozBZ05j2F4XkkXGOIJ4pYYuCIg2MBHCm6rCX6Ozr3In5cUB7HUIia3Ehsm+Cr&#10;5Hheh+cAx3aMcjlNNq5SPg+AnVL6H37b5sOPYHISqyO8XeEM5lcDiGUEuZsIz1Q4ZnLs88hfIvZT&#10;KYd0rC+DZwXxrNYp1OxJFcNXgf1dlHA97dKAF+/TRp9zMrfVevqNoOEZPOV/AG6Bf4ErctffOI9z&#10;aN1PNASu0fBMpiSnY382scTrPVnIcio86XoHP97Cj2PKh2c9HGU6om06RC4OMkgO8B/7Kd59nFg9&#10;p1sH47No5b8PbrSXcmtZn5UL8fkQVygRDCBfw7EyHp6XiSeGWObgfwKnbWE8pcKSQQVmw5OrvdRo&#10;vYpUS33u0U5V82Y3v9hFhnZyejt0l6q1c1p2vGxDSzt/c3trtbbaKRnI5XPw+sPZG75IYhoF10/h&#10;mYLVGfg/h1GdQKQWeFJVhR+v4ccuemUHtVFJn2zlrwJPNuNpOZGUUS0lsBXTYcVwbwRF4DacV43S&#10;X1yk0+C4oW0UHVUH4vQmjyFw9ofvBbjGENMkeKbCMwOeObAk0AkWbaFnN+NHuXJUSm2U0CcbebMB&#10;z9aRpUIqYw1VVMBprybzeXCvasc1xsgXjNY/MtLe78G4ZaQ0cgUdxJe9ciPO7lgJI38D4RsO1zgq&#10;fzIxRcPzKvHEEUsCXElwpcGVCVculVEITxkcO56c0HIGew5VlW1o1jLjXWU52JXZjmauu7MhjFuu&#10;3Xd7w89I+yWjvo73u12MxOoJb6DKjH1U7BCpDU4jtc55ggo7RKnAZZryXWYqzyVOqzrOV27HRVre&#10;MV05rjZlu+Yry7VEma6VyuhUr/ROR2Xt9JEWu19Vqsc9pXjYn2ARuBjM2O3P+B9M/iOJn886rprd&#10;Jq56rsAy9w4qcvPVWo9Q5XeOUJ7nUK3s8hOt6DpROV4vK9trurK8ZinTy6wM74VK914sq3eW0rxX&#10;KdWnSIt8tirZp1YWnyYt9P1QC7o1a363e0roZld8Gwzn+3INDCEHjPMjo9gt+aweyj7BSlTOKrDe&#10;36DVvp7K7R6gnB69tcxvsDL9hivDf6yW+E9SWsAUpQbEKCVgtpIDEpQUmKzEwAwtDFyh+UHrlBC0&#10;RfOC9mhuUIPigk9pdvAlxQbfNcwKthtnBbXh0+epA661Y+NYASaQA9bBXaO5z4dxn7KK5HM+OcGd&#10;lBXSXemhJqWFRii151At6jlKSaYJSjRFaYEpWvNNryreNFfmsETD3LA0Q1yYzTA7fI1hVvgmw8zw&#10;KsOM8EPGmPDjxunhF43Twu84RIfbHaLD7I6t+Hg41z38v57EahLFitO6grEOlv+X7TKPbrLMwvjN&#10;vgEjSGVrWcrSNl3S0IQmgTSNTSgkpW1KC2kpNMiWKlssyECUvVUGkdbRqbLJoiKLMjowKEIVhBF1&#10;WAYZzuDonDkzehTFwQ0RBTK/QvUw58wfz/m+5Pu+93nee+/7vvfx0FPwLE5uYuk6mZmeJNGM/jIt&#10;I0PuybAqImaHYpLZo6g1+5U15qCy2lyhHG+uVo7LjCgrM+tVYzMbVKHMxaryrNWq0qyn1SVZO9XB&#10;rDb16KzzmlGZX4GEdpT5Ft5mzgdG0tqUkIdS+mvwRPBWW7qskBigY6ZVKdNyuspkS7JMsgyWCZZs&#10;RdhiU46zDFdVWrzqCkuxOmQpVZdZqjSllomaMbnTNcHcuZpA7oPaUdZV2mJrq9ZvfUFXZD2o8+ae&#10;A5f0XssNkNB7cxL6o8R+P5wv0mJs43hfN5Y8cP8I/y1G2zziUU9eIrZOMsHWU8L2VKmymRUVtlxV&#10;WV6+ekyeWxPMK9IG8gLaUXkVumJbjc5vm6L32Wbp77Yv1HvtTQaP/UmD2/68YYT9gMFlPwu+NLhs&#10;142uvEQ7DIfJwb4yaqGSWhhPLYC1VdQiOuLomIuOaeiY4NLLOGeSVLj6SZkzTVHizFaNdtjUI/Nd&#10;Wr+jUFfkKNZ7HWWGQsd4Q4EzYnQ77zMOdy4wOl0rjQ7Xb435rmeNdterRpvrjCHPedGY57hmsjkS&#10;Jlt+wvQGPH9g7jvCtLy0wK3gsRpqgbZ8ITpmk6PJ6BhXqJbygq4yxtNHAp5BiuKCTKWvwKr2uvO1&#10;HneB3u32G4a7S4xOd5Upv2CSaVhBvcleMN+U51lhHOp53Gj1bDPkevYbcjyn9TkFXxiy3T8Zs0ck&#10;TDngIDF4mblvr6XdxpI8SQv86CSsB1oeQMd9WJU6WtKxxCvg6yzFvp7i8w0Qry9dUeCzqEYU2TXO&#10;ohG6/KIivb0oYMgrGmscWlRrtPpmGC2+eYYc3zJDtr9Fn+Xfqsv0/1GX4T+lTfd9rksv+smQ5k0Y&#10;gek1YvASfM/BvWEK9TgVe8R1Gb/n8X898ZlInkJo9QcN4g0kSUGgrwwPDBFnIFs5LJCntgVcGuto&#10;ry539Gh9TiCkzw5M0GcFpuvMwQZdRnCpNj3YrEkLbtEMCe5TDwqeVA8MXNCkjvpRl1qc0KeOTBj2&#10;w7Gb+W+De31U5PF6vA7XJbTADbTjUZ7VEqMyYuWtUIsz1FXyQ73FHhooeSGzIjdkVeaEHKqsco/a&#10;XF6syQiVa9JCNZohoWnqwaGYemDFElVqxVrVgIrNyv6hvcq+oROKvuWfKZPLrqqTSxOa5DEJ7d6J&#10;7M/wb4H76VmsCezhI2Ax9zH+mzFDpJq4lKDFTVyGhk1iCd8l2eF+khlOk4xwjqSF7YrBYbdyUNiv&#10;TA2XKgeEw8p+4SmKvtVzFSnVixV9wmukd5jTL/yK9Bj/nvQY96n0qLqquKsyoUoam1D/nrluh+uZ&#10;OdTj/dhA7NDD4KEGNMwVmYKWcbTjo4iLCy3ZEY0MrusqA+t6S2pdqvSvM0u/iFVSIk5JjtwtvSNB&#10;6RWpkh6RiCRFZkn3SFy6RVbLHXUbpAvmodOk49Jp4sfSZcIV6VKTULTjReL+HPwb57M/YoMeWyTS&#10;FBd5kOvsBdQjekIxfB+xsWMb09GTHDVIr+id0iOaLEnRQdI9miXdojbpGnVLl2ixdI6GxBStFUO0&#10;XnTRBaKZ8bCoZrSKcvpOUUw7IsqpH4lyyleiuue6qCcnZCf8Wx+gFuB9Alu6BvvRuFzk10tF7sUS&#10;1aClBG0FvJOLnoHEpyfx6hQziSGWJLpYX9HGhog6ZhFVzCGKGJtejAUdo9BiJHkuH8xlwDl4qzkY&#10;ydl4q5l4vHu/pOB/ADdkO2NvhmvdCs7qJtYltnQZaOB+6kqRSjSNRE/+Yrwn7/V9UKQberVxmp84&#10;HjfOAR+nAYln3Dpc4hyAi1jIcTbdOEW0iAAu4uOFjzGxLWz+GLj5+N15aGhAw/3X5Vkeb2oUeeo3&#10;rIk11AKvLuI681HWJP+VrhLxoMn6sMggdPUAJiBNNFpNBtCNwNGANaZyj44mmpBGNtZGNr9GYtFI&#10;Ua8kkCsYaPkGJoiJXUrXuuQCRYeGh+itGXsDnK0t5IFwLQMNYCq/q5qJARgGMtZSB+AOoOa33ASN&#10;aDM6mtHRjI5m4tFCQ9JCA9JMTlrYVFrY8FpIeDMBXYvHXLOTYB/lUKSLX/UduC6bGXP9E+ShlSk8&#10;RbieJkVca/gdBCO4zwb9wZ1Ay3MaTD66HTTD68nL+p5MiMZsIzo2DgM+gswGt2kaIBYbCe6Grbz3&#10;GmPQxT+Fo2m9KpvgaWWc1YRp8SbKBtSBcuAF1s3UIWmkHRM9n2Me2ptdFhN4/jZsVwETTQgN8o4U&#10;Nh3ysjOfw5Da2F0NWFS7icVuCHe9xLN3eI9Y7Pha1sGzFp7ljN/A+FNBJRx+OOyMnfaCSK8dIkZC&#10;iE3gkO8Aw2CoOGw68MpNQ8AhrKEZ+BXNIbX6Og3yIRrFNhqjN8hJGwurjSJrY0KHiMUhavPgJ/I4&#10;nI3wLdjOvgxfGL7R8Dl2UwPw9IGn08s/jw/2d4AhbhoRlhrGDw5wGLwF/gTeo05OYhTODMS8oON8&#10;QORDDqEPycl5iu1vkJ3jw3OnZRXccTjvg7MWzjF7qAE4s/aKpMDVuZ3rddB2G0c7jnVwHQfvghM3&#10;TaLIWcDyx9ZhHsnPp9TrF6yZS9Tpt+wbl9kzvmeBf4+OKwT/8p5fPO8tKEAXkAIygQP45AZ+5pqE&#10;casRvOEMuSKzcEoNchnn8i1O5hv8zFc4nUt4mi9xQhcp2s8pmgsk7FOC9G+EfcTTDxjtfAfeByfB&#10;ux2e939hAr3kuqTJD2KDq1C+k4B8jbe7JLVwTJEvpJ7x5zD+PPlEFsrHuLd/yQo86yr5J/7uH7iy&#10;D/GZH+BQz5K4U7jYP/P2e/LTTc53wHHwFnjz/2j4UbTwdmdeqXBZ4BrO137mUgbHeOZTJ3/HX57H&#10;X57DX/4Vn/s+bu4M7u40bu8UDvAEDvRdYnGMxXOEgn0Ttja+PMhsDsDyM14F+27TcB1cBv8hH5/J&#10;HfCl8JUZrmFwFcITYPwK5lLDPCLyNv7yGDqOouMIOg5LnLJcSuSbGH8Ns/8d4z9DKe9CxQHZI39h&#10;OV2U3bC1Y9dtaOe/Br4B7J5wU7L/ZbrKY5u8z/DznQ5pCCQh9+UkjnM4sZ04ThwnOM7hECfO6RzE&#10;JoHEuSAOEKBQwtHSQKDhXmFAOUsRUDLataxrt3YwVWVTp62aWm3aIU3bOnXa2m2atB5TC98ejj8m&#10;6/Vn+/v8e573fl9E8h/JtJ+BNrMSy0mMBurSyvDsZkoEiTFEjDFuspNMy2mm6VZ6fwdx9vDcA/TC&#10;MVzHGZaOK3zdwmUG8CWefpEevkDU84/lHOU+Mf9N+eRxKH/4MMxVWi+OmJnEK8T3YecpLuI0EqON&#10;GD08P8jzh2jtMWJMsnRtxIvkcQk7iTHL8+dZQk+QxUWcouYnaaHnadHj9PIx4h79P2HFpr9BHzOd&#10;H6fc7YclIIr6JRPTQJ3MxHMQx02MJmK0k38PMYLEWIPT5HGKPE7SHiewjdGwmzj7cIQIh/jEPP99&#10;gJrMMVL20dN7GZt7iT37WD59oD9b4Acq8J78qBTcelgKFVxDLG2YQcx8RlgJsZzEqaM+XurTToQe&#10;4gSJswYHyeM58jiATcTaTow9zNh5vp9ktF5mBr9GC91l9P6Rdz+naGT7SD4m9odx1J/t5u1EllyW&#10;lIWIRy3hAuPiDBKpWxb1MjHSynhqNXHqidNMnTqoRw+xgozGIWKNE2uKUfEksXaxeszRO8eZwRfI&#10;7Cat9GN67HdYzyyfYhSGif9Afh9P/7PV3TYA32N5X2D7fSmV7S2GuwZL/1HWrHmk8LRc4pmJVU5L&#10;u6hTA7GaqU8HsXqxVViFLcIwNolrMS1OY4O4HVPSLMLSUayTzmFCWsC4dBuj8q8xon6GkO5rDOu0&#10;h/IRMd9jq33LwjZkZQsspv75nC3J6wjL/f5IBXvkOOxSMjCjy8e2iBJsWeTApsgaTEd6sOGJFkxF&#10;dSIc1Yd1UYOYWDyK8cVTGF28DaHoPRiOPow10WcxuGQBA0vvILj0twjE/Av9sfcoGvpjNPyCLfZO&#10;KW3ANnujkjM+r2f4/ZiJMz7bzTNsf08tfQJbYpKwMTYbU3EmTC6zYe0yJ8bjazEavwIjCa0YTvBj&#10;TUIAqxOHMJC4DqsSNyOQtBv9SfPoSzqN3uTr6E5+B13Jv0JXyj/RmXIfncma0EF5nyPg2062YY5f&#10;19y0Aa8n+f0QW90sbbKDPppOUxBOjsNESgZGU/MQSrNgKK0cq9OXYyC9HqvSvQhkdGBlRi/6MgbR&#10;kzmO7sxpdGXuRKf+ANr130ab/ip8+h+gRf+R0Kz/TPDq74levSZ6MzXxLvV+i7g3OfJc4W571sO5&#10;spYjVjVtwFa31czZMlfASFY0hrJSMJidg2COCf05pejLqURPTg26DY3oMviEToNfaM8NCm25I4Iv&#10;d73QYtwueI1zQpPxhNhovCI2GN8U642/FOuMn0q1xm+k2lxNrjVo8rvLORYQf8FLP3AMPU05ypFj&#10;juPgTt7bTB4T5LE6PxKB/AT05WeiuyAPXQUWoaPALrQVVAu+gjqxpaBJ9BZ0iE2FK8XGwiHJY5qU&#10;6k1bpTrTrOQu+pbsKrosLy96Q64yfSA7TX9TnKavFWehpjgLNOUOdb5F/JfbuGt1MBY5hh5u5ShM&#10;HjP1nO3IY5Q8+i0quotj0WlOQ5vZgBazSfCaS8QVZofkMbukerNHrjO3ym5Lj1xjGVSWWyaUausW&#10;xWndo1RajykV1kuq3XpLLbP+XLVZ/6raLP/V2Syarsys6d6h7V8j5jWuA+c5fp6kHOLnZ8npKfKY&#10;Io8h+qW3XESbLRottmQ02bLgseULdTazWFNaJrlKq+RqW51SZWtWK21dqqMsqJaXjal2+ybVZn9a&#10;LbUfUUvsF1WL/XXVbP+ZWmz/RC0u+0pXbNMiiku1iB9yxHqlkyNqL2sC14HnKfN9jAU/VxHyWEcb&#10;DZKHn/bwVkbC44hHXWUGahy5QrWjSHQ6SiWHwyGXO9xKmWOFaqvs0JVU9uuslSM6i3OjzuzcrRY5&#10;D6umqvNKofO7Sr7zfSXP+Rclr/IrXZ5D0+VVaBFvEuc7PaxLAY7bqxiPA4zHIFcQctlMHuP0zSry&#10;7KS9GmpUuFyxqHalotKVjQpXgVDmsoqlrnLZ6nIpFpdHLXa1qUU1K1VTzbBaAC8g0N/g3qDku3cq&#10;ee6DstF9Tja4X5Vy3D+Vst0fS1muL5Ws5ZqaVa3p3qDdb3D0fpFj75kh1gXKfo6euwYfrYxj5Bfk&#10;M+30V+0KEQ7PYtgbEmHz6FHiyYPFYxaKPWWiyVMtFXga5DyPTzZ6euXcxiHZ0DglZTfukLIa50V9&#10;41kxs/EVIb3xJ0K6589CWsMXUmq9pqTWaerrtPt14l0Kcc8YY05Q5ig7H6yrXBdHaZcAObYyTmpo&#10;k9KWRTC3LENRSxoKWwzI95lg9JUKBp9TyPHViVm+ZlHv6xYzfauFjNawkNY6I6S2Pofk1heQ5LuJ&#10;RN9dJLT8CQnNnwsJXk2Mb9KkV2n/q8S/MMGcmGR95iqyj7JjHXOCXEbIpY928fK5KvI1d8swdi2B&#10;oSsJ2V166P35yPRbkO6vQJq/Bin+JiT7u5DoH0CCfy2W+bch1r8fMf7TWOJfwOKudxHV+QdEd/wH&#10;S9o1YUmbJtyk7a8Q/9wUcGIj83IT85IyMw2sX8+cIC8/11YPeVaQSyHtkhFYhJRAHJICaUgM5CA+&#10;YMKygA2xgSrEBDyIDrQjKhhAZHAMiwJboAvMQgmcgNx/FVL/jyD1/QZy3z+g9H4DtUfDDZ5/mVgv&#10;bGZObOXOxxVkljJDmeRaNEAu7bxfSy42cjXSNskjIpaGohAVSkBkKAOLQkboQmaooQrIITfEEAtd&#10;iIkWGgaGqdjw05RjVIj7xBouLau5hAz8ncH+JeU+rvH8i8Q6PcOc2MW85OPPPsMazc/j/K1vG/3w&#10;JP1AjsXko98AxNNmEVM6CGHuuWE2tTCbb5jNL8zmE66isOiHmfBhBtokHTu5g0l+EFjLxXKCE9I4&#10;J7YxTq8jX1Du4QrPP8+15xTX0eN7mZdzwO59jMdZ0uZvnbuBet4v4zF524GU/5Fd5lFRnlcYv/N9&#10;g+CuuEBGZBMGGGbYxhkYBAUEJRDsiIAEUURBXHED1GoFF0R0YnAHRSvuta4xGPXEmqS2sVGPUVPb&#10;tDZNbWza2tImaa2mp5n+hhnPMSd/PM7IfN997vbe9z7kpx9+KcvQUMv64Cwaty4AcMnWcdnWuS4Z&#10;Lr9aNFUtzVxLomtIcE0Th71NZAlibjHibCEbbDV5qHbKQeLdC9+ujZxLXG10MB9dLjdzHngtF39G&#10;4VsMzwSvFRmMX95AuuEN+gEWjYbhgEt2DZdtQxJgoDRwqBtoogYSWM/Lq3dy6BG0q96j2GzwK9hm&#10;l38jPyTuPXDufJ1eQALWg0Wu0m0RyX9NJAOY8UsP/HmuNxAXHM/BMrgZPzazkG3GDwd+OLjkHNTE&#10;wZB1MGQcNNJmErkJkma2xCa21g2I0kY2+vX/lf1wtW0nB7i4fhdpBFV8n7xDJBskAQMIAP2Bwm/i&#10;As+xTLuxi2V4V2++s5juZhFsxY9WFrPW0RhnuO1xDUBy0UZSW/fwLD2x4w6HgL7c9lTasbWTMjXz&#10;08q9tBEoBXkgFcS0iwTtE/EF2v3diy5NDA6ADg8OPv9kGT7EInqYPj1Cfxx1LYfp7gvxeCWgyY+T&#10;5GPH+Dv1OIKiOdwlrXA4sFuPzUXYKQcTQTp24w+JjCB1Q46I9DgKB68iNtw4AU56cAqc9uAsQuFc&#10;L5ZDerWT83IBP95iQblITS5xCC/RXJcI7uIb4BZ4KC3wrYOrFp5KeIrAOLgs8IT/WMQP+z4u22fA&#10;OY/4cKETXOgWQ9gEl8UtTq6Ad8QtVq5zdm8EitymP+7ixz0G3B3OyF2a7C6kdy6Cm9IE54rjnAPi&#10;KoEzB04bfFHw6eDq6eK56OF4G1z1CDEXD+lEFApSEj5wwyPWKDWyzi0eH/ZFSNKrj8lH13iELZfQ&#10;lxzwf1KTLgLverNb834bvYAORAILSEON5MrXaN2nUipPZCb6cK58KQtRjrXShZr5O4rjbyirxyit&#10;v6JI/kKjfk7D/All+gecfyAfysf8+mus3Qe/BLfBdXANfNcHb/lGhsIXhiKLk6/QVV+gdbvQMo+l&#10;GLVYJo/QdX9E1z1EOX2KH7/Hj09QPw9QXr/l4H6M4ryPGr2Dzrwlb5Ke9+UDnr4uz0iZE8XnJH1O&#10;yubEw2/78D/wH1GJbyB8QcRihM/K2+lw5KLSJmF7inyErruLrvsQpXYbP26h6G6ium4wuH4hTXBs&#10;oUy7KVcHZTtFCa/AdZ+SfkELOWklN86Dsy/48AwwMcilkL++xKSTX4le7kkCPCnYzyKOCdgvJIZS&#10;eVdm0BpVcMyHYzEcy+BYhe21RN6M/a208F5a+RjHpZOq3OAo/VmOE+kxGJ/jsMcHpjY1FfkM/Ka7&#10;pbx5Ywh5CyYeIzxWWn4MHNlYs2O/CPul2J5BlFXYn4/9xRzZZXD8ANvr5Qg1OcQw66AvDvDUfrxu&#10;J7I9VLgV1t0v4GsPP9ObXnG39jXqcUX6wxkAn558xWElGZ4M7Ofgux37RdgvxX45I2uW7MOPdvzY&#10;ix9t9GirbGCUvi47YN3GWy1Ye43qOejezfBuegH/cB0f8JHneF31HMVz0pPxM5S3Q+AzwGWGJwWO&#10;sXDk4L+dKIvgmAJHOZmfBc98OmEJXCvgWUNFNtEdO+jUDlmHxbVUsoFurqfj6+Fe7cEjT/zXuYp/&#10;onGPndPdI1FlBPeHV0dM4fCZ4LLCkwpHJhw5MNhlI3404UcjfqynLutkAew1cKyiKo3828KpaZfl&#10;VKyOqtZS7RpO9lK4XVgCHnD93mTEv8O1d4Hxeoor8KiX+0poFR/ZLoOJLRDOCLhisZoIz2h4suDJ&#10;JQ47PEWciilEXw7XbLgWwrMc+2tkEdmvxtICoprHQJ3LiZpDPWYzdargnwXuwf0zxtglRvuZUPgZ&#10;rfv9uP4Yby0K1630gdcPayHwGeCKh8tG1ccQUxax5NIFE+GaDNdUuGbCNQ+eGjhWSyUVqSCLM+ii&#10;6XR0GYN0GtNrKtOuFH4XbgXTA5FcAUauIdaPDgNXLFfvVlajZq7iNT4KcfaHU4fVMPiMUq0xy3wl&#10;WeYqaTJHHSdV2lek0itfKryKZUaPMpneo0rKeiySqT3IjvcGKfHeLsXedLFPpxT63JCCno9kUq8n&#10;wCn54H34LzPKz7CCHbWy143kanetIBHcZfi3kpws7eMt1T6DZW7PQKnqpZeK3jEyo49FpvcZJWV9&#10;02Vqv2wp7TdBSvoXSPGAUpk8oEIKB1RLwcAVkj+wUey+2+R7vgclz7dTXvG9JbmDPpecQc+Asxs/&#10;hf8Cq9dJdO1BNGUbn1sTRTayntaTkzrqs4B1oNK3r5QP8pdpg0OkdEiUlAyJk+KhiVI0NFUK/TJl&#10;kl+OTPSbKHb/YpngXy55/vMk96U6yXlprWTrWmS87oBk6d6QTN0HMlb3SDJ0z4BT48JVYj/PuvOj&#10;DNYSrtfdfG7h/402cpDACsqaOpt1ZNowHynRDZbJw4ZLQUC45AeYxD7cLBOG2yRveJrkBo6TnMA8&#10;yQ4slPFB0yQraLZkBi+VjOAGSQ/ZImNC9mtGh5zVpIRc1ySHfKZJDn6qJAc7leQgp3KFte/cWM4i&#10;1+o+1r+d2dSBdXTtGO70ZNZe/KjAj1fDtDIpZIDYQ3SSFxoquaFR8nJorIwfYZWsESmSOWKsJiMs&#10;R5Melq9JC5uiGR1eqUkJX6wZpV+tsekdSpK+XbHqzygj9T9XzPqH4IlqDneq5jCn9jJr+Gn4jyBL&#10;9rL6bWcl35TjXotdK/p8/Cg3ixTSs3kRveXliKEyLiJQMiPDJT3SKGMiEzSpkUmalMg0ZVTUeCU5&#10;yq4kGV5VEg0zVUv0QtUcvUpNiN6kxkfvUWOjT6mm6GuqMfpT1Wj4t9ZkcGpNUU4v15p1Ev5DdlZP&#10;1r6tSJONaNvV/K0GqTIHP6bhRz5+ZMf4yFiTr6SZhkmqKVSSTZGaJGOsxmqyKBZTqjoyJlM1x+Sp&#10;8bFFalxsuTYmboHWFPd91RjXrBri29So+JNqRNx7qj7uE1Uf+y+tPtbpFRHj9Ook9yfg7ChgJiHP&#10;WsAGvq/CpyX4UYUfU/DDTs0yLVpJSegnNrO/JJqDxJKgl4QEoybebFZizclqjDlDNY7M1UaPLNAa&#10;LGVqpGWeGmFZruqtTWqYtVUZYT2hhFrfVYKtv1OCLV+pwWanlwvnyf/xScxFVs7dJfQjaEQerSxk&#10;x8WPCmpTgp8T6JkMzk2irZeYk4ZIfFKAxNrCxGQzaKJt8ZooW5Lyf7LLBCjq8wzjz3LfkUuUQwWF&#10;YtR41JNVjiCsCgtBXEHFtQgIHijgLRg1EjbSRK2AiqgRPKrGk9HEamIToqEymibN5KgxaZqZmKrN&#10;RE2cTk2E/lY2M60d5oFl97/f897f+8SOS3SKiZvsHB031XlA3GynKON8p0jjSqd+xhpDX+N2Q4Tx&#10;iCHc+LYhzHhDYXH3nULHdTmHju1yOUXsf5/DbMyjHpEBr7DuVfN3zSzq0S5bsS+XOJmJSSI1MiLR&#10;XUMS/DUoobcGJkTqVwmxik4YauifONoQlRhv6JdoMvRNzDL0SZxlCE8qMYQlLVdoUrV6JTUoJOmw&#10;gpMuKijxuoIT7hmC47ucgiZ0OZ+A5yD8u/OZTQX0RCGzib+r+b+UNXguccnFxjRqZQIxGzbJWTEp&#10;vuqf0lORqX3ULzVafVIHKzx1pMJSxyvUlKJepgyFmGYo2FSkQNNSBZg2qoepTn6mQ/JJfVPeqZ/I&#10;N+Wu/CZ2yi+5y/Aa/u6Hb9c8esIuyebTl2AVUnUR9sydS08QF47UOPIzmLj1NXsozByg3uZQhZgj&#10;1dM8UEHmYQo0j5W/+Vk9lZEu34wceWcUyDOjXB4Z6+WWsVWu5hY5m9+Qc/qHckm7JdcpD+U2pUtH&#10;kKT74G9cSE8gQWqXcEeAVbxexHtzsCsLW5J5bhRxicWWsOnOCrD4yM8SLB9LhLwt0fK0DJGHZZTc&#10;LPFysUyWk2WaDBa+ZCkFVQBxOg0xlY1gmIoAyLoJHlDsnToE/95F1CNycOsy7ikkyAawcjl9WUE9&#10;Yks6tsRjyzDkWn/iEsLR3lZ3uVh7yGBlkFu5dK0DwfDuRrZSOFYKejZJnr0ArEZAbuoWkbMQLzOv&#10;MPTYXHJ+BD/rAGbuXooMRXZsqWQ2rGU+gaW8LuQ9C7aYsGUssXmaZyOwJ4BcuZago0p8AJd/MZds&#10;MZdtMYOsmMuvmGYupojn0WzzMLyIQ4rQu4U7AEJq7iUGH9vbb4jDnEdqxvcmpGjDOvryBcmGHKza&#10;SE+sx5XnpUxsScSN4SulARwVwvPe2Cw7KtC4Fei5Ci7XchaP8hjApVtOLMoYLGUUchlBKyuTlmzg&#10;0DoKHSG5iI1x4ZcE+gd86NSrpKoR7voa+pJwbaxlRr+EG/yfgz2T+Gws9jyNjRHY1IMYOQM9BrGo&#10;Qt9WBQByUsVlX8WlX8UlU8mFU8lwqaSxKsnHGpxZvZlCayHRCNQVnyFy7zKMf9YeeHbCW8fHm7bw&#10;dbAYSWqlhDJ5PwG7hoEo7Aq2Se5AdrzkgI1F1IYdNhZCWy/QF7CU2MiJjYvARixsFJGNINbwheo9&#10;OHqG5vuAwrtD4h+qCb4d28hDPW+DZaCQkFl4L+V39AKIAb2BFzKVBbob254Ei+k2ltG6ngSVvNRT&#10;o3UsJvVciA3URQOxqCeYddv5PlvzVupyC72x+YF2NfBVSqVmJ6FqJEVgJq+ngDgwiP/DgS9AKnSD&#10;8mZV5rJ/EsRkrzfNzhLYzJLawhLUTG3sJycHGMAHKKIDBHd/M5+d57nPef57bee8Ws5bS+suBlaQ&#10;AeJZrJ/ZxzzicX9S6LQfjgPgIDj0ePnnogFHHDjqAGWvY8TkBLk5iR2nWT5aWYrOkJOzDL6zFNVZ&#10;HD9zHLSzQH2lzXBtgKcCjgKQDU8yPCPgiYQjkHOdH58L+BoCshunQStg5CAwu4XJ6w6BdAFcBG3U&#10;yWVq9T3s+BMLWgcD7io9co2Cuoaj1/ji1Q5Vw7kCvmL8ysEfE5yj4YsmZT1PSW6t/8VhP/+8A2+C&#10;txzC7B3wLrgM2h2C8c/gU2AXMH+nd78hL7ew4w7D9haD5xbFfxunb595rHn/F+4gBESrEy3xCH33&#10;UCb9Cy3zo2boHirhe5TJd+i6f7Lp30HR3EZ1/AMV9y0a8yaa5huU0dcUzBck7K8Y/6k60HI30ZOP&#10;9BEn/wV0gHfBH8H/2+CifytQD9A099F3d9FV36F1bymds6dxdp6+QrF8iVK6gaL5HDV1HfXxGSrk&#10;E5TQxzTsh2jda2irDtTiFRLXTqDe48lL6Jo2GN4BF8E5cPYJGx6C++CO/LA6HHUaC98IuCbgiwkf&#10;MvUBeup9VNJV9FQHdlzBjnbsuIy2a2NwvY0SvIg6e4uGvUAs/kDhnuPndZJzBm9aYTrtwHFw1GFD&#10;J2By84TgJYXywqee+BMF1zPwjIEjCY4pxC6L83M538rJBZxdwtmllOZSzl+lU+i7k6jDE3oFju20&#10;SQttc4qsXKKlvqa1ftJ+WJvBPrAH2PmZ2uRTxFf4SqmSj8sKwKcIuGLhGkHMjHAkc34aLTIV+3M5&#10;ezZnF9CqJZxfyvkVnL8K1nWcb9Or2gpHEz+H1Ugh7yBT9US6Dl47tjlg9/9bcB287yhte1u9gdZt&#10;VS/8iYJvMFyj4JiA/Smcna692LGbvDRRH43Ux04U7g7saCAe9VoNxwbGaS2V0UCVtvCqVZuIqA1v&#10;a/C8Bu4XHbgNH9OKGqKdHW3X+ngcuONfIJwR8MXANRSeMUQ3nvNTsD8NL7O0WdOJeh48+fAUw1MK&#10;zzLOrlI1v1/gqfVY+zxZsVdLJd2yhi5bDfcv+Jujle3tzW1G5rrHX8vjceyDbyFwRuLPQHiGwzOO&#10;yk/AjxQ40qjALDyeDk8eGciHpwT2JfCsJCvr6dzfYtEOsnSITj7HJx9pMd1dCvcv+JgR0s5Vc4Hr&#10;9xTj9TCjrdnAfY4NdXLFT398C8OjAfg0CJ5fwxOHP4nwpMKTBk+WlmPHUuwopz7KtACeCiZIFa9s&#10;ms9JxXhVRIQLGWAFZH8utZkPvx3Xghh1YYxCrtyjXHctoVxLvLfNk/0WO16UJ94EcVof+GLgGgLX&#10;SLiM+JSEH6laSH0swI4S6mMe/VLE7wKsyOcbc4iUlXzkkdGZVPQMKi6X/sihEqfDb0c7vOdZf04y&#10;Sg+CPbyuZxV5mTFfzYq01pWVg5xUkJPF6gdfLFxDYRmFT0a4kuAywWWGKxuumfzkw7MQnuWy4EE2&#10;FWOv4OcMx5VpaFOG4YbMTneV7vQT6FIba89Z1q/XWH2a0ZSNrKVbuWJsrIfruPZWEJPFnq4qceqh&#10;QqfeyneOktVloPJchmmm62jNcBuvHLdnZXGfpGnumZrqMV3PeViV6Vkss2eF0r2e1xSvlzXJq0km&#10;72NK8WrTRO8bSva+BzoBMxP+1tFcxVzze9GUDeOIwUhiwPtrsK+cHJWwlszx8dAs7yDl+oTL4jtA&#10;2b6DlOU3XJl+Y5TxVLzSe0xUmn+aJvtny+Q/S6kBRZoYWKbkwColBdYqIWiX4oOOaXxQm4xBX4Af&#10;QJeMgV06z8p1cjx5YBVuSqIOWQNrsWUDdq0cygr6H7LLBCjq8wzjz39RiCJGBeRYruVaYLkXVi7l&#10;EGQ9CBupCh4RwTMIiRHQaA7EIzZVEeN9hjGG1rNETTVGo9Mk0mbS1vGYmEwyJhonmVqtzUwyjbH0&#10;h11nHDvMM7v8d/d9nu/93vf73oexrJa9mRxoUoWfj8r9AlXmH6Gx/laNHpqk0qF2lQTkqDigQEWB&#10;ThUGlis/qFIjgmqUF1yv3OAlyjav1jDzVjnM+5VhPiu7+QvwL9mDewx7UI9xgvUfhHsvlmAbo3A7&#10;r6u5Yl9BV9Mwxl90VDOWTcBCjDP3k9Psp1HmEI0MiVJhSLzyQ1I1PNShvNDhyg0rVnZYmbLCJ8oR&#10;Xq3MiDrZIxYr3bJKqZbNSmEgSYo4Y9girhqJEXeNxPAeUy+Os+798HaMZrbFErSNYa5jBHwJHS8M&#10;Zx/QMS0Va4SO0si+KrQM0ghLoPIs4cqxxCrLkihHpF0ZkTmyRxUZ6dFjjLToCiM1epqRHDPPSIxp&#10;NmyxK4z42I1GXGynERv7vhET+5kRE/NPU0xMjyk2usfj6EjOBHj3PIXPKWe+53VF70juxBbw2Wx0&#10;TEFHObVabDOUa/VWltVfmdYQ2a1RSrXGK8WaquS4YUZSXL5hiy81EuKfNuITphjWhDlGrK3RiLYt&#10;N6JsbxgW2z4jwnbKCLNdUZjtjhGe8B9TeHyPRxdrfhveXYx7myqoR7AcX/sizxrQUYuOSsbBMmq1&#10;iL5xJHspLXGwUhKDlJQUIVuSVfFJSbImZxixyXlGTHKJEZ1SbkSmVBmW1FlGROpCIyxtmRGatkHm&#10;tLcUnHpSgamXFJR62whKuW8KSu7xOMya98G/cyL1OIlziTG8lfeL0TIfHTXkaBJ7NY6aKaBW7Y4+&#10;stl9FGcfKqs9VDH2aEXZbbJkpCsiI8cIzxhphGWWGSGZlTJn1irIsUCBjhYNdayXv2OvfB0nNCTz&#10;onwzb8kv477ha+8xHXRRj3Buxw5twKK+DpZNoSfQUvcrbCE5mVgmjaVe8slJGjmJyemvyGxfRWSb&#10;FZYdqdCceJlzUhWck6XA3EIF5I6Vf+4E+eXWaEjecxqc94oG5rVpQF6H+uceV7/cv8o753sNyL4n&#10;n6weYz88HfBvY/xvn4HXAi2g+RnpWZ5Xo2XiBGk0WgmtZHrHUuSp4IJBCioIUEBBuPwLYuVXmKQh&#10;hZkaXDhCAwudGlBYIe+i6epXVC+vopfkWbRGfQp3y1T4DvhEHgU31Df/R3mO6NFvGbf3wL9lJufj&#10;bPoSC/AqaJqF30FLNZ9VkJcScjWMPUtgf0LHGPIr7a9Bpb7ycZrl7YxSf2eCnnCmy8uZq77OEnk4&#10;XTKNJqmj8VejXwQYRidmppSBvZThe9Q3BGVyLP5F++DYBd/mediu+ZzR9WgATbyfx7Np6CpHSyEj&#10;uZ28xKAliFrxcXnK0zVIHq5AGS4OUxeHqovDxIW/c9HYLsS6WKCLBbmawSoCYdyewjiUfUiBfc0G&#10;3wXMdvDvqOOeeo6+fIGzoZHzCTRhy2bzrBItY+ZKeeQpGS0RaPZjeU9M7sPhOUCq8gchIApw0VRx&#10;0Fdx6FRRzJUIrqwFBK5spbgxsxOZTiacJblMjuOZIsffUwcc2/jKG0hdS8pWLUHDUu4JbEhNE1/l&#10;s2K0ZPK9OPISzLIGkhvTTIaMmVzwtQwdtYGAXNSQixpyUcPhW0Ph1LB5MxA9o4FNxe9OX4+ZxFRN&#10;wyBNZXqcwl5Mvq/drHcr3Bte5mxoYV5A7hJe67CFU9EyDi3D0ZdCbizo8cOqeaFJvWjgYm8gF/V4&#10;3HoGj3rL/y6Y+Rwk87mA6mioOjawjpp4lsXNW8PBi4md8weSfFmadYd1/KKd8GxZRk+s5GxYTV9i&#10;BRfyfuZyUsbzEuRnos/K94II441ePYrFDGKLfWhmLvlFDEOLIgF7soi6aCYXzTReMxvZRFIbIVi4&#10;k0uAiXUBE/Tzt1jLPe2AazMftSPxtbXkgNc6BqiplPE4nudRSkloCl8hDea7HkD/B08ONvLRSj5a&#10;ycdydCxnT1o5TFrJRSsF1Mp+LCPJLVvY7EMMR93gJhfTT9oG5ya2ac0GPgYL2tlG/h+PJS1aJ6WD&#10;KOCPPi+gh1j3ODwA9bGO+mijPtqo0TYumTZ6ZD110U4u2kjkOoKv7STp5zgQr4EftI1SXb+Zewp5&#10;zWAO7ydtooWBA1hBIM/6AfViixu02YPB93FsJyc7GJJ3BtD06NhFn+xmT/Zw2L1J079J4vawHztP&#10;8L2r/OaONvK71RwdS3k8H0zl/ViQw/uEXZJ5tzQAYGz4PehwD/57wVtu7HsEb4NOEwMBA/oBdByK&#10;AdTGEQ7ZrmqwCJDkLnr0CLk48qXWEP9V4j9P7GrgAvlwJBM7jJgDO92G43dgPzjwwAARFxx2G5Iu&#10;tzHqxVHwLmCZOkW9nmYQ/ICePcdQ9BF7cp4e6aYuull8Nz88f16trKcRvlnwTWANxXCmwxcJzxB4&#10;TEce4Tjmjv+Qo9cUnQKn3QbxnNus9RrGP4G/gcvk5AvMy1cM7Nfo1284+G9wIHz7unSTxN58h+le&#10;j6EP8MMRWnAhSfpZWTizkfqB2f0Ok/o/8Ll/Z6L/ngn/O6b9m7iNb5n+b+B8ruOCvsaFfYmfuEpx&#10;XGHDLpGoi/pQF3QNSf/G0+JpwEfgDHgPPK7hnky4j0G6i8+8jb+7ha/6Do95XU6iuIhfqc9xEp/h&#10;Lq7goC6j4yI6LuBn/oKr/AQH2I0rPK+N+li7YN+PjzxFii7pA6L28p4GJ8Ex8PtHNNwHPwJODZyY&#10;N04oUF/h767iZy7jMS+Qi0/xdX/GrXTjlj7G1fwRHefQcYZD831c5SkOrfdwgydxoydo2HdpoOPk&#10;4igb2cWvjhD5MGyHwEHQCfa6NfwMuMHIq1inWJ8XefOFLxyuBLjsOqs8eEqIX0bsCuJWEXc665hJ&#10;7HnEbiB2I7GXsPIWSng1pdxOm+ykdQ7QSqdpqc9xfD/xpEc7wHawFfTy3wbXH3CLtQpeg7wNZE1B&#10;8EWzimR4HMTPJ/Yo9JfRhhXEriL2M8SupW3n0r4NcDTCsRSOViriN3Bs5m8vrvcYij5VG2zr4F3r&#10;xhrQu36mCfaUVgFn3SXfhdc9KH/WEgZXHDxpcGQRvwD9pcQvI9PjiV/Jzk+DowaOuVRjAzxNxH8Z&#10;BSv1a568Rl2sJEsraJpWVruMqmuB+yFuwHfJzX/a3X69rd9Jf3ToSTiDWUukNskGj52IOayjAP2j&#10;4BgHx9P/pbtMg6K+7zD+rAvKLSD34rLALsdy7CLLIuwicsghoIDgxRXx4FBEwCKKHI1GE0ii8QSP&#10;Go9aYzRpmtFx2kw71cz4otM26atOpzPN9E3TNC/azHQyHjP0g5JpZ9qO83WvP7/n+X3P54vXN5EB&#10;reB0Mj66wenn7ANkxuQLJqOwPUhUDuDZYby9X99gc2TyS/v9Qin/fKG9vL/QAi+/aMn+OkWdvk2N&#10;TMnGfbLAcYHj4S6rwaigEmp1GB6j8DgIACwg09+PA8RlWL1gDPJvVPtgt5dT+rjRbhB6qJxuqruL&#10;6u8Cf95+iwT4JSPv/lLaHyP4Oq2NNo1/50fRIu4ZjA+juZGFO6WScdlUYR44HnBKwKnQADz64dEH&#10;jz3EpVc7wenTLhjtwCudnLSNUzvwcBsZ3kr0W8nNFvDn7THj9qextG3k2E3G/2Va/NlQRhujh7EN&#10;9mJuEwZmHH5LAiud0x3cyc2dvNyjBMRKsGrBatQr5Gk7/7fxawt/sQVPbcKLG4loExm9AY83UB8N&#10;dL0G8Ouxh8ule1ZGAS39KjbDqDvJd8dp8xP4Z4RWO6AA7hfB3eLBs4JlB8UJlhssL1ilYFWBtQ6s&#10;ZrBaYbMTjH6tx3N1RLGGjFpLTlSRE1VkYCUdt4KqrJjvWbTxH2fhAyc+wM7w/k3k2BFk2SHkyCBy&#10;oGfxIqIchC+jwDNTCTawMsDK4V75YBWBVQaDatUa6rXWsFlVi7apctEerTGOqMz4mkp8zmi1zw0V&#10;Gx+oyPi5vMYv5fX5FqNngnmXEX+dvfYCI/YdN7Mc6TGBHBvGP33EaAcyrSXAV82+IWr0jdF63wTV&#10;LU5RzZJMVS9ZoUq/larwK1a5/xqV+tepJKBZxQEdKgrslSdwWIVBR7Uy6LTcQTeUF/RAuUGfa0XQ&#10;V7w+weZ0H/zbyOCryK4Z7AQj9hhcxpClQ5n4gPHfYUaSE5u6ED9VB4erIjhO5SGJKglJ1eql2VoV&#10;6pI3tFCesFIVhFcrP7xR7mWtci3rUm7EfuVEvCpH5CllR15XZsQD2SN+J3vk18qIeMbnOX1cgDxg&#10;HbjCLnmunFxEeh3l8yF4DcCvCz+1Eq9GpHtVjFElkcFaFRklT+RyFURZlR9llzvKKVd0vnKjVykn&#10;plLOmHo5YrcqK3anMuMGZTdNKs10Uimma7LF3Vdy3GdKNn0la9xzWWPnDB9x95vgX64kF6qQebwe&#10;WUMuMur74bEDHluzWZHI13ILO2e8v9ymcLlMsVphsshpSlF2fJay4l3KXO6V3VyudHOd0hI2KyVh&#10;u2yWfUq2TCjR8rYslndlttxTvOU3Wm75K/bMYE6YM3zAvW+AfRGpdRoJPFWL/GVFOgCPPnh0eliR&#10;8tDYyOSSdDRmsq+cicHKSoxSRmK80hKTlZpoV0pSjmxJBUpOLlWStUaJ1o2y2LbJbNur+JQxmVLe&#10;UqztimJsHyvK9mtF275UjPWpIdo6Z7iD3LwO7oV68rFBegObZFUchtNufnulhFwgR2rI1dXkqivT&#10;IHtqgFJSlsmaGqekVIsSU1OVkOaQOc2t5enFik+vlsnepFh7h6Iz+hSVMaqIjGkty7issIyfaKn9&#10;Vwq1/0Vh9icKT58z3ObOV8GfYRU52UxNYBO8/x7f9cCjg9g0E6u15EgxscnFJymOJbJkhcqcFa34&#10;LLNM2TbFZmcqJtulaEeRIh2VinA0KtzZplDnboXkHFJQzpQCnBfl7/xQS5yP5ef4swIc3yowe063&#10;uPMVMM8jvU+wlh3HxregMVlXu/FJO783waUaLkXEzYlPkvN9FOcKUnRuhCJdJkW4khTusissL0dL&#10;8woVnFeuwLz1CnC3yM/drcX5B+Sbf1xG96wMboSq+1MZ8v4ko+sb+eTO6eYG5D+YZ9uYD6ynx7Cx&#10;duqS1agLXu1waUIOV8GlkLzJwicJ+CTC46fQwjAFe2IV6LHI35MqP69Di70r5estldFbJ4OXg4t2&#10;Yex5RSxrXhYUL+Lcg/j1oJYK2TcLnuoGOJfAPNNJXbIKvbaT9YvXIT53wacdbg0cVY6v3OulNHxi&#10;wieh5b5aUhosn7IoLSqjuZfRSMoo5HKCVQbJMoJcxgXKt2ODGHq+jElYinAvYUqX/JEEg0PxE10D&#10;/wKPne6iRyP9j+6GAzbYAwe+a+G3OrgUI8lzNhEH/BZNrgTWGWWoDSRZaaK1DLtadswaO7YCm09i&#10;nFbDwzXsNTX92ARJxSJZzRJR9QmLHDtWxd+lNU/1LneeAfsUa9j0PjhA+TA2NEBv4LuNcKnCNwX4&#10;JQO+ZriE4zvfjQZ+ZL9sZqA0M2ybaaZNNLMmmkkTja+JhrcBshtw5IY92GEaHYtpAwtUPYvJOpRj&#10;HX6oe64fgH8e7Hf20xtYw46MwOEg/WmYmmAVqecKpRyRCxcboY2GcyB8EAQULgO+A9HRgS/aGXDt&#10;DLp2mkgbja2N5tJG0beS5K3dOJRDW9hrtrLYbb7HUot63IiSbXquS9z5LNgnR+EwDodJ+hOvPXze&#10;Ap9q0qkQLpnwNO+VwvCND7HSvPUy2Hv9eBgB1BNJITHguhn+3eRFF4XcReLsoth3QXwnl9yBItl+&#10;gcbHgrgN9dzxNzg/04VDcCBUJ47Qn3hkgvQd4H3n93EdXEpx4QqescInCq5++AfJ+m/bb8SIyRDC&#10;Z4jBNkR+DpGfg+TFAL4YoKAGCOI+HNpPXu6lNvqozz2PuQfbRO8TzfD1meNwmKYmsBHc1fM6PoBP&#10;NXxWwiedZ0xwCsZHiMj/tnH8MY4/xkMweIzjj3FEyBiCYAxfjFMfY8TjMM4dPSkdZLEdQcGPfIHT&#10;/6nz4J4+QRz4aQzr533HW8yoN6kFfnNgFniFYcY3wJu3qf9hL75HnE4hvqYRiNP4YxoRMkWNTDOI&#10;pimuaYI6xYOvs+seJy+P/YGL/0PnT9GbKNtXz+JSbAfvm05Tznyfy6uVV0a/fDHE/UubF7xn/4+d&#10;o17OEZsZ6mUWHrPUySwxuUiju0RSXyTAszMUwkc89xl/87VO8fHYLO4hVXp43YJVY/lYKt/FXCQH&#10;MM3bpQXRT2qz8Ijl6qVd/Q+7trAc/BCf/AgetxAet8iN2wziO9TIXYr+Lr64y4Pv06ve+0JTnDvG&#10;mX2c2Y6tw7xYBuchORRwY/68Bbv5YvnhTOz2wjJyZ2Ep+s4+wEh7FkTEMvn6AB4/o2Y/YfD+glp9&#10;SI08ItEf4cxH/PHDTzUJ1iC8O7FG8ErAcoBjfk8K+Q5j/twPXyyAL8/+F9flHhV1nYbxh8sAcpm4&#10;DZcZBAYYYABhQGBGgeEiMuAFkFREkFQcb2mSRuYtb7mSGmle8ZJHLV3LTds0bduzZzPXdnOrTdut&#10;c1pbtV1PtbV76pTHtTb2g84fnf3jPT9m+M37PO/t+32fV3yC7FXsLEZpWZfB8Ym1QcF4AXsbexe7&#10;zMxcYTn9iN64yqxeY8Cv0/DXScD1U2zW+j/zQwFFoQiT9R+0xC101Tdoqn+xM/+TDfoztvibbNh/&#10;Z3f/FDVznf39GmrnE1TWxwzJRyixD1Cbl2mO9ynYn0jWuxB7B01xCW9vg/AH7A3sV9gZ7Kf4P2K3&#10;sK8VxvafqC/Y4W+iZ26gMT9RLV7G6UM2+g80FYzp+Pfiez5+u9GrPfodWuICKvBN9MR5PQ1OPyl5&#10;HlVzmhS9A+aXpGxA53zYJ7EXfsLhDsYNQpwCM0RX0TR/Qd9dRke8Ry4uya23UCYXUBFvoGN+g9J4&#10;HR6vweMcPM6Sj1fhcQZVdhp99woD+zJDdIoGfomCnuBXL5K142T4GIhHsUPYsz4Og7F/iXFikEsR&#10;XwD5igTPQhw2MllADC78V9EO9fBvwu8k/E7F7wPE4sX3fFp1Ef57iHylnkOlHqEmh9B4B/nmWVju&#10;I6I9VHY3qIO2E9uOfQfm59hf72KLnN5rqdeox2l01SlycYK+OK4iuI/Edw3jV4/vRnxPxHcbI9uJ&#10;/1nai8bsh8du1OkudOYOavKMtmkrb/XBfIsukp3POM4G1OuzjRi3Br0kqsWo+Nr7l3fHIYiYosGz&#10;gJUBTh4Yxfgvg38N/OvxPx7/91P5KWBMA6NLm+HxJP3Rq8f0M3rjCb5ZR/RryNJqumIV0a7UbSo2&#10;QPcM3H1e9Y3Ped+YnfSN/yHmYz+52E0utjMjKBQym4/HEjDK4V8NhgeM8VqPwl2L4l0Dj8fhsYq6&#10;rNBiJmWFlvJWD2yXEM1iMttNthfp33oI7IU+u+wb5XM+/KO+I5Djk18GgRsFppmJsxJPNrEUgFFK&#10;LOXEUU20HnDGgdMCTis4neB4wVioBdRkPuzm4mUOEXnpoi6mZ6b+wfrxAzZAVzOrgRwtoRw/XDXH&#10;eB7k827wt/quoScUCm4sESWBlwGWHRwHOKXglINTzSrhoQLjwGnRbOoyC88zQZ6uh2G0Uh14asdr&#10;GxlupcMnU/1JdOIk8AftPEfpmQSOXdagwzz7WYm2wedJjlmua7ADiSYCb3FElkxcNrByiKmQmJzE&#10;Us5k1IBVD9Z4JmUiLNrB6cL/QrrlMU62DUzSdrr4CEzPaqyuaAyn3hjwB+3XXPWnWEePsnYc4Djd&#10;kcoVC5/1XL8ryAu3LbEGgxuF1wTwUql6Jlh5YBUSlxOsCrBGkYUGNYPWyLfjeHMM2Wkgcx6iGU1m&#10;R3HB1XByVOuPTPnn2B2MMwvcE1zzh/PvXbNbWY174bOa6+5RVtWFrItectJJTdoUQ3xm8KxgZYGV&#10;R+RFxOUCy00malXHp1reqCErVVTGTeUqqGYZPTGCS9fFtDs5AUo56Uv0LfajTudxfXK1HkQW7ML6&#10;hrNWwGUFa9Birrt5iew01Ks1JEDNfmHEFwuehdisxJZFbMNU7TdclX4j5PavUnmARyMDmuQKbFOp&#10;oUvFhm4NN6xSoWGLCoL2K99wUsMCLyrPcE25Qd8o1/BfvQzmURd1KKMOgysPq+g6uCxzsFOxInup&#10;UzvyoYU+aQg3qCY4QlVBJlUEJ6ksJF0jQuxyhhSodEiJioeUqyi0Vo6wcSoIm6xh4TOUG/6Q7BEr&#10;lWXcLJtxvzIiTikt4veyGm8ozfit0iMG9BL4z1WwolQzi9gmVp61cFnKKriwkDWY2rRRr0ZWotGs&#10;imWRwSqNiFSxMV6FxmQ5IjOUH5mjvMhC5Ua5ZI+uVnb0GGXGTJQt5gGlxy6Q1bRcKaZNSjbtU1Ls&#10;SZlj38I+lcV0S5bYAZ0A7zBatp81Z1sdvcBzNZ974PUg/GbAYzL9MpYeqUbGOBP95TCFKc8UoxyT&#10;WdlxqcqMy1JGXL7S40uUluCWNcGjlMQWJSdOU5J5vszmZUq09CrevFcm8y8Ua76oGPMN/r6FcXcS&#10;9yGw9zSwWyMRN2KPswo/grad56YX4DGJfmlAMlRmScXUJmdosGyW+5RmiVOqJUkpSelKTspV0tDh&#10;sgwtkzl5tBKTmxWf0i5TylzFpi5VdOpGRabukTH1hMJT3sT+JmPKd4pMHtDPifsguLuQAX1o2g08&#10;V7FyLUEuzoXHNOTr/fRIPdKpgh4ZTk6ybQFKsYYpyRojs9WsBKtV8WnZiktzyJQ+QjHpoxSd3qjI&#10;jDYZbXMUbutRaOYGDbHtUrDtuAy23yoo42MFZ3ytIekDOkb8B8Ddydr7FBJ1A7ZyAjPBd7P5Xwcc&#10;W+iTempTQU6K6OFM5sacPURxWVGKzUpQdHaKIrMzZbTnK8JeqjB7lUJzxiokp1VBubNkyF2igLz1&#10;8stlh8xlUcxh4cthS7B/JX/7D3qe1X8/+DuQIVtaOZvRsyv4+2G4eMlLBzlpgUs9XMqpWwE5SWNu&#10;4hwGGfMjFJ4fp9CCoQopyFCwI08GR7ECHW75OxrkV8juWIg4LWKXLlrD3wiEQhZWx+vYhzhja8m/&#10;rSPg7wX7GdbuzR2cj9Ok5Ty7+eyFSztcWpqlOri46JtccpJMTqJdAQopCVNgaaz8SxleJ43iZIic&#10;NI+TRnfSVE5+7JzODxGqLnSFi1vIyfJcyhJc8meaCw7Ft3UI/H4wt/HqJiiv64IDz24+e+HT0S41&#10;804NXIvJWRZ9kliL7qv2V4Cbw9wdjXHRuFPuNW0lTVM5gs+85Ia8GyeVCzD2eXcfBWWRL2dLKLuC&#10;fSWNvK2D4O8Gc6uXewpJuG4e5xPWPQcOfNc2g7nETQU1KpgoWXFrIich1Ef1aEzPfRgHh4cDxMNB&#10;4uHgrUNL1DHgdTRVHUHU4bBuGYZwHM1mMAphUPM+w04equ7oAHHvAvtpqPaSsrXdcMC6F6E5HkT3&#10;waWOd5zIRTvuLHAxUuYA0qyWIGkCl+wELrhmLrpmDvcmDtcmGreJwW4ay+HGDxrReI2PYr3SeDTF&#10;WDa1hveIgS3O8732QXEHeH2L4dADh6XUAlvwCHMJl0bkSCXvFOImDS4m8hLSCT65UQeXWTvash0N&#10;M5VctA29d6i2MThTaN4pNNAUktfKD1u5gSejayYhIieyLbVcgvMX8Pxe/bTsdig+tZzziZKtpXV6&#10;eM4mda187+GnLrjY4WIhLxHw8SNvXOa8NGjoSi99MYuLbRZ90UVfdHHhdXGgzKSBZzJcMyA9nUCn&#10;s5F07oQ/Aq7jItxvwveO/sd3mcBEfaZh/OEYgeGQY0YYrhmOQQQUGFQEBFQoKLVARbEKi9YDFQWL&#10;Vi61KAWk1ovTatdVAxRtbNNTY1PotrHbbes2Nts1a2qz6Z51s7W722zdrmnY39hpYrrJhjyZ68/7&#10;PN97fe97HK4+eA/zc08n/elJ7irer+G7MrTk83sqfonBRyHoMeAvOdHowmNOoGM7OrajowEdDeho&#10;IC/q8UU9iVNPPLYhvg6DW6iNzUyMm5jeaz9H/x0NwdfXjQYGtydBEyGr5XMleoo6KCHKOqFdCtsr&#10;+ey5N1h9j/vfO9HGENiGjjZ0tDF4tFGrrVw2rfiilabXSuK3cJCmgzj6DI2Y+tzBRN/4tYbg7aNk&#10;esBuUH8YV5G+D/HofH5LQVPkAWKALjnR5Xr9MZzfd7kBLz4HEFh0dHPRdXEBd9MrulcBAtqFoztP&#10;UoCvEngm6n1faagXH/TzFuwA62hly3DXQpAGbCDoqOQO9AOcA2/v/0EfPhnAJ4PoGKRnDDCcDNFc&#10;jpPQgwR3AJJ+cqKXjerYFzo2hCwG6SaG+U28ruRzEZjN+3i+MwHPZ1zD/gkXOAaLFU0enPoRfuZa&#10;DnC3htExQn6MkBujNPpz1Mh5Evs8vhjjodEJnvlMPdjaja2toMpZuiALW4nYCuMxrzP3Fh6GDKdN&#10;F0Zdi8iYayE6fx+eBxxRL4CXwavouEgvv0j/vEytjlMjExTcBA6d4J8n3tET8GyHYy0ohycPjpQR&#10;6hD7xnP32b3gsvuiaxly2ncuhbQ8vQ4uuhYlJ7iSWCOktwElqA98WSYZgD6mf16nVj+luG+S7Ddx&#10;7s0Xmaz1P7grPzbCcLYQu/7BPvMlO8QtJtg/M0X/kUn+c/aH37FZfEaD+JQN57cU6SdsIR9TLNfY&#10;xj5ip/kViXGVgH2Isz5gp/glG90vsPYuDFfAOHgdvAzu5/4WfA2+ZJ+4JTN8MWL6hWsuPAvgWQxP&#10;GRyV2K3We2xTV2hW77CBvI2On6PjLXRMsIGOs5m+qUG9QWJcxnmXYL+ov+C2STaMSVzJ/ARG7tPw&#10;L0D3hldwGvQbdppr7HdXmd/fxxfvKhueRdgtwWY5Nis5RzU2H8VmLWHZypka2R6asf8ErF2E7yip&#10;cZJwjsH3Bil0g3S6Q3pNomySlJ4kxSfZPKV/gj8BOgYeI3yAiY/zhPKfMfAlw5OB7fmkRAF2S7Bb&#10;jt0V2K0iRddyno3Y30rqNmK/hdJop0R64OlHxRnK6iW88iGfbqsPXieOgSPg7/D9HjBR8ITwq+B1&#10;ppo3nCGkYyQ8djhmYn8OtnMpwUJsl2C7jHMsv7fNDrHbDaKjHx19NPNeteKFDh1ivzrIU0+h+gDR&#10;6oKtU98Rrcl72A+cvv8EvOdK5ddc6T8md3zmD18oXDZ4EjWgVOzPRX8u+guwvoSol8JRAccjcNTQ&#10;MjfCsRX2ndjfgzcOaC/KdnOCVjzawmmbiPwuuH/Adfjed/G/4irDYVf7OY4v+vDFEXa7pxWLZ2fA&#10;kQZHJhy52kd+tJOne6mXPWy8behoRUcz+bFL9ahoJjL7udaOqIHTbMOzdbBtIfM2w73JhatwveVs&#10;JS7+s642SNvmnB7w+sE5Db5ouOLhSeIs6ZwlU4+jYyc6Gtk+t6OjAR3biEsd+bGZv1p+2YC6dXjp&#10;UU60hnj8hHhUU21VVOFq+J244i5dYiS7wCgyzHVzkmuHbs656eGgnTpto0aaZCHKNrjs8CTD44Al&#10;k3Pk4v1FWo8/1qFjLflRA0M136zmyUfwRSWWVmC1Ag8/TBMrJx5lVEIp/E6MB9LyGIHGuF5OmblS&#10;uHoPoacTLVzXcLtxGiPWQuAM51wxnCmBM6VwJgds8+DKhasAriUoKMMblXDV8G4TqnbqQU6yhHgU&#10;UylFVHAh2V9IPArIzQI0XGIMvGDjOuC6P8E4eCzq+2u3HW3N+IURE24DZ/THqhm+CK0kN5bTN5ah&#10;42F0lKHjIeVpKZZL+FvML0U8WYjiRXhuAfHIJ3NziXIOGZ9Nt8nSH8C/AT0rjmuHMfQ0O9wQOMxV&#10;24mW3ZHc5SbGHq6ctehYRUyWayp+nAZfJEyxcCXCNZMunsF5srQQpny+yeWJHHyRxX9m4sG5ZOoc&#10;MiuDLpFOTqSTE2l0wjS6cqqzZ8I7ypX2U0bhfnCQ9/v5rpnxo4FrZiM+qWIkqWBcW0qdFCuQ84XC&#10;F8XJ4+CbAd8s+GbDlwPXIrhK4KnAfg2/1OGtZjKoiyeH8N45IjkObpBZt8ny/+gFxq1hRp0TrCW9&#10;oIf37WjZNZMRMIGZhjittDBfkycPGN2V5+mjbLdg+MI0xy1aGW7xSndPUqp7mmZ5ZCrFI09JnsVK&#10;NJQrwVCl+CmbFOe1SzFenbJ6DyrKa0yRU8YVPuW6LF5/k8X7Wz0P51lWs+P5jEigmz1uL6PoTsbi&#10;LYzoaxiRVxCbB8mbhcRmnr+n0ryNmukVrGRvi2b4WDXdxy67T7LijRmKNebI5lsoq1+povxWKcK/&#10;VpaAxxUa0ClzwKBMAecU7D+hIP8bCg64rRD/uzrHmHWaEWeogFxgPetiPdrD5x3o2MxuW5NKHMiX&#10;xeRNHjkym9gkBxsUH+inmKkmWaeGKzrQpsjAREUEpSo8aJ7CghcqNGSpzCErFWLaoCDTDgWaO+Rv&#10;7pev+Tn5mN+Uj+m6jKav5Gf6Ts9x9lNwDzB2HmKX7OR19wOMu+ioRV81Y8cycqSYHJlPjjiIzQzG&#10;Imuot8LNgQozT1PotCiZp9llCk1RSOgcBYflKzBsifwtK+Qbvk4+EY/JO2KfpkT0yhAxIo/wy+DX&#10;8rT8VVMsdzXK+Z+Fu5+17Gn2yA7QWsLKwNi1kbG8ijiVE68iBysqsUnHJ9NZpaKsBpki/BQcYVJg&#10;ZIQCImPlF5Uk3+gMGaNz5W0tlpe1QgbbWnnYGuQWw8JiY36zMaxZ2Xmt7JvWW1L0HQ1z7pOMvH3l&#10;1ARrQAevLYxb29Gygd9Wo7EcXxXhkxx8ko4WOyOqJcFdAbFGGWOD5R1nkVecTYb4RHnGp8vdniM3&#10;O860Y9DO/JjAMjudhWQ6i0MCA6qd4S/+mhT3BfhGZ+F6hkd7GXmfYpfdX4kG3jfw3Xq0rcIn5Wgp&#10;Qst8tMyidmKoGzM+MSb5yHNGoNySmJ2T2K2SKaRkEihlHq/8QzKHSakGddJMlskUboAUhuVkbqek&#10;jwgqGhK/0WnOfRzuo6xjPavZM6roDbw2rKQu0bIKLeWl1CVaMjlaEjoiydcgfGJwcNE4aB4Omr2D&#10;hHUQJAdFncGPDgLp4BAOjGUww2a0ABYnB0N7OgNxGrdlKhpm3dEp+AfhPYLLDtAQ20EzqOfzer5f&#10;zXpUyjML0OogZ+zkSSi145tH88yhmWf7A4o2m+LNpuFnJwEclc0DWQjP4jDZtYB5PpulLYtlIvMl&#10;ae5/2a7z4KqrOwrg3xDIAkkgEJKQkAUREDEq0ChLgyxBNgWFCIISAUEBRZBVRYigRBASAwYFERNE&#10;VERhUKaFtlp3rWV02o6MM3XsdKq1Tu10sSpOO00/Ic+pOv3jm/fy3u/dc+53ufcciqkch/LT8Qic&#10;Rph1850NHq25EQevSxbgcL3z6bqICbYyXI3KpmojW+vKxqbgEpUpEWPo9jFdhXqMVo/RDvvRBmm0&#10;Zh6l2UfZwCgLjVohGMKRTNIIBqGCavnhJxb+Oh5mvx6AuU3JarVOjUtqjbjF+zlSOBWXShzLlbWf&#10;nBi3yMDFRSVByYypS/ayzsKlO0k9JqnHRPWYqCcmKt4ED0+wwIRbBX81nokbx6yMpdzG4DD669gF&#10;Zwcrus0jtajWrNKTYvFyc4nLZbhV4Hi+rRiz6DpbH1xz5hILF7ZEuUimy8V0h/lVclElF1UO1yoH&#10;7TQ9MU0zTfWjqUCurBHU0RXU0uWvW5ySnvh1PLjMTKx0NmiZTWtxMEIrtPD8NZbBaazvy/28Hy75&#10;+Kbj40pWKDGvNQiNufpiTobo5nDXF9X6otrgVBvo2Qo3G9lrF9kUgFnOiJnM4tUv4U1NV52OnbAa&#10;4G5lvWo3OiM3uKvQne2zy29XMt+X4VgsL13wSVoabaKiNXBzNQs8btIbi/FYrD8X47HInC6Si4Vm&#10;dOG0iBsRv0FfLjAb850R86j3uR/g/UU0wm4g2rZq2Q1iRa1HlK0Kl0pcBhFTvfHJkZsOOBGT3401&#10;iVjdGuqySl1WycdqvbHKjKyUi5UGaqWGWmETy4EtMxu3UPBLKPolf49GuA3b5MARdrvXxWjO2qJM&#10;9xojfPpr5R5+lo4XMf2/uDsR3/y/4ZvQpxsIn436Y6Pe2NAqSAzzRrnYaOjusqmaRpczB3Gn+Vz7&#10;52hskIPtEevFMu/nKNeUeuODU5koEpm4xbejLhH134tvf94gJw14NLj473dmNeiL7XpzuyZrcF7W&#10;64m6l633UdTvRM+4rBQLvK9CcYwYJHr5v4uIb8eDZ4yHA17s/j/Ragz2JAxKU/uIZmdHswt3n8N1&#10;v4E+YNj3a4B9Hmp2dzW9H7V+d5vfLRIzxXhxkehjjRyR7Gglh9uiSTQnTIjrjwFsiwOJeCIRT4qD&#10;0WbYjuBx1NlxVG8cM6vHzcgJfXFCwU9wU8dfiTutvcTa1WKyGA6jv/XzrJ1y4HtrtpqgQ8IRE4db&#10;1xeOXXK9zaQ9nwjXIlvXZlyNYLymLm8RhG/rjXfV5D1DfcqcnnJWnDpE1cZ34t/iNO36Bf38N9r5&#10;fJ1lUBzfs4Z3YXENEhwWh+Du7i4JluCwSHB3WJbg7hIcEgLBg7s7wd0dgrsGLr+rdf+36vaHma5n&#10;evrM6ffLTNU5PWx4B0XTW/0fjk4bv2AV32P9eLxtjFzjp/GXuW83k1dzFqfHGFqqyv66hOdgHcWH&#10;f4yB4oMxqOP34OwboolmNIdD36MxMbROcvQSxtZj1Fs0kf1wilrB76+EkpOfEKDC1S6l8QIz88oK&#10;8OylvMchZxP8YbgO8Q/pVzu/QyGn98zYajmJLZBQJA83w7nLLIq58JS7y7CkJMd7lHkP627HmQ/A&#10;a8ctyjdoGbZsUxFql2hvV0xvl6/Nyd0N6FEhLbjI6d764Uu68QfTxXBs8zwK/hCbXO0SV41omv4+&#10;g577Ysu5yig+A2LHpnaOPD3rKc8dMcUupmTcTq9al6LWgn1wM4lhGJ9wG+zUVstWd0M7S2azomC5&#10;vGXWoszVP/elv0D/xFD45swDq/9jgQtWpje/T8OoVPVFxouo1re31KtdU3WOoiz6RgP12m/s3wjY&#10;2RR3/3GKyxEAE8Sep6mQDhnyeKVVLAX3S3kebUOIBSrISI/dV8sDK0r6C1QN6vpK5vP5ToKrBxNv&#10;jVs16E4nVXh8R73nD3uyNrtBz0ybnvmjWHSyDmwVzUzOperIRR7LFXRuTzvawnU/hi3+avxU4+s1&#10;J9Rit+hKg9+SPWSrfbZzClVzuByeqa7RvE6RauZ5fjNszKYCcvu5anc3Rtf3NNHzpiZoriyS2fO+&#10;MoJs1O+DFyBKgj1kwB0hioO9r5mTbumeWysNwYw1Sqa8dufdr5ilJVNv98HxqfJlHZUpesHG3vd2&#10;5xamUbE0MbDW8K3K64YV311F+dAFfENgKQ6/X5kveZTEDbv0LNMmHbkLBznaeYOE6O5hrFfcrrF6&#10;9IqtXlNfjEVJP7rVlNZLyd1QIovl5l75yp5+s9q3GrIyLLozA50L4psFcvuQVrfQuakT70FXMX6I&#10;OuJSf1yDqkHJztZHt3QZYwMMSJNaibAA/hbTkWlElCFrd6LyNOia0AGnv9shesv8nKv86W/M1Er5&#10;MiKOm4siif/hjLLhgmXJjODSJ9YWKt3W4+IckeROYnQb5NI3le9MVL640ZamV+728o/0ZxfPvy1a&#10;PiG0hsml3aHSSwTjVsGF7pHlqeEfBmrynDVFPzWQFNU2MKcSXAz6Lw1ayj0Op3QLI8tUr5LMClQO&#10;GWOE8NCw8rAlY8s9WhTSM22bNuCHFPdjZ/nEv0v9etKp+rVTNUji/JtVeLf53FbhGTm5PRJRQzBN&#10;K1oqT8PK5h+DDkl1Cu0j45wsY/fkdl9dmUrvbkEkZ6KWzrOQXvXm1nncnTTMWQR4twEEuk3fS43v&#10;9Ij74S6j+42qXc/2Qc9lezxHfoVr5YHlXjqKLAotmKnJ5X97C8f1BdIliFUoVfpkIjItBiB8niJH&#10;ZfOrv0PmKFYRzob+lkG1UGyq1SpEpwT8tK5sZ0SGUSaHp1P57ZSUzcOnqnr0nLDt3zcabtsc9ojQ&#10;rH/MYfGYYU1K/EOVQRVbPslXsG2uq/muUFlgJHAO3hClRfQMsYNkf0V9gQjBJsGhvMs5W9WQGEHh&#10;kFqsWPQiIcNthoPsOQb/2ZzPqBf37DaBIJp5kNeJ794DiXV4eycE+Ec8Q5V2sC/+mHognsJVMeJS&#10;c3Izc7t0f4qV3rueKcxw8JtGwjJfxGKqzNjNjsa4ifS2ByGFF+MUFf11035KE0311KyM9kcD8++8&#10;ckXTZhMcO+aFRf7Mz0Sxl5U+89VIA5GPPX3xu3mSbJUMaIjxW3tV8A+Q0kV0NttfKX9/LclYy37E&#10;+24pE1tzEp9qSNh4YCmj2u9S8KlfIn7F2tP1dwM3J2dFVIzeTPzs/a78cTWvoOvC2+Nmbhnn1D1q&#10;xsPU+KR7jZrhJ86b7iUVZ3vL8LozB5KWcsr+1HU3EX+uGYsI/+Jpvu7pXUmBA0v3COdEanohlurq&#10;aqpfSobm5qnSRUf+8avXMPlDXm5Nlz7p0EzG+OW/i/JDPAaN0l6snZlKmW703k2X3gIBYfs3XkdB&#10;7Tb6X7eXR/JnPQ1G6ViLzYGsJjLT1tXeWn/i85yd8/yP50iQ9Kt9CqW97S0Kt91iMe9l4jPX6Bev&#10;GSIL4XqZ46bhdmvi9FjMY7wF7bwnHYJdzfPeN66zwLL6B1+EM47+Ul68+MeuKTnPVlr8bG0nSm18&#10;/cuWZuJOiaZqyAanes5V5zek9AyNDJzjyPsM0+73peq0A8lW+ZpYKe8+FwcrHfQbjuixIW4zh+QR&#10;VH2URH7bTrmdt3/pOb3q0VVuqWKjB702Tb7lu7eNobUYGDTX79vkJE3l/MQ8Qy/g+ZT6lzPw9/nI&#10;5l2i7pTGNx6UWjxK6zjd6h+K6pJJVMg4VdKSzDlh2BpERprRxHo01j2apg61kCSUz4fseCya+AVJ&#10;r++S/R+VPirBqC592k6VLlhOH9MP0gX609tuM30kT8TGfE5fGm9Fb2ddi/KaNqSUiEtJMHqjC522&#10;JpeBDfDu1Ni3eQxCKULDi5HMTCctISxE8p/YGRs2gw7J4vvrnaV+KOU6bFRnG7gjirlJnQGNQkwo&#10;AGyBd5ty2Z6OrlIXtXV8XB6fLLTYMkLpR0cS4W62YS3yxmysvyPhLrcTRASWI4lmIyETkZDBxN5c&#10;jCAnJjparJOuAmlm+Oq4U4tx9L2YLiRu8pnzF2R/CsGoVlz7Jme5Y5ThZGEnOrXMuy+eKBRP88VP&#10;f5A3hoO2lLjOdxKerFzb9LPZQA/YYWqgF4vsWwjl5YbWSQd0NTs8j0y0huWNkkI6aVt6zE+XPOUx&#10;VM6gnCaGCxN0kYyZH3wtrl2xs46TaY/FUphawbgT0bsLyX0zyf3f0G7fiHeCxp/grRyBR9rPNC1i&#10;AdtjlM/v1Q0lA3bvU9MTDE0//wnD8qc1RWG1uFzh1uQLxplU60NyrY4hV3iHsPXJw/eqby5lORXN&#10;RKATxYxlFNcPn9W7W8bhhDrscb/XbEqJF885n/7LNYiQMMbZGNxsAVaCeLxNsT/yMog4q/3AbIox&#10;uvm1uOquQ6rMkkxZnF7cgLD9NMgha+MbRhsvXebinSbt9FnYRM9EZwz3JDFDowA2K2xwFDgarQIB&#10;EMzmoB2xsSUFPdDmK9P76eU+HPXunZ5XfdiW1Hi7pvzNVdOK2tvYKcl5Gz2mt+hkvnWjCKFNsFvH&#10;7SSsM9hcQq7AkUbWmZ66IdHxxJzfiyOzBbkg/otGQR6NOgOBQJR4yEV83lUxJbNLUPoqIucoYmpE&#10;8JNgYi0TT7hvGnVPqfnq8AJpkJifRQJS0gcmX2tktVrTu1XzbnUzUma6jCTsXs+7sL5YK/J6J+4r&#10;J3Qasw1T5mA8GROZjSNCzIhcUbmpIlm77luuO79P22ejI3gXgRssRNEFvlTnEOz2gOBDGyQ2lfMi&#10;1mf+TbagLI0tFcGVwqlCTsI+JzanuzehFE7ct8WOHMkPYTuipk7CIUFu0300D9M9W3dGzM5WBukH&#10;V4iudNwqxnEYvang5evu+pSkRC5RrT214GmaKTUXFc7iNv3BKZoL7vB+bbWxyUvwoYK5SCr/V2Oc&#10;wXC97R1lb+kuSHxir4i5mWSRMXEjtGYQjHVejP8g7C/wLSPEtriYTuW9+uVaUbfC67qk8e4pq7OD&#10;bRlEfeZ1ySkUTjv8veONwDtV5gGIu1RRXnzSSS7pCcAuklfCZofwbbQiQrczRB9QyMo7dfHCxsHC&#10;IIxBFSuaIfcysqW63V2JyqqdAGUCsFkWfHTXHEH4Co2RC81rvfNx8Of1CSXVtRC0bFS4VEYL04ch&#10;B8kkSowX2oy6ZrGzKlHk1kCqFDBPr8ZGpz+LYlgIeVVl9QwjtexA5bf1yfZCCvwmVDNP++6v+eeq&#10;nlo8VCyHaMNsuJmDaj71uW450yXjcTErXtBvVMkSEujsv30ch7+KCWoplmtI3BIG0cufSeLkqZNb&#10;MWJqlWj/NJw6KF4TMXhMbxoT1Rlb+PZ8iUHC459n/WuX5WNT6/5ESW2RzpI7WYvfk2DbdPGvAPFU&#10;+wpXrKMFpv0ZUb/HawpsYSvHgTiTPJMNatmYCEJcIh5W76cehabB96ZFfSqxORyX13rhv64VHEa8&#10;uHbKvAIyc1Ky49OT/950LctEprb9YnboHdKymS338fj7SGE7f1ek8rX+yeuw7pjidLnWZ8zo5mQp&#10;YH0qKFTs8WmgCsbWJqzheTGtUzSWKXI7Wr/2d+uR4tnrefPbsE65YbP/VlGOw2rbe03v02c2LPLk&#10;v835vS8ksWudGrL6UiH6kWmHA7kBatMY5vMq5svloBNWagdqKQe1ozbOu1TIlQFKe2hUOx+ohY6I&#10;kIGREBWpmxalgBbNLM8Etk0pi8OBQYdDgx8AjTRX6NMflH3nyhznuy0vmdIx4Kww+Hlw0CfuIs98&#10;h9pqMLXlKK7HF44rIHmaNGGZNDhzKyGrXcG7LSSnXQkWYbwPK9yXG9TgoFlJYF5J5hbx/fAWl2zN&#10;cNUHH8nCEOnQXP2uffsnrBK1b4Th1/pISs0Li81QIaOjhVQ6j5n2l+RLWlJSUrKfhAw/DAtkRzNU&#10;x8Fe0DDLP9PFaASInJkGuQWdl9im5iDFdZAmDVPIB85J02RlRG3wTq1/ddKPwleRZKRjorPZGel4&#10;WUVNZo8KBRgvNae4frm8ZfGyvI94VaJVrnHg8+CaIjTkrlSzizCXktFcG5tGA4fOCYch3rBB3l2/&#10;TbJBp+LNWfTmZk7Y/W7Zp3qU5sKaq5MVn57n4SAkLArRyc05aVwV7gnpRCPqegoztvuTXTPs+udP&#10;5Vb54XRqKcvt6p/X2lg8lMJFOnppqwRkbgC3dbv2bWa3JLe/l/7C6DKsLr4oDj5fyx3DudMh0hMs&#10;Vr1UvvaQG19xBwSj0d2EP45gru91qaXsGtUfSi+YjWRY5Q9WxFO01zm8cPsNYQrthjavHT24du39&#10;gVIPipBKxwq7dTQ5ElBmtHppzXRyt3+W/ODzF0a8rq/vODcrSWP0Hp70U1a2IBPYdhWeR/xgwWUP&#10;q3zezXBFQYX7XmVoFP7r5fGCGgTRJ3SJCNymckop/VWm5FFqsLk7500X424D8bpjS6g4oq0WfClK&#10;gvuEU3JEq+6pLYB78AMwk5ccXDKqA7Td3zSXbsmD4894/WwEsl/noW72RKA8i6629hetfEDbMul8&#10;SD50z2wqspiTTqRX/233qXX+t6+jS8EJPttcvFExHK8073d7wdL3vyjS7RleLBOnDW93RKJqBXaV&#10;ID55J4zU6zMGQ1CsJaLjrj0/CHTVnEDlLdNixX0y/GcGj7hYmWCad3CyvGUAaSb3uNap4Sy8v0l8&#10;efk8BR+1uAAtv9+Fatz05p8HPcZmxLcq/OU9MWp9jizRwFV5Nms8n+kkI5nZC7q0MUVyP1wnzuNd&#10;zlE4hTCsxSwlH9M2fu9folUiqnSoOTh+69QbAQ0m30nG/96AspKmrvFVBOsdELPmB6BGh1Szmmm4&#10;fYOYVlycNvdzHaxVPm2QFKHDygWqChxviSAyXqcmeexLbppNBpwqocotL/GVbf2SbQ5yCdQkhHjc&#10;mO93Scr+sRg1clV9A95p492wMqUUw8960ht1pxVjMjmKEz+d0zoKxRGa49k2v2XDP0Y4P/leWF6h&#10;601b3Lajd3qXgmNsJA8xUK5iyayuzpRNhlb+rLtpnrD4RlCoTlD09SvQN2Yejverzi2akB1QagTI&#10;s/YLARlNz8rMyBal0sCF+ZhqaNG/B3V8ZfcLgXd6H26B59tP8Papfs28Je/hg2by3KnZvpH3cNdz&#10;UAtYry4x8R4JF1rNbfPRpcbafcpKxsMtVufTxPyNcW5Ng1uRYjertEC8oZmdYHbKNB8rO1c2sKDa&#10;jwe4XGFKbDr5GAyPmDYnU81irODn0mH1STxJBoKwJJwjU/4Was8rsi81vHj11EeMbYriWLUxWdIU&#10;fM1et0hcOYTq2EUcd9GgNs+sSK4N5bfpIFGtZQHwuqhbd7Ylc4UiNMxUzFXKLP2WoJwqA8o2+pfk&#10;rm/z7VXYuAy9hC+3e35++f53qE5pqboo9NZ2rbKJsMhzjUJGe7q+QjNyAU8/3XEmdWlRLcaJW2mw&#10;uA6KfjlnBDKorwtwmBCT5vqq9ScIMcWtqpOYfaHEcbIMaK8NHdS+6X4xbV/t9h6p44e2h6V/OMHY&#10;0T5RLJ+SJ5yLGMh67TP8MT8Em06FSz6BTlqaEC9EWaDRlZ+hsK/V9R2GJkc+9ZRE40h21NKjgU3O&#10;3l76HtFYuov/4djsntfayqmBz2nt/iqptDgYgQxlXipwkA15kvGHUkUAKvolspWC+Cgp3DLyeHP+&#10;xktp1+9H+yat6dwuPdSTIrI1/KMtXqcu7opgJUnekyTVpMU7pt7j6QYV4CqreyvrYHUxU5/eTIAW&#10;hmDCMVs+4kHLTwKPbDF2cQP1lYuFJYM8GhvSPDCOQ8DOJ9RMea2pFYPxNOgzyJbS6xtC+uxbzVwX&#10;IglChCEg6By9VC5utGPOPBl9PHwCBvMCKX+D3iA1M57RiHODoX5n30DKeeK6fA6Ga7mSXn8KiGVV&#10;WASFuNTJb3/5Cyc6MwpVVG4HM5dFY5Gp2WeJ1fBoZAwtUxzxlMj9JI4oNGOJLeAS0vb/hGFwkKXt&#10;37xUMryzpZvRvg5F6H34TKHpFEMT0IwBtFPCLs3TqlDC7ErHY3jErryB1oGbCR2lOgSxveVXTDpg&#10;TzlajD/UoLQIbtmUabISx3LIddZwCA+gfTFwpCOd+B4r0NI1bIBWnJkanAX3ZpPHLCEycRhPLacC&#10;TorvZF2chIKTHPJMLeg6gReqyovlVX2EtLZB9rn1OQnx6Iagv29OO+CIljtnkeKnCQMCrnxj2nLX&#10;EyX8xxmkNw3jLTgwY1Z4c48Ky463QAesDCp5M/FOiT8EmL83qP9wif9eXEWXplrfMyaEySNKvtH/&#10;qQw83j1i1JXpoEOFQ8b2Q9aVlnCWAk0xYjNW0PcpPrgRc/+qNOfRIoeokb/FxxfzplOw3sLqSVxO&#10;mr8mgKQv382smnmn//WXLV0/kO+nK3EQgH13aFoPntynA17J5qf6gJg+G4GkiAhDoNFYijagNQ71&#10;A0tAEaG6KvzAlrFQm1QqMABkgd5ARTgiLgaqwX2PxwTSQK95lfg30uLOVWEuBhCIl4Ybt/AF2gcK&#10;q0BhzxWPooIBORA6MVgx1dy+Ciz1B3idLbII3fZaOudG38Z0RSLVgzxjjj4LKiYIH4nlG0TzUXTR&#10;5HynHmwlkLoQTR7oN4TeO350jCCDI0EU9UI3BsJvn8TsGiNBI0mZEdW7OnX1v6HAZ725Mu3A7qR5&#10;xgTVOLHFIgFM+e9QOtxmfzJa32Gu9mTKVaYFfgCFH5ENIuvKFZPSr0u7wN3ggKk+UyHniUvXAtiD&#10;geebw4I74RE7LIpokaorpPzjiOFPSX7VYmLC+AdCnX1PM9iS9e0MaBSIfzeFE8SWg32PVtNiqXM+&#10;apSYHdqPvtO8FwI4YMKAR5uA0xN0zFKn5Af0adnxeLF8PCg10guoYwm8gw0dJZUGyG8bE0G7vNHj&#10;xiD9HcqgJ1/wVufEOzxlWTCi5rpkxy4qKIoGmvVthaGBA1nCAFX6jRcivGQmqeGq9az98vcl9ljo&#10;ygHOa+ki3ptkm4VenUJWJkZq7GvVrHkLyfzDIhDi/KdTtfSZAUopOk+ABid2EHTb1woOHAq/wxim&#10;xt8ABzVqMY9z3gNjB9Bjfgfyd0gEANJtbSaB3bBAROQ7Rm2yTk3EEjB/fjcINilKDEWeBJVfjwN6&#10;tL1xUjSqhrA78VF7/K9HPxxObaEn8bX/NroLto0USr52UNAkOSXrvdfT8Rd2uZjPazgtyI/kuLUN&#10;2htnZTnU8rtlWaZsn0xKVtIBdOtmR9Us8as7z6x/B5F+kePeBiN3GGPSAeNqkFaAtnsdyOIR5skA&#10;cnnt8PbabTwfOHHniA1poj4JRCiNaPd6jc4QgROxzkF/hxNocBevhxq7Dc9XTpy1jDgATvrBERTE&#10;gB37l5ghwr41Jes4cxd03NRxsXNewVRfK9efQ8bGieP+hfUyS8im6eevLfZQf173ONFjS4cHjvtF&#10;hc/gxvRkR547BTiLTiFix3ECqLnvDyyw+gUm4BwHoDLiJrrNoHcWpkpKAyDs7tQG+NoksNJnBN0D&#10;WOcsjREBJmMAVZ9NJsQ+Sv7FNNgGcs8HVFsU+Vz4PAEgVZS/C6p0w8JSZrZ16kQkITZj+W/ySG3p&#10;HhqLlLNCXlFzYbZngduPfd9cLMdoaF/btQMaS7PWRhxraj/PTfY01HX+pCONSbsin9FT4IXRT5t6&#10;abJR0+R+wJiVB1zVDOJU6mAozperJ+1Uhj2Trodt9gaKQK9fHecaTvg+wMUiey6SuHsSle53FFKu&#10;CYBiFg+gakYenuFyHCA9y38hhKcZf1j+k5Cw9m7EPnPu4pgezeoBkqnym9X8Vyzv8+FmX3rQxJs1&#10;RFa9lo6lYbOQ5tAirMI51ZOVIXWkw418Yv6zDO38GfHqy8oilVQAve4XBCRtQJ+TMfI/6MiMO/BK&#10;lrhjqo0YahsSmPihdGddFFq4i74NZHAxBeMSVAVm3RUj21eaHQHgqr7W2QSCwliOjSyvVMpCPEuj&#10;GmUCwyj47PzF5393710GQATsnmbya36sz0ZnHo1E/SRa8LoFayVVdjrM9mhg8oqUsgjVWM/ke12m&#10;lPX/7Ny9mdEdrdMOIm1jSnp3hqkUDgAveCHzyr8ueZVPGGHnm1lvM39TtE729KePV963G6jsYxpL&#10;Ds8EKDyXuQNiJxKeyWIbJsKKkSeR3rPjBSJzUeayAHtdStqUZjlP+XiSAPGnWivzpUrtE1MEZas+&#10;N5ijbVEE9GNGbCm0Neftb285f9Mcxa6+rbJXkVc3Fjc+a7Lj+HOFGzAHNBghIdF+/NHVXAJDct0l&#10;UQr87tYGoinuNESZz0Nc+E4K6qBCdF7HNGZFkgLYbgKWcgst0GtA6vxQIKkzTeSPEONmDlzk8urL&#10;QExCCTceKLrwu0M3Zxpx0oNbzjxL2+f7ML3XHXuKmDCpKYLyqOWcNPevRTXnL4TtKSnCDR5F4NOb&#10;lc0iGjceVqqBWzS+uXMzWUwS7g7/9TgN1hO5aeNey2jdRE49DNXKDB08Eh6Gg4FAIuauZHh4QGeC&#10;B4B/4AYfKJBjAzCtpsP+oAEf5lAA3I6eAfSUeOPFYaVwwk3VCqYkyNn6c+VPcxxyPQ+ryLnIG7bo&#10;zpQ/rqMYPtvc0hgWNc45iT4+BwxYSZHQnFgY8PsdGR+1iTTnu8serwZsuwomzZAFYBV18q6wLNXZ&#10;zzYEVsXHO3XTWWRtABPKwh+7PuHOd9bTwSKPuaH0BQINaKYcSDpOb1pEOhj39SkQnxHXz5UR88/r&#10;VwcWM3mQNck4DBqtCeGqFo9UVNv1xs7bvsZOlmUf2umOFvqN5b33m+s1fPcmoaGJ8+lxK/Vy2FzA&#10;zmortrdiLCdF1IdVoZAsIkIXt8b1HNb4S6S1ZffurixqGc04qzU5vdiJRYRMa6PoR2f4ou/lcy6i&#10;TB2pLdRjZNcYBRo9Q5SGsE6T09sH17A1AhV5xlHSY7KIBoe0FiDAmCd39+vIxf2PK+scEnmWBD1L&#10;I4apwGYhgfnT7AfGh8Js3LzHVevx7E6LXessTpYOrXE0AbE+CVUyJIt3vzZNJFT7dlwGFejVnr7D&#10;y6lltz/jlWn9dVM007DQVPaMq0gNbW4uUnPU91/ixMOvuoArtRJQIpORwLK4B8PyjYUsTgG1KM5i&#10;X6CwFx5mEB7zLF3uujQYiEDxDqRuDiFNHIc5V7HoJ+gsCTlcnBxaodpvowF37rajWxMOCUj9nylw&#10;bc/cMMfKv9ZsrpNdnTCgHy35HQjUlRjjRcEkULJzlludZhLuXSxG0zjMZmHfSG4MZW20T1UwL51q&#10;f3HzjE9Mqs+Nc1RfDe3LajgiKeGCZpCZV8AfEFySUBj4j2TEO4fh3F0R2jW0lKUY++6UTf9MSJqq&#10;setrT9PUeA8u1FuhZk8Pwe/M97hlmtnskXkH0rLzIR0IBENm1Aw8HvDf6oHvqlyHMqT41sxSSREK&#10;jOVhpxSrLZ4PV+cFRRWr/r1UrXY3PeWzfU2LJUMlf0JiGCM9lh9gJcZ1id/yUkoSWpJ+xEGhcWGF&#10;IXITuHgIPmTs1WKfmfYUeENgxT/clTXlki2mPr2GN7NVl9o7Xj89/kA9wUOVgKQnLTvTnXqHnIwF&#10;TDFDE440H04UWJh+mxwakSp/4LxVeHdo4IQnxQV6ytThcrveWDKqHIZ1rKU27Mh2MhCmrE/UXtLH&#10;Uoh4X/VUcenYiz1/oXyxkVVRMNSW9fa28HY3kbkspA09KcCXbn2I0KSC+S7bRq2TMlvhzYWWGEfS&#10;K5532BIuRZWsuwcCJD+K/Ph8vjD3A/VZhSN4KEK3x8O+Mfgg2s5EXMEf/2tlPooQhenlXtlnN67T&#10;wpJBkt9t3W9wfioJEpw0wZTeIrcZ9M06Eb3WDW8dKIZpa9BuMbNYS1JPwe+9sbu1Roi66kEnHRL8&#10;Ra6Prmg3ZVZF3+luVI0bf0rFS0AvvQMBWqq2k8+1NhE9j9uNnrLDg+zw0Qc+kvpk+idX5WDa3d5V&#10;eXPITHLArtAnJEg9i/AZYaoY5kwd67wbxqcleNTnrOYLovojBkKEAqjw2f3fZo/T9udOlnb/m9KF&#10;y5Typdq9AfzS0ZfTKSnfJ6n895fE3yk6DMMr0EzieNHe7ev5EcthiiXb5eiLeYyJZJZ7iv7yGkVp&#10;YfmyZMm+pFNgPAAIASIGdbwAgIgAoTI8TgyIvbmLqzPExO4fz8H0MwY3mB38z1lYmE3qlbtaO9hL&#10;m7hCGKQFOdk5Odm5uNg52Xn4OAWY2Dnp2dnpGf8jysGZQeL1dghYwV4a4mJtaQ/m4GHlAOszqJiY&#10;Wdu7OrhY6TMysqk4mP//udSdHczdzCD/lUxdWhasbG3qbOLs9U8+dka2D84mjo4QczZZE1sXiKjo&#10;fz20pzPEAgOVHczB/nr8bwPz8vBw8YD/ufKfxsEL/ncPbP/fjIPzdcb/2P8wDi4+zv/NuAW4+Th4&#10;/jdjZ+fg5uT6P4yPg/1fGedr5L8yDgH2fxmD/bWw3Hz/E+fqbGJtC3H+R4j31t6Q17mxaTo4uII5&#10;XgXS/DfCyKWlYSCKwtM0iq/K+BbcuCm6EGxJamawFvKYAVHoxoUiLty4VLBdiz+r7vQfZF//iBRS&#10;z0kzm4J44Os9M7ncntycXj4/vRzyW8Fm991YtbPM2sC2tA1tu6MzFZsgMEa1dRDqtNeNbBIFSdyJ&#10;dWpDExqVmNSmSaRCFekgzXoPWOdg+Pg6LJeJN1b6rNFsmr5tiA0hxBpYAitAAqdlGAmu60J8+LM+&#10;np1WYSS4BW9gF3DWPtisfA11p/IYIRpAAqcrGFkdFlDPAbMcAAmc7mBO3AF1WokzZ/ryb+pEiC4u&#10;OCMFzMO5R4C5mIcqiqKsTfyyh/dblfdQ53OM0TDBfzJHCJxcjkVcjGuTaS48Pxcj/7M28n+8yZR3&#10;F3jGPC5XD55ZuC+qD7g/lwX23fn/cqG3/DbM1eKhksvFd2dHXuJhXd/l+a9M7N4DzDaf6Rh3blfr&#10;8NuAkoD+FwAA//8DAFBLAwQUAAYACAAAACEAJ3ImgeIAAAAMAQAADwAAAGRycy9kb3ducmV2Lnht&#10;bEyPzW7CMBCE75X6DtZW6g0cl59CiIMQantClQqVKm4mWZKIeB3FJglv3+XU3nY0n2ZnkvVga9Fh&#10;6ytHGtQ4AoGUubyiQsP34X20AOGDodzUjlDDDT2s08eHxMS56+kLu30oBIeQj42GMoQmltJnJVrj&#10;x65BYu/sWmsCy7aQeWt6Dre1fImiubSmIv5Qmga3JWaX/dVq+OhNv5mot253OW9vx8Ps82enUOvn&#10;p2GzAhFwCH8w3OtzdUi508ldKfei1jBSs/mSWXbUFMSdiKYLXnPiazl5BZkm8v+I9B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NxJLoEAAA+EQAADgAAAAAAAAAA&#10;AAAAAAA8AgAAZHJzL2Uyb0RvYy54bWxQSwECLQAUAAYACAAAACEAhVKuAJ6NBwCAkQcAFAAAAAAA&#10;AAAAAAAAAAAiBwAAZHJzL21lZGlhL2ltYWdlMS5lbWZQSwECLQAUAAYACAAAACEAJ3ImgeIAAAAM&#10;AQAADwAAAAAAAAAAAAAAAADylAcAZHJzL2Rvd25yZXYueG1sUEsBAi0AFAAGAAgAAAAhAI4iCUK6&#10;AAAAIQEAABkAAAAAAAAAAAAAAAAAAZYHAGRycy9fcmVscy9lMm9Eb2MueG1sLnJlbHNQSwUGAAAA&#10;AAYABgB8AQAA8pYHAAAA&#10;">
              <v:rect id="Rechteck 2" o:spid="_x0000_s1038" style="position:absolute;left:806;top:800;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9" type="#_x0000_t75" style="position:absolute;width:812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bnxQAAANsAAAAPAAAAZHJzL2Rvd25yZXYueG1sRI9BawIx&#10;FITvhf6H8ApeimZX2lK3RimCIPTQuhW8PjbPZOnmZUlSXf31jSD0OMzMN8x8ObhOHCnE1rOCclKA&#10;IG68btko2H2vx68gYkLW2HkmBWeKsFzc382x0v7EWzrWyYgM4VihAptSX0kZG0sO48T3xNk7+OAw&#10;ZRmM1AFPGe46OS2KF+mw5bxgsaeVpean/nUKio999/i13thdX19mYfVsPrelUWr0MLy/gUg0pP/w&#10;rb3RCp5KuH7JP0Au/gAAAP//AwBQSwECLQAUAAYACAAAACEA2+H2y+4AAACFAQAAEwAAAAAAAAAA&#10;AAAAAAAAAAAAW0NvbnRlbnRfVHlwZXNdLnhtbFBLAQItABQABgAIAAAAIQBa9CxbvwAAABUBAAAL&#10;AAAAAAAAAAAAAAAAAB8BAABfcmVscy8ucmVsc1BLAQItABQABgAIAAAAIQDfTRbnxQAAANsAAAAP&#10;AAAAAAAAAAAAAAAAAAcCAABkcnMvZG93bnJldi54bWxQSwUGAAAAAAMAAwC3AAAA+QIAAAAA&#10;">
                <v:imagedata r:id="rId2" o:title=""/>
              </v:shape>
              <v:group id="Gruppieren 33" o:spid="_x0000_s1040" style="position:absolute;left:9950;top:2330;width:61720;height:9142" coordorigin=",-392"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6" o:spid="_x0000_s1041" type="#_x0000_t202" style="position:absolute;top:-392;width:1828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725CDA" w14:textId="77777777" w:rsidR="00017E54" w:rsidRPr="008D15C0" w:rsidRDefault="00017E54" w:rsidP="00F40CBF">
                        <w:pPr>
                          <w:snapToGrid w:val="0"/>
                          <w:spacing w:line="240" w:lineRule="auto"/>
                          <w:rPr>
                            <w:rFonts w:cs="Arial"/>
                            <w:color w:val="FFFFFF" w:themeColor="background1"/>
                            <w:sz w:val="18"/>
                            <w:szCs w:val="18"/>
                            <w:lang w:val="de-DE"/>
                          </w:rPr>
                        </w:pPr>
                        <w:proofErr w:type="gramStart"/>
                        <w:r w:rsidRPr="008D15C0">
                          <w:rPr>
                            <w:rFonts w:cs="Arial"/>
                            <w:color w:val="FFFFFF" w:themeColor="background1"/>
                            <w:sz w:val="18"/>
                            <w:szCs w:val="18"/>
                            <w:lang w:val="de-DE"/>
                          </w:rPr>
                          <w:t>VITA Zahnfabrik</w:t>
                        </w:r>
                        <w:proofErr w:type="gramEnd"/>
                      </w:p>
                      <w:p w14:paraId="6261081C" w14:textId="77777777" w:rsidR="00017E54" w:rsidRPr="009C7DA5" w:rsidRDefault="00017E54" w:rsidP="00F40CBF">
                        <w:pPr>
                          <w:snapToGrid w:val="0"/>
                          <w:spacing w:line="240" w:lineRule="auto"/>
                          <w:rPr>
                            <w:rFonts w:cs="Arial"/>
                            <w:color w:val="FFFFFF" w:themeColor="background1"/>
                            <w:sz w:val="18"/>
                            <w:szCs w:val="18"/>
                          </w:rPr>
                        </w:pPr>
                        <w:r w:rsidRPr="008D15C0">
                          <w:rPr>
                            <w:rFonts w:cs="Arial"/>
                            <w:color w:val="FFFFFF" w:themeColor="background1"/>
                            <w:sz w:val="18"/>
                            <w:szCs w:val="18"/>
                            <w:lang w:val="de-DE"/>
                          </w:rPr>
                          <w:t xml:space="preserve"> H. Rauter GmbH &amp; Co. </w:t>
                        </w:r>
                        <w:r>
                          <w:rPr>
                            <w:rFonts w:cs="Arial"/>
                            <w:color w:val="FFFFFF" w:themeColor="background1"/>
                            <w:sz w:val="18"/>
                            <w:szCs w:val="18"/>
                          </w:rPr>
                          <w:t>KG</w:t>
                        </w:r>
                      </w:p>
                      <w:p w14:paraId="3F81102F" w14:textId="77777777" w:rsidR="00017E54" w:rsidRPr="009C7DA5" w:rsidRDefault="00017E54" w:rsidP="00F40CBF">
                        <w:pPr>
                          <w:snapToGrid w:val="0"/>
                          <w:spacing w:line="240" w:lineRule="auto"/>
                          <w:rPr>
                            <w:rFonts w:cs="Arial"/>
                            <w:color w:val="FFFFFF" w:themeColor="background1"/>
                            <w:sz w:val="18"/>
                            <w:szCs w:val="18"/>
                          </w:rPr>
                        </w:pPr>
                        <w:proofErr w:type="spellStart"/>
                        <w:r>
                          <w:rPr>
                            <w:rFonts w:cs="Arial"/>
                            <w:color w:val="FFFFFF" w:themeColor="background1"/>
                            <w:sz w:val="18"/>
                            <w:szCs w:val="18"/>
                          </w:rPr>
                          <w:t>Spitalgasse</w:t>
                        </w:r>
                        <w:proofErr w:type="spellEnd"/>
                        <w:r>
                          <w:rPr>
                            <w:rFonts w:cs="Arial"/>
                            <w:color w:val="FFFFFF" w:themeColor="background1"/>
                            <w:sz w:val="18"/>
                            <w:szCs w:val="18"/>
                          </w:rPr>
                          <w:t xml:space="preserve"> 3</w:t>
                        </w:r>
                      </w:p>
                      <w:p w14:paraId="5556B822" w14:textId="0325FD0D" w:rsidR="00017E54" w:rsidRPr="009C7DA5"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 xml:space="preserve">79713 Bad </w:t>
                        </w:r>
                        <w:proofErr w:type="spellStart"/>
                        <w:r>
                          <w:rPr>
                            <w:rFonts w:cs="Arial"/>
                            <w:color w:val="FFFFFF" w:themeColor="background1"/>
                            <w:sz w:val="18"/>
                            <w:szCs w:val="18"/>
                          </w:rPr>
                          <w:t>Säckingen</w:t>
                        </w:r>
                        <w:proofErr w:type="spellEnd"/>
                      </w:p>
                      <w:p w14:paraId="7AE2E11E" w14:textId="77777777" w:rsidR="00017E54" w:rsidRPr="009C7DA5"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v:textbox>
                </v:shape>
                <v:shape id="Textfeld 4" o:spid="_x0000_s1042" type="#_x0000_t202" style="position:absolute;left:31369;top:-392;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E50CE3" w14:textId="77777777" w:rsidR="00017E54" w:rsidRPr="00022FB0"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4E2C54AE" w14:textId="71BFFE5D" w:rsidR="00017E54" w:rsidRPr="008D15C0" w:rsidRDefault="00CA6F59" w:rsidP="00F40CBF">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29CF9680" w14:textId="515C0B23" w:rsidR="00017E54" w:rsidRPr="008D15C0" w:rsidRDefault="007970BB" w:rsidP="00F40CBF">
                        <w:pPr>
                          <w:snapToGrid w:val="0"/>
                          <w:spacing w:line="240" w:lineRule="auto"/>
                          <w:rPr>
                            <w:rFonts w:cs="Arial"/>
                            <w:color w:val="FFFFFF" w:themeColor="background1"/>
                            <w:sz w:val="18"/>
                            <w:szCs w:val="18"/>
                            <w:lang w:val="fr-FR"/>
                          </w:rPr>
                        </w:pPr>
                        <w:r w:rsidRPr="008D15C0">
                          <w:rPr>
                            <w:lang w:val="fr-FR"/>
                          </w:rPr>
                          <w:t>g.mazzullo@vita-zahnfabrik.com</w:t>
                        </w:r>
                      </w:p>
                      <w:p w14:paraId="189901BA" w14:textId="77777777" w:rsidR="008C44A6" w:rsidRPr="008D15C0" w:rsidRDefault="008C44A6" w:rsidP="00F40CBF">
                        <w:pPr>
                          <w:snapToGrid w:val="0"/>
                          <w:spacing w:line="240" w:lineRule="auto"/>
                          <w:rPr>
                            <w:rFonts w:cs="Arial"/>
                            <w:color w:val="FFFFFF" w:themeColor="background1"/>
                            <w:sz w:val="18"/>
                            <w:szCs w:val="18"/>
                            <w:lang w:val="fr-FR"/>
                          </w:rPr>
                        </w:pPr>
                      </w:p>
                      <w:p w14:paraId="10837E74" w14:textId="194BF885" w:rsidR="008C44A6" w:rsidRPr="008D15C0" w:rsidRDefault="008C44A6" w:rsidP="00F40CBF">
                        <w:pPr>
                          <w:snapToGrid w:val="0"/>
                          <w:spacing w:line="240" w:lineRule="auto"/>
                          <w:rPr>
                            <w:rFonts w:cs="Arial"/>
                            <w:color w:val="FFFFFF" w:themeColor="background1"/>
                            <w:sz w:val="18"/>
                            <w:szCs w:val="18"/>
                            <w:lang w:val="fr-FR"/>
                          </w:rPr>
                        </w:pPr>
                        <w:r w:rsidRPr="008D15C0">
                          <w:rPr>
                            <w:rFonts w:cs="Arial"/>
                            <w:color w:val="FFFFFF" w:themeColor="background1"/>
                            <w:sz w:val="18"/>
                            <w:szCs w:val="18"/>
                            <w:lang w:val="fr-FR"/>
                          </w:rPr>
                          <w:t>PR Communication</w:t>
                        </w:r>
                      </w:p>
                    </w:txbxContent>
                  </v:textbox>
                </v:shape>
              </v:group>
            </v:group>
          </w:pict>
        </mc:Fallback>
      </mc:AlternateContent>
    </w:r>
  </w:p>
  <w:p w14:paraId="23406BBE" w14:textId="5108BF26" w:rsidR="00017E54" w:rsidRPr="00022FB0" w:rsidRDefault="00017E54" w:rsidP="00AD0C5D">
    <w:pPr>
      <w:pStyle w:val="Fuzeile"/>
      <w:rPr>
        <w:rFonts w:asciiTheme="minorHAnsi" w:hAnsiTheme="minorHAnsi"/>
      </w:rPr>
    </w:pPr>
  </w:p>
  <w:p w14:paraId="3C940603" w14:textId="362AB180" w:rsidR="00017E54" w:rsidRPr="00022FB0" w:rsidRDefault="00017E54" w:rsidP="004937D9">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9D35F" w14:textId="77777777" w:rsidR="00923222" w:rsidRPr="00022FB0" w:rsidRDefault="00923222" w:rsidP="00604131">
      <w:r w:rsidRPr="00022FB0">
        <w:separator/>
      </w:r>
    </w:p>
    <w:p w14:paraId="1E7E9411" w14:textId="77777777" w:rsidR="00923222" w:rsidRPr="00022FB0" w:rsidRDefault="00923222" w:rsidP="00604131"/>
  </w:footnote>
  <w:footnote w:type="continuationSeparator" w:id="0">
    <w:p w14:paraId="07BAC0C9" w14:textId="77777777" w:rsidR="00923222" w:rsidRPr="00022FB0" w:rsidRDefault="00923222" w:rsidP="00604131">
      <w:r w:rsidRPr="00022FB0">
        <w:continuationSeparator/>
      </w:r>
    </w:p>
    <w:p w14:paraId="22829EC9" w14:textId="77777777" w:rsidR="00923222" w:rsidRPr="00022FB0" w:rsidRDefault="00923222" w:rsidP="00604131"/>
  </w:footnote>
  <w:footnote w:type="continuationNotice" w:id="1">
    <w:p w14:paraId="415E2BA8" w14:textId="77777777" w:rsidR="00923222" w:rsidRPr="00022FB0" w:rsidRDefault="009232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1030" w14:textId="7DA1EA9A" w:rsidR="00017E54" w:rsidRPr="00022FB0" w:rsidRDefault="00017E54" w:rsidP="004E6107">
    <w:r w:rsidRPr="00022FB0">
      <w:rPr>
        <w:noProof/>
      </w:rPr>
      <mc:AlternateContent>
        <mc:Choice Requires="wps">
          <w:drawing>
            <wp:anchor distT="0" distB="0" distL="114300" distR="114300" simplePos="0" relativeHeight="251658251" behindDoc="0" locked="0" layoutInCell="1" allowOverlap="1" wp14:anchorId="16DAFC35" wp14:editId="47B20B82">
              <wp:simplePos x="0" y="0"/>
              <wp:positionH relativeFrom="column">
                <wp:posOffset>635</wp:posOffset>
              </wp:positionH>
              <wp:positionV relativeFrom="paragraph">
                <wp:posOffset>1008380</wp:posOffset>
              </wp:positionV>
              <wp:extent cx="6192000" cy="0"/>
              <wp:effectExtent l="0" t="0" r="18415" b="12700"/>
              <wp:wrapNone/>
              <wp:docPr id="44" name="Gerade Verbindung 44"/>
              <wp:cNvGraphicFramePr/>
              <a:graphic xmlns:a="http://schemas.openxmlformats.org/drawingml/2006/main">
                <a:graphicData uri="http://schemas.microsoft.com/office/word/2010/wordprocessingShape">
                  <wps:wsp>
                    <wps:cNvCnPr/>
                    <wps:spPr>
                      <a:xfrm>
                        <a:off x="0" y="0"/>
                        <a:ext cx="6192000"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A0F3D" id="Gerade Verbindung 4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9.4pt" to="487.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IzgEAAAEEAAAOAAAAZHJzL2Uyb0RvYy54bWysU8tu2zAQvBfoPxC815IM2GgEyzkkSC99&#10;BG3zATS1tAiQXIJkLPvvu6RsOX1cGuRCicud2dnhcnN7tIYdIESNruPNouYMnMReu33Hn34+fPjI&#10;WUzC9cKgg46fIPLb7ft3m9G3sMQBTQ+BEYmL7eg7PqTk26qKcgAr4gI9ODpUGKxItA37qg9iJHZr&#10;qmVdr6sRQ+8DSoiRovfTId8WfqVApm9KRUjMdJy0pbKGsu7yWm03ot0H4QctzzLEK1RYoR0Vnanu&#10;RRLsOei/qKyWASOqtJBoK1RKSyg9UDdN/Uc3PwbhofRC5kQ/2xTfjlZ+Pdy5x0A2jD620T+G3MVR&#10;BZu/pI8di1mn2Sw4JiYpuG5u6ALIU3k5q65AH2L6BGhZ/um40S73IVpx+BwTFaPUS0oOG8fGjt+s&#10;lquSFdHo/kEbk8/KKMCdCewg6BJ3+6bkmGf7Bfsptl5lIRPtnF6KvGCiksZR8Npn+UsnA5OE76CY&#10;7qmzqcBMNNUQUoJLzbmKcZSdYYpUzsB6Up9n9yr4d+A5P0OhjOf/gGdEqYwuzWCrHYZ/VU/Hi2Q1&#10;5V8cmPrOFuywP5UJKNbQnBXnzm8iD/LLfYFfX+72FwAAAP//AwBQSwMEFAAGAAgAAAAhAEarO4Ld&#10;AAAACAEAAA8AAABkcnMvZG93bnJldi54bWxMj9FKw0AQRd8F/2EZwTe7sVhtYzZFqqWCBLT6AdPs&#10;mESzsyG7TaNf7xQEfRm4c4c752bL0bVqoD40ng1cThJQxKW3DVcG3l7XF3NQISJbbD2TgS8KsMxP&#10;TzJMrT/wCw3bWCkJ4ZCigTrGLtU6lDU5DBPfEYv37nuHUWRfadvjQcJdq6dJcq0dNiwfauxoVVP5&#10;ud07Ax9PdlE8f5erh3Ux3m8eN8WQXBXGnJ+Nd7egIo3x7xiO+IIOuTDt/J5tUO1RqyhzNpcCYi9u&#10;ZlNQu9+NzjP9v0D+AwAA//8DAFBLAQItABQABgAIAAAAIQC2gziS/gAAAOEBAAATAAAAAAAAAAAA&#10;AAAAAAAAAABbQ29udGVudF9UeXBlc10ueG1sUEsBAi0AFAAGAAgAAAAhADj9If/WAAAAlAEAAAsA&#10;AAAAAAAAAAAAAAAALwEAAF9yZWxzLy5yZWxzUEsBAi0AFAAGAAgAAAAhAGz8ggjOAQAAAQQAAA4A&#10;AAAAAAAAAAAAAAAALgIAAGRycy9lMm9Eb2MueG1sUEsBAi0AFAAGAAgAAAAhAEarO4LdAAAACAEA&#10;AA8AAAAAAAAAAAAAAAAAKAQAAGRycy9kb3ducmV2LnhtbFBLBQYAAAAABAAEAPMAAAAyBQAAAAA=&#10;" strokecolor="#a5a5a5 [2092]">
              <v:stroke joinstyle="miter"/>
            </v:line>
          </w:pict>
        </mc:Fallback>
      </mc:AlternateContent>
    </w:r>
    <w:r w:rsidRPr="00022FB0">
      <w:rPr>
        <w:noProof/>
      </w:rPr>
      <w:drawing>
        <wp:anchor distT="0" distB="0" distL="114300" distR="114300" simplePos="0" relativeHeight="251658250" behindDoc="0" locked="0" layoutInCell="1" allowOverlap="1" wp14:anchorId="27D91B1E" wp14:editId="4EF22916">
          <wp:simplePos x="0" y="0"/>
          <wp:positionH relativeFrom="page">
            <wp:posOffset>6120765</wp:posOffset>
          </wp:positionH>
          <wp:positionV relativeFrom="page">
            <wp:posOffset>540385</wp:posOffset>
          </wp:positionV>
          <wp:extent cx="939600" cy="342000"/>
          <wp:effectExtent l="0" t="0" r="635" b="127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Pr="00022FB0">
      <w:rPr>
        <w:noProof/>
      </w:rPr>
      <mc:AlternateContent>
        <mc:Choice Requires="wps">
          <w:drawing>
            <wp:anchor distT="0" distB="0" distL="114300" distR="114300" simplePos="0" relativeHeight="251658247" behindDoc="0" locked="0" layoutInCell="1" allowOverlap="1" wp14:anchorId="3B1F0D01" wp14:editId="3142BB4D">
              <wp:simplePos x="0" y="0"/>
              <wp:positionH relativeFrom="column">
                <wp:posOffset>0</wp:posOffset>
              </wp:positionH>
              <wp:positionV relativeFrom="paragraph">
                <wp:posOffset>-635</wp:posOffset>
              </wp:positionV>
              <wp:extent cx="6172200" cy="0"/>
              <wp:effectExtent l="0" t="0" r="0" b="0"/>
              <wp:wrapNone/>
              <wp:docPr id="45" name="Gerade Verbindung 45"/>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10414" id="Gerade Verbindung 4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Pr="00022FB0">
      <w:rPr>
        <w:noProof/>
      </w:rPr>
      <mc:AlternateContent>
        <mc:Choice Requires="wps">
          <w:drawing>
            <wp:anchor distT="0" distB="0" distL="114300" distR="114300" simplePos="0" relativeHeight="251658249" behindDoc="0" locked="0" layoutInCell="1" allowOverlap="1" wp14:anchorId="68184DF0" wp14:editId="0772EFA5">
              <wp:simplePos x="0" y="0"/>
              <wp:positionH relativeFrom="page">
                <wp:posOffset>180340</wp:posOffset>
              </wp:positionH>
              <wp:positionV relativeFrom="page">
                <wp:posOffset>6769100</wp:posOffset>
              </wp:positionV>
              <wp:extent cx="115200" cy="0"/>
              <wp:effectExtent l="0" t="0" r="0" b="0"/>
              <wp:wrapNone/>
              <wp:docPr id="46"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8DA2E" id="Gerader Verbinder 10"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Pr="00022FB0">
      <w:rPr>
        <w:noProof/>
      </w:rPr>
      <mc:AlternateContent>
        <mc:Choice Requires="wps">
          <w:drawing>
            <wp:anchor distT="0" distB="0" distL="114300" distR="114300" simplePos="0" relativeHeight="251658248" behindDoc="0" locked="0" layoutInCell="1" allowOverlap="1" wp14:anchorId="5F603F4B" wp14:editId="0A68FC7D">
              <wp:simplePos x="0" y="0"/>
              <wp:positionH relativeFrom="page">
                <wp:posOffset>180340</wp:posOffset>
              </wp:positionH>
              <wp:positionV relativeFrom="page">
                <wp:posOffset>3564255</wp:posOffset>
              </wp:positionV>
              <wp:extent cx="115200" cy="0"/>
              <wp:effectExtent l="0" t="0" r="0" b="0"/>
              <wp:wrapNone/>
              <wp:docPr id="47"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3763D" id="Gerader Verbinder 9" o:spid="_x0000_s1026" style="position:absolute;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p w14:paraId="56A216AE" w14:textId="1E1A8BB8" w:rsidR="00017E54" w:rsidRPr="00022FB0" w:rsidRDefault="00017E54" w:rsidP="004E61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F5CC" w14:textId="5278DDD4" w:rsidR="00017E54" w:rsidRPr="00022FB0" w:rsidRDefault="00C60FD7" w:rsidP="00604131">
    <w:r w:rsidRPr="00022FB0">
      <w:rPr>
        <w:noProof/>
      </w:rPr>
      <mc:AlternateContent>
        <mc:Choice Requires="wps">
          <w:drawing>
            <wp:anchor distT="0" distB="0" distL="114300" distR="114300" simplePos="0" relativeHeight="251658245" behindDoc="0" locked="0" layoutInCell="1" allowOverlap="1" wp14:anchorId="0CA7285C" wp14:editId="620AAFEC">
              <wp:simplePos x="0" y="0"/>
              <wp:positionH relativeFrom="column">
                <wp:posOffset>1270</wp:posOffset>
              </wp:positionH>
              <wp:positionV relativeFrom="paragraph">
                <wp:posOffset>426720</wp:posOffset>
              </wp:positionV>
              <wp:extent cx="3427730" cy="557530"/>
              <wp:effectExtent l="0" t="0" r="1270" b="13970"/>
              <wp:wrapNone/>
              <wp:docPr id="31" name="Textfeld 31"/>
              <wp:cNvGraphicFramePr/>
              <a:graphic xmlns:a="http://schemas.openxmlformats.org/drawingml/2006/main">
                <a:graphicData uri="http://schemas.microsoft.com/office/word/2010/wordprocessingShape">
                  <wps:wsp>
                    <wps:cNvSpPr txBox="1"/>
                    <wps:spPr>
                      <a:xfrm>
                        <a:off x="0" y="0"/>
                        <a:ext cx="3427730" cy="557530"/>
                      </a:xfrm>
                      <a:prstGeom prst="rect">
                        <a:avLst/>
                      </a:prstGeom>
                      <a:noFill/>
                      <a:ln w="6350">
                        <a:noFill/>
                      </a:ln>
                    </wps:spPr>
                    <wps:txbx>
                      <w:txbxContent>
                        <w:p w14:paraId="1AD9DEE6" w14:textId="354F6E42" w:rsidR="00017E54" w:rsidRPr="00022FB0"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285C" id="_x0000_t202" coordsize="21600,21600" o:spt="202" path="m,l,21600r21600,l21600,xe">
              <v:stroke joinstyle="miter"/>
              <v:path gradientshapeok="t" o:connecttype="rect"/>
            </v:shapetype>
            <v:shape id="Textfeld 31" o:spid="_x0000_s1035" type="#_x0000_t202" style="position:absolute;margin-left:.1pt;margin-top:33.6pt;width:269.9pt;height:4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7DEQIAACM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efp7e3MwpJis3nt3PyqUx2ve3Qh68KGhadgiPRktAS&#10;x40PfeqQEptZWNfGJGqMZW3Bb2bzcbpwiVBxY6nHddbohW7XsbqkkYY9dlCeaD2Ennnv5LqmGTbC&#10;hxeBRDWNTfINz2S0AeoFZ4+zCvDn385jPjFAUc5akk7B/Y+DQMWZ+WaJm6izwcHB2Q2OPTQPQGqc&#10;0MNwMrl0AYMZXI3QvJGqV7ELhYSV1KvgYXAfQi9gehVSrVYpidTkRNjYrZOxdEQxIvravQl0Z9gD&#10;EfYEg6hE/g79PrfHf3UIoOtETcS1R/EMNykxkXt+NVHqv/+nrOvbXv4CAAD//wMAUEsDBBQABgAI&#10;AAAAIQAFgbIq3AAAAAcBAAAPAAAAZHJzL2Rvd25yZXYueG1sTI/LTsMwEEX3SPyDNUjsqN2KFBTi&#10;VIjHjmdbJNg58ZBExOPIdtLw9wwrWI1G9+jOmWIzu15MGGLnScNyoUAg1d521GjY7+7PLkHEZMia&#10;3hNq+MYIm/L4qDC59Qd6xWmbGsElFHOjoU1pyKWMdYvOxIUfkDj79MGZxGtopA3mwOWulyul1tKZ&#10;jvhCawa8abH+2o5OQ/8ew0Ol0sd02zyml2c5vt0tn7Q+PZmvr0AknNMfDL/6rA4lO1V+JBtFr2HF&#10;nIb1BU9Os3PFn1WMZZkCWRbyv3/5AwAA//8DAFBLAQItABQABgAIAAAAIQC2gziS/gAAAOEBAAAT&#10;AAAAAAAAAAAAAAAAAAAAAABbQ29udGVudF9UeXBlc10ueG1sUEsBAi0AFAAGAAgAAAAhADj9If/W&#10;AAAAlAEAAAsAAAAAAAAAAAAAAAAALwEAAF9yZWxzLy5yZWxzUEsBAi0AFAAGAAgAAAAhAB3xPsMR&#10;AgAAIwQAAA4AAAAAAAAAAAAAAAAALgIAAGRycy9lMm9Eb2MueG1sUEsBAi0AFAAGAAgAAAAhAAWB&#10;sircAAAABwEAAA8AAAAAAAAAAAAAAAAAawQAAGRycy9kb3ducmV2LnhtbFBLBQYAAAAABAAEAPMA&#10;AAB0BQAAAAA=&#10;" filled="f" stroked="f" strokeweight=".5pt">
              <v:textbox inset="0,0,0,0">
                <w:txbxContent>
                  <w:p w14:paraId="1AD9DEE6" w14:textId="354F6E42" w:rsidR="00017E54" w:rsidRPr="00022FB0"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v:textbox>
            </v:shape>
          </w:pict>
        </mc:Fallback>
      </mc:AlternateContent>
    </w:r>
    <w:r w:rsidR="007147AC" w:rsidRPr="00022FB0">
      <w:rPr>
        <w:noProof/>
      </w:rPr>
      <mc:AlternateContent>
        <mc:Choice Requires="wps">
          <w:drawing>
            <wp:anchor distT="0" distB="0" distL="114300" distR="114300" simplePos="0" relativeHeight="251658244" behindDoc="0" locked="0" layoutInCell="1" allowOverlap="1" wp14:anchorId="18041B8B" wp14:editId="19E192FA">
              <wp:simplePos x="0" y="0"/>
              <wp:positionH relativeFrom="column">
                <wp:posOffset>635</wp:posOffset>
              </wp:positionH>
              <wp:positionV relativeFrom="paragraph">
                <wp:posOffset>977900</wp:posOffset>
              </wp:positionV>
              <wp:extent cx="6191885" cy="0"/>
              <wp:effectExtent l="0" t="0" r="18415" b="12700"/>
              <wp:wrapNone/>
              <wp:docPr id="30" name="Gerade Verbindung 30"/>
              <wp:cNvGraphicFramePr/>
              <a:graphic xmlns:a="http://schemas.openxmlformats.org/drawingml/2006/main">
                <a:graphicData uri="http://schemas.microsoft.com/office/word/2010/wordprocessingShape">
                  <wps:wsp>
                    <wps:cNvCnPr/>
                    <wps:spPr>
                      <a:xfrm>
                        <a:off x="0" y="0"/>
                        <a:ext cx="6191885"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CCD3E" id="Gerade Verbindung 3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7pt" to="48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zwEAAAEEAAAOAAAAZHJzL2Uyb0RvYy54bWysU8mO2zAMvRfoPwi6N7YDJMgYceYwg+ml&#10;y6DLBygyFQvQBkkTJ39fik6c6XJp0Ytsk3yP79HU9v5kDTtCTNq7jjeLmjNw0vfaHTr+/dvTuw1n&#10;KQvXC+MddPwMid/v3r7ZjqGFpR+86SEyJHGpHUPHh5xDW1VJDmBFWvgADpPKRysyfsZD1UcxIrs1&#10;1bKu19XoYx+il5ASRh+nJN8Rv1Ig82elEmRmOo7aMp2Rzn05q91WtIcowqDlRYb4BxVWaIdNZ6pH&#10;kQV7ifo3Kqtl9MmrvJDeVl4pLYE8oJum/sXN10EEIC84nBTmMaX/Rys/HR/cc8QxjCG1KTzH4uKk&#10;oi1P1MdONKzzPCw4ZSYxuG7ums1mxZm85qobMMSU34O3rLx03GhXfIhWHD+kjM2w9FpSwsaxseN3&#10;q+WKqpI3un/SxpQcrQI8mMiOAn/i/tBQjXmxH30/xdaruqZfibRzOTV5xYQ54zB480lv+WxgkvAF&#10;FNM9OpsazERTDyEluNyUhSEmrC4whSpnYD2pL7t7E/wz8FJfoEDr+TfgGUGdvcsz2Grn45+659NV&#10;sprqrxOYfJcR7H1/pg2g0eCekcPLnSiL/Pqb4Lebu/sBAAD//wMAUEsDBBQABgAIAAAAIQCLIdto&#10;3QAAAAgBAAAPAAAAZHJzL2Rvd25yZXYueG1sTI/RSsNAEEXfBf9hGcE3u7G0amM2RaqlggS0+gHT&#10;7JhEs7Mhu02jX+8UBH0ZuHOHO+dmy9G1aqA+NJ4NXE4SUMSltw1XBt5e1xc3oEJEtth6JgNfFGCZ&#10;n55kmFp/4BcatrFSEsIhRQN1jF2qdShrchgmviMW7933DqPIvtK2x4OEu1ZPk+RKO2xYPtTY0aqm&#10;8nO7dwY+nuyieP4uVw/rYrzfPG6KIZkVxpyfjXe3oCKN8e8YjviCDrkw7fyebVDtUasocz6TRmIv&#10;rudTULvfjc4z/b9A/gMAAP//AwBQSwECLQAUAAYACAAAACEAtoM4kv4AAADhAQAAEwAAAAAAAAAA&#10;AAAAAAAAAAAAW0NvbnRlbnRfVHlwZXNdLnhtbFBLAQItABQABgAIAAAAIQA4/SH/1gAAAJQBAAAL&#10;AAAAAAAAAAAAAAAAAC8BAABfcmVscy8ucmVsc1BLAQItABQABgAIAAAAIQCbEMjEzwEAAAEEAAAO&#10;AAAAAAAAAAAAAAAAAC4CAABkcnMvZTJvRG9jLnhtbFBLAQItABQABgAIAAAAIQCLIdto3QAAAAgB&#10;AAAPAAAAAAAAAAAAAAAAACkEAABkcnMvZG93bnJldi54bWxQSwUGAAAAAAQABADzAAAAMwUAAAAA&#10;" strokecolor="#a5a5a5 [2092]">
              <v:stroke joinstyle="miter"/>
            </v:line>
          </w:pict>
        </mc:Fallback>
      </mc:AlternateContent>
    </w:r>
    <w:r w:rsidR="007147AC" w:rsidRPr="00022FB0">
      <w:rPr>
        <w:noProof/>
      </w:rPr>
      <w:drawing>
        <wp:anchor distT="0" distB="0" distL="114300" distR="114300" simplePos="0" relativeHeight="251658243" behindDoc="0" locked="0" layoutInCell="1" allowOverlap="1" wp14:anchorId="7A4266DE" wp14:editId="01E2E34A">
          <wp:simplePos x="0" y="0"/>
          <wp:positionH relativeFrom="page">
            <wp:posOffset>6120765</wp:posOffset>
          </wp:positionH>
          <wp:positionV relativeFrom="page">
            <wp:posOffset>509905</wp:posOffset>
          </wp:positionV>
          <wp:extent cx="939600" cy="342000"/>
          <wp:effectExtent l="0" t="0" r="635"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00017E54" w:rsidRPr="00022FB0">
      <w:rPr>
        <w:noProof/>
      </w:rPr>
      <mc:AlternateContent>
        <mc:Choice Requires="wps">
          <w:drawing>
            <wp:anchor distT="0" distB="0" distL="114300" distR="114300" simplePos="0" relativeHeight="251658240" behindDoc="0" locked="0" layoutInCell="1" allowOverlap="1" wp14:anchorId="53D3BEA3" wp14:editId="13C3E279">
              <wp:simplePos x="0" y="0"/>
              <wp:positionH relativeFrom="column">
                <wp:posOffset>0</wp:posOffset>
              </wp:positionH>
              <wp:positionV relativeFrom="paragraph">
                <wp:posOffset>-635</wp:posOffset>
              </wp:positionV>
              <wp:extent cx="61722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9461D" id="Gerade Verbindung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00017E54" w:rsidRPr="00022FB0">
      <w:rPr>
        <w:noProof/>
      </w:rPr>
      <mc:AlternateContent>
        <mc:Choice Requires="wps">
          <w:drawing>
            <wp:anchor distT="0" distB="0" distL="114300" distR="114300" simplePos="0" relativeHeight="251658242" behindDoc="0" locked="0" layoutInCell="1" allowOverlap="1" wp14:anchorId="11B8E30A" wp14:editId="5CD3EB03">
              <wp:simplePos x="0" y="0"/>
              <wp:positionH relativeFrom="page">
                <wp:posOffset>180340</wp:posOffset>
              </wp:positionH>
              <wp:positionV relativeFrom="page">
                <wp:posOffset>6769100</wp:posOffset>
              </wp:positionV>
              <wp:extent cx="1152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8412D5" id="Gerader Verbinder 10"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00017E54" w:rsidRPr="00022FB0">
      <w:rPr>
        <w:noProof/>
      </w:rPr>
      <mc:AlternateContent>
        <mc:Choice Requires="wps">
          <w:drawing>
            <wp:anchor distT="0" distB="0" distL="114300" distR="114300" simplePos="0" relativeHeight="251658241" behindDoc="0" locked="0" layoutInCell="1" allowOverlap="1" wp14:anchorId="769158B9" wp14:editId="48EBAEA0">
              <wp:simplePos x="0" y="0"/>
              <wp:positionH relativeFrom="page">
                <wp:posOffset>180340</wp:posOffset>
              </wp:positionH>
              <wp:positionV relativeFrom="page">
                <wp:posOffset>3564255</wp:posOffset>
              </wp:positionV>
              <wp:extent cx="1152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6615C" id="Gerader Verbinder 9"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021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6B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8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E5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08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96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2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E8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2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C3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94F2E"/>
    <w:multiLevelType w:val="hybridMultilevel"/>
    <w:tmpl w:val="0FE2B16A"/>
    <w:lvl w:ilvl="0" w:tplc="3DF44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6E025A"/>
    <w:multiLevelType w:val="hybridMultilevel"/>
    <w:tmpl w:val="3C7A8BD4"/>
    <w:lvl w:ilvl="0" w:tplc="61FECDE4">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F2272A"/>
    <w:multiLevelType w:val="hybridMultilevel"/>
    <w:tmpl w:val="1708CD9E"/>
    <w:lvl w:ilvl="0" w:tplc="F9E0BFF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6BD047C"/>
    <w:multiLevelType w:val="hybridMultilevel"/>
    <w:tmpl w:val="3CFC00E4"/>
    <w:lvl w:ilvl="0" w:tplc="CFAC78A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D561DC"/>
    <w:multiLevelType w:val="hybridMultilevel"/>
    <w:tmpl w:val="FA3EB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A272BC"/>
    <w:multiLevelType w:val="hybridMultilevel"/>
    <w:tmpl w:val="13A28518"/>
    <w:lvl w:ilvl="0" w:tplc="AE184D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501454"/>
    <w:multiLevelType w:val="hybridMultilevel"/>
    <w:tmpl w:val="58587D14"/>
    <w:lvl w:ilvl="0" w:tplc="5CC0AAD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E11D2E"/>
    <w:multiLevelType w:val="hybridMultilevel"/>
    <w:tmpl w:val="8DA44818"/>
    <w:lvl w:ilvl="0" w:tplc="AF4ECF1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3D41316"/>
    <w:multiLevelType w:val="hybridMultilevel"/>
    <w:tmpl w:val="EFFC21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B4267D"/>
    <w:multiLevelType w:val="hybridMultilevel"/>
    <w:tmpl w:val="8300F926"/>
    <w:lvl w:ilvl="0" w:tplc="45B8328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4013AE"/>
    <w:multiLevelType w:val="hybridMultilevel"/>
    <w:tmpl w:val="455AF15A"/>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375D9E"/>
    <w:multiLevelType w:val="hybridMultilevel"/>
    <w:tmpl w:val="678A98F4"/>
    <w:lvl w:ilvl="0" w:tplc="43C098FC">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5814C2"/>
    <w:multiLevelType w:val="hybridMultilevel"/>
    <w:tmpl w:val="347C0264"/>
    <w:lvl w:ilvl="0" w:tplc="4A2E3E5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32D24C6"/>
    <w:multiLevelType w:val="hybridMultilevel"/>
    <w:tmpl w:val="70C24146"/>
    <w:lvl w:ilvl="0" w:tplc="4CEA071C">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C1047D"/>
    <w:multiLevelType w:val="hybridMultilevel"/>
    <w:tmpl w:val="B4604B9E"/>
    <w:lvl w:ilvl="0" w:tplc="F34AE4B6">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4F1671"/>
    <w:multiLevelType w:val="hybridMultilevel"/>
    <w:tmpl w:val="111A84FE"/>
    <w:lvl w:ilvl="0" w:tplc="EF8080AE">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7D7F36"/>
    <w:multiLevelType w:val="hybridMultilevel"/>
    <w:tmpl w:val="7122A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9B429F"/>
    <w:multiLevelType w:val="hybridMultilevel"/>
    <w:tmpl w:val="3260E6B0"/>
    <w:lvl w:ilvl="0" w:tplc="56EAA152">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91D0D"/>
    <w:multiLevelType w:val="hybridMultilevel"/>
    <w:tmpl w:val="61989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F16320"/>
    <w:multiLevelType w:val="hybridMultilevel"/>
    <w:tmpl w:val="56601C06"/>
    <w:lvl w:ilvl="0" w:tplc="00CCCE3C">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7160A7"/>
    <w:multiLevelType w:val="hybridMultilevel"/>
    <w:tmpl w:val="81E25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B47D63"/>
    <w:multiLevelType w:val="hybridMultilevel"/>
    <w:tmpl w:val="EDF45608"/>
    <w:lvl w:ilvl="0" w:tplc="B50E4E3A">
      <w:start w:val="1"/>
      <w:numFmt w:val="bullet"/>
      <w:lvlText w:val="-"/>
      <w:lvlJc w:val="left"/>
      <w:pPr>
        <w:ind w:left="720" w:hanging="360"/>
      </w:pPr>
      <w:rPr>
        <w:rFonts w:ascii="Zurich LtCn BT" w:eastAsiaTheme="minorHAnsi" w:hAnsi="Zurich LtCn B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D14409"/>
    <w:multiLevelType w:val="hybridMultilevel"/>
    <w:tmpl w:val="2EB8CA96"/>
    <w:lvl w:ilvl="0" w:tplc="1E0CFD2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823163"/>
    <w:multiLevelType w:val="hybridMultilevel"/>
    <w:tmpl w:val="07C093FA"/>
    <w:lvl w:ilvl="0" w:tplc="7D989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7165C25"/>
    <w:multiLevelType w:val="hybridMultilevel"/>
    <w:tmpl w:val="531819E4"/>
    <w:lvl w:ilvl="0" w:tplc="6D5E2D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F61344"/>
    <w:multiLevelType w:val="hybridMultilevel"/>
    <w:tmpl w:val="B5FC1C5C"/>
    <w:lvl w:ilvl="0" w:tplc="04FED1CA">
      <w:start w:val="1"/>
      <w:numFmt w:val="bullet"/>
      <w:pStyle w:val="Liste"/>
      <w:lvlText w:val=""/>
      <w:lvlJc w:val="left"/>
      <w:pPr>
        <w:tabs>
          <w:tab w:val="num" w:pos="170"/>
        </w:tabs>
        <w:ind w:left="170" w:hanging="170"/>
      </w:pPr>
      <w:rPr>
        <w:rFonts w:ascii="Wingdings" w:hAnsi="Wingdings" w:hint="default"/>
        <w:color w:val="DC006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C57A26"/>
    <w:multiLevelType w:val="hybridMultilevel"/>
    <w:tmpl w:val="F26E2150"/>
    <w:lvl w:ilvl="0" w:tplc="4D2E5C74">
      <w:start w:val="1"/>
      <w:numFmt w:val="bullet"/>
      <w:lvlText w:val="•"/>
      <w:lvlJc w:val="left"/>
      <w:pPr>
        <w:tabs>
          <w:tab w:val="num" w:pos="720"/>
        </w:tabs>
        <w:ind w:left="720" w:hanging="360"/>
      </w:pPr>
      <w:rPr>
        <w:rFonts w:ascii="Arial" w:hAnsi="Arial" w:cs="Times New Roman" w:hint="default"/>
      </w:rPr>
    </w:lvl>
    <w:lvl w:ilvl="1" w:tplc="2E78298E">
      <w:numFmt w:val="bullet"/>
      <w:lvlText w:val="•"/>
      <w:lvlJc w:val="left"/>
      <w:pPr>
        <w:tabs>
          <w:tab w:val="num" w:pos="1440"/>
        </w:tabs>
        <w:ind w:left="1440" w:hanging="360"/>
      </w:pPr>
      <w:rPr>
        <w:rFonts w:ascii="Arial" w:hAnsi="Arial" w:cs="Times New Roman" w:hint="default"/>
      </w:rPr>
    </w:lvl>
    <w:lvl w:ilvl="2" w:tplc="75FCDD78">
      <w:start w:val="1"/>
      <w:numFmt w:val="bullet"/>
      <w:lvlText w:val="•"/>
      <w:lvlJc w:val="left"/>
      <w:pPr>
        <w:tabs>
          <w:tab w:val="num" w:pos="2160"/>
        </w:tabs>
        <w:ind w:left="2160" w:hanging="360"/>
      </w:pPr>
      <w:rPr>
        <w:rFonts w:ascii="Arial" w:hAnsi="Arial" w:cs="Times New Roman" w:hint="default"/>
      </w:rPr>
    </w:lvl>
    <w:lvl w:ilvl="3" w:tplc="CBBA552E">
      <w:start w:val="1"/>
      <w:numFmt w:val="bullet"/>
      <w:lvlText w:val="•"/>
      <w:lvlJc w:val="left"/>
      <w:pPr>
        <w:tabs>
          <w:tab w:val="num" w:pos="2880"/>
        </w:tabs>
        <w:ind w:left="2880" w:hanging="360"/>
      </w:pPr>
      <w:rPr>
        <w:rFonts w:ascii="Arial" w:hAnsi="Arial" w:cs="Times New Roman" w:hint="default"/>
      </w:rPr>
    </w:lvl>
    <w:lvl w:ilvl="4" w:tplc="6164B6D6">
      <w:start w:val="1"/>
      <w:numFmt w:val="bullet"/>
      <w:lvlText w:val="•"/>
      <w:lvlJc w:val="left"/>
      <w:pPr>
        <w:tabs>
          <w:tab w:val="num" w:pos="3600"/>
        </w:tabs>
        <w:ind w:left="3600" w:hanging="360"/>
      </w:pPr>
      <w:rPr>
        <w:rFonts w:ascii="Arial" w:hAnsi="Arial" w:cs="Times New Roman" w:hint="default"/>
      </w:rPr>
    </w:lvl>
    <w:lvl w:ilvl="5" w:tplc="9EA47B78">
      <w:start w:val="1"/>
      <w:numFmt w:val="bullet"/>
      <w:lvlText w:val="•"/>
      <w:lvlJc w:val="left"/>
      <w:pPr>
        <w:tabs>
          <w:tab w:val="num" w:pos="4320"/>
        </w:tabs>
        <w:ind w:left="4320" w:hanging="360"/>
      </w:pPr>
      <w:rPr>
        <w:rFonts w:ascii="Arial" w:hAnsi="Arial" w:cs="Times New Roman" w:hint="default"/>
      </w:rPr>
    </w:lvl>
    <w:lvl w:ilvl="6" w:tplc="1DD6EC38">
      <w:start w:val="1"/>
      <w:numFmt w:val="bullet"/>
      <w:lvlText w:val="•"/>
      <w:lvlJc w:val="left"/>
      <w:pPr>
        <w:tabs>
          <w:tab w:val="num" w:pos="5040"/>
        </w:tabs>
        <w:ind w:left="5040" w:hanging="360"/>
      </w:pPr>
      <w:rPr>
        <w:rFonts w:ascii="Arial" w:hAnsi="Arial" w:cs="Times New Roman" w:hint="default"/>
      </w:rPr>
    </w:lvl>
    <w:lvl w:ilvl="7" w:tplc="A1D4B3E8">
      <w:start w:val="1"/>
      <w:numFmt w:val="bullet"/>
      <w:lvlText w:val="•"/>
      <w:lvlJc w:val="left"/>
      <w:pPr>
        <w:tabs>
          <w:tab w:val="num" w:pos="5760"/>
        </w:tabs>
        <w:ind w:left="5760" w:hanging="360"/>
      </w:pPr>
      <w:rPr>
        <w:rFonts w:ascii="Arial" w:hAnsi="Arial" w:cs="Times New Roman" w:hint="default"/>
      </w:rPr>
    </w:lvl>
    <w:lvl w:ilvl="8" w:tplc="75863BA2">
      <w:start w:val="1"/>
      <w:numFmt w:val="bullet"/>
      <w:lvlText w:val="•"/>
      <w:lvlJc w:val="left"/>
      <w:pPr>
        <w:tabs>
          <w:tab w:val="num" w:pos="6480"/>
        </w:tabs>
        <w:ind w:left="6480" w:hanging="360"/>
      </w:pPr>
      <w:rPr>
        <w:rFonts w:ascii="Arial" w:hAnsi="Arial" w:cs="Times New Roman" w:hint="default"/>
      </w:rPr>
    </w:lvl>
  </w:abstractNum>
  <w:num w:numId="1" w16cid:durableId="424351183">
    <w:abstractNumId w:val="12"/>
  </w:num>
  <w:num w:numId="2" w16cid:durableId="963538434">
    <w:abstractNumId w:val="33"/>
  </w:num>
  <w:num w:numId="3" w16cid:durableId="1236549222">
    <w:abstractNumId w:val="17"/>
  </w:num>
  <w:num w:numId="4" w16cid:durableId="1039890464">
    <w:abstractNumId w:val="0"/>
  </w:num>
  <w:num w:numId="5" w16cid:durableId="2046563628">
    <w:abstractNumId w:val="1"/>
  </w:num>
  <w:num w:numId="6" w16cid:durableId="1822381302">
    <w:abstractNumId w:val="2"/>
  </w:num>
  <w:num w:numId="7" w16cid:durableId="1877042022">
    <w:abstractNumId w:val="3"/>
  </w:num>
  <w:num w:numId="8" w16cid:durableId="1816413955">
    <w:abstractNumId w:val="8"/>
  </w:num>
  <w:num w:numId="9" w16cid:durableId="1582449525">
    <w:abstractNumId w:val="4"/>
  </w:num>
  <w:num w:numId="10" w16cid:durableId="1694456436">
    <w:abstractNumId w:val="5"/>
  </w:num>
  <w:num w:numId="11" w16cid:durableId="207569683">
    <w:abstractNumId w:val="6"/>
  </w:num>
  <w:num w:numId="12" w16cid:durableId="1374496648">
    <w:abstractNumId w:val="7"/>
  </w:num>
  <w:num w:numId="13" w16cid:durableId="880364649">
    <w:abstractNumId w:val="9"/>
  </w:num>
  <w:num w:numId="14" w16cid:durableId="426081107">
    <w:abstractNumId w:val="21"/>
  </w:num>
  <w:num w:numId="15" w16cid:durableId="1086340242">
    <w:abstractNumId w:val="20"/>
  </w:num>
  <w:num w:numId="16" w16cid:durableId="214002917">
    <w:abstractNumId w:val="23"/>
  </w:num>
  <w:num w:numId="17" w16cid:durableId="178742388">
    <w:abstractNumId w:val="35"/>
  </w:num>
  <w:num w:numId="18" w16cid:durableId="688142652">
    <w:abstractNumId w:val="29"/>
  </w:num>
  <w:num w:numId="19" w16cid:durableId="1694839260">
    <w:abstractNumId w:val="24"/>
  </w:num>
  <w:num w:numId="20" w16cid:durableId="1688173884">
    <w:abstractNumId w:val="16"/>
  </w:num>
  <w:num w:numId="21" w16cid:durableId="1179657325">
    <w:abstractNumId w:val="19"/>
  </w:num>
  <w:num w:numId="22" w16cid:durableId="1159998908">
    <w:abstractNumId w:val="18"/>
  </w:num>
  <w:num w:numId="23" w16cid:durableId="953252203">
    <w:abstractNumId w:val="28"/>
  </w:num>
  <w:num w:numId="24" w16cid:durableId="899174486">
    <w:abstractNumId w:val="27"/>
  </w:num>
  <w:num w:numId="25" w16cid:durableId="1942251398">
    <w:abstractNumId w:val="15"/>
  </w:num>
  <w:num w:numId="26" w16cid:durableId="9651642">
    <w:abstractNumId w:val="22"/>
  </w:num>
  <w:num w:numId="27" w16cid:durableId="1941258382">
    <w:abstractNumId w:val="34"/>
  </w:num>
  <w:num w:numId="28" w16cid:durableId="1947957709">
    <w:abstractNumId w:val="25"/>
  </w:num>
  <w:num w:numId="29" w16cid:durableId="658382994">
    <w:abstractNumId w:val="11"/>
  </w:num>
  <w:num w:numId="30" w16cid:durableId="127825283">
    <w:abstractNumId w:val="14"/>
  </w:num>
  <w:num w:numId="31" w16cid:durableId="440302772">
    <w:abstractNumId w:val="31"/>
  </w:num>
  <w:num w:numId="32" w16cid:durableId="1209681150">
    <w:abstractNumId w:val="36"/>
  </w:num>
  <w:num w:numId="33" w16cid:durableId="1117405684">
    <w:abstractNumId w:val="13"/>
  </w:num>
  <w:num w:numId="34" w16cid:durableId="259727045">
    <w:abstractNumId w:val="10"/>
  </w:num>
  <w:num w:numId="35" w16cid:durableId="454760536">
    <w:abstractNumId w:val="32"/>
  </w:num>
  <w:num w:numId="36" w16cid:durableId="1608929704">
    <w:abstractNumId w:val="26"/>
  </w:num>
  <w:num w:numId="37" w16cid:durableId="956394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xMjS3NDe2NDayMDFW0lEKTi0uzszPAykwrAUAYBFvMywAAAA="/>
  </w:docVars>
  <w:rsids>
    <w:rsidRoot w:val="00841C53"/>
    <w:rsid w:val="00000FEB"/>
    <w:rsid w:val="000029FE"/>
    <w:rsid w:val="00002A79"/>
    <w:rsid w:val="00003243"/>
    <w:rsid w:val="00003FF6"/>
    <w:rsid w:val="00012232"/>
    <w:rsid w:val="00016883"/>
    <w:rsid w:val="00017E54"/>
    <w:rsid w:val="000206F9"/>
    <w:rsid w:val="00020B93"/>
    <w:rsid w:val="000226F4"/>
    <w:rsid w:val="00022FB0"/>
    <w:rsid w:val="00023579"/>
    <w:rsid w:val="000236DF"/>
    <w:rsid w:val="0002607B"/>
    <w:rsid w:val="00027038"/>
    <w:rsid w:val="0002706A"/>
    <w:rsid w:val="0002721B"/>
    <w:rsid w:val="0002798E"/>
    <w:rsid w:val="00031172"/>
    <w:rsid w:val="000340E9"/>
    <w:rsid w:val="00035B41"/>
    <w:rsid w:val="000361BB"/>
    <w:rsid w:val="00040DFD"/>
    <w:rsid w:val="000435EE"/>
    <w:rsid w:val="00043797"/>
    <w:rsid w:val="0004394B"/>
    <w:rsid w:val="00043B54"/>
    <w:rsid w:val="00043BC2"/>
    <w:rsid w:val="000447F3"/>
    <w:rsid w:val="00044DE7"/>
    <w:rsid w:val="00044E10"/>
    <w:rsid w:val="00044E5A"/>
    <w:rsid w:val="00044EC4"/>
    <w:rsid w:val="0004571E"/>
    <w:rsid w:val="0004615D"/>
    <w:rsid w:val="000469DB"/>
    <w:rsid w:val="0005294D"/>
    <w:rsid w:val="00052FC9"/>
    <w:rsid w:val="00055215"/>
    <w:rsid w:val="0005526E"/>
    <w:rsid w:val="00056669"/>
    <w:rsid w:val="00057543"/>
    <w:rsid w:val="00060D65"/>
    <w:rsid w:val="00062528"/>
    <w:rsid w:val="0006259D"/>
    <w:rsid w:val="00064242"/>
    <w:rsid w:val="0006505B"/>
    <w:rsid w:val="00066FC3"/>
    <w:rsid w:val="000675E0"/>
    <w:rsid w:val="0006782D"/>
    <w:rsid w:val="0007044C"/>
    <w:rsid w:val="00070B6B"/>
    <w:rsid w:val="00076FC9"/>
    <w:rsid w:val="000776ED"/>
    <w:rsid w:val="00080127"/>
    <w:rsid w:val="0008124F"/>
    <w:rsid w:val="00082F9A"/>
    <w:rsid w:val="0008347E"/>
    <w:rsid w:val="00083666"/>
    <w:rsid w:val="00084B0E"/>
    <w:rsid w:val="00086C4B"/>
    <w:rsid w:val="00086EB8"/>
    <w:rsid w:val="0008760F"/>
    <w:rsid w:val="00090846"/>
    <w:rsid w:val="000908F0"/>
    <w:rsid w:val="00091742"/>
    <w:rsid w:val="0009595A"/>
    <w:rsid w:val="00096850"/>
    <w:rsid w:val="000A1D32"/>
    <w:rsid w:val="000A2CDA"/>
    <w:rsid w:val="000A375D"/>
    <w:rsid w:val="000A73C6"/>
    <w:rsid w:val="000A7A4C"/>
    <w:rsid w:val="000B00A2"/>
    <w:rsid w:val="000B318C"/>
    <w:rsid w:val="000B3B58"/>
    <w:rsid w:val="000B3F29"/>
    <w:rsid w:val="000B4192"/>
    <w:rsid w:val="000B4DE7"/>
    <w:rsid w:val="000B5F84"/>
    <w:rsid w:val="000C0309"/>
    <w:rsid w:val="000C4BF9"/>
    <w:rsid w:val="000C57F8"/>
    <w:rsid w:val="000C646B"/>
    <w:rsid w:val="000C6CC7"/>
    <w:rsid w:val="000D2BF4"/>
    <w:rsid w:val="000D36CA"/>
    <w:rsid w:val="000D413A"/>
    <w:rsid w:val="000D469A"/>
    <w:rsid w:val="000D508F"/>
    <w:rsid w:val="000D768D"/>
    <w:rsid w:val="000E1035"/>
    <w:rsid w:val="000E4793"/>
    <w:rsid w:val="000E6203"/>
    <w:rsid w:val="000E6EDF"/>
    <w:rsid w:val="000E74EC"/>
    <w:rsid w:val="000E7E96"/>
    <w:rsid w:val="000F21D6"/>
    <w:rsid w:val="000F2830"/>
    <w:rsid w:val="000F3B49"/>
    <w:rsid w:val="000F3CE4"/>
    <w:rsid w:val="000F3E89"/>
    <w:rsid w:val="00100291"/>
    <w:rsid w:val="00100F67"/>
    <w:rsid w:val="0010316D"/>
    <w:rsid w:val="00104BAD"/>
    <w:rsid w:val="001067EF"/>
    <w:rsid w:val="00107F2D"/>
    <w:rsid w:val="00110484"/>
    <w:rsid w:val="0011114D"/>
    <w:rsid w:val="00112611"/>
    <w:rsid w:val="001157EF"/>
    <w:rsid w:val="001212D0"/>
    <w:rsid w:val="00124BE9"/>
    <w:rsid w:val="001269F9"/>
    <w:rsid w:val="00126ACE"/>
    <w:rsid w:val="00131670"/>
    <w:rsid w:val="00131FD0"/>
    <w:rsid w:val="00132C2D"/>
    <w:rsid w:val="00137137"/>
    <w:rsid w:val="0013783A"/>
    <w:rsid w:val="00140E8F"/>
    <w:rsid w:val="00140F35"/>
    <w:rsid w:val="00141092"/>
    <w:rsid w:val="001431BD"/>
    <w:rsid w:val="00143234"/>
    <w:rsid w:val="00143E68"/>
    <w:rsid w:val="00144789"/>
    <w:rsid w:val="00145361"/>
    <w:rsid w:val="00145483"/>
    <w:rsid w:val="00155B32"/>
    <w:rsid w:val="00157032"/>
    <w:rsid w:val="00160F10"/>
    <w:rsid w:val="00161783"/>
    <w:rsid w:val="00163E2B"/>
    <w:rsid w:val="00164B86"/>
    <w:rsid w:val="001655C9"/>
    <w:rsid w:val="00170A2F"/>
    <w:rsid w:val="00175585"/>
    <w:rsid w:val="00175C15"/>
    <w:rsid w:val="00180873"/>
    <w:rsid w:val="00180A36"/>
    <w:rsid w:val="00181A7B"/>
    <w:rsid w:val="00182AEC"/>
    <w:rsid w:val="00182EC4"/>
    <w:rsid w:val="001858E7"/>
    <w:rsid w:val="0018619D"/>
    <w:rsid w:val="001871EB"/>
    <w:rsid w:val="00187200"/>
    <w:rsid w:val="0019085A"/>
    <w:rsid w:val="001908C1"/>
    <w:rsid w:val="001909DC"/>
    <w:rsid w:val="0019535B"/>
    <w:rsid w:val="001956CE"/>
    <w:rsid w:val="00195BE5"/>
    <w:rsid w:val="00195E49"/>
    <w:rsid w:val="001970B6"/>
    <w:rsid w:val="001A5BAB"/>
    <w:rsid w:val="001A658A"/>
    <w:rsid w:val="001A6705"/>
    <w:rsid w:val="001B1D24"/>
    <w:rsid w:val="001B76F8"/>
    <w:rsid w:val="001C16DE"/>
    <w:rsid w:val="001C2C8C"/>
    <w:rsid w:val="001C4CC4"/>
    <w:rsid w:val="001C5FFD"/>
    <w:rsid w:val="001C67AF"/>
    <w:rsid w:val="001C68EB"/>
    <w:rsid w:val="001D0A56"/>
    <w:rsid w:val="001D1B7A"/>
    <w:rsid w:val="001D1E64"/>
    <w:rsid w:val="001D39F4"/>
    <w:rsid w:val="001D6EF9"/>
    <w:rsid w:val="001E00EE"/>
    <w:rsid w:val="001E0C14"/>
    <w:rsid w:val="001E2E25"/>
    <w:rsid w:val="001E312B"/>
    <w:rsid w:val="001E3D1F"/>
    <w:rsid w:val="001E7918"/>
    <w:rsid w:val="001F26F1"/>
    <w:rsid w:val="001F2AED"/>
    <w:rsid w:val="001F45DB"/>
    <w:rsid w:val="001F4E0B"/>
    <w:rsid w:val="001F5F16"/>
    <w:rsid w:val="001F6706"/>
    <w:rsid w:val="001F6729"/>
    <w:rsid w:val="00200A29"/>
    <w:rsid w:val="00202331"/>
    <w:rsid w:val="00202E21"/>
    <w:rsid w:val="0020358E"/>
    <w:rsid w:val="00203B4D"/>
    <w:rsid w:val="00203B74"/>
    <w:rsid w:val="002055F2"/>
    <w:rsid w:val="002055FF"/>
    <w:rsid w:val="00206249"/>
    <w:rsid w:val="002111F4"/>
    <w:rsid w:val="00212775"/>
    <w:rsid w:val="002136D7"/>
    <w:rsid w:val="00213702"/>
    <w:rsid w:val="00213C45"/>
    <w:rsid w:val="00217498"/>
    <w:rsid w:val="00220D51"/>
    <w:rsid w:val="0022188F"/>
    <w:rsid w:val="0022203F"/>
    <w:rsid w:val="00225521"/>
    <w:rsid w:val="00226B33"/>
    <w:rsid w:val="00227247"/>
    <w:rsid w:val="00231659"/>
    <w:rsid w:val="00234EDB"/>
    <w:rsid w:val="00236A2E"/>
    <w:rsid w:val="00236BDC"/>
    <w:rsid w:val="002372FF"/>
    <w:rsid w:val="00237CF7"/>
    <w:rsid w:val="00240C96"/>
    <w:rsid w:val="002415FC"/>
    <w:rsid w:val="00241A24"/>
    <w:rsid w:val="00241E6F"/>
    <w:rsid w:val="00244204"/>
    <w:rsid w:val="002447B0"/>
    <w:rsid w:val="0024642B"/>
    <w:rsid w:val="00251952"/>
    <w:rsid w:val="00251D81"/>
    <w:rsid w:val="00256813"/>
    <w:rsid w:val="0026245E"/>
    <w:rsid w:val="00263C38"/>
    <w:rsid w:val="00263F8F"/>
    <w:rsid w:val="00265AA3"/>
    <w:rsid w:val="00265D83"/>
    <w:rsid w:val="00266949"/>
    <w:rsid w:val="00273275"/>
    <w:rsid w:val="00274C32"/>
    <w:rsid w:val="00276C55"/>
    <w:rsid w:val="00276D9D"/>
    <w:rsid w:val="0028005F"/>
    <w:rsid w:val="002801ED"/>
    <w:rsid w:val="00281F84"/>
    <w:rsid w:val="0028528D"/>
    <w:rsid w:val="00285EC3"/>
    <w:rsid w:val="00290721"/>
    <w:rsid w:val="0029136A"/>
    <w:rsid w:val="00295152"/>
    <w:rsid w:val="00295A5E"/>
    <w:rsid w:val="00295D14"/>
    <w:rsid w:val="00296C9B"/>
    <w:rsid w:val="002A07B5"/>
    <w:rsid w:val="002A14BC"/>
    <w:rsid w:val="002A3AA2"/>
    <w:rsid w:val="002A6540"/>
    <w:rsid w:val="002B4379"/>
    <w:rsid w:val="002B5DAF"/>
    <w:rsid w:val="002B6B52"/>
    <w:rsid w:val="002B71DE"/>
    <w:rsid w:val="002C018F"/>
    <w:rsid w:val="002C11BC"/>
    <w:rsid w:val="002C1619"/>
    <w:rsid w:val="002C1719"/>
    <w:rsid w:val="002C218A"/>
    <w:rsid w:val="002C37BD"/>
    <w:rsid w:val="002C3B54"/>
    <w:rsid w:val="002C4C19"/>
    <w:rsid w:val="002D034F"/>
    <w:rsid w:val="002D1149"/>
    <w:rsid w:val="002D226B"/>
    <w:rsid w:val="002D2530"/>
    <w:rsid w:val="002D3298"/>
    <w:rsid w:val="002D37C4"/>
    <w:rsid w:val="002D4FBC"/>
    <w:rsid w:val="002D744C"/>
    <w:rsid w:val="002E017E"/>
    <w:rsid w:val="002E1E84"/>
    <w:rsid w:val="002E320D"/>
    <w:rsid w:val="002E5243"/>
    <w:rsid w:val="002E6889"/>
    <w:rsid w:val="002E6997"/>
    <w:rsid w:val="002F11D2"/>
    <w:rsid w:val="002F1A19"/>
    <w:rsid w:val="002F2083"/>
    <w:rsid w:val="002F332F"/>
    <w:rsid w:val="002F4EB0"/>
    <w:rsid w:val="002F5019"/>
    <w:rsid w:val="002F7E16"/>
    <w:rsid w:val="0030113E"/>
    <w:rsid w:val="00304332"/>
    <w:rsid w:val="0030653B"/>
    <w:rsid w:val="0030794F"/>
    <w:rsid w:val="00307ADB"/>
    <w:rsid w:val="00310E07"/>
    <w:rsid w:val="00311E10"/>
    <w:rsid w:val="00312EBA"/>
    <w:rsid w:val="00313389"/>
    <w:rsid w:val="00315994"/>
    <w:rsid w:val="003173C5"/>
    <w:rsid w:val="003205A1"/>
    <w:rsid w:val="003210F1"/>
    <w:rsid w:val="00321E54"/>
    <w:rsid w:val="00324A28"/>
    <w:rsid w:val="00324CC4"/>
    <w:rsid w:val="0032576A"/>
    <w:rsid w:val="00325C07"/>
    <w:rsid w:val="00325F45"/>
    <w:rsid w:val="003272A9"/>
    <w:rsid w:val="0033081C"/>
    <w:rsid w:val="00330BA3"/>
    <w:rsid w:val="003345DA"/>
    <w:rsid w:val="00340800"/>
    <w:rsid w:val="003428B5"/>
    <w:rsid w:val="003476E4"/>
    <w:rsid w:val="00351592"/>
    <w:rsid w:val="0035250F"/>
    <w:rsid w:val="00354122"/>
    <w:rsid w:val="003552E8"/>
    <w:rsid w:val="00356543"/>
    <w:rsid w:val="003621DA"/>
    <w:rsid w:val="00367F29"/>
    <w:rsid w:val="00370FFF"/>
    <w:rsid w:val="003711CF"/>
    <w:rsid w:val="00371307"/>
    <w:rsid w:val="003747C8"/>
    <w:rsid w:val="003759B8"/>
    <w:rsid w:val="00377527"/>
    <w:rsid w:val="0037778F"/>
    <w:rsid w:val="0037780E"/>
    <w:rsid w:val="00377B64"/>
    <w:rsid w:val="0038160A"/>
    <w:rsid w:val="0038366C"/>
    <w:rsid w:val="003857CC"/>
    <w:rsid w:val="00386D47"/>
    <w:rsid w:val="00386E0D"/>
    <w:rsid w:val="00390862"/>
    <w:rsid w:val="003919B1"/>
    <w:rsid w:val="00392434"/>
    <w:rsid w:val="0039379F"/>
    <w:rsid w:val="003A02B5"/>
    <w:rsid w:val="003A04D5"/>
    <w:rsid w:val="003A0F55"/>
    <w:rsid w:val="003A127A"/>
    <w:rsid w:val="003A5191"/>
    <w:rsid w:val="003A65BB"/>
    <w:rsid w:val="003A65DA"/>
    <w:rsid w:val="003A70C7"/>
    <w:rsid w:val="003A7B1B"/>
    <w:rsid w:val="003B0D3E"/>
    <w:rsid w:val="003B1CD2"/>
    <w:rsid w:val="003B3D22"/>
    <w:rsid w:val="003B4E21"/>
    <w:rsid w:val="003B63C4"/>
    <w:rsid w:val="003B6A3B"/>
    <w:rsid w:val="003C0564"/>
    <w:rsid w:val="003C1220"/>
    <w:rsid w:val="003C12D4"/>
    <w:rsid w:val="003C3D69"/>
    <w:rsid w:val="003C6439"/>
    <w:rsid w:val="003C6452"/>
    <w:rsid w:val="003D28EA"/>
    <w:rsid w:val="003D7A86"/>
    <w:rsid w:val="003E214F"/>
    <w:rsid w:val="003E3A22"/>
    <w:rsid w:val="003E41BC"/>
    <w:rsid w:val="003E4484"/>
    <w:rsid w:val="003F03D1"/>
    <w:rsid w:val="003F1210"/>
    <w:rsid w:val="003F1385"/>
    <w:rsid w:val="003F3826"/>
    <w:rsid w:val="003F72A8"/>
    <w:rsid w:val="003F7D9B"/>
    <w:rsid w:val="004002AD"/>
    <w:rsid w:val="004023E6"/>
    <w:rsid w:val="00402D11"/>
    <w:rsid w:val="00402F9A"/>
    <w:rsid w:val="004057EA"/>
    <w:rsid w:val="004063F6"/>
    <w:rsid w:val="00410E07"/>
    <w:rsid w:val="00412AD3"/>
    <w:rsid w:val="004158C3"/>
    <w:rsid w:val="00415AD8"/>
    <w:rsid w:val="00415C20"/>
    <w:rsid w:val="004204F4"/>
    <w:rsid w:val="004217C8"/>
    <w:rsid w:val="0042316A"/>
    <w:rsid w:val="00423C25"/>
    <w:rsid w:val="0042469A"/>
    <w:rsid w:val="00424A56"/>
    <w:rsid w:val="00426C65"/>
    <w:rsid w:val="00431300"/>
    <w:rsid w:val="00432649"/>
    <w:rsid w:val="00435849"/>
    <w:rsid w:val="00440851"/>
    <w:rsid w:val="00441C48"/>
    <w:rsid w:val="00443293"/>
    <w:rsid w:val="00443BFA"/>
    <w:rsid w:val="004470E5"/>
    <w:rsid w:val="00450E40"/>
    <w:rsid w:val="004555EA"/>
    <w:rsid w:val="00463BCA"/>
    <w:rsid w:val="0046408C"/>
    <w:rsid w:val="00465331"/>
    <w:rsid w:val="00466B17"/>
    <w:rsid w:val="00470022"/>
    <w:rsid w:val="004727B7"/>
    <w:rsid w:val="00474670"/>
    <w:rsid w:val="004765C6"/>
    <w:rsid w:val="00477430"/>
    <w:rsid w:val="00480715"/>
    <w:rsid w:val="00482F80"/>
    <w:rsid w:val="00483287"/>
    <w:rsid w:val="004864CC"/>
    <w:rsid w:val="00487743"/>
    <w:rsid w:val="00490A4B"/>
    <w:rsid w:val="00491142"/>
    <w:rsid w:val="0049268C"/>
    <w:rsid w:val="004937D9"/>
    <w:rsid w:val="00493A87"/>
    <w:rsid w:val="004948AE"/>
    <w:rsid w:val="00495CA6"/>
    <w:rsid w:val="004965E1"/>
    <w:rsid w:val="00496AA2"/>
    <w:rsid w:val="00496CE0"/>
    <w:rsid w:val="00497AD6"/>
    <w:rsid w:val="004A1964"/>
    <w:rsid w:val="004A1992"/>
    <w:rsid w:val="004A1E61"/>
    <w:rsid w:val="004A4041"/>
    <w:rsid w:val="004A4FFE"/>
    <w:rsid w:val="004A512E"/>
    <w:rsid w:val="004A634C"/>
    <w:rsid w:val="004A6EB0"/>
    <w:rsid w:val="004A767C"/>
    <w:rsid w:val="004B23EA"/>
    <w:rsid w:val="004B3B50"/>
    <w:rsid w:val="004B3EE7"/>
    <w:rsid w:val="004B4A96"/>
    <w:rsid w:val="004B560B"/>
    <w:rsid w:val="004B7486"/>
    <w:rsid w:val="004C0246"/>
    <w:rsid w:val="004C1029"/>
    <w:rsid w:val="004C11CA"/>
    <w:rsid w:val="004C17AE"/>
    <w:rsid w:val="004C2064"/>
    <w:rsid w:val="004C329F"/>
    <w:rsid w:val="004C39FD"/>
    <w:rsid w:val="004C4097"/>
    <w:rsid w:val="004C732C"/>
    <w:rsid w:val="004C7C75"/>
    <w:rsid w:val="004C7E2F"/>
    <w:rsid w:val="004C7EB0"/>
    <w:rsid w:val="004D1923"/>
    <w:rsid w:val="004D3068"/>
    <w:rsid w:val="004D4B47"/>
    <w:rsid w:val="004D66DC"/>
    <w:rsid w:val="004D67B5"/>
    <w:rsid w:val="004D7AB3"/>
    <w:rsid w:val="004E1D47"/>
    <w:rsid w:val="004E2656"/>
    <w:rsid w:val="004E2D35"/>
    <w:rsid w:val="004E4E1B"/>
    <w:rsid w:val="004E515B"/>
    <w:rsid w:val="004E6107"/>
    <w:rsid w:val="004E6966"/>
    <w:rsid w:val="004E6AEC"/>
    <w:rsid w:val="004E6EFF"/>
    <w:rsid w:val="004F2857"/>
    <w:rsid w:val="004F43DF"/>
    <w:rsid w:val="004F5325"/>
    <w:rsid w:val="004F75D9"/>
    <w:rsid w:val="00500228"/>
    <w:rsid w:val="00500320"/>
    <w:rsid w:val="0050039C"/>
    <w:rsid w:val="00502370"/>
    <w:rsid w:val="005030B2"/>
    <w:rsid w:val="00503912"/>
    <w:rsid w:val="00503FE1"/>
    <w:rsid w:val="005052A9"/>
    <w:rsid w:val="00505E59"/>
    <w:rsid w:val="00506C33"/>
    <w:rsid w:val="005106B6"/>
    <w:rsid w:val="00510D51"/>
    <w:rsid w:val="0051120C"/>
    <w:rsid w:val="00511B80"/>
    <w:rsid w:val="00511C03"/>
    <w:rsid w:val="00514D9C"/>
    <w:rsid w:val="00515236"/>
    <w:rsid w:val="00517FC8"/>
    <w:rsid w:val="005200E2"/>
    <w:rsid w:val="00520FAD"/>
    <w:rsid w:val="00522F3B"/>
    <w:rsid w:val="00526300"/>
    <w:rsid w:val="0052705E"/>
    <w:rsid w:val="005318CB"/>
    <w:rsid w:val="005350C8"/>
    <w:rsid w:val="00536323"/>
    <w:rsid w:val="00540E54"/>
    <w:rsid w:val="00541DA4"/>
    <w:rsid w:val="005444C2"/>
    <w:rsid w:val="0055074B"/>
    <w:rsid w:val="00552F4D"/>
    <w:rsid w:val="00553E6E"/>
    <w:rsid w:val="00554227"/>
    <w:rsid w:val="00554EAF"/>
    <w:rsid w:val="0055768C"/>
    <w:rsid w:val="005634A6"/>
    <w:rsid w:val="005641E6"/>
    <w:rsid w:val="00570140"/>
    <w:rsid w:val="00576F22"/>
    <w:rsid w:val="005837FD"/>
    <w:rsid w:val="00585302"/>
    <w:rsid w:val="0058561B"/>
    <w:rsid w:val="0059235A"/>
    <w:rsid w:val="00592C44"/>
    <w:rsid w:val="005940D8"/>
    <w:rsid w:val="00594124"/>
    <w:rsid w:val="00595452"/>
    <w:rsid w:val="0059584F"/>
    <w:rsid w:val="005A19F8"/>
    <w:rsid w:val="005A2096"/>
    <w:rsid w:val="005A265B"/>
    <w:rsid w:val="005A2B08"/>
    <w:rsid w:val="005A5BED"/>
    <w:rsid w:val="005B0BF1"/>
    <w:rsid w:val="005B15FB"/>
    <w:rsid w:val="005B20F0"/>
    <w:rsid w:val="005C4C0D"/>
    <w:rsid w:val="005C5AC8"/>
    <w:rsid w:val="005C65A6"/>
    <w:rsid w:val="005C66DA"/>
    <w:rsid w:val="005C69A5"/>
    <w:rsid w:val="005C723A"/>
    <w:rsid w:val="005D1329"/>
    <w:rsid w:val="005D2E07"/>
    <w:rsid w:val="005D452D"/>
    <w:rsid w:val="005D7BF8"/>
    <w:rsid w:val="005E0AA3"/>
    <w:rsid w:val="005E591F"/>
    <w:rsid w:val="005E60C0"/>
    <w:rsid w:val="005E60FA"/>
    <w:rsid w:val="005E7241"/>
    <w:rsid w:val="005F09FD"/>
    <w:rsid w:val="005F4D1F"/>
    <w:rsid w:val="005F62D2"/>
    <w:rsid w:val="005F6378"/>
    <w:rsid w:val="005F7278"/>
    <w:rsid w:val="006019DE"/>
    <w:rsid w:val="00602504"/>
    <w:rsid w:val="00602BBF"/>
    <w:rsid w:val="006030E3"/>
    <w:rsid w:val="00603663"/>
    <w:rsid w:val="00603A63"/>
    <w:rsid w:val="00603BA1"/>
    <w:rsid w:val="00603EB5"/>
    <w:rsid w:val="00604131"/>
    <w:rsid w:val="006055A9"/>
    <w:rsid w:val="00605CBE"/>
    <w:rsid w:val="00606508"/>
    <w:rsid w:val="00606DB5"/>
    <w:rsid w:val="00610E3D"/>
    <w:rsid w:val="00610FB4"/>
    <w:rsid w:val="006112AC"/>
    <w:rsid w:val="006136B7"/>
    <w:rsid w:val="00614A58"/>
    <w:rsid w:val="0061538D"/>
    <w:rsid w:val="00615490"/>
    <w:rsid w:val="006160CA"/>
    <w:rsid w:val="006164C7"/>
    <w:rsid w:val="00616E3B"/>
    <w:rsid w:val="006176C5"/>
    <w:rsid w:val="00617CA6"/>
    <w:rsid w:val="006248E9"/>
    <w:rsid w:val="0062599B"/>
    <w:rsid w:val="0063252F"/>
    <w:rsid w:val="0063589E"/>
    <w:rsid w:val="00637935"/>
    <w:rsid w:val="0064008A"/>
    <w:rsid w:val="006415CB"/>
    <w:rsid w:val="00642395"/>
    <w:rsid w:val="006455FC"/>
    <w:rsid w:val="00645800"/>
    <w:rsid w:val="00646D63"/>
    <w:rsid w:val="0064738A"/>
    <w:rsid w:val="006473BC"/>
    <w:rsid w:val="0065213A"/>
    <w:rsid w:val="006533A7"/>
    <w:rsid w:val="00655076"/>
    <w:rsid w:val="0065634E"/>
    <w:rsid w:val="00657381"/>
    <w:rsid w:val="00660839"/>
    <w:rsid w:val="006617B2"/>
    <w:rsid w:val="006622AB"/>
    <w:rsid w:val="00662BD4"/>
    <w:rsid w:val="00664837"/>
    <w:rsid w:val="00666A72"/>
    <w:rsid w:val="00666F00"/>
    <w:rsid w:val="00667DC5"/>
    <w:rsid w:val="006700A1"/>
    <w:rsid w:val="006700C6"/>
    <w:rsid w:val="006722A0"/>
    <w:rsid w:val="00672FD4"/>
    <w:rsid w:val="0067397F"/>
    <w:rsid w:val="006747DA"/>
    <w:rsid w:val="00674D74"/>
    <w:rsid w:val="00674FC6"/>
    <w:rsid w:val="00677343"/>
    <w:rsid w:val="0068065A"/>
    <w:rsid w:val="0068271A"/>
    <w:rsid w:val="00682FE0"/>
    <w:rsid w:val="00683C0D"/>
    <w:rsid w:val="006852D0"/>
    <w:rsid w:val="00686ACD"/>
    <w:rsid w:val="006874AC"/>
    <w:rsid w:val="00691F7C"/>
    <w:rsid w:val="006932D3"/>
    <w:rsid w:val="006966A0"/>
    <w:rsid w:val="0069736D"/>
    <w:rsid w:val="006A0B91"/>
    <w:rsid w:val="006A4387"/>
    <w:rsid w:val="006A58B7"/>
    <w:rsid w:val="006A5CB4"/>
    <w:rsid w:val="006A5E39"/>
    <w:rsid w:val="006B0143"/>
    <w:rsid w:val="006B0E03"/>
    <w:rsid w:val="006B1ED8"/>
    <w:rsid w:val="006B5740"/>
    <w:rsid w:val="006B73E0"/>
    <w:rsid w:val="006C1BFA"/>
    <w:rsid w:val="006C2465"/>
    <w:rsid w:val="006C2DCB"/>
    <w:rsid w:val="006C3150"/>
    <w:rsid w:val="006C4594"/>
    <w:rsid w:val="006C485C"/>
    <w:rsid w:val="006C52B1"/>
    <w:rsid w:val="006C5B8C"/>
    <w:rsid w:val="006D05A2"/>
    <w:rsid w:val="006D2F36"/>
    <w:rsid w:val="006D6694"/>
    <w:rsid w:val="006D7F29"/>
    <w:rsid w:val="006E3308"/>
    <w:rsid w:val="006E3712"/>
    <w:rsid w:val="006E45CF"/>
    <w:rsid w:val="006E62FC"/>
    <w:rsid w:val="006E6919"/>
    <w:rsid w:val="006E752F"/>
    <w:rsid w:val="006F089F"/>
    <w:rsid w:val="006F1C57"/>
    <w:rsid w:val="006F27B7"/>
    <w:rsid w:val="006F5D19"/>
    <w:rsid w:val="00700E29"/>
    <w:rsid w:val="00701FB2"/>
    <w:rsid w:val="00702EF3"/>
    <w:rsid w:val="00703248"/>
    <w:rsid w:val="00704432"/>
    <w:rsid w:val="00704A01"/>
    <w:rsid w:val="00705FDF"/>
    <w:rsid w:val="0070621A"/>
    <w:rsid w:val="00706B83"/>
    <w:rsid w:val="00707A79"/>
    <w:rsid w:val="00710006"/>
    <w:rsid w:val="00711C65"/>
    <w:rsid w:val="0071227C"/>
    <w:rsid w:val="00712D0C"/>
    <w:rsid w:val="007147AC"/>
    <w:rsid w:val="00721124"/>
    <w:rsid w:val="007211D2"/>
    <w:rsid w:val="00721B63"/>
    <w:rsid w:val="00722887"/>
    <w:rsid w:val="00723DB5"/>
    <w:rsid w:val="00725F7D"/>
    <w:rsid w:val="00731D9F"/>
    <w:rsid w:val="00732921"/>
    <w:rsid w:val="00732FF0"/>
    <w:rsid w:val="0073725C"/>
    <w:rsid w:val="00741CD6"/>
    <w:rsid w:val="00742C1B"/>
    <w:rsid w:val="007508A8"/>
    <w:rsid w:val="007521BE"/>
    <w:rsid w:val="00752388"/>
    <w:rsid w:val="00753E85"/>
    <w:rsid w:val="00753FF9"/>
    <w:rsid w:val="00755420"/>
    <w:rsid w:val="00755592"/>
    <w:rsid w:val="00760C00"/>
    <w:rsid w:val="00763AC8"/>
    <w:rsid w:val="007648EB"/>
    <w:rsid w:val="00764FE1"/>
    <w:rsid w:val="00767012"/>
    <w:rsid w:val="0076727F"/>
    <w:rsid w:val="007679D6"/>
    <w:rsid w:val="0077175F"/>
    <w:rsid w:val="007717FB"/>
    <w:rsid w:val="00771A2F"/>
    <w:rsid w:val="00773B27"/>
    <w:rsid w:val="00775096"/>
    <w:rsid w:val="007803E2"/>
    <w:rsid w:val="00781020"/>
    <w:rsid w:val="00781189"/>
    <w:rsid w:val="00790A93"/>
    <w:rsid w:val="00791D2F"/>
    <w:rsid w:val="007934EF"/>
    <w:rsid w:val="007954AE"/>
    <w:rsid w:val="00795D4A"/>
    <w:rsid w:val="00796163"/>
    <w:rsid w:val="007970BB"/>
    <w:rsid w:val="007A239E"/>
    <w:rsid w:val="007A3C28"/>
    <w:rsid w:val="007A3E68"/>
    <w:rsid w:val="007A4AC4"/>
    <w:rsid w:val="007A4B85"/>
    <w:rsid w:val="007A5D6F"/>
    <w:rsid w:val="007B024B"/>
    <w:rsid w:val="007B0E4C"/>
    <w:rsid w:val="007B1CB4"/>
    <w:rsid w:val="007B3E1D"/>
    <w:rsid w:val="007B791D"/>
    <w:rsid w:val="007C0B23"/>
    <w:rsid w:val="007C0E9D"/>
    <w:rsid w:val="007C27C4"/>
    <w:rsid w:val="007C584E"/>
    <w:rsid w:val="007C7A88"/>
    <w:rsid w:val="007D1B6C"/>
    <w:rsid w:val="007D249E"/>
    <w:rsid w:val="007D45F8"/>
    <w:rsid w:val="007D49A0"/>
    <w:rsid w:val="007D4CEB"/>
    <w:rsid w:val="007D6993"/>
    <w:rsid w:val="007E0BC9"/>
    <w:rsid w:val="007E0D8B"/>
    <w:rsid w:val="007E0E78"/>
    <w:rsid w:val="007E10AC"/>
    <w:rsid w:val="007E1E47"/>
    <w:rsid w:val="007E26EC"/>
    <w:rsid w:val="007E32FA"/>
    <w:rsid w:val="007E35EE"/>
    <w:rsid w:val="007E4DE8"/>
    <w:rsid w:val="007E623F"/>
    <w:rsid w:val="007E640B"/>
    <w:rsid w:val="007E67F4"/>
    <w:rsid w:val="007E6B18"/>
    <w:rsid w:val="007E7459"/>
    <w:rsid w:val="007E792E"/>
    <w:rsid w:val="007E7B2E"/>
    <w:rsid w:val="007E7C3C"/>
    <w:rsid w:val="007E7C84"/>
    <w:rsid w:val="007E7D79"/>
    <w:rsid w:val="007F344F"/>
    <w:rsid w:val="007F3FCE"/>
    <w:rsid w:val="007F600E"/>
    <w:rsid w:val="007F73F1"/>
    <w:rsid w:val="00800953"/>
    <w:rsid w:val="008015DC"/>
    <w:rsid w:val="008039DE"/>
    <w:rsid w:val="00803C4F"/>
    <w:rsid w:val="00803DAB"/>
    <w:rsid w:val="00803DD3"/>
    <w:rsid w:val="008040E2"/>
    <w:rsid w:val="008114B8"/>
    <w:rsid w:val="0081248B"/>
    <w:rsid w:val="00812D63"/>
    <w:rsid w:val="00815B8D"/>
    <w:rsid w:val="00816216"/>
    <w:rsid w:val="008207E8"/>
    <w:rsid w:val="00820EE5"/>
    <w:rsid w:val="00822662"/>
    <w:rsid w:val="00824383"/>
    <w:rsid w:val="0082529E"/>
    <w:rsid w:val="008255BE"/>
    <w:rsid w:val="00826162"/>
    <w:rsid w:val="00826B27"/>
    <w:rsid w:val="008308B8"/>
    <w:rsid w:val="00830E64"/>
    <w:rsid w:val="008323EB"/>
    <w:rsid w:val="0083244D"/>
    <w:rsid w:val="0083341C"/>
    <w:rsid w:val="00833FC5"/>
    <w:rsid w:val="0083556E"/>
    <w:rsid w:val="00841C53"/>
    <w:rsid w:val="0084252C"/>
    <w:rsid w:val="00842F35"/>
    <w:rsid w:val="00844322"/>
    <w:rsid w:val="008457E6"/>
    <w:rsid w:val="00845D1E"/>
    <w:rsid w:val="0084775A"/>
    <w:rsid w:val="008521E1"/>
    <w:rsid w:val="00852930"/>
    <w:rsid w:val="00854987"/>
    <w:rsid w:val="00855302"/>
    <w:rsid w:val="00857247"/>
    <w:rsid w:val="0085728A"/>
    <w:rsid w:val="0086147C"/>
    <w:rsid w:val="00862354"/>
    <w:rsid w:val="008637CB"/>
    <w:rsid w:val="00863934"/>
    <w:rsid w:val="00864198"/>
    <w:rsid w:val="008641A9"/>
    <w:rsid w:val="008646D6"/>
    <w:rsid w:val="008648B1"/>
    <w:rsid w:val="0086541B"/>
    <w:rsid w:val="00870E93"/>
    <w:rsid w:val="00872225"/>
    <w:rsid w:val="00874A48"/>
    <w:rsid w:val="00876DA4"/>
    <w:rsid w:val="00877C97"/>
    <w:rsid w:val="00880156"/>
    <w:rsid w:val="00880161"/>
    <w:rsid w:val="00880879"/>
    <w:rsid w:val="008836A3"/>
    <w:rsid w:val="00885F29"/>
    <w:rsid w:val="00886213"/>
    <w:rsid w:val="00886623"/>
    <w:rsid w:val="00886809"/>
    <w:rsid w:val="00886EC5"/>
    <w:rsid w:val="00887B73"/>
    <w:rsid w:val="00891224"/>
    <w:rsid w:val="008952D0"/>
    <w:rsid w:val="0089601B"/>
    <w:rsid w:val="008A2720"/>
    <w:rsid w:val="008A2F3F"/>
    <w:rsid w:val="008A3BB3"/>
    <w:rsid w:val="008A3FEC"/>
    <w:rsid w:val="008B0452"/>
    <w:rsid w:val="008B16C6"/>
    <w:rsid w:val="008B183E"/>
    <w:rsid w:val="008B4132"/>
    <w:rsid w:val="008B4212"/>
    <w:rsid w:val="008B572F"/>
    <w:rsid w:val="008B6FAE"/>
    <w:rsid w:val="008B7007"/>
    <w:rsid w:val="008C0A22"/>
    <w:rsid w:val="008C0DA5"/>
    <w:rsid w:val="008C1294"/>
    <w:rsid w:val="008C225F"/>
    <w:rsid w:val="008C22E7"/>
    <w:rsid w:val="008C2C08"/>
    <w:rsid w:val="008C2CFB"/>
    <w:rsid w:val="008C44A6"/>
    <w:rsid w:val="008C45B2"/>
    <w:rsid w:val="008C6086"/>
    <w:rsid w:val="008C60C7"/>
    <w:rsid w:val="008D058F"/>
    <w:rsid w:val="008D08B6"/>
    <w:rsid w:val="008D0BB5"/>
    <w:rsid w:val="008D15C0"/>
    <w:rsid w:val="008D1624"/>
    <w:rsid w:val="008D22F9"/>
    <w:rsid w:val="008D2F3B"/>
    <w:rsid w:val="008D3381"/>
    <w:rsid w:val="008D3BF4"/>
    <w:rsid w:val="008D735A"/>
    <w:rsid w:val="008D7BE4"/>
    <w:rsid w:val="008E09A8"/>
    <w:rsid w:val="008E2429"/>
    <w:rsid w:val="008E4F3B"/>
    <w:rsid w:val="008E5693"/>
    <w:rsid w:val="008E63EE"/>
    <w:rsid w:val="008E6DDA"/>
    <w:rsid w:val="008F0A9C"/>
    <w:rsid w:val="008F2FBA"/>
    <w:rsid w:val="008F31F5"/>
    <w:rsid w:val="008F66C7"/>
    <w:rsid w:val="008F7C75"/>
    <w:rsid w:val="00900D4A"/>
    <w:rsid w:val="00902638"/>
    <w:rsid w:val="0090470A"/>
    <w:rsid w:val="0090576E"/>
    <w:rsid w:val="00905A35"/>
    <w:rsid w:val="00906BA1"/>
    <w:rsid w:val="0091062E"/>
    <w:rsid w:val="009106A1"/>
    <w:rsid w:val="009108AC"/>
    <w:rsid w:val="00911F21"/>
    <w:rsid w:val="00912623"/>
    <w:rsid w:val="00912E8C"/>
    <w:rsid w:val="00913135"/>
    <w:rsid w:val="00916020"/>
    <w:rsid w:val="009218EC"/>
    <w:rsid w:val="0092302D"/>
    <w:rsid w:val="0092320F"/>
    <w:rsid w:val="00923222"/>
    <w:rsid w:val="009275C0"/>
    <w:rsid w:val="009322BA"/>
    <w:rsid w:val="00933D6E"/>
    <w:rsid w:val="0093683C"/>
    <w:rsid w:val="00942730"/>
    <w:rsid w:val="00943146"/>
    <w:rsid w:val="009446FB"/>
    <w:rsid w:val="00944AB7"/>
    <w:rsid w:val="00944FC8"/>
    <w:rsid w:val="009467ED"/>
    <w:rsid w:val="0094722F"/>
    <w:rsid w:val="00950846"/>
    <w:rsid w:val="00955005"/>
    <w:rsid w:val="00957AF7"/>
    <w:rsid w:val="00957F37"/>
    <w:rsid w:val="00961579"/>
    <w:rsid w:val="009624E0"/>
    <w:rsid w:val="009630BC"/>
    <w:rsid w:val="00964688"/>
    <w:rsid w:val="0096778E"/>
    <w:rsid w:val="00975549"/>
    <w:rsid w:val="00975C5D"/>
    <w:rsid w:val="009760CF"/>
    <w:rsid w:val="00977D0F"/>
    <w:rsid w:val="00980DB5"/>
    <w:rsid w:val="009828C6"/>
    <w:rsid w:val="009853A7"/>
    <w:rsid w:val="00987B5D"/>
    <w:rsid w:val="00990E7D"/>
    <w:rsid w:val="0099141C"/>
    <w:rsid w:val="0099476E"/>
    <w:rsid w:val="009A1B15"/>
    <w:rsid w:val="009A6409"/>
    <w:rsid w:val="009A6F18"/>
    <w:rsid w:val="009A7B64"/>
    <w:rsid w:val="009B17D3"/>
    <w:rsid w:val="009B2BF3"/>
    <w:rsid w:val="009B3F76"/>
    <w:rsid w:val="009B4063"/>
    <w:rsid w:val="009B6E76"/>
    <w:rsid w:val="009C04D3"/>
    <w:rsid w:val="009C09AA"/>
    <w:rsid w:val="009C315C"/>
    <w:rsid w:val="009C366C"/>
    <w:rsid w:val="009C5BCD"/>
    <w:rsid w:val="009C7DA5"/>
    <w:rsid w:val="009D1F42"/>
    <w:rsid w:val="009D6246"/>
    <w:rsid w:val="009E0684"/>
    <w:rsid w:val="009E0887"/>
    <w:rsid w:val="009E261A"/>
    <w:rsid w:val="009E36D8"/>
    <w:rsid w:val="009E5393"/>
    <w:rsid w:val="009E561E"/>
    <w:rsid w:val="009E5F98"/>
    <w:rsid w:val="009E6A36"/>
    <w:rsid w:val="009E71A9"/>
    <w:rsid w:val="009E765E"/>
    <w:rsid w:val="009E7ED5"/>
    <w:rsid w:val="009F0195"/>
    <w:rsid w:val="009F158B"/>
    <w:rsid w:val="00A00543"/>
    <w:rsid w:val="00A022F0"/>
    <w:rsid w:val="00A025BD"/>
    <w:rsid w:val="00A02959"/>
    <w:rsid w:val="00A0390D"/>
    <w:rsid w:val="00A04D40"/>
    <w:rsid w:val="00A0664A"/>
    <w:rsid w:val="00A10C36"/>
    <w:rsid w:val="00A11A2B"/>
    <w:rsid w:val="00A11AA4"/>
    <w:rsid w:val="00A135ED"/>
    <w:rsid w:val="00A13AD4"/>
    <w:rsid w:val="00A14570"/>
    <w:rsid w:val="00A17BAF"/>
    <w:rsid w:val="00A2063B"/>
    <w:rsid w:val="00A21C16"/>
    <w:rsid w:val="00A24875"/>
    <w:rsid w:val="00A2534E"/>
    <w:rsid w:val="00A2548B"/>
    <w:rsid w:val="00A270AB"/>
    <w:rsid w:val="00A27D85"/>
    <w:rsid w:val="00A30C37"/>
    <w:rsid w:val="00A30DE9"/>
    <w:rsid w:val="00A32645"/>
    <w:rsid w:val="00A34228"/>
    <w:rsid w:val="00A37C0E"/>
    <w:rsid w:val="00A406FC"/>
    <w:rsid w:val="00A42306"/>
    <w:rsid w:val="00A43690"/>
    <w:rsid w:val="00A43BF4"/>
    <w:rsid w:val="00A44247"/>
    <w:rsid w:val="00A460A3"/>
    <w:rsid w:val="00A4724E"/>
    <w:rsid w:val="00A50735"/>
    <w:rsid w:val="00A52937"/>
    <w:rsid w:val="00A52FE0"/>
    <w:rsid w:val="00A611CA"/>
    <w:rsid w:val="00A61DFB"/>
    <w:rsid w:val="00A6387D"/>
    <w:rsid w:val="00A638E5"/>
    <w:rsid w:val="00A661C2"/>
    <w:rsid w:val="00A66222"/>
    <w:rsid w:val="00A66D19"/>
    <w:rsid w:val="00A67218"/>
    <w:rsid w:val="00A7110C"/>
    <w:rsid w:val="00A7253D"/>
    <w:rsid w:val="00A7298E"/>
    <w:rsid w:val="00A72B8B"/>
    <w:rsid w:val="00A72C4B"/>
    <w:rsid w:val="00A72CB3"/>
    <w:rsid w:val="00A73B68"/>
    <w:rsid w:val="00A73C48"/>
    <w:rsid w:val="00A747C9"/>
    <w:rsid w:val="00A750DA"/>
    <w:rsid w:val="00A75E97"/>
    <w:rsid w:val="00A778C9"/>
    <w:rsid w:val="00A80B77"/>
    <w:rsid w:val="00A83057"/>
    <w:rsid w:val="00A83C2D"/>
    <w:rsid w:val="00A83F21"/>
    <w:rsid w:val="00A86D52"/>
    <w:rsid w:val="00A86EAC"/>
    <w:rsid w:val="00A87BE6"/>
    <w:rsid w:val="00A87E53"/>
    <w:rsid w:val="00A9051D"/>
    <w:rsid w:val="00A91860"/>
    <w:rsid w:val="00A91BE9"/>
    <w:rsid w:val="00A93D56"/>
    <w:rsid w:val="00A9547E"/>
    <w:rsid w:val="00A95F11"/>
    <w:rsid w:val="00A97487"/>
    <w:rsid w:val="00A97D58"/>
    <w:rsid w:val="00A97DCE"/>
    <w:rsid w:val="00AA063F"/>
    <w:rsid w:val="00AA07EA"/>
    <w:rsid w:val="00AA08BC"/>
    <w:rsid w:val="00AA20BB"/>
    <w:rsid w:val="00AA2296"/>
    <w:rsid w:val="00AA2DDA"/>
    <w:rsid w:val="00AA5E63"/>
    <w:rsid w:val="00AA797C"/>
    <w:rsid w:val="00AB23F4"/>
    <w:rsid w:val="00AB3CFC"/>
    <w:rsid w:val="00AB4190"/>
    <w:rsid w:val="00AC1565"/>
    <w:rsid w:val="00AC1D0A"/>
    <w:rsid w:val="00AC2464"/>
    <w:rsid w:val="00AC5959"/>
    <w:rsid w:val="00AD0C5D"/>
    <w:rsid w:val="00AD793C"/>
    <w:rsid w:val="00AE1725"/>
    <w:rsid w:val="00AE1AD0"/>
    <w:rsid w:val="00AE1BF2"/>
    <w:rsid w:val="00AE230C"/>
    <w:rsid w:val="00AE465A"/>
    <w:rsid w:val="00AE521F"/>
    <w:rsid w:val="00AE7564"/>
    <w:rsid w:val="00AE775B"/>
    <w:rsid w:val="00AE77E8"/>
    <w:rsid w:val="00AF059D"/>
    <w:rsid w:val="00AF06B9"/>
    <w:rsid w:val="00AF3932"/>
    <w:rsid w:val="00B0013C"/>
    <w:rsid w:val="00B037FC"/>
    <w:rsid w:val="00B0420C"/>
    <w:rsid w:val="00B047E9"/>
    <w:rsid w:val="00B1348B"/>
    <w:rsid w:val="00B14082"/>
    <w:rsid w:val="00B20121"/>
    <w:rsid w:val="00B2028E"/>
    <w:rsid w:val="00B21C5B"/>
    <w:rsid w:val="00B21E74"/>
    <w:rsid w:val="00B22B6B"/>
    <w:rsid w:val="00B25964"/>
    <w:rsid w:val="00B323D1"/>
    <w:rsid w:val="00B33A52"/>
    <w:rsid w:val="00B37051"/>
    <w:rsid w:val="00B41B18"/>
    <w:rsid w:val="00B44D48"/>
    <w:rsid w:val="00B45696"/>
    <w:rsid w:val="00B45C8A"/>
    <w:rsid w:val="00B465DC"/>
    <w:rsid w:val="00B4667A"/>
    <w:rsid w:val="00B50B18"/>
    <w:rsid w:val="00B531A3"/>
    <w:rsid w:val="00B54CB5"/>
    <w:rsid w:val="00B554C0"/>
    <w:rsid w:val="00B60FB1"/>
    <w:rsid w:val="00B6115F"/>
    <w:rsid w:val="00B64364"/>
    <w:rsid w:val="00B65505"/>
    <w:rsid w:val="00B74A92"/>
    <w:rsid w:val="00B74E16"/>
    <w:rsid w:val="00B762C6"/>
    <w:rsid w:val="00B76F2B"/>
    <w:rsid w:val="00B8779B"/>
    <w:rsid w:val="00B94E5F"/>
    <w:rsid w:val="00B968A9"/>
    <w:rsid w:val="00BA0031"/>
    <w:rsid w:val="00BA0A2D"/>
    <w:rsid w:val="00BA1032"/>
    <w:rsid w:val="00BA2C8D"/>
    <w:rsid w:val="00BA2E8B"/>
    <w:rsid w:val="00BA4DD7"/>
    <w:rsid w:val="00BA53AA"/>
    <w:rsid w:val="00BB0CA6"/>
    <w:rsid w:val="00BB3271"/>
    <w:rsid w:val="00BB33C4"/>
    <w:rsid w:val="00BB379F"/>
    <w:rsid w:val="00BB5EA1"/>
    <w:rsid w:val="00BC346F"/>
    <w:rsid w:val="00BC366C"/>
    <w:rsid w:val="00BC4E36"/>
    <w:rsid w:val="00BC527E"/>
    <w:rsid w:val="00BD07DC"/>
    <w:rsid w:val="00BD13C4"/>
    <w:rsid w:val="00BD268D"/>
    <w:rsid w:val="00BD2BA3"/>
    <w:rsid w:val="00BD31BE"/>
    <w:rsid w:val="00BD41A7"/>
    <w:rsid w:val="00BD4A92"/>
    <w:rsid w:val="00BD54D8"/>
    <w:rsid w:val="00BD612F"/>
    <w:rsid w:val="00BE0A86"/>
    <w:rsid w:val="00BE0B97"/>
    <w:rsid w:val="00BE1963"/>
    <w:rsid w:val="00BE1F5F"/>
    <w:rsid w:val="00BE29A3"/>
    <w:rsid w:val="00BE391C"/>
    <w:rsid w:val="00BE4F5C"/>
    <w:rsid w:val="00BE536E"/>
    <w:rsid w:val="00BE5D2A"/>
    <w:rsid w:val="00BE66A3"/>
    <w:rsid w:val="00BE6B78"/>
    <w:rsid w:val="00BF3C46"/>
    <w:rsid w:val="00C049B2"/>
    <w:rsid w:val="00C075C0"/>
    <w:rsid w:val="00C07E9B"/>
    <w:rsid w:val="00C110A3"/>
    <w:rsid w:val="00C13FBD"/>
    <w:rsid w:val="00C144F8"/>
    <w:rsid w:val="00C160BC"/>
    <w:rsid w:val="00C170EC"/>
    <w:rsid w:val="00C21B83"/>
    <w:rsid w:val="00C21F67"/>
    <w:rsid w:val="00C22E6D"/>
    <w:rsid w:val="00C23FB8"/>
    <w:rsid w:val="00C30C42"/>
    <w:rsid w:val="00C32433"/>
    <w:rsid w:val="00C33F94"/>
    <w:rsid w:val="00C341C5"/>
    <w:rsid w:val="00C35814"/>
    <w:rsid w:val="00C370AC"/>
    <w:rsid w:val="00C379B3"/>
    <w:rsid w:val="00C42E7E"/>
    <w:rsid w:val="00C43960"/>
    <w:rsid w:val="00C44F3A"/>
    <w:rsid w:val="00C46E7E"/>
    <w:rsid w:val="00C47F43"/>
    <w:rsid w:val="00C60FD7"/>
    <w:rsid w:val="00C613A1"/>
    <w:rsid w:val="00C62144"/>
    <w:rsid w:val="00C64241"/>
    <w:rsid w:val="00C643E9"/>
    <w:rsid w:val="00C66EC9"/>
    <w:rsid w:val="00C716BE"/>
    <w:rsid w:val="00C71DD5"/>
    <w:rsid w:val="00C72094"/>
    <w:rsid w:val="00C73932"/>
    <w:rsid w:val="00C751E9"/>
    <w:rsid w:val="00C80387"/>
    <w:rsid w:val="00C81A55"/>
    <w:rsid w:val="00C83B00"/>
    <w:rsid w:val="00C84EDB"/>
    <w:rsid w:val="00C927FD"/>
    <w:rsid w:val="00C93569"/>
    <w:rsid w:val="00C942E8"/>
    <w:rsid w:val="00C948A7"/>
    <w:rsid w:val="00C95242"/>
    <w:rsid w:val="00C96B60"/>
    <w:rsid w:val="00C96D49"/>
    <w:rsid w:val="00CA20F8"/>
    <w:rsid w:val="00CA2A5C"/>
    <w:rsid w:val="00CA4753"/>
    <w:rsid w:val="00CA5E03"/>
    <w:rsid w:val="00CA6918"/>
    <w:rsid w:val="00CA6F59"/>
    <w:rsid w:val="00CB0288"/>
    <w:rsid w:val="00CB2DD7"/>
    <w:rsid w:val="00CB56A9"/>
    <w:rsid w:val="00CB6158"/>
    <w:rsid w:val="00CC025B"/>
    <w:rsid w:val="00CC336E"/>
    <w:rsid w:val="00CC5E62"/>
    <w:rsid w:val="00CC63ED"/>
    <w:rsid w:val="00CD01E7"/>
    <w:rsid w:val="00CD1A42"/>
    <w:rsid w:val="00CD1D42"/>
    <w:rsid w:val="00CD4492"/>
    <w:rsid w:val="00CD7693"/>
    <w:rsid w:val="00CE00CE"/>
    <w:rsid w:val="00CE0A21"/>
    <w:rsid w:val="00CE3E06"/>
    <w:rsid w:val="00CE405E"/>
    <w:rsid w:val="00CE4402"/>
    <w:rsid w:val="00CE4AD6"/>
    <w:rsid w:val="00CE695B"/>
    <w:rsid w:val="00CE69DF"/>
    <w:rsid w:val="00CF05A7"/>
    <w:rsid w:val="00CF0BA7"/>
    <w:rsid w:val="00CF16C1"/>
    <w:rsid w:val="00CF2152"/>
    <w:rsid w:val="00CF295E"/>
    <w:rsid w:val="00CF3058"/>
    <w:rsid w:val="00CF760B"/>
    <w:rsid w:val="00D02B45"/>
    <w:rsid w:val="00D06D83"/>
    <w:rsid w:val="00D06FFA"/>
    <w:rsid w:val="00D07A26"/>
    <w:rsid w:val="00D07FB6"/>
    <w:rsid w:val="00D12D7A"/>
    <w:rsid w:val="00D14775"/>
    <w:rsid w:val="00D15456"/>
    <w:rsid w:val="00D204B5"/>
    <w:rsid w:val="00D20D34"/>
    <w:rsid w:val="00D22C24"/>
    <w:rsid w:val="00D2365F"/>
    <w:rsid w:val="00D247CC"/>
    <w:rsid w:val="00D30159"/>
    <w:rsid w:val="00D30874"/>
    <w:rsid w:val="00D33271"/>
    <w:rsid w:val="00D34CC5"/>
    <w:rsid w:val="00D36114"/>
    <w:rsid w:val="00D369AA"/>
    <w:rsid w:val="00D37109"/>
    <w:rsid w:val="00D411FA"/>
    <w:rsid w:val="00D416E4"/>
    <w:rsid w:val="00D42C40"/>
    <w:rsid w:val="00D43459"/>
    <w:rsid w:val="00D459F9"/>
    <w:rsid w:val="00D45A8A"/>
    <w:rsid w:val="00D5198A"/>
    <w:rsid w:val="00D53A0A"/>
    <w:rsid w:val="00D53B37"/>
    <w:rsid w:val="00D55594"/>
    <w:rsid w:val="00D61AB3"/>
    <w:rsid w:val="00D62772"/>
    <w:rsid w:val="00D63623"/>
    <w:rsid w:val="00D64EAE"/>
    <w:rsid w:val="00D664D5"/>
    <w:rsid w:val="00D67B60"/>
    <w:rsid w:val="00D67C06"/>
    <w:rsid w:val="00D67FD4"/>
    <w:rsid w:val="00D704D5"/>
    <w:rsid w:val="00D707CC"/>
    <w:rsid w:val="00D71F5B"/>
    <w:rsid w:val="00D72E92"/>
    <w:rsid w:val="00D74375"/>
    <w:rsid w:val="00D7458E"/>
    <w:rsid w:val="00D74690"/>
    <w:rsid w:val="00D7594F"/>
    <w:rsid w:val="00D75E86"/>
    <w:rsid w:val="00D770FB"/>
    <w:rsid w:val="00D935ED"/>
    <w:rsid w:val="00D94381"/>
    <w:rsid w:val="00D944A0"/>
    <w:rsid w:val="00D948F8"/>
    <w:rsid w:val="00DA006C"/>
    <w:rsid w:val="00DA14B6"/>
    <w:rsid w:val="00DA326E"/>
    <w:rsid w:val="00DA3BA7"/>
    <w:rsid w:val="00DA64F7"/>
    <w:rsid w:val="00DA79AD"/>
    <w:rsid w:val="00DA7C90"/>
    <w:rsid w:val="00DB04A8"/>
    <w:rsid w:val="00DB0806"/>
    <w:rsid w:val="00DB1B66"/>
    <w:rsid w:val="00DB431B"/>
    <w:rsid w:val="00DB675B"/>
    <w:rsid w:val="00DC27FC"/>
    <w:rsid w:val="00DC35D4"/>
    <w:rsid w:val="00DC361F"/>
    <w:rsid w:val="00DC3DE1"/>
    <w:rsid w:val="00DC6833"/>
    <w:rsid w:val="00DC6CAB"/>
    <w:rsid w:val="00DD3ACD"/>
    <w:rsid w:val="00DD5C24"/>
    <w:rsid w:val="00DD62F4"/>
    <w:rsid w:val="00DE0E22"/>
    <w:rsid w:val="00DE4309"/>
    <w:rsid w:val="00DE4E18"/>
    <w:rsid w:val="00DE4E38"/>
    <w:rsid w:val="00DE5C6E"/>
    <w:rsid w:val="00DE6A6E"/>
    <w:rsid w:val="00DE75C6"/>
    <w:rsid w:val="00DF0E62"/>
    <w:rsid w:val="00DF1ED5"/>
    <w:rsid w:val="00DF5845"/>
    <w:rsid w:val="00E00320"/>
    <w:rsid w:val="00E004AD"/>
    <w:rsid w:val="00E00E57"/>
    <w:rsid w:val="00E0188E"/>
    <w:rsid w:val="00E02B59"/>
    <w:rsid w:val="00E02C57"/>
    <w:rsid w:val="00E065D5"/>
    <w:rsid w:val="00E07EA7"/>
    <w:rsid w:val="00E10E6E"/>
    <w:rsid w:val="00E1343F"/>
    <w:rsid w:val="00E13AC6"/>
    <w:rsid w:val="00E160BA"/>
    <w:rsid w:val="00E20292"/>
    <w:rsid w:val="00E203A8"/>
    <w:rsid w:val="00E2110F"/>
    <w:rsid w:val="00E24D0B"/>
    <w:rsid w:val="00E2648F"/>
    <w:rsid w:val="00E31270"/>
    <w:rsid w:val="00E350B7"/>
    <w:rsid w:val="00E35E4B"/>
    <w:rsid w:val="00E43249"/>
    <w:rsid w:val="00E433F4"/>
    <w:rsid w:val="00E434D2"/>
    <w:rsid w:val="00E43BD9"/>
    <w:rsid w:val="00E45C67"/>
    <w:rsid w:val="00E4674A"/>
    <w:rsid w:val="00E47BA7"/>
    <w:rsid w:val="00E508E3"/>
    <w:rsid w:val="00E50CE9"/>
    <w:rsid w:val="00E529ED"/>
    <w:rsid w:val="00E53EC3"/>
    <w:rsid w:val="00E5493B"/>
    <w:rsid w:val="00E54AF6"/>
    <w:rsid w:val="00E57958"/>
    <w:rsid w:val="00E60735"/>
    <w:rsid w:val="00E62886"/>
    <w:rsid w:val="00E629F9"/>
    <w:rsid w:val="00E62D3F"/>
    <w:rsid w:val="00E63C06"/>
    <w:rsid w:val="00E65BC5"/>
    <w:rsid w:val="00E662FE"/>
    <w:rsid w:val="00E67D76"/>
    <w:rsid w:val="00E7066C"/>
    <w:rsid w:val="00E70ABA"/>
    <w:rsid w:val="00E7162A"/>
    <w:rsid w:val="00E74288"/>
    <w:rsid w:val="00E742BA"/>
    <w:rsid w:val="00E75163"/>
    <w:rsid w:val="00E75708"/>
    <w:rsid w:val="00E765D7"/>
    <w:rsid w:val="00E768AE"/>
    <w:rsid w:val="00E8101B"/>
    <w:rsid w:val="00E815A7"/>
    <w:rsid w:val="00E82F7B"/>
    <w:rsid w:val="00E84CFE"/>
    <w:rsid w:val="00E8575C"/>
    <w:rsid w:val="00E8775D"/>
    <w:rsid w:val="00E925C3"/>
    <w:rsid w:val="00E9425A"/>
    <w:rsid w:val="00E94E76"/>
    <w:rsid w:val="00E96616"/>
    <w:rsid w:val="00E971D6"/>
    <w:rsid w:val="00E97D31"/>
    <w:rsid w:val="00EA023A"/>
    <w:rsid w:val="00EA0876"/>
    <w:rsid w:val="00EA0EF3"/>
    <w:rsid w:val="00EA4287"/>
    <w:rsid w:val="00EA525C"/>
    <w:rsid w:val="00EA7589"/>
    <w:rsid w:val="00EB04BF"/>
    <w:rsid w:val="00EB05B7"/>
    <w:rsid w:val="00EB5619"/>
    <w:rsid w:val="00EB731D"/>
    <w:rsid w:val="00EB792F"/>
    <w:rsid w:val="00EC039C"/>
    <w:rsid w:val="00EC3383"/>
    <w:rsid w:val="00EC591F"/>
    <w:rsid w:val="00ED2356"/>
    <w:rsid w:val="00ED3A17"/>
    <w:rsid w:val="00ED3FB2"/>
    <w:rsid w:val="00ED6497"/>
    <w:rsid w:val="00ED7C57"/>
    <w:rsid w:val="00EE0A1C"/>
    <w:rsid w:val="00EE0EF6"/>
    <w:rsid w:val="00EE5A16"/>
    <w:rsid w:val="00EF0751"/>
    <w:rsid w:val="00EF08EF"/>
    <w:rsid w:val="00EF2386"/>
    <w:rsid w:val="00EF2F56"/>
    <w:rsid w:val="00EF6B73"/>
    <w:rsid w:val="00EF7311"/>
    <w:rsid w:val="00F002D0"/>
    <w:rsid w:val="00F00925"/>
    <w:rsid w:val="00F010B3"/>
    <w:rsid w:val="00F011A4"/>
    <w:rsid w:val="00F017A6"/>
    <w:rsid w:val="00F02A10"/>
    <w:rsid w:val="00F035D5"/>
    <w:rsid w:val="00F03BB1"/>
    <w:rsid w:val="00F04923"/>
    <w:rsid w:val="00F04C77"/>
    <w:rsid w:val="00F07812"/>
    <w:rsid w:val="00F10A0B"/>
    <w:rsid w:val="00F13ACD"/>
    <w:rsid w:val="00F13EA1"/>
    <w:rsid w:val="00F22EC1"/>
    <w:rsid w:val="00F23617"/>
    <w:rsid w:val="00F24067"/>
    <w:rsid w:val="00F262BD"/>
    <w:rsid w:val="00F3134A"/>
    <w:rsid w:val="00F32E49"/>
    <w:rsid w:val="00F32E5D"/>
    <w:rsid w:val="00F37FAC"/>
    <w:rsid w:val="00F40CBF"/>
    <w:rsid w:val="00F410C3"/>
    <w:rsid w:val="00F41549"/>
    <w:rsid w:val="00F428D8"/>
    <w:rsid w:val="00F43B25"/>
    <w:rsid w:val="00F458CD"/>
    <w:rsid w:val="00F52A1A"/>
    <w:rsid w:val="00F53D04"/>
    <w:rsid w:val="00F55172"/>
    <w:rsid w:val="00F564EF"/>
    <w:rsid w:val="00F56C3F"/>
    <w:rsid w:val="00F607D2"/>
    <w:rsid w:val="00F63272"/>
    <w:rsid w:val="00F64F5A"/>
    <w:rsid w:val="00F70E20"/>
    <w:rsid w:val="00F73CB9"/>
    <w:rsid w:val="00F77808"/>
    <w:rsid w:val="00F84D4B"/>
    <w:rsid w:val="00F85986"/>
    <w:rsid w:val="00F86092"/>
    <w:rsid w:val="00F8635D"/>
    <w:rsid w:val="00F8713D"/>
    <w:rsid w:val="00F876BA"/>
    <w:rsid w:val="00F939B5"/>
    <w:rsid w:val="00F969E7"/>
    <w:rsid w:val="00F975F9"/>
    <w:rsid w:val="00FA3152"/>
    <w:rsid w:val="00FA500B"/>
    <w:rsid w:val="00FA500E"/>
    <w:rsid w:val="00FA7BF8"/>
    <w:rsid w:val="00FB1BB3"/>
    <w:rsid w:val="00FB3A17"/>
    <w:rsid w:val="00FB61C9"/>
    <w:rsid w:val="00FC0AFD"/>
    <w:rsid w:val="00FC10F7"/>
    <w:rsid w:val="00FC2124"/>
    <w:rsid w:val="00FC3484"/>
    <w:rsid w:val="00FC4B23"/>
    <w:rsid w:val="00FC5F79"/>
    <w:rsid w:val="00FD0049"/>
    <w:rsid w:val="00FD0D60"/>
    <w:rsid w:val="00FD29AA"/>
    <w:rsid w:val="00FD2F2F"/>
    <w:rsid w:val="00FD55C7"/>
    <w:rsid w:val="00FD61E4"/>
    <w:rsid w:val="00FD68AD"/>
    <w:rsid w:val="00FD7B23"/>
    <w:rsid w:val="00FD7D4C"/>
    <w:rsid w:val="00FE48AE"/>
    <w:rsid w:val="00FE551B"/>
    <w:rsid w:val="00FE61B7"/>
    <w:rsid w:val="00FE6493"/>
    <w:rsid w:val="00FE74FD"/>
    <w:rsid w:val="00FF1F9D"/>
    <w:rsid w:val="00FF2CB8"/>
    <w:rsid w:val="00FF2DB7"/>
    <w:rsid w:val="00FF3F76"/>
    <w:rsid w:val="00FF605D"/>
    <w:rsid w:val="00FF6585"/>
    <w:rsid w:val="00FF72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BA382"/>
  <w15:docId w15:val="{E377697E-7389-404F-9F85-DABEEE53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10 PT"/>
    <w:qFormat/>
    <w:rsid w:val="00070B6B"/>
    <w:pPr>
      <w:spacing w:line="320" w:lineRule="exact"/>
    </w:pPr>
    <w:rPr>
      <w:rFonts w:ascii="Arial" w:hAnsi="Arial"/>
    </w:rPr>
  </w:style>
  <w:style w:type="paragraph" w:styleId="berschrift1">
    <w:name w:val="heading 1"/>
    <w:basedOn w:val="Standard"/>
    <w:next w:val="Standard"/>
    <w:link w:val="berschrift1Zchn"/>
    <w:uiPriority w:val="9"/>
    <w:qFormat/>
    <w:rsid w:val="00753E85"/>
    <w:pPr>
      <w:keepNext/>
      <w:keepLines/>
      <w:spacing w:before="240"/>
      <w:outlineLvl w:val="0"/>
    </w:pPr>
    <w:rPr>
      <w:color w:val="A5A5A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298"/>
    <w:rPr>
      <w:rFonts w:ascii="Tahoma" w:hAnsi="Tahoma" w:cs="Tahoma"/>
      <w:sz w:val="16"/>
      <w:szCs w:val="16"/>
    </w:rPr>
  </w:style>
  <w:style w:type="character" w:customStyle="1" w:styleId="SprechblasentextZchn">
    <w:name w:val="Sprechblasentext Zchn"/>
    <w:link w:val="Sprechblasentext"/>
    <w:uiPriority w:val="99"/>
    <w:semiHidden/>
    <w:rsid w:val="002D3298"/>
    <w:rPr>
      <w:rFonts w:ascii="Tahoma" w:hAnsi="Tahoma" w:cs="Tahoma"/>
      <w:sz w:val="16"/>
      <w:szCs w:val="16"/>
    </w:rPr>
  </w:style>
  <w:style w:type="paragraph" w:customStyle="1" w:styleId="Adresszeile6PT">
    <w:name w:val="Adresszeile 6 PT"/>
    <w:basedOn w:val="Standard"/>
    <w:qFormat/>
    <w:rsid w:val="00110484"/>
    <w:pPr>
      <w:tabs>
        <w:tab w:val="left" w:pos="4820"/>
        <w:tab w:val="left" w:pos="6804"/>
      </w:tabs>
      <w:spacing w:after="360"/>
    </w:pPr>
    <w:rPr>
      <w:rFonts w:cs="Arial"/>
      <w:color w:val="7F7F7F"/>
      <w:sz w:val="12"/>
      <w:szCs w:val="12"/>
    </w:rPr>
  </w:style>
  <w:style w:type="paragraph" w:customStyle="1" w:styleId="Kontaktdaten8PT">
    <w:name w:val="Kontaktdaten 8 PT"/>
    <w:basedOn w:val="Standard"/>
    <w:qFormat/>
    <w:rsid w:val="00CD1D42"/>
    <w:pPr>
      <w:tabs>
        <w:tab w:val="left" w:pos="1347"/>
      </w:tabs>
      <w:spacing w:line="360" w:lineRule="auto"/>
      <w:ind w:left="-244" w:firstLine="244"/>
    </w:pPr>
    <w:rPr>
      <w:rFonts w:cs="Arial"/>
      <w:sz w:val="16"/>
    </w:rPr>
  </w:style>
  <w:style w:type="paragraph" w:styleId="Kopfzeile">
    <w:name w:val="header"/>
    <w:basedOn w:val="Standard"/>
    <w:link w:val="KopfzeileZchn"/>
    <w:uiPriority w:val="99"/>
    <w:unhideWhenUsed/>
    <w:rsid w:val="009C366C"/>
    <w:pPr>
      <w:tabs>
        <w:tab w:val="center" w:pos="4536"/>
        <w:tab w:val="right" w:pos="9072"/>
      </w:tabs>
    </w:pPr>
  </w:style>
  <w:style w:type="character" w:customStyle="1" w:styleId="KopfzeileZchn">
    <w:name w:val="Kopfzeile Zchn"/>
    <w:link w:val="Kopfzeile"/>
    <w:uiPriority w:val="99"/>
    <w:rsid w:val="009C366C"/>
    <w:rPr>
      <w:rFonts w:ascii="Arial" w:hAnsi="Arial"/>
      <w:sz w:val="22"/>
      <w:szCs w:val="24"/>
    </w:rPr>
  </w:style>
  <w:style w:type="paragraph" w:styleId="Fuzeile">
    <w:name w:val="footer"/>
    <w:link w:val="FuzeileZchn"/>
    <w:uiPriority w:val="99"/>
    <w:unhideWhenUsed/>
    <w:rsid w:val="00AD0C5D"/>
    <w:pPr>
      <w:tabs>
        <w:tab w:val="center" w:pos="4536"/>
        <w:tab w:val="right" w:pos="9072"/>
      </w:tabs>
    </w:pPr>
    <w:rPr>
      <w:rFonts w:ascii="Arial" w:hAnsi="Arial" w:cs="Arial"/>
      <w:color w:val="FFFFFF" w:themeColor="background1"/>
      <w:sz w:val="16"/>
      <w:szCs w:val="16"/>
    </w:rPr>
  </w:style>
  <w:style w:type="character" w:customStyle="1" w:styleId="FuzeileZchn">
    <w:name w:val="Fußzeile Zchn"/>
    <w:link w:val="Fuzeile"/>
    <w:uiPriority w:val="99"/>
    <w:rsid w:val="00AD0C5D"/>
    <w:rPr>
      <w:rFonts w:ascii="Arial" w:hAnsi="Arial" w:cs="Arial"/>
      <w:color w:val="FFFFFF" w:themeColor="background1"/>
      <w:sz w:val="16"/>
      <w:szCs w:val="16"/>
    </w:rPr>
  </w:style>
  <w:style w:type="character" w:customStyle="1" w:styleId="berschrift1Zchn">
    <w:name w:val="Überschrift 1 Zchn"/>
    <w:link w:val="berschrift1"/>
    <w:uiPriority w:val="9"/>
    <w:rsid w:val="00753E85"/>
    <w:rPr>
      <w:rFonts w:ascii="Arial" w:eastAsia="Times New Roman" w:hAnsi="Arial" w:cs="Times New Roman"/>
      <w:color w:val="A5A5A5"/>
      <w:sz w:val="32"/>
      <w:szCs w:val="32"/>
    </w:rPr>
  </w:style>
  <w:style w:type="table" w:styleId="Tabellenraster">
    <w:name w:val="Table Grid"/>
    <w:basedOn w:val="NormaleTabelle"/>
    <w:uiPriority w:val="59"/>
    <w:rsid w:val="007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366C"/>
    <w:rPr>
      <w:color w:val="5F5F5F"/>
      <w:u w:val="single"/>
    </w:rPr>
  </w:style>
  <w:style w:type="character" w:customStyle="1" w:styleId="NichtaufgelsteErwhnung1">
    <w:name w:val="Nicht aufgelöste Erwähnung1"/>
    <w:uiPriority w:val="99"/>
    <w:semiHidden/>
    <w:unhideWhenUsed/>
    <w:rsid w:val="0038366C"/>
    <w:rPr>
      <w:color w:val="605E5C"/>
      <w:shd w:val="clear" w:color="auto" w:fill="E1DFDD"/>
    </w:rPr>
  </w:style>
  <w:style w:type="paragraph" w:customStyle="1" w:styleId="Betreff11PTfett">
    <w:name w:val="Betreff 11 PT (fett)"/>
    <w:basedOn w:val="Standard"/>
    <w:qFormat/>
    <w:rsid w:val="00497AD6"/>
    <w:rPr>
      <w:b/>
      <w:bCs/>
    </w:rPr>
  </w:style>
  <w:style w:type="character" w:styleId="Platzhaltertext">
    <w:name w:val="Placeholder Text"/>
    <w:basedOn w:val="Absatz-Standardschriftart"/>
    <w:uiPriority w:val="99"/>
    <w:semiHidden/>
    <w:rsid w:val="002E6997"/>
    <w:rPr>
      <w:color w:val="808080"/>
    </w:rPr>
  </w:style>
  <w:style w:type="character" w:customStyle="1" w:styleId="Formatvorlage1">
    <w:name w:val="Formatvorlage1"/>
    <w:basedOn w:val="Absatz-Standardschriftart"/>
    <w:uiPriority w:val="1"/>
    <w:rsid w:val="002E6997"/>
    <w:rPr>
      <w:rFonts w:ascii="Arial" w:hAnsi="Arial"/>
      <w:b/>
      <w:color w:val="auto"/>
      <w:sz w:val="22"/>
    </w:rPr>
  </w:style>
  <w:style w:type="character" w:customStyle="1" w:styleId="Formatvorlage2">
    <w:name w:val="Formatvorlage2"/>
    <w:basedOn w:val="Absatz-Standardschriftart"/>
    <w:uiPriority w:val="1"/>
    <w:rsid w:val="002E6997"/>
    <w:rPr>
      <w:rFonts w:ascii="Arial" w:hAnsi="Arial"/>
      <w:b/>
      <w:sz w:val="22"/>
    </w:rPr>
  </w:style>
  <w:style w:type="character" w:customStyle="1" w:styleId="Formatvorlage3">
    <w:name w:val="Formatvorlage3"/>
    <w:basedOn w:val="Absatz-Standardschriftart"/>
    <w:uiPriority w:val="1"/>
    <w:rsid w:val="002E6997"/>
    <w:rPr>
      <w:rFonts w:ascii="Arial" w:hAnsi="Arial"/>
      <w:b/>
      <w:color w:val="auto"/>
      <w:sz w:val="22"/>
    </w:rPr>
  </w:style>
  <w:style w:type="character" w:customStyle="1" w:styleId="Formatvorlage4">
    <w:name w:val="Formatvorlage4"/>
    <w:basedOn w:val="Absatz-Standardschriftart"/>
    <w:uiPriority w:val="1"/>
    <w:rsid w:val="002E6997"/>
    <w:rPr>
      <w:rFonts w:ascii="Arial" w:hAnsi="Arial"/>
      <w:b/>
      <w:color w:val="auto"/>
      <w:sz w:val="22"/>
    </w:rPr>
  </w:style>
  <w:style w:type="character" w:customStyle="1" w:styleId="Formatvorlage5">
    <w:name w:val="Formatvorlage5"/>
    <w:basedOn w:val="Absatz-Standardschriftart"/>
    <w:uiPriority w:val="1"/>
    <w:rsid w:val="002E6997"/>
    <w:rPr>
      <w:rFonts w:ascii="Arial" w:hAnsi="Arial"/>
      <w:b/>
      <w:color w:val="000000" w:themeColor="text1"/>
      <w:sz w:val="22"/>
    </w:rPr>
  </w:style>
  <w:style w:type="character" w:customStyle="1" w:styleId="Formatvorlage6">
    <w:name w:val="Formatvorlage6"/>
    <w:basedOn w:val="Absatz-Standardschriftart"/>
    <w:uiPriority w:val="1"/>
    <w:qFormat/>
    <w:rsid w:val="002E6997"/>
    <w:rPr>
      <w:rFonts w:ascii="Arial" w:hAnsi="Arial"/>
      <w:b/>
      <w:color w:val="auto"/>
      <w:sz w:val="22"/>
    </w:rPr>
  </w:style>
  <w:style w:type="character" w:customStyle="1" w:styleId="Formatvorlage7">
    <w:name w:val="Formatvorlage7"/>
    <w:basedOn w:val="Absatz-Standardschriftart"/>
    <w:uiPriority w:val="1"/>
    <w:rsid w:val="00C66EC9"/>
    <w:rPr>
      <w:rFonts w:ascii="Arial" w:hAnsi="Arial"/>
      <w:color w:val="auto"/>
      <w:sz w:val="22"/>
    </w:rPr>
  </w:style>
  <w:style w:type="character" w:customStyle="1" w:styleId="Formatvorlage8">
    <w:name w:val="Formatvorlage8"/>
    <w:basedOn w:val="Absatz-Standardschriftart"/>
    <w:uiPriority w:val="1"/>
    <w:rsid w:val="00C66EC9"/>
    <w:rPr>
      <w:rFonts w:ascii="Arial" w:hAnsi="Arial"/>
      <w:color w:val="auto"/>
      <w:sz w:val="22"/>
    </w:rPr>
  </w:style>
  <w:style w:type="character" w:customStyle="1" w:styleId="Formatvorlage9">
    <w:name w:val="Formatvorlage9"/>
    <w:basedOn w:val="Absatz-Standardschriftart"/>
    <w:uiPriority w:val="1"/>
    <w:rsid w:val="009A6F18"/>
    <w:rPr>
      <w:rFonts w:ascii="Arial" w:hAnsi="Arial"/>
      <w:color w:val="auto"/>
      <w:sz w:val="20"/>
    </w:rPr>
  </w:style>
  <w:style w:type="character" w:customStyle="1" w:styleId="Formatvorlage10">
    <w:name w:val="Formatvorlage10"/>
    <w:basedOn w:val="Absatz-Standardschriftart"/>
    <w:uiPriority w:val="1"/>
    <w:rsid w:val="009760CF"/>
    <w:rPr>
      <w:rFonts w:ascii="Arial" w:hAnsi="Arial"/>
      <w:sz w:val="22"/>
    </w:rPr>
  </w:style>
  <w:style w:type="character" w:customStyle="1" w:styleId="Formatvorlage11">
    <w:name w:val="Formatvorlage11"/>
    <w:basedOn w:val="Absatz-Standardschriftart"/>
    <w:uiPriority w:val="1"/>
    <w:rsid w:val="009760CF"/>
    <w:rPr>
      <w:rFonts w:ascii="Arial" w:hAnsi="Arial"/>
      <w:color w:val="auto"/>
      <w:sz w:val="22"/>
    </w:rPr>
  </w:style>
  <w:style w:type="character" w:customStyle="1" w:styleId="Formatvorlage12">
    <w:name w:val="Formatvorlage12"/>
    <w:basedOn w:val="Absatz-Standardschriftart"/>
    <w:uiPriority w:val="1"/>
    <w:qFormat/>
    <w:rsid w:val="009760CF"/>
    <w:rPr>
      <w:rFonts w:ascii="Arial" w:hAnsi="Arial"/>
      <w:color w:val="auto"/>
      <w:sz w:val="22"/>
    </w:rPr>
  </w:style>
  <w:style w:type="character" w:customStyle="1" w:styleId="Formatvorlage13">
    <w:name w:val="Formatvorlage13"/>
    <w:basedOn w:val="Absatz-Standardschriftart"/>
    <w:uiPriority w:val="1"/>
    <w:qFormat/>
    <w:rsid w:val="009760CF"/>
    <w:rPr>
      <w:rFonts w:ascii="Arial" w:hAnsi="Arial"/>
      <w:color w:val="auto"/>
      <w:sz w:val="22"/>
    </w:rPr>
  </w:style>
  <w:style w:type="character" w:customStyle="1" w:styleId="Formatvorlage14">
    <w:name w:val="Formatvorlage14"/>
    <w:basedOn w:val="Absatz-Standardschriftart"/>
    <w:uiPriority w:val="1"/>
    <w:qFormat/>
    <w:rsid w:val="007D6993"/>
    <w:rPr>
      <w:rFonts w:ascii="Arial" w:hAnsi="Arial"/>
      <w:color w:val="auto"/>
      <w:sz w:val="22"/>
    </w:rPr>
  </w:style>
  <w:style w:type="character" w:customStyle="1" w:styleId="Formatvorlage15">
    <w:name w:val="Formatvorlage15"/>
    <w:basedOn w:val="Absatz-Standardschriftart"/>
    <w:uiPriority w:val="1"/>
    <w:qFormat/>
    <w:rsid w:val="00131FD0"/>
    <w:rPr>
      <w:rFonts w:ascii="Arial" w:hAnsi="Arial"/>
      <w:color w:val="auto"/>
      <w:sz w:val="22"/>
    </w:rPr>
  </w:style>
  <w:style w:type="character" w:customStyle="1" w:styleId="Formatvorlage16">
    <w:name w:val="Formatvorlage16"/>
    <w:basedOn w:val="Absatz-Standardschriftart"/>
    <w:uiPriority w:val="1"/>
    <w:qFormat/>
    <w:rsid w:val="00DC361F"/>
    <w:rPr>
      <w:rFonts w:ascii="Arial" w:hAnsi="Arial"/>
      <w:color w:val="auto"/>
      <w:sz w:val="22"/>
    </w:rPr>
  </w:style>
  <w:style w:type="character" w:customStyle="1" w:styleId="Formatvorlage17">
    <w:name w:val="Formatvorlage17"/>
    <w:basedOn w:val="Absatz-Standardschriftart"/>
    <w:uiPriority w:val="1"/>
    <w:qFormat/>
    <w:rsid w:val="00DC361F"/>
    <w:rPr>
      <w:rFonts w:ascii="Arial" w:hAnsi="Arial"/>
      <w:b w:val="0"/>
      <w:color w:val="auto"/>
      <w:sz w:val="22"/>
    </w:rPr>
  </w:style>
  <w:style w:type="paragraph" w:styleId="Listenabsatz">
    <w:name w:val="List Paragraph"/>
    <w:basedOn w:val="Standard"/>
    <w:uiPriority w:val="34"/>
    <w:qFormat/>
    <w:rsid w:val="00307ADB"/>
    <w:pPr>
      <w:ind w:left="720"/>
      <w:contextualSpacing/>
    </w:pPr>
  </w:style>
  <w:style w:type="character" w:customStyle="1" w:styleId="NichtaufgelsteErwhnung2">
    <w:name w:val="Nicht aufgelöste Erwähnung2"/>
    <w:basedOn w:val="Absatz-Standardschriftart"/>
    <w:uiPriority w:val="99"/>
    <w:semiHidden/>
    <w:unhideWhenUsed/>
    <w:rsid w:val="003C6452"/>
    <w:rPr>
      <w:color w:val="605E5C"/>
      <w:shd w:val="clear" w:color="auto" w:fill="E1DFDD"/>
    </w:rPr>
  </w:style>
  <w:style w:type="paragraph" w:styleId="Funotentext">
    <w:name w:val="footnote text"/>
    <w:basedOn w:val="Standard"/>
    <w:link w:val="FunotentextZchn"/>
    <w:uiPriority w:val="99"/>
    <w:unhideWhenUsed/>
    <w:rsid w:val="0094722F"/>
    <w:pPr>
      <w:spacing w:line="240" w:lineRule="auto"/>
    </w:pPr>
    <w:rPr>
      <w:rFonts w:eastAsiaTheme="minorHAnsi" w:cs="Arial"/>
      <w:sz w:val="16"/>
    </w:rPr>
  </w:style>
  <w:style w:type="character" w:customStyle="1" w:styleId="FunotentextZchn">
    <w:name w:val="Fußnotentext Zchn"/>
    <w:basedOn w:val="Absatz-Standardschriftart"/>
    <w:link w:val="Funotentext"/>
    <w:uiPriority w:val="99"/>
    <w:rsid w:val="0094722F"/>
    <w:rPr>
      <w:rFonts w:ascii="Arial" w:eastAsiaTheme="minorHAnsi" w:hAnsi="Arial" w:cs="Arial"/>
      <w:sz w:val="16"/>
    </w:rPr>
  </w:style>
  <w:style w:type="character" w:styleId="Funotenzeichen">
    <w:name w:val="footnote reference"/>
    <w:basedOn w:val="Absatz-Standardschriftart"/>
    <w:uiPriority w:val="99"/>
    <w:semiHidden/>
    <w:unhideWhenUsed/>
    <w:rsid w:val="00AD0C5D"/>
    <w:rPr>
      <w:vertAlign w:val="superscript"/>
    </w:rPr>
  </w:style>
  <w:style w:type="paragraph" w:customStyle="1" w:styleId="Datumoben">
    <w:name w:val="Datum oben"/>
    <w:basedOn w:val="Standard"/>
    <w:qFormat/>
    <w:rsid w:val="00604131"/>
    <w:pPr>
      <w:spacing w:after="720"/>
    </w:pPr>
  </w:style>
  <w:style w:type="paragraph" w:customStyle="1" w:styleId="Headline">
    <w:name w:val="Headline"/>
    <w:basedOn w:val="Standard"/>
    <w:qFormat/>
    <w:rsid w:val="00604131"/>
    <w:pPr>
      <w:spacing w:after="480" w:line="520" w:lineRule="exact"/>
    </w:pPr>
    <w:rPr>
      <w:b/>
      <w:bCs/>
      <w:color w:val="DC0064" w:themeColor="accent1"/>
      <w:sz w:val="48"/>
      <w:szCs w:val="48"/>
    </w:rPr>
  </w:style>
  <w:style w:type="paragraph" w:customStyle="1" w:styleId="Preline">
    <w:name w:val="Preline"/>
    <w:basedOn w:val="Standard"/>
    <w:qFormat/>
    <w:rsid w:val="0094722F"/>
    <w:pPr>
      <w:spacing w:after="120"/>
    </w:pPr>
    <w:rPr>
      <w:b/>
      <w:bCs/>
      <w:sz w:val="28"/>
      <w:szCs w:val="28"/>
    </w:rPr>
  </w:style>
  <w:style w:type="paragraph" w:customStyle="1" w:styleId="Intro">
    <w:name w:val="Intro"/>
    <w:basedOn w:val="Standard"/>
    <w:qFormat/>
    <w:rsid w:val="0094722F"/>
    <w:pPr>
      <w:spacing w:after="480"/>
    </w:pPr>
    <w:rPr>
      <w:sz w:val="24"/>
      <w:szCs w:val="24"/>
    </w:rPr>
  </w:style>
  <w:style w:type="paragraph" w:styleId="Endnotentext">
    <w:name w:val="endnote text"/>
    <w:basedOn w:val="Standard"/>
    <w:link w:val="EndnotentextZchn"/>
    <w:uiPriority w:val="99"/>
    <w:unhideWhenUsed/>
    <w:rsid w:val="0032576A"/>
    <w:pPr>
      <w:spacing w:line="240" w:lineRule="auto"/>
    </w:pPr>
    <w:rPr>
      <w:sz w:val="16"/>
      <w:szCs w:val="16"/>
    </w:rPr>
  </w:style>
  <w:style w:type="character" w:customStyle="1" w:styleId="EndnotentextZchn">
    <w:name w:val="Endnotentext Zchn"/>
    <w:basedOn w:val="Absatz-Standardschriftart"/>
    <w:link w:val="Endnotentext"/>
    <w:uiPriority w:val="99"/>
    <w:rsid w:val="0032576A"/>
    <w:rPr>
      <w:rFonts w:ascii="Arial" w:hAnsi="Arial"/>
      <w:sz w:val="16"/>
      <w:szCs w:val="16"/>
    </w:rPr>
  </w:style>
  <w:style w:type="character" w:styleId="Endnotenzeichen">
    <w:name w:val="endnote reference"/>
    <w:basedOn w:val="Absatz-Standardschriftart"/>
    <w:uiPriority w:val="99"/>
    <w:semiHidden/>
    <w:unhideWhenUsed/>
    <w:rsid w:val="0032576A"/>
    <w:rPr>
      <w:vertAlign w:val="superscript"/>
    </w:rPr>
  </w:style>
  <w:style w:type="paragraph" w:customStyle="1" w:styleId="Zwischentitel">
    <w:name w:val="Zwischentitel"/>
    <w:basedOn w:val="Standard"/>
    <w:qFormat/>
    <w:rsid w:val="004D1923"/>
    <w:rPr>
      <w:b/>
      <w:bCs/>
      <w:color w:val="DC0064" w:themeColor="accent1"/>
    </w:rPr>
  </w:style>
  <w:style w:type="paragraph" w:styleId="Beschriftung">
    <w:name w:val="caption"/>
    <w:basedOn w:val="Standard"/>
    <w:next w:val="Standard"/>
    <w:uiPriority w:val="35"/>
    <w:unhideWhenUsed/>
    <w:qFormat/>
    <w:rsid w:val="00FC4B23"/>
    <w:pPr>
      <w:spacing w:after="200" w:line="240" w:lineRule="auto"/>
    </w:pPr>
    <w:rPr>
      <w:color w:val="000000" w:themeColor="text1"/>
      <w:sz w:val="16"/>
      <w:szCs w:val="16"/>
    </w:rPr>
  </w:style>
  <w:style w:type="paragraph" w:styleId="Liste">
    <w:name w:val="List"/>
    <w:basedOn w:val="Standard"/>
    <w:uiPriority w:val="99"/>
    <w:unhideWhenUsed/>
    <w:rsid w:val="003A02B5"/>
    <w:pPr>
      <w:numPr>
        <w:numId w:val="17"/>
      </w:numPr>
      <w:spacing w:before="120" w:after="120"/>
    </w:pPr>
  </w:style>
  <w:style w:type="paragraph" w:customStyle="1" w:styleId="EinfAbs">
    <w:name w:val="[Einf. Abs.]"/>
    <w:basedOn w:val="Standard"/>
    <w:uiPriority w:val="99"/>
    <w:rsid w:val="004937D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Seitenzahl">
    <w:name w:val="page number"/>
    <w:basedOn w:val="Absatz-Standardschriftart"/>
    <w:uiPriority w:val="99"/>
    <w:semiHidden/>
    <w:unhideWhenUsed/>
    <w:rsid w:val="009467ED"/>
    <w:rPr>
      <w:rFonts w:ascii="Times New Roman" w:hAnsi="Times New Roman"/>
    </w:rPr>
  </w:style>
  <w:style w:type="paragraph" w:customStyle="1" w:styleId="HLlightcondensed">
    <w:name w:val="HL light condensed"/>
    <w:basedOn w:val="Standard"/>
    <w:uiPriority w:val="99"/>
    <w:rsid w:val="0009595A"/>
    <w:pPr>
      <w:autoSpaceDE w:val="0"/>
      <w:autoSpaceDN w:val="0"/>
      <w:adjustRightInd w:val="0"/>
      <w:spacing w:line="288" w:lineRule="auto"/>
      <w:textAlignment w:val="center"/>
    </w:pPr>
    <w:rPr>
      <w:rFonts w:ascii=".LastResort" w:hAnsi=".LastResort" w:cs=".LastResort"/>
      <w:color w:val="DC0063"/>
      <w:sz w:val="29"/>
      <w:szCs w:val="29"/>
    </w:rPr>
  </w:style>
  <w:style w:type="character" w:customStyle="1" w:styleId="HLultralight">
    <w:name w:val="HL ultralight"/>
    <w:uiPriority w:val="99"/>
    <w:rsid w:val="00A2548B"/>
    <w:rPr>
      <w:rFonts w:ascii=".LastResort" w:hAnsi=".LastResort" w:cs=".LastResort"/>
      <w:color w:val="DC0063"/>
      <w:sz w:val="60"/>
      <w:szCs w:val="60"/>
    </w:rPr>
  </w:style>
  <w:style w:type="character" w:styleId="Kommentarzeichen">
    <w:name w:val="annotation reference"/>
    <w:basedOn w:val="Absatz-Standardschriftart"/>
    <w:uiPriority w:val="99"/>
    <w:semiHidden/>
    <w:unhideWhenUsed/>
    <w:rsid w:val="00844322"/>
    <w:rPr>
      <w:sz w:val="16"/>
      <w:szCs w:val="16"/>
    </w:rPr>
  </w:style>
  <w:style w:type="paragraph" w:styleId="Kommentartext">
    <w:name w:val="annotation text"/>
    <w:basedOn w:val="Standard"/>
    <w:link w:val="KommentartextZchn"/>
    <w:uiPriority w:val="99"/>
    <w:unhideWhenUsed/>
    <w:rsid w:val="00844322"/>
    <w:pPr>
      <w:spacing w:line="240" w:lineRule="auto"/>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rsid w:val="00844322"/>
    <w:rPr>
      <w:rFonts w:asciiTheme="minorHAnsi" w:eastAsiaTheme="minorHAnsi" w:hAnsiTheme="minorHAnsi" w:cstheme="minorBidi"/>
    </w:rPr>
  </w:style>
  <w:style w:type="character" w:styleId="NichtaufgelsteErwhnung">
    <w:name w:val="Unresolved Mention"/>
    <w:basedOn w:val="Absatz-Standardschriftart"/>
    <w:uiPriority w:val="99"/>
    <w:semiHidden/>
    <w:unhideWhenUsed/>
    <w:rsid w:val="0085728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5250F"/>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35250F"/>
    <w:rPr>
      <w:rFonts w:ascii="Arial" w:eastAsiaTheme="minorHAnsi" w:hAnsi="Arial" w:cstheme="minorBidi"/>
      <w:b/>
      <w:bCs/>
    </w:rPr>
  </w:style>
  <w:style w:type="character" w:styleId="BesuchterLink">
    <w:name w:val="FollowedHyperlink"/>
    <w:basedOn w:val="Absatz-Standardschriftart"/>
    <w:uiPriority w:val="99"/>
    <w:semiHidden/>
    <w:unhideWhenUsed/>
    <w:rsid w:val="004765C6"/>
    <w:rPr>
      <w:color w:val="DC0064" w:themeColor="followedHyperlink"/>
      <w:u w:val="single"/>
    </w:rPr>
  </w:style>
  <w:style w:type="paragraph" w:styleId="berarbeitung">
    <w:name w:val="Revision"/>
    <w:hidden/>
    <w:uiPriority w:val="99"/>
    <w:semiHidden/>
    <w:rsid w:val="009E5F98"/>
    <w:rPr>
      <w:rFonts w:ascii="Arial" w:hAnsi="Arial"/>
    </w:rPr>
  </w:style>
  <w:style w:type="paragraph" w:styleId="StandardWeb">
    <w:name w:val="Normal (Web)"/>
    <w:basedOn w:val="Standard"/>
    <w:uiPriority w:val="99"/>
    <w:semiHidden/>
    <w:unhideWhenUsed/>
    <w:rsid w:val="00886623"/>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Standard"/>
    <w:rsid w:val="0089122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bsatz-Standardschriftart"/>
    <w:rsid w:val="00891224"/>
    <w:rPr>
      <w:rFonts w:ascii="Times New Roman" w:hAnsi="Times New Roman"/>
    </w:rPr>
  </w:style>
  <w:style w:type="character" w:customStyle="1" w:styleId="eop">
    <w:name w:val="eop"/>
    <w:basedOn w:val="Absatz-Standardschriftart"/>
    <w:rsid w:val="0089122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21372">
      <w:bodyDiv w:val="1"/>
      <w:marLeft w:val="0"/>
      <w:marRight w:val="0"/>
      <w:marTop w:val="0"/>
      <w:marBottom w:val="0"/>
      <w:divBdr>
        <w:top w:val="none" w:sz="0" w:space="0" w:color="auto"/>
        <w:left w:val="none" w:sz="0" w:space="0" w:color="auto"/>
        <w:bottom w:val="none" w:sz="0" w:space="0" w:color="auto"/>
        <w:right w:val="none" w:sz="0" w:space="0" w:color="auto"/>
      </w:divBdr>
    </w:div>
    <w:div w:id="781337461">
      <w:bodyDiv w:val="1"/>
      <w:marLeft w:val="0"/>
      <w:marRight w:val="0"/>
      <w:marTop w:val="0"/>
      <w:marBottom w:val="0"/>
      <w:divBdr>
        <w:top w:val="none" w:sz="0" w:space="0" w:color="auto"/>
        <w:left w:val="none" w:sz="0" w:space="0" w:color="auto"/>
        <w:bottom w:val="none" w:sz="0" w:space="0" w:color="auto"/>
        <w:right w:val="none" w:sz="0" w:space="0" w:color="auto"/>
      </w:divBdr>
    </w:div>
    <w:div w:id="873928445">
      <w:bodyDiv w:val="1"/>
      <w:marLeft w:val="0"/>
      <w:marRight w:val="0"/>
      <w:marTop w:val="0"/>
      <w:marBottom w:val="0"/>
      <w:divBdr>
        <w:top w:val="none" w:sz="0" w:space="0" w:color="auto"/>
        <w:left w:val="none" w:sz="0" w:space="0" w:color="auto"/>
        <w:bottom w:val="none" w:sz="0" w:space="0" w:color="auto"/>
        <w:right w:val="none" w:sz="0" w:space="0" w:color="auto"/>
      </w:divBdr>
    </w:div>
    <w:div w:id="968558521">
      <w:bodyDiv w:val="1"/>
      <w:marLeft w:val="0"/>
      <w:marRight w:val="0"/>
      <w:marTop w:val="0"/>
      <w:marBottom w:val="0"/>
      <w:divBdr>
        <w:top w:val="none" w:sz="0" w:space="0" w:color="auto"/>
        <w:left w:val="none" w:sz="0" w:space="0" w:color="auto"/>
        <w:bottom w:val="none" w:sz="0" w:space="0" w:color="auto"/>
        <w:right w:val="none" w:sz="0" w:space="0" w:color="auto"/>
      </w:divBdr>
    </w:div>
    <w:div w:id="1693532694">
      <w:bodyDiv w:val="1"/>
      <w:marLeft w:val="0"/>
      <w:marRight w:val="0"/>
      <w:marTop w:val="0"/>
      <w:marBottom w:val="0"/>
      <w:divBdr>
        <w:top w:val="none" w:sz="0" w:space="0" w:color="auto"/>
        <w:left w:val="none" w:sz="0" w:space="0" w:color="auto"/>
        <w:bottom w:val="none" w:sz="0" w:space="0" w:color="auto"/>
        <w:right w:val="none" w:sz="0" w:space="0" w:color="auto"/>
      </w:divBdr>
    </w:div>
    <w:div w:id="1887912633">
      <w:bodyDiv w:val="1"/>
      <w:marLeft w:val="0"/>
      <w:marRight w:val="0"/>
      <w:marTop w:val="0"/>
      <w:marBottom w:val="0"/>
      <w:divBdr>
        <w:top w:val="none" w:sz="0" w:space="0" w:color="auto"/>
        <w:left w:val="none" w:sz="0" w:space="0" w:color="auto"/>
        <w:bottom w:val="none" w:sz="0" w:space="0" w:color="auto"/>
        <w:right w:val="none" w:sz="0" w:space="0" w:color="auto"/>
      </w:divBdr>
    </w:div>
    <w:div w:id="20904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ta-zahnfabrik.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2_MarketingVITA\16_secure_2021\Kommunikation\VITA_Markenkern\VITA_Office_PPT\VorlagenRoxtra_Basis\VITA-Brief_DE.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DC0064"/>
      </a:accent1>
      <a:accent2>
        <a:srgbClr val="191919"/>
      </a:accent2>
      <a:accent3>
        <a:srgbClr val="4D4D4D"/>
      </a:accent3>
      <a:accent4>
        <a:srgbClr val="8C8C8C"/>
      </a:accent4>
      <a:accent5>
        <a:srgbClr val="A9AAAA"/>
      </a:accent5>
      <a:accent6>
        <a:srgbClr val="286153"/>
      </a:accent6>
      <a:hlink>
        <a:srgbClr val="DC0064"/>
      </a:hlink>
      <a:folHlink>
        <a:srgbClr val="DC006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6309c9-7375-4d5e-966a-c6c63f3bb31d">
      <Terms xmlns="http://schemas.microsoft.com/office/infopath/2007/PartnerControls"/>
    </lcf76f155ced4ddcb4097134ff3c332f>
    <TaxCatchAll xmlns="011f1256-1b73-4afc-9033-b1df5b89c53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C3C07A83443504D8875F14C0B9F844F" ma:contentTypeVersion="16" ma:contentTypeDescription="Ein neues Dokument erstellen." ma:contentTypeScope="" ma:versionID="463e9f429cdf5ecc3e93f3d368c7e7ae">
  <xsd:schema xmlns:xsd="http://www.w3.org/2001/XMLSchema" xmlns:xs="http://www.w3.org/2001/XMLSchema" xmlns:p="http://schemas.microsoft.com/office/2006/metadata/properties" xmlns:ns2="146309c9-7375-4d5e-966a-c6c63f3bb31d" xmlns:ns3="011f1256-1b73-4afc-9033-b1df5b89c533" targetNamespace="http://schemas.microsoft.com/office/2006/metadata/properties" ma:root="true" ma:fieldsID="194013553ee2c6d7952b4c1edc3974a6" ns2:_="" ns3:_="">
    <xsd:import namespace="146309c9-7375-4d5e-966a-c6c63f3bb31d"/>
    <xsd:import namespace="011f1256-1b73-4afc-9033-b1df5b89c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309c9-7375-4d5e-966a-c6c63f3bb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95af32-7499-458b-ba79-d3a8e756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1f1256-1b73-4afc-9033-b1df5b89c53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fd379cb-6e39-4bd7-8137-aaf52f0a6840}" ma:internalName="TaxCatchAll" ma:showField="CatchAllData" ma:web="011f1256-1b73-4afc-9033-b1df5b89c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D2E00-35BD-483B-816C-D84B92D36F24}">
  <ds:schemaRefs>
    <ds:schemaRef ds:uri="http://schemas.microsoft.com/office/2006/metadata/properties"/>
    <ds:schemaRef ds:uri="http://schemas.microsoft.com/office/infopath/2007/PartnerControls"/>
    <ds:schemaRef ds:uri="146309c9-7375-4d5e-966a-c6c63f3bb31d"/>
    <ds:schemaRef ds:uri="011f1256-1b73-4afc-9033-b1df5b89c533"/>
  </ds:schemaRefs>
</ds:datastoreItem>
</file>

<file path=customXml/itemProps2.xml><?xml version="1.0" encoding="utf-8"?>
<ds:datastoreItem xmlns:ds="http://schemas.openxmlformats.org/officeDocument/2006/customXml" ds:itemID="{CB20C5AF-AD5E-429D-A3FA-C38D1DB372C7}">
  <ds:schemaRefs>
    <ds:schemaRef ds:uri="http://schemas.microsoft.com/sharepoint/v3/contenttype/forms"/>
  </ds:schemaRefs>
</ds:datastoreItem>
</file>

<file path=customXml/itemProps3.xml><?xml version="1.0" encoding="utf-8"?>
<ds:datastoreItem xmlns:ds="http://schemas.openxmlformats.org/officeDocument/2006/customXml" ds:itemID="{4D7FA434-1289-4B38-9F83-E0DF3C09D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309c9-7375-4d5e-966a-c6c63f3bb31d"/>
    <ds:schemaRef ds:uri="011f1256-1b73-4afc-9033-b1df5b89c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2E630-5B16-E647-B0A9-05723C7E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VITA-Brief_DE.dotx</Template>
  <TotalTime>0</TotalTime>
  <Pages>3</Pages>
  <Words>482</Words>
  <Characters>2614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VITA Zahnfabrik</vt:lpstr>
    </vt:vector>
  </TitlesOfParts>
  <Company>VITA Zahnfabik</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Zahnfabrik</dc:title>
  <dc:subject/>
  <dc:creator>Kreutz, Stefan</dc:creator>
  <cp:keywords/>
  <cp:lastModifiedBy>Mazzullo, Giulia</cp:lastModifiedBy>
  <cp:revision>10</cp:revision>
  <cp:lastPrinted>2023-06-26T10:19:00Z</cp:lastPrinted>
  <dcterms:created xsi:type="dcterms:W3CDTF">2025-01-13T06:37:00Z</dcterms:created>
  <dcterms:modified xsi:type="dcterms:W3CDTF">2025-02-06T07:47:00Z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0x0101004C3C07A83443504D8875F14C0B9F844F</vt:lpwstr>
  </property>
  <property fmtid="{D5CDD505-2E9C-101B-9397-08002B2CF9AE}" pid="3" name="Language">
    <vt:lpwstr>German (Germany)</vt:lpwstr>
  </property>
  <property fmtid="{D5CDD505-2E9C-101B-9397-08002B2CF9AE}" pid="4" name="_dlc_DocIdItemGuid">
    <vt:lpwstr>a8d25086-79e5-4b17-b560-5dd0e576f266</vt:lpwstr>
  </property>
  <property fmtid="{D5CDD505-2E9C-101B-9397-08002B2CF9AE}" pid="5" name="MediaServiceImageTags">
    <vt:lpwstr/>
  </property>
  <property fmtid="{D5CDD505-2E9C-101B-9397-08002B2CF9AE}" pid="6" name="GrammarlyDocumentId">
    <vt:lpwstr>730ca93cba058c388d25e64ef4e141942f076da3f00081afa108ee8a40158f0e</vt:lpwstr>
  </property>
</Properties>
</file>