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114C1" w14:textId="0D245CD3" w:rsidR="007B024B" w:rsidRPr="00CD1F21" w:rsidRDefault="00251D81" w:rsidP="00CB6158">
      <w:pPr>
        <w:pStyle w:val="Datumoben"/>
        <w:spacing w:after="300"/>
        <w:rPr>
          <w:rStyle w:val="Formatvorlage14"/>
          <w:sz w:val="20"/>
          <w:lang w:val="en-US"/>
        </w:rPr>
      </w:pPr>
      <w:r>
        <w:rPr>
          <w:noProof/>
        </w:rPr>
        <mc:AlternateContent>
          <mc:Choice Requires="wps">
            <w:drawing>
              <wp:anchor distT="0" distB="0" distL="114300" distR="114300" simplePos="0" relativeHeight="251658241" behindDoc="0" locked="0" layoutInCell="1" allowOverlap="1" wp14:anchorId="2D77EE5E" wp14:editId="308D05CA">
                <wp:simplePos x="0" y="0"/>
                <wp:positionH relativeFrom="column">
                  <wp:posOffset>0</wp:posOffset>
                </wp:positionH>
                <wp:positionV relativeFrom="paragraph">
                  <wp:posOffset>-547370</wp:posOffset>
                </wp:positionV>
                <wp:extent cx="3427730" cy="288290"/>
                <wp:effectExtent l="0" t="0" r="1270" b="3810"/>
                <wp:wrapNone/>
                <wp:docPr id="67" name="Textfeld 67"/>
                <wp:cNvGraphicFramePr/>
                <a:graphic xmlns:a="http://schemas.openxmlformats.org/drawingml/2006/main">
                  <a:graphicData uri="http://schemas.microsoft.com/office/word/2010/wordprocessingShape">
                    <wps:wsp>
                      <wps:cNvSpPr txBox="1"/>
                      <wps:spPr>
                        <a:xfrm>
                          <a:off x="0" y="0"/>
                          <a:ext cx="3427730" cy="288290"/>
                        </a:xfrm>
                        <a:prstGeom prst="rect">
                          <a:avLst/>
                        </a:prstGeom>
                        <a:noFill/>
                        <a:ln w="6350">
                          <a:noFill/>
                        </a:ln>
                      </wps:spPr>
                      <wps:txbx>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EE5E" id="_x0000_t202" coordsize="21600,21600" o:spt="202" path="m,l,21600r21600,l21600,xe">
                <v:stroke joinstyle="miter"/>
                <v:path gradientshapeok="t" o:connecttype="rect"/>
              </v:shapetype>
              <v:shape id="Textfeld 67" o:spid="_x0000_s1026" type="#_x0000_t202" style="position:absolute;margin-left:0;margin-top:-43.1pt;width:269.9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" filled="f" stroked="f" strokeweight=".5pt">
                <v:textbox inset="0,0,0,0">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v:textbox>
              </v:shape>
            </w:pict>
          </mc:Fallback>
        </mc:AlternateContent>
      </w:r>
      <w:r w:rsidRPr="00CD1F21">
        <w:rPr>
          <w:noProof/>
          <w:lang w:val="en-US"/>
        </w:rPr>
        <w:t xml:space="preserve">June </w:t>
      </w:r>
      <w:r w:rsidRPr="00CD1F21">
        <w:rPr>
          <w:rStyle w:val="Formatvorlage14"/>
          <w:sz w:val="20"/>
          <w:lang w:val="en-US"/>
        </w:rPr>
        <w:t>2024</w:t>
      </w:r>
    </w:p>
    <w:p w14:paraId="3DA34F58" w14:textId="3978BAB2" w:rsidR="00844322" w:rsidRPr="00CD1F21" w:rsidRDefault="00752D83" w:rsidP="00844322">
      <w:pPr>
        <w:spacing w:line="240" w:lineRule="auto"/>
        <w:rPr>
          <w:rStyle w:val="Formatvorlage14"/>
          <w:b/>
          <w:bCs/>
          <w:color w:val="4D4D4D" w:themeColor="accent3"/>
          <w:sz w:val="48"/>
          <w:szCs w:val="48"/>
          <w:lang w:val="en-US"/>
        </w:rPr>
      </w:pPr>
      <w:r w:rsidRPr="00CD1F21">
        <w:rPr>
          <w:rStyle w:val="Formatvorlage14"/>
          <w:b/>
          <w:bCs/>
          <w:color w:val="4D4D4D" w:themeColor="accent3"/>
          <w:sz w:val="48"/>
          <w:szCs w:val="48"/>
          <w:lang w:val="en-US"/>
        </w:rPr>
        <w:t>VITABLOCS TriLuxe forte: Premium esthetics with even more options</w:t>
      </w:r>
    </w:p>
    <w:p w14:paraId="60790DA9" w14:textId="77777777" w:rsidR="00EB41C2" w:rsidRPr="00CD1F21" w:rsidRDefault="00EB41C2" w:rsidP="00844322">
      <w:pPr>
        <w:spacing w:line="240" w:lineRule="auto"/>
        <w:rPr>
          <w:rStyle w:val="Formatvorlage14"/>
          <w:b/>
          <w:bCs/>
          <w:color w:val="4D4D4D" w:themeColor="accent3"/>
          <w:sz w:val="48"/>
          <w:szCs w:val="48"/>
          <w:lang w:val="en-US"/>
        </w:rPr>
      </w:pPr>
    </w:p>
    <w:p w14:paraId="1C270FE2" w14:textId="5B6AF654" w:rsidR="00B7336C" w:rsidRPr="00CD1F21" w:rsidRDefault="00E31B64" w:rsidP="00E31B64">
      <w:pPr>
        <w:spacing w:after="480"/>
        <w:rPr>
          <w:rFonts w:cs="Arial"/>
          <w:sz w:val="24"/>
          <w:szCs w:val="24"/>
          <w:lang w:val="en-US"/>
        </w:rPr>
      </w:pPr>
      <w:r w:rsidRPr="00CD1F21">
        <w:rPr>
          <w:rFonts w:cs="Arial"/>
          <w:sz w:val="24"/>
          <w:szCs w:val="24"/>
          <w:lang w:val="en-US"/>
        </w:rPr>
        <w:t>Quality "made in Germany" for exactly 100 years: With its product portfolio, VITA Zahnfabrik offers highly esthetic solutions for prosthetics. The same applies to the proven VITABLOCS TriLuxe forte CAD/CAM blocks. Just in time for the 100th anniversary, the blocks are now available in five new VITA classical A1-D4 shades.</w:t>
      </w:r>
    </w:p>
    <w:p w14:paraId="7C5FE2AD" w14:textId="3178EB47" w:rsidR="00B4069C" w:rsidRPr="00CD1F21" w:rsidRDefault="00B4069C" w:rsidP="00217583">
      <w:pPr>
        <w:spacing w:after="120" w:line="360" w:lineRule="auto"/>
        <w:rPr>
          <w:rFonts w:cs="Arial"/>
          <w:lang w:val="en-US"/>
        </w:rPr>
      </w:pPr>
      <w:r w:rsidRPr="00CD1F21">
        <w:rPr>
          <w:rFonts w:cs="Arial"/>
          <w:b/>
          <w:bCs/>
          <w:color w:val="DC0064" w:themeColor="accent1"/>
          <w:lang w:val="en-US"/>
        </w:rPr>
        <w:t>Esthetics and proven high quality</w:t>
      </w:r>
      <w:r w:rsidRPr="00CD1F21">
        <w:rPr>
          <w:rFonts w:cs="Arial"/>
          <w:lang w:val="en-US"/>
        </w:rPr>
        <w:br/>
        <w:t>With its integrated shade gradient, VITABLOCS TriLuxe forte is especially suitable for CAD/CAM fabrication of crowns and veneers in the visible area. The four intensity layers guarantee a natural interplay of color and light – as close to the esthetics of natural teeth as possible.</w:t>
      </w:r>
    </w:p>
    <w:p w14:paraId="5C503A10" w14:textId="00D249A6" w:rsidR="0069569F" w:rsidRPr="00CD1F21" w:rsidRDefault="0069569F" w:rsidP="00217583">
      <w:pPr>
        <w:spacing w:after="120" w:line="360" w:lineRule="auto"/>
        <w:rPr>
          <w:rFonts w:cs="Arial"/>
          <w:b/>
          <w:bCs/>
          <w:color w:val="DC0064" w:themeColor="accent1"/>
          <w:lang w:val="en-US"/>
        </w:rPr>
      </w:pPr>
      <w:r w:rsidRPr="00CD1F21">
        <w:rPr>
          <w:rFonts w:cs="Arial"/>
          <w:b/>
          <w:bCs/>
          <w:color w:val="DC0064" w:themeColor="accent1"/>
          <w:lang w:val="en-US"/>
        </w:rPr>
        <w:t>Proven feldspar ceramic – for over 35 years</w:t>
      </w:r>
    </w:p>
    <w:p w14:paraId="25CA6191" w14:textId="0870264E" w:rsidR="00710213" w:rsidRPr="00CD1F21" w:rsidRDefault="0069569F" w:rsidP="00217583">
      <w:pPr>
        <w:spacing w:after="120" w:line="360" w:lineRule="auto"/>
        <w:rPr>
          <w:rFonts w:cs="Arial"/>
          <w:lang w:val="en-US"/>
        </w:rPr>
      </w:pPr>
      <w:r w:rsidRPr="00CD1F21">
        <w:rPr>
          <w:rFonts w:cs="Arial"/>
          <w:lang w:val="en-US"/>
        </w:rPr>
        <w:t>This material has a special fine structure, which is proven to make it exceptionally easy to polish, as well as resistant to abrasion. Numerous clinical studies confirm the long-term durability of restorations using VITABLOCS.</w:t>
      </w:r>
    </w:p>
    <w:p w14:paraId="38C647DA" w14:textId="63C5391A" w:rsidR="001E4AD8" w:rsidRPr="00CD1F21" w:rsidRDefault="009520B8" w:rsidP="001D64C2">
      <w:pPr>
        <w:spacing w:after="120" w:line="360" w:lineRule="auto"/>
        <w:rPr>
          <w:rFonts w:cs="Arial"/>
          <w:lang w:val="en-US"/>
        </w:rPr>
      </w:pPr>
      <w:r w:rsidRPr="00CD1F21">
        <w:rPr>
          <w:rFonts w:cs="Arial"/>
          <w:b/>
          <w:bCs/>
          <w:color w:val="DC0064" w:themeColor="accent1"/>
          <w:lang w:val="en-US"/>
        </w:rPr>
        <w:t>Simple and efficient to use</w:t>
      </w:r>
      <w:r w:rsidRPr="00CD1F21">
        <w:rPr>
          <w:rFonts w:cs="Arial"/>
          <w:b/>
          <w:bCs/>
          <w:color w:val="DC0064" w:themeColor="accent1"/>
          <w:lang w:val="en-US"/>
        </w:rPr>
        <w:br/>
      </w:r>
      <w:r w:rsidRPr="00CD1F21">
        <w:rPr>
          <w:rFonts w:cs="Arial"/>
          <w:lang w:val="en-US"/>
        </w:rPr>
        <w:t xml:space="preserve">VITABLOCS TriLuxe forte will also be available in the shades B1, B2, B3, C2 and C3, in addition to the VITA classical shades A1, A2, A3 and A3.5 already available. This gives users even more options for quickly and easily creating restorations with matching shades. </w:t>
      </w:r>
    </w:p>
    <w:p w14:paraId="484E0C17" w14:textId="113EFEEB" w:rsidR="000309D4" w:rsidRPr="00CD1F21" w:rsidRDefault="002D020F" w:rsidP="001D64C2">
      <w:pPr>
        <w:spacing w:after="120" w:line="360" w:lineRule="auto"/>
        <w:rPr>
          <w:rFonts w:cs="Arial"/>
          <w:lang w:val="en-US"/>
        </w:rPr>
      </w:pPr>
      <w:r w:rsidRPr="00CD1F21">
        <w:rPr>
          <w:rFonts w:cs="Arial"/>
          <w:lang w:val="en-US"/>
        </w:rPr>
        <w:t>VITABLOCS TriLuxe forte also saves time and makes the workflow more efficient. A chairside treatment in just one session at a dental practice is easily possible using VITABLOCS. Patients not only benefit from the fast treatment, but also from the highly esthetic results.</w:t>
      </w:r>
    </w:p>
    <w:p w14:paraId="5CE9713B" w14:textId="0B386FCE" w:rsidR="003A2805" w:rsidRPr="00C239F2" w:rsidRDefault="003A2805" w:rsidP="003A2805">
      <w:pPr>
        <w:spacing w:line="360" w:lineRule="auto"/>
        <w:rPr>
          <w:rFonts w:cs="Arial"/>
          <w:b/>
          <w:bCs/>
          <w:color w:val="DC0064" w:themeColor="accent1"/>
        </w:rPr>
      </w:pPr>
      <w:r>
        <w:rPr>
          <w:rFonts w:cs="Arial"/>
          <w:b/>
          <w:bCs/>
          <w:color w:val="DC0064" w:themeColor="accent1"/>
        </w:rPr>
        <w:t>More on VITABLOCS TriLuxe forte</w:t>
      </w:r>
    </w:p>
    <w:p w14:paraId="49424392" w14:textId="561D3EB5" w:rsidR="003A2805" w:rsidRPr="0069569F" w:rsidRDefault="003A2805" w:rsidP="003A2805">
      <w:pPr>
        <w:spacing w:after="120" w:line="360" w:lineRule="auto"/>
        <w:rPr>
          <w:rFonts w:cs="Arial"/>
        </w:rPr>
      </w:pPr>
      <w:r>
        <w:rPr>
          <w:rFonts w:cs="Arial"/>
        </w:rPr>
        <w:t xml:space="preserve">Additional information: </w:t>
      </w:r>
      <w:hyperlink r:id="rId11" w:history="1">
        <w:r w:rsidR="00CD1F21" w:rsidRPr="00235F0D">
          <w:rPr>
            <w:rStyle w:val="Hyperlink"/>
          </w:rPr>
          <w:t>www.vita-zahnfabrik.</w:t>
        </w:r>
        <w:r w:rsidR="00CD1F21" w:rsidRPr="00235F0D">
          <w:rPr>
            <w:rStyle w:val="Hyperlink"/>
          </w:rPr>
          <w:t>c</w:t>
        </w:r>
        <w:r w:rsidR="00CD1F21" w:rsidRPr="00235F0D">
          <w:rPr>
            <w:rStyle w:val="Hyperlink"/>
          </w:rPr>
          <w:t>om/vitablocs_TP6_Multicolor.html</w:t>
        </w:r>
      </w:hyperlink>
      <w:r w:rsidR="00CD1F21">
        <w:t xml:space="preserve"> </w:t>
      </w:r>
      <w:r>
        <w:br/>
      </w:r>
    </w:p>
    <w:p w14:paraId="657283DD" w14:textId="77777777" w:rsidR="006E11E4" w:rsidRDefault="006E11E4" w:rsidP="003A2805">
      <w:pPr>
        <w:pStyle w:val="Preline"/>
        <w:spacing w:after="0" w:line="240" w:lineRule="auto"/>
        <w:rPr>
          <w:rStyle w:val="Formatvorlage14"/>
          <w:rFonts w:cs="Arial"/>
          <w:b w:val="0"/>
          <w:bCs w:val="0"/>
          <w:color w:val="4D4D4D" w:themeColor="accent3"/>
          <w:sz w:val="18"/>
          <w:szCs w:val="18"/>
        </w:rPr>
      </w:pPr>
      <w:r>
        <w:rPr>
          <w:noProof/>
        </w:rPr>
        <w:lastRenderedPageBreak/>
        <w:drawing>
          <wp:inline distT="0" distB="0" distL="0" distR="0" wp14:anchorId="7B9EDEF5" wp14:editId="43A015AA">
            <wp:extent cx="3594100" cy="2390646"/>
            <wp:effectExtent l="0" t="0" r="6350" b="0"/>
            <wp:docPr id="1108670402" name="Grafik 1" descr="Ein Bild, das Im Haus, Parfum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70402" name="Grafik 1" descr="Ein Bild, das Im Haus, Parfum enthält.&#10;&#10;Automatisch generierte Beschreibung mit mittlerer Zuverlässigkei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04169" cy="2397343"/>
                    </a:xfrm>
                    <a:prstGeom prst="rect">
                      <a:avLst/>
                    </a:prstGeom>
                    <a:noFill/>
                    <a:ln>
                      <a:noFill/>
                    </a:ln>
                  </pic:spPr>
                </pic:pic>
              </a:graphicData>
            </a:graphic>
          </wp:inline>
        </w:drawing>
      </w:r>
    </w:p>
    <w:p w14:paraId="0B02B7A2" w14:textId="4F7C0FAF" w:rsidR="003A2805" w:rsidRPr="00990E7D" w:rsidRDefault="003A2805" w:rsidP="003A2805">
      <w:pPr>
        <w:pStyle w:val="Preline"/>
        <w:spacing w:after="0" w:line="240" w:lineRule="auto"/>
        <w:rPr>
          <w:rStyle w:val="Formatvorlage14"/>
          <w:rFonts w:cs="Arial"/>
          <w:b w:val="0"/>
          <w:bCs w:val="0"/>
          <w:color w:val="4D4D4D" w:themeColor="accent3"/>
          <w:sz w:val="18"/>
          <w:szCs w:val="18"/>
        </w:rPr>
      </w:pPr>
      <w:r>
        <w:rPr>
          <w:rStyle w:val="Formatvorlage14"/>
          <w:rFonts w:cs="Arial"/>
          <w:b w:val="0"/>
          <w:bCs w:val="0"/>
          <w:color w:val="4D4D4D" w:themeColor="accent3"/>
          <w:sz w:val="18"/>
          <w:szCs w:val="18"/>
        </w:rPr>
        <w:t>Fig. 1: VITABLOCS TriLuxe forte makes efficient CAD/CAM restorations possible with impressive results.</w:t>
      </w:r>
    </w:p>
    <w:p w14:paraId="15A2213C" w14:textId="77777777" w:rsidR="001D64C2" w:rsidRPr="001D64C2" w:rsidRDefault="001D64C2" w:rsidP="001D64C2">
      <w:pPr>
        <w:spacing w:after="480" w:line="360" w:lineRule="auto"/>
        <w:rPr>
          <w:rFonts w:cs="Arial"/>
        </w:rPr>
      </w:pPr>
    </w:p>
    <w:p w14:paraId="26275C2D" w14:textId="56440A7D" w:rsidR="00602BBF" w:rsidRPr="00990E7D" w:rsidRDefault="00BC346F" w:rsidP="00604131">
      <w:pPr>
        <w:rPr>
          <w:rFonts w:cs="Arial"/>
        </w:rPr>
      </w:pPr>
      <w:r w:rsidRPr="00C60FD7">
        <w:rPr>
          <w:rFonts w:cs="Arial"/>
          <w:noProof/>
        </w:rPr>
        <mc:AlternateContent>
          <mc:Choice Requires="wps">
            <w:drawing>
              <wp:anchor distT="0" distB="0" distL="114300" distR="114300" simplePos="0" relativeHeight="251658240" behindDoc="0" locked="0" layoutInCell="1" allowOverlap="1" wp14:anchorId="19C196A5" wp14:editId="623335DD">
                <wp:simplePos x="0" y="0"/>
                <wp:positionH relativeFrom="margin">
                  <wp:align>left</wp:align>
                </wp:positionH>
                <wp:positionV relativeFrom="paragraph">
                  <wp:posOffset>84455</wp:posOffset>
                </wp:positionV>
                <wp:extent cx="5822950" cy="2087880"/>
                <wp:effectExtent l="0" t="0" r="25400" b="26670"/>
                <wp:wrapNone/>
                <wp:docPr id="66" name="Textfeld 66"/>
                <wp:cNvGraphicFramePr/>
                <a:graphic xmlns:a="http://schemas.openxmlformats.org/drawingml/2006/main">
                  <a:graphicData uri="http://schemas.microsoft.com/office/word/2010/wordprocessingShape">
                    <wps:wsp>
                      <wps:cNvSpPr txBox="1"/>
                      <wps:spPr>
                        <a:xfrm>
                          <a:off x="0" y="0"/>
                          <a:ext cx="5822950" cy="2087880"/>
                        </a:xfrm>
                        <a:prstGeom prst="rect">
                          <a:avLst/>
                        </a:prstGeom>
                        <a:solidFill>
                          <a:schemeClr val="lt1"/>
                        </a:solidFill>
                        <a:ln w="6350">
                          <a:solidFill>
                            <a:schemeClr val="bg1">
                              <a:lumMod val="65000"/>
                            </a:schemeClr>
                          </a:solidFill>
                        </a:ln>
                        <a:effectLst/>
                      </wps:spPr>
                      <wps:txbx>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5728CAEB" w:rsidR="00C60FD7" w:rsidRPr="00CD1F21"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Pr>
                                <w:rFonts w:cs="Arial"/>
                                <w:color w:val="3A3938"/>
                                <w:spacing w:val="-2"/>
                                <w:sz w:val="16"/>
                                <w:szCs w:val="16"/>
                              </w:rPr>
                              <w:t xml:space="preserve">VITA Zahnfabrik H. Rauter GmbH &amp; Co. </w:t>
                            </w:r>
                            <w:r w:rsidRPr="00CD1F21">
                              <w:rPr>
                                <w:rFonts w:cs="Arial"/>
                                <w:color w:val="3A3938"/>
                                <w:spacing w:val="-2"/>
                                <w:sz w:val="16"/>
                                <w:szCs w:val="16"/>
                                <w:lang w:val="en-US"/>
                              </w:rPr>
                              <w:t xml:space="preserve">KG is a fourth-generation family business in the dental industry based in Bad Säckingen, in southern Germany. For 100 years, VITA has been developing, producing and distributing innovative, high-quality products and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CD1F21"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CD1F21">
                              <w:rPr>
                                <w:rFonts w:cs="Arial"/>
                                <w:color w:val="3A3938"/>
                                <w:spacing w:val="-2"/>
                                <w:sz w:val="16"/>
                                <w:szCs w:val="16"/>
                                <w:lang w:val="en-US"/>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766158C9" w:rsidR="00C60FD7" w:rsidRPr="00CD1F21"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CD1F21">
                              <w:rPr>
                                <w:rFonts w:cs="Arial"/>
                                <w:color w:val="3A3938"/>
                                <w:spacing w:val="-2"/>
                                <w:sz w:val="16"/>
                                <w:szCs w:val="16"/>
                                <w:lang w:val="en-US"/>
                              </w:rPr>
                              <w:t>This "PERFECT MATCH" can be experienced in the lab and practice, from precise tooth shade determination to the finished</w:t>
                            </w:r>
                            <w:r w:rsidRPr="00CD1F21">
                              <w:rPr>
                                <w:rFonts w:cs="Arial"/>
                                <w:color w:val="3A3938"/>
                                <w:spacing w:val="-2"/>
                                <w:lang w:val="en-US"/>
                              </w:rPr>
                              <w:t xml:space="preserve"> </w:t>
                            </w:r>
                            <w:r w:rsidRPr="00CD1F21">
                              <w:rPr>
                                <w:rFonts w:cs="Arial"/>
                                <w:color w:val="3A3938"/>
                                <w:spacing w:val="-2"/>
                                <w:sz w:val="16"/>
                                <w:szCs w:val="16"/>
                                <w:lang w:val="en-US"/>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CD1F21"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lang w:val="en-US"/>
                              </w:rPr>
                            </w:pP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196A5" id="Textfeld 66" o:spid="_x0000_s1027" type="#_x0000_t202" style="position:absolute;margin-left:0;margin-top:6.65pt;width:458.5pt;height:164.4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" fillcolor="white [3201]" strokecolor="#a5a5a5 [2092]" strokeweight=".5pt">
                <v:textbox inset="2.5mm,2.5mm,2.5mm,2.5mm">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5728CAEB" w:rsidR="00C60FD7" w:rsidRPr="00CD1F21"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Pr>
                          <w:rFonts w:cs="Arial"/>
                          <w:color w:val="3A3938"/>
                          <w:spacing w:val="-2"/>
                          <w:sz w:val="16"/>
                          <w:szCs w:val="16"/>
                        </w:rPr>
                        <w:t xml:space="preserve">VITA Zahnfabrik H. Rauter GmbH &amp; Co. </w:t>
                      </w:r>
                      <w:r w:rsidRPr="00CD1F21">
                        <w:rPr>
                          <w:rFonts w:cs="Arial"/>
                          <w:color w:val="3A3938"/>
                          <w:spacing w:val="-2"/>
                          <w:sz w:val="16"/>
                          <w:szCs w:val="16"/>
                          <w:lang w:val="en-US"/>
                        </w:rPr>
                        <w:t xml:space="preserve">KG is a fourth-generation family business in the dental industry based in Bad Säckingen, in southern Germany. For 100 years, VITA has been developing, producing and distributing innovative, high-quality products and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CD1F21"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CD1F21">
                        <w:rPr>
                          <w:rFonts w:cs="Arial"/>
                          <w:color w:val="3A3938"/>
                          <w:spacing w:val="-2"/>
                          <w:sz w:val="16"/>
                          <w:szCs w:val="16"/>
                          <w:lang w:val="en-US"/>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766158C9" w:rsidR="00C60FD7" w:rsidRPr="00CD1F21"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CD1F21">
                        <w:rPr>
                          <w:rFonts w:cs="Arial"/>
                          <w:color w:val="3A3938"/>
                          <w:spacing w:val="-2"/>
                          <w:sz w:val="16"/>
                          <w:szCs w:val="16"/>
                          <w:lang w:val="en-US"/>
                        </w:rPr>
                        <w:t>This "PERFECT MATCH" can be experienced in the lab and practice, from precise tooth shade determination to the finished</w:t>
                      </w:r>
                      <w:r w:rsidRPr="00CD1F21">
                        <w:rPr>
                          <w:rFonts w:cs="Arial"/>
                          <w:color w:val="3A3938"/>
                          <w:spacing w:val="-2"/>
                          <w:lang w:val="en-US"/>
                        </w:rPr>
                        <w:t xml:space="preserve"> </w:t>
                      </w:r>
                      <w:r w:rsidRPr="00CD1F21">
                        <w:rPr>
                          <w:rFonts w:cs="Arial"/>
                          <w:color w:val="3A3938"/>
                          <w:spacing w:val="-2"/>
                          <w:sz w:val="16"/>
                          <w:szCs w:val="16"/>
                          <w:lang w:val="en-US"/>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CD1F21"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lang w:val="en-US"/>
                        </w:rPr>
                      </w:pPr>
                    </w:p>
                  </w:txbxContent>
                </v:textbox>
                <w10:wrap anchorx="margin"/>
              </v:shape>
            </w:pict>
          </mc:Fallback>
        </mc:AlternateContent>
      </w:r>
    </w:p>
    <w:sectPr w:rsidR="00602BBF" w:rsidRPr="00990E7D" w:rsidSect="00AB3952">
      <w:headerReference w:type="default" r:id="rId13"/>
      <w:footerReference w:type="default" r:id="rId14"/>
      <w:headerReference w:type="first" r:id="rId15"/>
      <w:footerReference w:type="first" r:id="rId16"/>
      <w:endnotePr>
        <w:numFmt w:val="decimal"/>
      </w:endnotePr>
      <w:type w:val="continuous"/>
      <w:pgSz w:w="11906" w:h="16838" w:code="9"/>
      <w:pgMar w:top="2552" w:right="1134" w:bottom="2406" w:left="1418" w:header="0" w:footer="1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51CA3" w14:textId="77777777" w:rsidR="00AB3952" w:rsidRDefault="00AB3952" w:rsidP="00604131">
      <w:r>
        <w:separator/>
      </w:r>
    </w:p>
    <w:p w14:paraId="73783995" w14:textId="77777777" w:rsidR="00AB3952" w:rsidRDefault="00AB3952" w:rsidP="00604131"/>
  </w:endnote>
  <w:endnote w:type="continuationSeparator" w:id="0">
    <w:p w14:paraId="24D30258" w14:textId="77777777" w:rsidR="00AB3952" w:rsidRDefault="00AB3952" w:rsidP="00604131">
      <w:r>
        <w:continuationSeparator/>
      </w:r>
    </w:p>
    <w:p w14:paraId="4E0DAB4E" w14:textId="77777777" w:rsidR="00AB3952" w:rsidRDefault="00AB3952" w:rsidP="00604131"/>
  </w:endnote>
  <w:endnote w:type="continuationNotice" w:id="1">
    <w:p w14:paraId="0EB2DB28" w14:textId="77777777" w:rsidR="00AB3952" w:rsidRDefault="00AB39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LtCn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LastResort">
    <w:charset w:val="4D"/>
    <w:family w:val="auto"/>
    <w:pitch w:val="default"/>
    <w:sig w:usb0="00000003" w:usb1="00000000" w:usb2="00000000" w:usb3="00000000" w:csb0="00000001" w:csb1="00000000"/>
  </w:font>
  <w:font w:name="Calibri (Textkörper)">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CF608" w14:textId="73A6A69A" w:rsidR="00017E54" w:rsidRDefault="00ED7C57" w:rsidP="00AD0C5D">
    <w:pPr>
      <w:pStyle w:val="Fuzeile"/>
    </w:pPr>
    <w:r>
      <w:rPr>
        <w:rFonts w:asciiTheme="minorHAnsi" w:hAnsiTheme="minorHAnsi"/>
        <w:noProof/>
      </w:rPr>
      <mc:AlternateContent>
        <mc:Choice Requires="wpg">
          <w:drawing>
            <wp:anchor distT="0" distB="0" distL="114300" distR="114300" simplePos="0" relativeHeight="251658255" behindDoc="0" locked="0" layoutInCell="1" allowOverlap="1" wp14:anchorId="1191126E" wp14:editId="0E2AE0CA">
              <wp:simplePos x="0" y="0"/>
              <wp:positionH relativeFrom="column">
                <wp:posOffset>-995040</wp:posOffset>
              </wp:positionH>
              <wp:positionV relativeFrom="paragraph">
                <wp:posOffset>53371</wp:posOffset>
              </wp:positionV>
              <wp:extent cx="7655561" cy="1156970"/>
              <wp:effectExtent l="0" t="0" r="0" b="11430"/>
              <wp:wrapNone/>
              <wp:docPr id="17" name="Gruppierung 17"/>
              <wp:cNvGraphicFramePr/>
              <a:graphic xmlns:a="http://schemas.openxmlformats.org/drawingml/2006/main">
                <a:graphicData uri="http://schemas.microsoft.com/office/word/2010/wordprocessingGroup">
                  <wpg:wgp>
                    <wpg:cNvGrpSpPr/>
                    <wpg:grpSpPr>
                      <a:xfrm>
                        <a:off x="0" y="0"/>
                        <a:ext cx="7655561" cy="1156970"/>
                        <a:chOff x="-80645" y="34334"/>
                        <a:chExt cx="7655998" cy="1157418"/>
                      </a:xfrm>
                    </wpg:grpSpPr>
                    <wps:wsp>
                      <wps:cNvPr id="18" name="Rechteck 18"/>
                      <wps:cNvSpPr/>
                      <wps:spPr>
                        <a:xfrm>
                          <a:off x="1" y="114344"/>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41"/>
                        <pic:cNvPicPr>
                          <a:picLocks noChangeAspect="1"/>
                        </pic:cNvPicPr>
                      </pic:nvPicPr>
                      <pic:blipFill>
                        <a:blip r:embed="rId1"/>
                        <a:stretch>
                          <a:fillRect/>
                        </a:stretch>
                      </pic:blipFill>
                      <pic:spPr>
                        <a:xfrm>
                          <a:off x="-80645" y="34334"/>
                          <a:ext cx="812800" cy="1154430"/>
                        </a:xfrm>
                        <a:prstGeom prst="rect">
                          <a:avLst/>
                        </a:prstGeom>
                      </pic:spPr>
                    </pic:pic>
                    <wpg:grpSp>
                      <wpg:cNvPr id="20" name="Gruppieren 33"/>
                      <wpg:cNvGrpSpPr/>
                      <wpg:grpSpPr>
                        <a:xfrm>
                          <a:off x="914401" y="267379"/>
                          <a:ext cx="6172004" cy="914241"/>
                          <a:chOff x="-80647" y="-4904"/>
                          <a:chExt cx="6172200" cy="914400"/>
                        </a:xfrm>
                      </wpg:grpSpPr>
                      <wps:wsp>
                        <wps:cNvPr id="21" name="Textfeld 21"/>
                        <wps:cNvSpPr txBox="1"/>
                        <wps:spPr>
                          <a:xfrm>
                            <a:off x="-80647" y="-4904"/>
                            <a:ext cx="1828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8EFED" w14:textId="6814E739"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VITA Zahnfabrik </w:t>
                              </w:r>
                            </w:p>
                            <w:p w14:paraId="6C691E6D" w14:textId="77777777" w:rsidR="00ED7C57" w:rsidRPr="0069569F"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w:t>
                              </w:r>
                              <w:r w:rsidRPr="00CD1F21">
                                <w:rPr>
                                  <w:rFonts w:cs="Arial"/>
                                  <w:color w:val="FFFFFF" w:themeColor="background1"/>
                                  <w:sz w:val="18"/>
                                  <w:szCs w:val="18"/>
                                  <w:lang w:val="en-US"/>
                                </w:rPr>
                                <w:t>KG</w:t>
                              </w:r>
                            </w:p>
                            <w:p w14:paraId="17C138CE" w14:textId="77777777" w:rsidR="00ED7C57" w:rsidRPr="0069569F" w:rsidRDefault="00ED7C57" w:rsidP="00ED7C57">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Spitalgasse 3</w:t>
                              </w:r>
                            </w:p>
                            <w:p w14:paraId="6AACFE64" w14:textId="419C2AC0" w:rsidR="00ED7C57" w:rsidRPr="00664837" w:rsidRDefault="00ED7C57" w:rsidP="00ED7C57">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3056253" y="-4904"/>
                            <a:ext cx="30353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32DA9" w14:textId="77777777" w:rsidR="007954AE" w:rsidRPr="00CD1F21" w:rsidRDefault="007954AE" w:rsidP="007954AE">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For questions, please contact:</w:t>
                              </w:r>
                            </w:p>
                            <w:p w14:paraId="755D2F25" w14:textId="77777777" w:rsidR="001908C1" w:rsidRPr="00CD1F21" w:rsidRDefault="001908C1" w:rsidP="001908C1">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Telephone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191126E" id="Gruppierung 17" o:spid="_x0000_s1028" style="position:absolute;margin-left:-78.35pt;margin-top:4.2pt;width:602.8pt;height:91.1pt;z-index:251658255" coordorigin="-806,343"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QAHyDg38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QAeIOHf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wA&#10;LSDS34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ACUg2t9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4AOyDE30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oAMyDM3/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ABUg6t8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wAkINvf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AAMCDP31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ADsgxN+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ADIgzd+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ACQg29/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AAhIN7f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LyDQ3x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AJSDa3y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QAeIOHf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MAISDe3+/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ACsg1N/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IALyDQ33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IAMCDP37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ADIgzd9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ACEg3t+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QAbIOT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AJSDa3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QAZIObf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ADggx9+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&#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ACMg3N9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ADggx99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ACsg1N/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AHiDh3z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ACsg1N9/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gAOCDH37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AAQiC933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ADwgw98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AAk&#10;INvf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UAJSDa34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QAhIN7f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gAHSDi31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IALSDS3/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ACYg2d9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&#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ACMg3N/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AC0g0t9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QA0IMvf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AEYgud9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APCDD3z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AC8g0N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ACog1d9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gAhIN7f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UAIyDc36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8AJSDa3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QAfIODf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CMg3N8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AC0g0t/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QAhIN7f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gAHSDi37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oALyDQ3+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gALCDT34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">
              <v:rect id="Rechteck 18" o:spid="_x0000_s1029" style="position:absolute;top:1143;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0" type="#_x0000_t75" style="position:absolute;left:-806;top:343;width:8127;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">
                <v:imagedata r:id="rId2" o:title=""/>
              </v:shape>
              <v:group id="Gruppieren 33" o:spid="_x0000_s1031" style="position:absolute;left:9144;top:2673;width:61720;height:9143" coordorigin="-806,-49"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21" o:spid="_x0000_s1032" type="#_x0000_t202" style="position:absolute;left:-806;top:-49;width:1828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88EFED" w14:textId="6814E739"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VITA Zahnfabrik </w:t>
                        </w:r>
                      </w:p>
                      <w:p w14:paraId="6C691E6D" w14:textId="77777777" w:rsidR="00ED7C57" w:rsidRPr="0069569F"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w:t>
                        </w:r>
                        <w:r w:rsidRPr="00CD1F21">
                          <w:rPr>
                            <w:rFonts w:cs="Arial"/>
                            <w:color w:val="FFFFFF" w:themeColor="background1"/>
                            <w:sz w:val="18"/>
                            <w:szCs w:val="18"/>
                            <w:lang w:val="en-US"/>
                          </w:rPr>
                          <w:t>KG</w:t>
                        </w:r>
                      </w:p>
                      <w:p w14:paraId="17C138CE" w14:textId="77777777" w:rsidR="00ED7C57" w:rsidRPr="0069569F" w:rsidRDefault="00ED7C57" w:rsidP="00ED7C57">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Spitalgasse 3</w:t>
                        </w:r>
                      </w:p>
                      <w:p w14:paraId="6AACFE64" w14:textId="419C2AC0" w:rsidR="00ED7C57" w:rsidRPr="00664837" w:rsidRDefault="00ED7C57" w:rsidP="00ED7C57">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www.vita-zahnfabrik.com</w:t>
                        </w:r>
                      </w:p>
                    </w:txbxContent>
                  </v:textbox>
                </v:shape>
                <v:shape id="Textfeld 22" o:spid="_x0000_s1033" type="#_x0000_t202" style="position:absolute;left:30562;top:-49;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2432DA9" w14:textId="77777777" w:rsidR="007954AE" w:rsidRPr="00CD1F21" w:rsidRDefault="007954AE" w:rsidP="007954AE">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For questions, please contact:</w:t>
                        </w:r>
                      </w:p>
                      <w:p w14:paraId="755D2F25" w14:textId="77777777" w:rsidR="001908C1" w:rsidRPr="00CD1F21" w:rsidRDefault="001908C1" w:rsidP="001908C1">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Telephone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v:textbox>
                </v:shape>
              </v:group>
            </v:group>
          </w:pict>
        </mc:Fallback>
      </mc:AlternateContent>
    </w:r>
    <w:r w:rsidR="00017E54">
      <w:rPr>
        <w:noProof/>
      </w:rPr>
      <mc:AlternateContent>
        <mc:Choice Requires="wps">
          <w:drawing>
            <wp:anchor distT="0" distB="0" distL="114300" distR="114300" simplePos="0" relativeHeight="251658254" behindDoc="0" locked="0" layoutInCell="1" allowOverlap="1" wp14:anchorId="1D52FFAF" wp14:editId="2FC36115">
              <wp:simplePos x="0" y="0"/>
              <wp:positionH relativeFrom="column">
                <wp:posOffset>4882515</wp:posOffset>
              </wp:positionH>
              <wp:positionV relativeFrom="paragraph">
                <wp:posOffset>-133350</wp:posOffset>
              </wp:positionV>
              <wp:extent cx="1028700" cy="228600"/>
              <wp:effectExtent l="0" t="0" r="12700" b="0"/>
              <wp:wrapNone/>
              <wp:docPr id="11" name="Textfeld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FFAF" id="Textfeld 11" o:spid="_x0000_s1034" type="#_x0000_t202" style="position:absolute;margin-left:384.45pt;margin-top:-10.5pt;width:8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" filled="f" stroked="f">
              <v:textbox inset="0,0,0,0">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sidR="00017E54">
      <w:rPr>
        <w:rFonts w:asciiTheme="minorHAnsi" w:hAnsiTheme="minorHAnsi"/>
        <w:noProof/>
      </w:rPr>
      <w:drawing>
        <wp:anchor distT="0" distB="0" distL="114300" distR="114300" simplePos="0" relativeHeight="251658253" behindDoc="0" locked="0" layoutInCell="1" allowOverlap="1" wp14:anchorId="7650F189" wp14:editId="41EE9D47">
          <wp:simplePos x="0" y="0"/>
          <wp:positionH relativeFrom="column">
            <wp:posOffset>6799580</wp:posOffset>
          </wp:positionH>
          <wp:positionV relativeFrom="paragraph">
            <wp:posOffset>57150</wp:posOffset>
          </wp:positionV>
          <wp:extent cx="812800" cy="1154430"/>
          <wp:effectExtent l="0" t="0" r="0" b="0"/>
          <wp:wrapNone/>
          <wp:docPr id="1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a:graphicData>
          </a:graphic>
        </wp:anchor>
      </w:drawing>
    </w:r>
  </w:p>
  <w:p w14:paraId="3E641A16" w14:textId="08D87900" w:rsidR="00017E54" w:rsidRDefault="00017E54" w:rsidP="00AD0C5D">
    <w:pPr>
      <w:pStyle w:val="Fuzeile"/>
    </w:pPr>
  </w:p>
  <w:p w14:paraId="587D3C78" w14:textId="4CECD10E" w:rsidR="00017E54" w:rsidRPr="00E768AE" w:rsidRDefault="00017E54" w:rsidP="00AD0C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D31AC" w14:textId="269C9437" w:rsidR="00017E54" w:rsidRPr="004937D9" w:rsidRDefault="00017E54" w:rsidP="00AD0C5D">
    <w:pPr>
      <w:pStyle w:val="Fuzeile"/>
      <w:rPr>
        <w:rFonts w:asciiTheme="minorHAnsi" w:hAnsiTheme="minorHAnsi"/>
      </w:rPr>
    </w:pPr>
    <w:r w:rsidRPr="00576F22">
      <w:rPr>
        <w:rFonts w:asciiTheme="minorHAnsi" w:hAnsiTheme="minorHAnsi"/>
      </w:rPr>
      <w:t xml:space="preserve"> </w:t>
    </w:r>
  </w:p>
  <w:p w14:paraId="7B51923B" w14:textId="23782F56" w:rsidR="00017E54" w:rsidRPr="004937D9" w:rsidRDefault="00C60FD7" w:rsidP="00AD0C5D">
    <w:pPr>
      <w:pStyle w:val="Fuzeile"/>
      <w:rPr>
        <w:rFonts w:asciiTheme="minorHAnsi" w:hAnsiTheme="minorHAnsi"/>
      </w:rPr>
    </w:pPr>
    <w:r>
      <w:rPr>
        <w:noProof/>
      </w:rPr>
      <mc:AlternateContent>
        <mc:Choice Requires="wps">
          <w:drawing>
            <wp:anchor distT="0" distB="0" distL="114300" distR="114300" simplePos="0" relativeHeight="251658252" behindDoc="0" locked="0" layoutInCell="1" allowOverlap="1" wp14:anchorId="28110E5E" wp14:editId="057A99EE">
              <wp:simplePos x="0" y="0"/>
              <wp:positionH relativeFrom="column">
                <wp:posOffset>4892040</wp:posOffset>
              </wp:positionH>
              <wp:positionV relativeFrom="paragraph">
                <wp:posOffset>116205</wp:posOffset>
              </wp:positionV>
              <wp:extent cx="1028700" cy="228600"/>
              <wp:effectExtent l="0" t="0" r="12700" b="0"/>
              <wp:wrapNone/>
              <wp:docPr id="1" name="Textfeld 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0E5E" id="_x0000_t202" coordsize="21600,21600" o:spt="202" path="m,l,21600r21600,l21600,xe">
              <v:stroke joinstyle="miter"/>
              <v:path gradientshapeok="t" o:connecttype="rect"/>
            </v:shapetype>
            <v:shape id="Textfeld 1" o:spid="_x0000_s1036" type="#_x0000_t202" style="position:absolute;margin-left:385.2pt;margin-top:9.15pt;width:81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" filled="f" stroked="f">
              <v:textbox inset="0,0,0,0">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Pr>
        <w:rFonts w:asciiTheme="minorHAnsi" w:hAnsiTheme="minorHAnsi"/>
      </w:rPr>
      <w:t xml:space="preserve">Page </w:t>
    </w:r>
  </w:p>
  <w:p w14:paraId="48C8DB77" w14:textId="051576B8" w:rsidR="00017E54" w:rsidRPr="004937D9" w:rsidRDefault="00017E54" w:rsidP="00AD0C5D">
    <w:pPr>
      <w:pStyle w:val="Fuzeile"/>
      <w:rPr>
        <w:rFonts w:asciiTheme="minorHAnsi" w:hAnsiTheme="minorHAnsi"/>
      </w:rPr>
    </w:pPr>
  </w:p>
  <w:p w14:paraId="59C570DD" w14:textId="22D9411D" w:rsidR="00017E54" w:rsidRPr="004937D9" w:rsidRDefault="00ED7C57" w:rsidP="00AD0C5D">
    <w:pPr>
      <w:pStyle w:val="Fuzeile"/>
      <w:rPr>
        <w:rFonts w:asciiTheme="minorHAnsi" w:hAnsiTheme="minorHAnsi"/>
      </w:rPr>
    </w:pPr>
    <w:r>
      <w:rPr>
        <w:rFonts w:asciiTheme="minorHAnsi" w:hAnsiTheme="minorHAnsi"/>
        <w:noProof/>
      </w:rPr>
      <mc:AlternateContent>
        <mc:Choice Requires="wpg">
          <w:drawing>
            <wp:anchor distT="0" distB="0" distL="114300" distR="114300" simplePos="0" relativeHeight="251658246" behindDoc="0" locked="0" layoutInCell="1" allowOverlap="1" wp14:anchorId="03A3AC63" wp14:editId="49016392">
              <wp:simplePos x="0" y="0"/>
              <wp:positionH relativeFrom="column">
                <wp:posOffset>-996315</wp:posOffset>
              </wp:positionH>
              <wp:positionV relativeFrom="paragraph">
                <wp:posOffset>72390</wp:posOffset>
              </wp:positionV>
              <wp:extent cx="7655997" cy="1157418"/>
              <wp:effectExtent l="0" t="0" r="0" b="11430"/>
              <wp:wrapNone/>
              <wp:docPr id="16" name="Gruppierung 16"/>
              <wp:cNvGraphicFramePr/>
              <a:graphic xmlns:a="http://schemas.openxmlformats.org/drawingml/2006/main">
                <a:graphicData uri="http://schemas.microsoft.com/office/word/2010/wordprocessingGroup">
                  <wpg:wgp>
                    <wpg:cNvGrpSpPr/>
                    <wpg:grpSpPr>
                      <a:xfrm>
                        <a:off x="0" y="0"/>
                        <a:ext cx="7655997" cy="1157418"/>
                        <a:chOff x="0" y="0"/>
                        <a:chExt cx="7655997" cy="1157418"/>
                      </a:xfrm>
                    </wpg:grpSpPr>
                    <wps:wsp>
                      <wps:cNvPr id="2" name="Rechteck 2"/>
                      <wps:cNvSpPr/>
                      <wps:spPr>
                        <a:xfrm>
                          <a:off x="80645" y="80010"/>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wpg:grpSp>
                      <wpg:cNvPr id="33" name="Gruppieren 33"/>
                      <wpg:cNvGrpSpPr/>
                      <wpg:grpSpPr>
                        <a:xfrm>
                          <a:off x="995045" y="233045"/>
                          <a:ext cx="6172004" cy="914241"/>
                          <a:chOff x="0" y="-39244"/>
                          <a:chExt cx="6172200" cy="914400"/>
                        </a:xfrm>
                      </wpg:grpSpPr>
                      <wps:wsp>
                        <wps:cNvPr id="6" name="Textfeld 6"/>
                        <wps:cNvSpPr txBox="1"/>
                        <wps:spPr>
                          <a:xfrm>
                            <a:off x="0" y="-39244"/>
                            <a:ext cx="1828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25CDA"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VITA Zahnfabrik</w:t>
                              </w:r>
                            </w:p>
                            <w:p w14:paraId="6261081C" w14:textId="77777777" w:rsidR="00017E54" w:rsidRPr="0069569F"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w:t>
                              </w:r>
                              <w:r w:rsidRPr="00CD1F21">
                                <w:rPr>
                                  <w:rFonts w:cs="Arial"/>
                                  <w:color w:val="FFFFFF" w:themeColor="background1"/>
                                  <w:sz w:val="18"/>
                                  <w:szCs w:val="18"/>
                                  <w:lang w:val="en-US"/>
                                </w:rPr>
                                <w:t>KG</w:t>
                              </w:r>
                            </w:p>
                            <w:p w14:paraId="3F81102F" w14:textId="77777777" w:rsidR="00017E54" w:rsidRPr="0069569F"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Spitalgasse 3</w:t>
                              </w:r>
                            </w:p>
                            <w:p w14:paraId="5556B822" w14:textId="0325FD0D" w:rsidR="00017E54" w:rsidRPr="00664837"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feld 4"/>
                        <wps:cNvSpPr txBox="1"/>
                        <wps:spPr>
                          <a:xfrm>
                            <a:off x="3136900" y="-39244"/>
                            <a:ext cx="30353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50CE3" w14:textId="77777777" w:rsidR="00017E54" w:rsidRPr="00CD1F21"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For questions, please contact:</w:t>
                              </w:r>
                            </w:p>
                            <w:p w14:paraId="4E2C54AE" w14:textId="3E414F68" w:rsidR="00017E54" w:rsidRPr="00CD1F21" w:rsidRDefault="00ED3A17"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 xml:space="preserve">Elena Schulz </w:t>
                              </w:r>
                            </w:p>
                            <w:p w14:paraId="15B9667D" w14:textId="72AB1B5B" w:rsidR="00017E54" w:rsidRPr="00CD1F21" w:rsidRDefault="00096850"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PR Coordinator</w:t>
                              </w:r>
                            </w:p>
                            <w:p w14:paraId="2DB0A618" w14:textId="01CCCEB8" w:rsidR="00A0390D" w:rsidRPr="00CD1F21"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e.schulz@vita-zahnfabrik.com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A3AC63" id="Gruppierung 16" o:spid="_x0000_s1037" style="position:absolute;margin-left:-78.45pt;margin-top:5.7pt;width:602.85pt;height:91.15pt;z-index:251658246"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ADsgxN9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AAkI9ve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AC8g0N8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AAMI/Pf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ACUg2t8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">
              <v:rect id="Rechteck 2" o:spid="_x0000_s1038" style="position:absolute;left:806;top:800;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9" type="#_x0000_t75" style="position:absolute;width:812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">
                <v:imagedata r:id="rId2" o:title=""/>
              </v:shape>
              <v:group id="Gruppieren 33" o:spid="_x0000_s1040" style="position:absolute;left:9950;top:2330;width:61720;height:9142" coordorigin=",-392"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6" o:spid="_x0000_s1041" type="#_x0000_t202" style="position:absolute;top:-392;width:1828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725CDA"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VITA Zahnfabrik</w:t>
                        </w:r>
                      </w:p>
                      <w:p w14:paraId="6261081C" w14:textId="77777777" w:rsidR="00017E54" w:rsidRPr="0069569F"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w:t>
                        </w:r>
                        <w:r w:rsidRPr="00CD1F21">
                          <w:rPr>
                            <w:rFonts w:cs="Arial"/>
                            <w:color w:val="FFFFFF" w:themeColor="background1"/>
                            <w:sz w:val="18"/>
                            <w:szCs w:val="18"/>
                            <w:lang w:val="en-US"/>
                          </w:rPr>
                          <w:t>KG</w:t>
                        </w:r>
                      </w:p>
                      <w:p w14:paraId="3F81102F" w14:textId="77777777" w:rsidR="00017E54" w:rsidRPr="0069569F"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Spitalgasse 3</w:t>
                        </w:r>
                      </w:p>
                      <w:p w14:paraId="5556B822" w14:textId="0325FD0D" w:rsidR="00017E54" w:rsidRPr="00664837"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www.vita-zahnfabrik.com</w:t>
                        </w:r>
                      </w:p>
                    </w:txbxContent>
                  </v:textbox>
                </v:shape>
                <v:shape id="Textfeld 4" o:spid="_x0000_s1042" type="#_x0000_t202" style="position:absolute;left:31369;top:-392;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E50CE3" w14:textId="77777777" w:rsidR="00017E54" w:rsidRPr="00CD1F21"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For questions, please contact:</w:t>
                        </w:r>
                      </w:p>
                      <w:p w14:paraId="4E2C54AE" w14:textId="3E414F68" w:rsidR="00017E54" w:rsidRPr="00CD1F21" w:rsidRDefault="00ED3A17"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 xml:space="preserve">Elena Schulz </w:t>
                        </w:r>
                      </w:p>
                      <w:p w14:paraId="15B9667D" w14:textId="72AB1B5B" w:rsidR="00017E54" w:rsidRPr="00CD1F21" w:rsidRDefault="00096850"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PR Coordinator</w:t>
                        </w:r>
                      </w:p>
                      <w:p w14:paraId="2DB0A618" w14:textId="01CCCEB8" w:rsidR="00A0390D" w:rsidRPr="00CD1F21" w:rsidRDefault="00017E54"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sidRPr="00CD1F21">
                          <w:rPr>
                            <w:rFonts w:cs="Arial"/>
                            <w:color w:val="FFFFFF" w:themeColor="background1"/>
                            <w:sz w:val="18"/>
                            <w:szCs w:val="18"/>
                            <w:lang w:val="en-US"/>
                          </w:rPr>
                          <w:t>e.schulz@vita-zahnfabrik.com</w:t>
                        </w:r>
                      </w:p>
                    </w:txbxContent>
                  </v:textbox>
                </v:shape>
              </v:group>
            </v:group>
          </w:pict>
        </mc:Fallback>
      </mc:AlternateContent>
    </w:r>
  </w:p>
  <w:p w14:paraId="23406BBE" w14:textId="5108BF26" w:rsidR="00017E54" w:rsidRPr="004937D9" w:rsidRDefault="00017E54" w:rsidP="00AD0C5D">
    <w:pPr>
      <w:pStyle w:val="Fuzeile"/>
      <w:rPr>
        <w:rFonts w:asciiTheme="minorHAnsi" w:hAnsiTheme="minorHAnsi"/>
      </w:rPr>
    </w:pPr>
  </w:p>
  <w:p w14:paraId="3C940603" w14:textId="362AB180" w:rsidR="00017E54" w:rsidRPr="004937D9" w:rsidRDefault="00017E54" w:rsidP="004937D9">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5794B" w14:textId="77777777" w:rsidR="00AB3952" w:rsidRDefault="00AB3952" w:rsidP="00604131">
      <w:r>
        <w:separator/>
      </w:r>
    </w:p>
    <w:p w14:paraId="41DAF336" w14:textId="77777777" w:rsidR="00AB3952" w:rsidRDefault="00AB3952" w:rsidP="00604131"/>
  </w:footnote>
  <w:footnote w:type="continuationSeparator" w:id="0">
    <w:p w14:paraId="31D5F473" w14:textId="77777777" w:rsidR="00AB3952" w:rsidRDefault="00AB3952" w:rsidP="00604131">
      <w:r>
        <w:continuationSeparator/>
      </w:r>
    </w:p>
    <w:p w14:paraId="780FA4B5" w14:textId="77777777" w:rsidR="00AB3952" w:rsidRDefault="00AB3952" w:rsidP="00604131"/>
  </w:footnote>
  <w:footnote w:type="continuationNotice" w:id="1">
    <w:p w14:paraId="1A5B8883" w14:textId="77777777" w:rsidR="00AB3952" w:rsidRDefault="00AB39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A1030" w14:textId="7DA1EA9A" w:rsidR="00017E54" w:rsidRPr="00AD0C5D" w:rsidRDefault="00017E54" w:rsidP="004E6107">
    <w:r>
      <w:rPr>
        <w:noProof/>
      </w:rPr>
      <mc:AlternateContent>
        <mc:Choice Requires="wps">
          <w:drawing>
            <wp:anchor distT="0" distB="0" distL="114300" distR="114300" simplePos="0" relativeHeight="251658251" behindDoc="0" locked="0" layoutInCell="1" allowOverlap="1" wp14:anchorId="16DAFC35" wp14:editId="47B20B82">
              <wp:simplePos x="0" y="0"/>
              <wp:positionH relativeFrom="column">
                <wp:posOffset>635</wp:posOffset>
              </wp:positionH>
              <wp:positionV relativeFrom="paragraph">
                <wp:posOffset>1008380</wp:posOffset>
              </wp:positionV>
              <wp:extent cx="6192000" cy="0"/>
              <wp:effectExtent l="0" t="0" r="18415" b="12700"/>
              <wp:wrapNone/>
              <wp:docPr id="44" name="Gerade Verbindung 44"/>
              <wp:cNvGraphicFramePr/>
              <a:graphic xmlns:a="http://schemas.openxmlformats.org/drawingml/2006/main">
                <a:graphicData uri="http://schemas.microsoft.com/office/word/2010/wordprocessingShape">
                  <wps:wsp>
                    <wps:cNvCnPr/>
                    <wps:spPr>
                      <a:xfrm>
                        <a:off x="0" y="0"/>
                        <a:ext cx="6192000"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A0F3D" id="Gerade Verbindung 4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9.4pt" to="487.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" strokecolor="#a5a5a5 [2092]">
              <v:stroke joinstyle="miter"/>
            </v:line>
          </w:pict>
        </mc:Fallback>
      </mc:AlternateContent>
    </w:r>
    <w:r w:rsidRPr="002F11D2">
      <w:rPr>
        <w:noProof/>
      </w:rPr>
      <w:drawing>
        <wp:anchor distT="0" distB="0" distL="114300" distR="114300" simplePos="0" relativeHeight="251658250" behindDoc="0" locked="0" layoutInCell="1" allowOverlap="1" wp14:anchorId="27D91B1E" wp14:editId="4EF22916">
          <wp:simplePos x="0" y="0"/>
          <wp:positionH relativeFrom="page">
            <wp:posOffset>6120765</wp:posOffset>
          </wp:positionH>
          <wp:positionV relativeFrom="page">
            <wp:posOffset>540385</wp:posOffset>
          </wp:positionV>
          <wp:extent cx="939600" cy="342000"/>
          <wp:effectExtent l="0" t="0" r="635" b="127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Pr="00AD0C5D">
      <w:rPr>
        <w:noProof/>
      </w:rPr>
      <mc:AlternateContent>
        <mc:Choice Requires="wps">
          <w:drawing>
            <wp:anchor distT="0" distB="0" distL="114300" distR="114300" simplePos="0" relativeHeight="251658247" behindDoc="0" locked="0" layoutInCell="1" allowOverlap="1" wp14:anchorId="3B1F0D01" wp14:editId="3142BB4D">
              <wp:simplePos x="0" y="0"/>
              <wp:positionH relativeFrom="column">
                <wp:posOffset>0</wp:posOffset>
              </wp:positionH>
              <wp:positionV relativeFrom="paragraph">
                <wp:posOffset>-635</wp:posOffset>
              </wp:positionV>
              <wp:extent cx="6172200" cy="0"/>
              <wp:effectExtent l="0" t="0" r="0" b="0"/>
              <wp:wrapNone/>
              <wp:docPr id="45" name="Gerade Verbindung 45"/>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10414" id="Gerade Verbindung 4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Pr="00AD0C5D">
      <w:rPr>
        <w:noProof/>
      </w:rPr>
      <mc:AlternateContent>
        <mc:Choice Requires="wps">
          <w:drawing>
            <wp:anchor distT="0" distB="0" distL="114300" distR="114300" simplePos="0" relativeHeight="251658249" behindDoc="0" locked="0" layoutInCell="1" allowOverlap="1" wp14:anchorId="68184DF0" wp14:editId="0772EFA5">
              <wp:simplePos x="0" y="0"/>
              <wp:positionH relativeFrom="page">
                <wp:posOffset>180340</wp:posOffset>
              </wp:positionH>
              <wp:positionV relativeFrom="page">
                <wp:posOffset>6769100</wp:posOffset>
              </wp:positionV>
              <wp:extent cx="115200" cy="0"/>
              <wp:effectExtent l="0" t="0" r="0" b="0"/>
              <wp:wrapNone/>
              <wp:docPr id="46"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8DA2E" id="Gerader Verbinder 10"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Pr="00AD0C5D">
      <w:rPr>
        <w:noProof/>
      </w:rPr>
      <mc:AlternateContent>
        <mc:Choice Requires="wps">
          <w:drawing>
            <wp:anchor distT="0" distB="0" distL="114300" distR="114300" simplePos="0" relativeHeight="251658248" behindDoc="0" locked="0" layoutInCell="1" allowOverlap="1" wp14:anchorId="5F603F4B" wp14:editId="0A68FC7D">
              <wp:simplePos x="0" y="0"/>
              <wp:positionH relativeFrom="page">
                <wp:posOffset>180340</wp:posOffset>
              </wp:positionH>
              <wp:positionV relativeFrom="page">
                <wp:posOffset>3564255</wp:posOffset>
              </wp:positionV>
              <wp:extent cx="115200" cy="0"/>
              <wp:effectExtent l="0" t="0" r="0" b="0"/>
              <wp:wrapNone/>
              <wp:docPr id="47"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3763D" id="Gerader Verbinder 9" o:spid="_x0000_s1026" style="position:absolute;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p w14:paraId="56A216AE" w14:textId="1E1A8BB8" w:rsidR="00017E54" w:rsidRPr="004E6107" w:rsidRDefault="00017E54" w:rsidP="004E61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EF5CC" w14:textId="5278DDD4" w:rsidR="00017E54" w:rsidRPr="00AD0C5D" w:rsidRDefault="00C60FD7" w:rsidP="00604131">
    <w:r>
      <w:rPr>
        <w:noProof/>
      </w:rPr>
      <mc:AlternateContent>
        <mc:Choice Requires="wps">
          <w:drawing>
            <wp:anchor distT="0" distB="0" distL="114300" distR="114300" simplePos="0" relativeHeight="251658245" behindDoc="0" locked="0" layoutInCell="1" allowOverlap="1" wp14:anchorId="0CA7285C" wp14:editId="620AAFEC">
              <wp:simplePos x="0" y="0"/>
              <wp:positionH relativeFrom="column">
                <wp:posOffset>1270</wp:posOffset>
              </wp:positionH>
              <wp:positionV relativeFrom="paragraph">
                <wp:posOffset>426720</wp:posOffset>
              </wp:positionV>
              <wp:extent cx="3427730" cy="557530"/>
              <wp:effectExtent l="0" t="0" r="1270" b="13970"/>
              <wp:wrapNone/>
              <wp:docPr id="31" name="Textfeld 31"/>
              <wp:cNvGraphicFramePr/>
              <a:graphic xmlns:a="http://schemas.openxmlformats.org/drawingml/2006/main">
                <a:graphicData uri="http://schemas.microsoft.com/office/word/2010/wordprocessingShape">
                  <wps:wsp>
                    <wps:cNvSpPr txBox="1"/>
                    <wps:spPr>
                      <a:xfrm>
                        <a:off x="0" y="0"/>
                        <a:ext cx="3427730" cy="557530"/>
                      </a:xfrm>
                      <a:prstGeom prst="rect">
                        <a:avLst/>
                      </a:prstGeom>
                      <a:noFill/>
                      <a:ln w="6350">
                        <a:noFill/>
                      </a:ln>
                    </wps:spPr>
                    <wps:txbx>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285C" id="_x0000_t202" coordsize="21600,21600" o:spt="202" path="m,l,21600r21600,l21600,xe">
              <v:stroke joinstyle="miter"/>
              <v:path gradientshapeok="t" o:connecttype="rect"/>
            </v:shapetype>
            <v:shape id="Textfeld 31" o:spid="_x0000_s1035" type="#_x0000_t202" style="position:absolute;margin-left:.1pt;margin-top:33.6pt;width:269.9pt;height:4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7DEQIAACM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" filled="f" stroked="f" strokeweight=".5pt">
              <v:textbox inset="0,0,0,0">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v:textbox>
            </v:shape>
          </w:pict>
        </mc:Fallback>
      </mc:AlternateContent>
    </w:r>
    <w:r w:rsidR="007147AC">
      <w:rPr>
        <w:noProof/>
      </w:rPr>
      <mc:AlternateContent>
        <mc:Choice Requires="wps">
          <w:drawing>
            <wp:anchor distT="0" distB="0" distL="114300" distR="114300" simplePos="0" relativeHeight="251658244" behindDoc="0" locked="0" layoutInCell="1" allowOverlap="1" wp14:anchorId="18041B8B" wp14:editId="19E192FA">
              <wp:simplePos x="0" y="0"/>
              <wp:positionH relativeFrom="column">
                <wp:posOffset>635</wp:posOffset>
              </wp:positionH>
              <wp:positionV relativeFrom="paragraph">
                <wp:posOffset>977900</wp:posOffset>
              </wp:positionV>
              <wp:extent cx="6191885" cy="0"/>
              <wp:effectExtent l="0" t="0" r="18415" b="12700"/>
              <wp:wrapNone/>
              <wp:docPr id="30" name="Gerade Verbindung 30"/>
              <wp:cNvGraphicFramePr/>
              <a:graphic xmlns:a="http://schemas.openxmlformats.org/drawingml/2006/main">
                <a:graphicData uri="http://schemas.microsoft.com/office/word/2010/wordprocessingShape">
                  <wps:wsp>
                    <wps:cNvCnPr/>
                    <wps:spPr>
                      <a:xfrm>
                        <a:off x="0" y="0"/>
                        <a:ext cx="6191885"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CCD3E" id="Gerade Verbindung 3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7pt" to="48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" strokecolor="#a5a5a5 [2092]">
              <v:stroke joinstyle="miter"/>
            </v:line>
          </w:pict>
        </mc:Fallback>
      </mc:AlternateContent>
    </w:r>
    <w:r w:rsidR="007147AC" w:rsidRPr="002F11D2">
      <w:rPr>
        <w:noProof/>
      </w:rPr>
      <w:drawing>
        <wp:anchor distT="0" distB="0" distL="114300" distR="114300" simplePos="0" relativeHeight="251658243" behindDoc="0" locked="0" layoutInCell="1" allowOverlap="1" wp14:anchorId="7A4266DE" wp14:editId="01E2E34A">
          <wp:simplePos x="0" y="0"/>
          <wp:positionH relativeFrom="page">
            <wp:posOffset>6120765</wp:posOffset>
          </wp:positionH>
          <wp:positionV relativeFrom="page">
            <wp:posOffset>509905</wp:posOffset>
          </wp:positionV>
          <wp:extent cx="939600" cy="342000"/>
          <wp:effectExtent l="0" t="0" r="635"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00017E54" w:rsidRPr="00AD0C5D">
      <w:rPr>
        <w:noProof/>
      </w:rPr>
      <mc:AlternateContent>
        <mc:Choice Requires="wps">
          <w:drawing>
            <wp:anchor distT="0" distB="0" distL="114300" distR="114300" simplePos="0" relativeHeight="251658240" behindDoc="0" locked="0" layoutInCell="1" allowOverlap="1" wp14:anchorId="53D3BEA3" wp14:editId="13C3E279">
              <wp:simplePos x="0" y="0"/>
              <wp:positionH relativeFrom="column">
                <wp:posOffset>0</wp:posOffset>
              </wp:positionH>
              <wp:positionV relativeFrom="paragraph">
                <wp:posOffset>-635</wp:posOffset>
              </wp:positionV>
              <wp:extent cx="61722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9461D" id="Gerade Verbindung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00017E54" w:rsidRPr="00AD0C5D">
      <w:rPr>
        <w:noProof/>
      </w:rPr>
      <mc:AlternateContent>
        <mc:Choice Requires="wps">
          <w:drawing>
            <wp:anchor distT="0" distB="0" distL="114300" distR="114300" simplePos="0" relativeHeight="251658242" behindDoc="0" locked="0" layoutInCell="1" allowOverlap="1" wp14:anchorId="11B8E30A" wp14:editId="5CD3EB03">
              <wp:simplePos x="0" y="0"/>
              <wp:positionH relativeFrom="page">
                <wp:posOffset>180340</wp:posOffset>
              </wp:positionH>
              <wp:positionV relativeFrom="page">
                <wp:posOffset>6769100</wp:posOffset>
              </wp:positionV>
              <wp:extent cx="1152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8412D5" id="Gerader Verbinder 10"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00017E54" w:rsidRPr="00AD0C5D">
      <w:rPr>
        <w:noProof/>
      </w:rPr>
      <mc:AlternateContent>
        <mc:Choice Requires="wps">
          <w:drawing>
            <wp:anchor distT="0" distB="0" distL="114300" distR="114300" simplePos="0" relativeHeight="251658241" behindDoc="0" locked="0" layoutInCell="1" allowOverlap="1" wp14:anchorId="769158B9" wp14:editId="48EBAEA0">
              <wp:simplePos x="0" y="0"/>
              <wp:positionH relativeFrom="page">
                <wp:posOffset>180340</wp:posOffset>
              </wp:positionH>
              <wp:positionV relativeFrom="page">
                <wp:posOffset>3564255</wp:posOffset>
              </wp:positionV>
              <wp:extent cx="1152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6615C" id="Gerader Verbinder 9"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2021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6B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8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E5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08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96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2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E8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2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C3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94F2E"/>
    <w:multiLevelType w:val="hybridMultilevel"/>
    <w:tmpl w:val="0FE2B16A"/>
    <w:lvl w:ilvl="0" w:tplc="3DF44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6E025A"/>
    <w:multiLevelType w:val="hybridMultilevel"/>
    <w:tmpl w:val="3C7A8BD4"/>
    <w:lvl w:ilvl="0" w:tplc="61FECDE4">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F2272A"/>
    <w:multiLevelType w:val="hybridMultilevel"/>
    <w:tmpl w:val="1708CD9E"/>
    <w:lvl w:ilvl="0" w:tplc="F9E0BFF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6BD047C"/>
    <w:multiLevelType w:val="hybridMultilevel"/>
    <w:tmpl w:val="3CFC00E4"/>
    <w:lvl w:ilvl="0" w:tplc="CFAC78A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D561DC"/>
    <w:multiLevelType w:val="hybridMultilevel"/>
    <w:tmpl w:val="FA3EB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A272BC"/>
    <w:multiLevelType w:val="hybridMultilevel"/>
    <w:tmpl w:val="13A28518"/>
    <w:lvl w:ilvl="0" w:tplc="AE184D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501454"/>
    <w:multiLevelType w:val="hybridMultilevel"/>
    <w:tmpl w:val="58587D14"/>
    <w:lvl w:ilvl="0" w:tplc="5CC0AAD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E11D2E"/>
    <w:multiLevelType w:val="hybridMultilevel"/>
    <w:tmpl w:val="8DA44818"/>
    <w:lvl w:ilvl="0" w:tplc="AF4ECF1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3D41316"/>
    <w:multiLevelType w:val="hybridMultilevel"/>
    <w:tmpl w:val="EFFC21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B4267D"/>
    <w:multiLevelType w:val="hybridMultilevel"/>
    <w:tmpl w:val="8300F926"/>
    <w:lvl w:ilvl="0" w:tplc="45B8328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4013AE"/>
    <w:multiLevelType w:val="hybridMultilevel"/>
    <w:tmpl w:val="455AF15A"/>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375D9E"/>
    <w:multiLevelType w:val="hybridMultilevel"/>
    <w:tmpl w:val="678A98F4"/>
    <w:lvl w:ilvl="0" w:tplc="43C098FC">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5814C2"/>
    <w:multiLevelType w:val="hybridMultilevel"/>
    <w:tmpl w:val="347C0264"/>
    <w:lvl w:ilvl="0" w:tplc="4A2E3E5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EA2790"/>
    <w:multiLevelType w:val="multilevel"/>
    <w:tmpl w:val="E240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D24C6"/>
    <w:multiLevelType w:val="hybridMultilevel"/>
    <w:tmpl w:val="70C24146"/>
    <w:lvl w:ilvl="0" w:tplc="4CEA071C">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C1047D"/>
    <w:multiLevelType w:val="hybridMultilevel"/>
    <w:tmpl w:val="B4604B9E"/>
    <w:lvl w:ilvl="0" w:tplc="F34AE4B6">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4F1671"/>
    <w:multiLevelType w:val="hybridMultilevel"/>
    <w:tmpl w:val="111A84FE"/>
    <w:lvl w:ilvl="0" w:tplc="EF8080AE">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7D7F36"/>
    <w:multiLevelType w:val="hybridMultilevel"/>
    <w:tmpl w:val="7122A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DF3FDF"/>
    <w:multiLevelType w:val="hybridMultilevel"/>
    <w:tmpl w:val="CF06C136"/>
    <w:lvl w:ilvl="0" w:tplc="5CB864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D9B429F"/>
    <w:multiLevelType w:val="hybridMultilevel"/>
    <w:tmpl w:val="3260E6B0"/>
    <w:lvl w:ilvl="0" w:tplc="56EAA152">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491D0D"/>
    <w:multiLevelType w:val="hybridMultilevel"/>
    <w:tmpl w:val="61989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3F16320"/>
    <w:multiLevelType w:val="hybridMultilevel"/>
    <w:tmpl w:val="56601C06"/>
    <w:lvl w:ilvl="0" w:tplc="00CCCE3C">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7160A7"/>
    <w:multiLevelType w:val="hybridMultilevel"/>
    <w:tmpl w:val="81E25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B47D63"/>
    <w:multiLevelType w:val="hybridMultilevel"/>
    <w:tmpl w:val="EDF45608"/>
    <w:lvl w:ilvl="0" w:tplc="B50E4E3A">
      <w:start w:val="1"/>
      <w:numFmt w:val="bullet"/>
      <w:lvlText w:val="-"/>
      <w:lvlJc w:val="left"/>
      <w:pPr>
        <w:ind w:left="720" w:hanging="360"/>
      </w:pPr>
      <w:rPr>
        <w:rFonts w:ascii="Zurich LtCn BT" w:eastAsiaTheme="minorHAnsi" w:hAnsi="Zurich LtCn B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D14409"/>
    <w:multiLevelType w:val="hybridMultilevel"/>
    <w:tmpl w:val="2EB8CA96"/>
    <w:lvl w:ilvl="0" w:tplc="1E0CFD2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823163"/>
    <w:multiLevelType w:val="hybridMultilevel"/>
    <w:tmpl w:val="07C093FA"/>
    <w:lvl w:ilvl="0" w:tplc="7D989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165C25"/>
    <w:multiLevelType w:val="hybridMultilevel"/>
    <w:tmpl w:val="531819E4"/>
    <w:lvl w:ilvl="0" w:tplc="6D5E2D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F61344"/>
    <w:multiLevelType w:val="hybridMultilevel"/>
    <w:tmpl w:val="B5FC1C5C"/>
    <w:lvl w:ilvl="0" w:tplc="04FED1CA">
      <w:start w:val="1"/>
      <w:numFmt w:val="bullet"/>
      <w:pStyle w:val="Liste"/>
      <w:lvlText w:val=""/>
      <w:lvlJc w:val="left"/>
      <w:pPr>
        <w:tabs>
          <w:tab w:val="num" w:pos="170"/>
        </w:tabs>
        <w:ind w:left="170" w:hanging="170"/>
      </w:pPr>
      <w:rPr>
        <w:rFonts w:ascii="Wingdings" w:hAnsi="Wingdings" w:hint="default"/>
        <w:color w:val="DC006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C57A26"/>
    <w:multiLevelType w:val="hybridMultilevel"/>
    <w:tmpl w:val="F26E2150"/>
    <w:lvl w:ilvl="0" w:tplc="4D2E5C74">
      <w:start w:val="1"/>
      <w:numFmt w:val="bullet"/>
      <w:lvlText w:val="•"/>
      <w:lvlJc w:val="left"/>
      <w:pPr>
        <w:tabs>
          <w:tab w:val="num" w:pos="720"/>
        </w:tabs>
        <w:ind w:left="720" w:hanging="360"/>
      </w:pPr>
      <w:rPr>
        <w:rFonts w:ascii="Arial" w:hAnsi="Arial" w:cs="Times New Roman" w:hint="default"/>
      </w:rPr>
    </w:lvl>
    <w:lvl w:ilvl="1" w:tplc="2E78298E">
      <w:numFmt w:val="bullet"/>
      <w:lvlText w:val="•"/>
      <w:lvlJc w:val="left"/>
      <w:pPr>
        <w:tabs>
          <w:tab w:val="num" w:pos="1440"/>
        </w:tabs>
        <w:ind w:left="1440" w:hanging="360"/>
      </w:pPr>
      <w:rPr>
        <w:rFonts w:ascii="Arial" w:hAnsi="Arial" w:cs="Times New Roman" w:hint="default"/>
      </w:rPr>
    </w:lvl>
    <w:lvl w:ilvl="2" w:tplc="75FCDD78">
      <w:start w:val="1"/>
      <w:numFmt w:val="bullet"/>
      <w:lvlText w:val="•"/>
      <w:lvlJc w:val="left"/>
      <w:pPr>
        <w:tabs>
          <w:tab w:val="num" w:pos="2160"/>
        </w:tabs>
        <w:ind w:left="2160" w:hanging="360"/>
      </w:pPr>
      <w:rPr>
        <w:rFonts w:ascii="Arial" w:hAnsi="Arial" w:cs="Times New Roman" w:hint="default"/>
      </w:rPr>
    </w:lvl>
    <w:lvl w:ilvl="3" w:tplc="CBBA552E">
      <w:start w:val="1"/>
      <w:numFmt w:val="bullet"/>
      <w:lvlText w:val="•"/>
      <w:lvlJc w:val="left"/>
      <w:pPr>
        <w:tabs>
          <w:tab w:val="num" w:pos="2880"/>
        </w:tabs>
        <w:ind w:left="2880" w:hanging="360"/>
      </w:pPr>
      <w:rPr>
        <w:rFonts w:ascii="Arial" w:hAnsi="Arial" w:cs="Times New Roman" w:hint="default"/>
      </w:rPr>
    </w:lvl>
    <w:lvl w:ilvl="4" w:tplc="6164B6D6">
      <w:start w:val="1"/>
      <w:numFmt w:val="bullet"/>
      <w:lvlText w:val="•"/>
      <w:lvlJc w:val="left"/>
      <w:pPr>
        <w:tabs>
          <w:tab w:val="num" w:pos="3600"/>
        </w:tabs>
        <w:ind w:left="3600" w:hanging="360"/>
      </w:pPr>
      <w:rPr>
        <w:rFonts w:ascii="Arial" w:hAnsi="Arial" w:cs="Times New Roman" w:hint="default"/>
      </w:rPr>
    </w:lvl>
    <w:lvl w:ilvl="5" w:tplc="9EA47B78">
      <w:start w:val="1"/>
      <w:numFmt w:val="bullet"/>
      <w:lvlText w:val="•"/>
      <w:lvlJc w:val="left"/>
      <w:pPr>
        <w:tabs>
          <w:tab w:val="num" w:pos="4320"/>
        </w:tabs>
        <w:ind w:left="4320" w:hanging="360"/>
      </w:pPr>
      <w:rPr>
        <w:rFonts w:ascii="Arial" w:hAnsi="Arial" w:cs="Times New Roman" w:hint="default"/>
      </w:rPr>
    </w:lvl>
    <w:lvl w:ilvl="6" w:tplc="1DD6EC38">
      <w:start w:val="1"/>
      <w:numFmt w:val="bullet"/>
      <w:lvlText w:val="•"/>
      <w:lvlJc w:val="left"/>
      <w:pPr>
        <w:tabs>
          <w:tab w:val="num" w:pos="5040"/>
        </w:tabs>
        <w:ind w:left="5040" w:hanging="360"/>
      </w:pPr>
      <w:rPr>
        <w:rFonts w:ascii="Arial" w:hAnsi="Arial" w:cs="Times New Roman" w:hint="default"/>
      </w:rPr>
    </w:lvl>
    <w:lvl w:ilvl="7" w:tplc="A1D4B3E8">
      <w:start w:val="1"/>
      <w:numFmt w:val="bullet"/>
      <w:lvlText w:val="•"/>
      <w:lvlJc w:val="left"/>
      <w:pPr>
        <w:tabs>
          <w:tab w:val="num" w:pos="5760"/>
        </w:tabs>
        <w:ind w:left="5760" w:hanging="360"/>
      </w:pPr>
      <w:rPr>
        <w:rFonts w:ascii="Arial" w:hAnsi="Arial" w:cs="Times New Roman" w:hint="default"/>
      </w:rPr>
    </w:lvl>
    <w:lvl w:ilvl="8" w:tplc="75863BA2">
      <w:start w:val="1"/>
      <w:numFmt w:val="bullet"/>
      <w:lvlText w:val="•"/>
      <w:lvlJc w:val="left"/>
      <w:pPr>
        <w:tabs>
          <w:tab w:val="num" w:pos="6480"/>
        </w:tabs>
        <w:ind w:left="6480" w:hanging="360"/>
      </w:pPr>
      <w:rPr>
        <w:rFonts w:ascii="Arial" w:hAnsi="Arial" w:cs="Times New Roman" w:hint="default"/>
      </w:rPr>
    </w:lvl>
  </w:abstractNum>
  <w:num w:numId="1" w16cid:durableId="424351183">
    <w:abstractNumId w:val="12"/>
  </w:num>
  <w:num w:numId="2" w16cid:durableId="963538434">
    <w:abstractNumId w:val="35"/>
  </w:num>
  <w:num w:numId="3" w16cid:durableId="1236549222">
    <w:abstractNumId w:val="17"/>
  </w:num>
  <w:num w:numId="4" w16cid:durableId="1039890464">
    <w:abstractNumId w:val="0"/>
  </w:num>
  <w:num w:numId="5" w16cid:durableId="2046563628">
    <w:abstractNumId w:val="1"/>
  </w:num>
  <w:num w:numId="6" w16cid:durableId="1822381302">
    <w:abstractNumId w:val="2"/>
  </w:num>
  <w:num w:numId="7" w16cid:durableId="1877042022">
    <w:abstractNumId w:val="3"/>
  </w:num>
  <w:num w:numId="8" w16cid:durableId="1816413955">
    <w:abstractNumId w:val="8"/>
  </w:num>
  <w:num w:numId="9" w16cid:durableId="1582449525">
    <w:abstractNumId w:val="4"/>
  </w:num>
  <w:num w:numId="10" w16cid:durableId="1694456436">
    <w:abstractNumId w:val="5"/>
  </w:num>
  <w:num w:numId="11" w16cid:durableId="207569683">
    <w:abstractNumId w:val="6"/>
  </w:num>
  <w:num w:numId="12" w16cid:durableId="1374496648">
    <w:abstractNumId w:val="7"/>
  </w:num>
  <w:num w:numId="13" w16cid:durableId="880364649">
    <w:abstractNumId w:val="9"/>
  </w:num>
  <w:num w:numId="14" w16cid:durableId="426081107">
    <w:abstractNumId w:val="21"/>
  </w:num>
  <w:num w:numId="15" w16cid:durableId="1086340242">
    <w:abstractNumId w:val="20"/>
  </w:num>
  <w:num w:numId="16" w16cid:durableId="214002917">
    <w:abstractNumId w:val="24"/>
  </w:num>
  <w:num w:numId="17" w16cid:durableId="178742388">
    <w:abstractNumId w:val="37"/>
  </w:num>
  <w:num w:numId="18" w16cid:durableId="688142652">
    <w:abstractNumId w:val="31"/>
  </w:num>
  <w:num w:numId="19" w16cid:durableId="1694839260">
    <w:abstractNumId w:val="25"/>
  </w:num>
  <w:num w:numId="20" w16cid:durableId="1688173884">
    <w:abstractNumId w:val="16"/>
  </w:num>
  <w:num w:numId="21" w16cid:durableId="1179657325">
    <w:abstractNumId w:val="19"/>
  </w:num>
  <w:num w:numId="22" w16cid:durableId="1159998908">
    <w:abstractNumId w:val="18"/>
  </w:num>
  <w:num w:numId="23" w16cid:durableId="953252203">
    <w:abstractNumId w:val="30"/>
  </w:num>
  <w:num w:numId="24" w16cid:durableId="899174486">
    <w:abstractNumId w:val="29"/>
  </w:num>
  <w:num w:numId="25" w16cid:durableId="1942251398">
    <w:abstractNumId w:val="15"/>
  </w:num>
  <w:num w:numId="26" w16cid:durableId="9651642">
    <w:abstractNumId w:val="22"/>
  </w:num>
  <w:num w:numId="27" w16cid:durableId="1941258382">
    <w:abstractNumId w:val="36"/>
  </w:num>
  <w:num w:numId="28" w16cid:durableId="1947957709">
    <w:abstractNumId w:val="26"/>
  </w:num>
  <w:num w:numId="29" w16cid:durableId="658382994">
    <w:abstractNumId w:val="11"/>
  </w:num>
  <w:num w:numId="30" w16cid:durableId="127825283">
    <w:abstractNumId w:val="14"/>
  </w:num>
  <w:num w:numId="31" w16cid:durableId="440302772">
    <w:abstractNumId w:val="33"/>
  </w:num>
  <w:num w:numId="32" w16cid:durableId="1209681150">
    <w:abstractNumId w:val="38"/>
  </w:num>
  <w:num w:numId="33" w16cid:durableId="1117405684">
    <w:abstractNumId w:val="13"/>
  </w:num>
  <w:num w:numId="34" w16cid:durableId="259727045">
    <w:abstractNumId w:val="10"/>
  </w:num>
  <w:num w:numId="35" w16cid:durableId="454760536">
    <w:abstractNumId w:val="34"/>
  </w:num>
  <w:num w:numId="36" w16cid:durableId="1608929704">
    <w:abstractNumId w:val="27"/>
  </w:num>
  <w:num w:numId="37" w16cid:durableId="95639493">
    <w:abstractNumId w:val="32"/>
  </w:num>
  <w:num w:numId="38" w16cid:durableId="1463503677">
    <w:abstractNumId w:val="28"/>
  </w:num>
  <w:num w:numId="39" w16cid:durableId="569791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xMjS3NDe2NDayMDFW0lEKTi0uzszPAykwrAUAYBFvMywAAAA="/>
  </w:docVars>
  <w:rsids>
    <w:rsidRoot w:val="00841C53"/>
    <w:rsid w:val="000029FE"/>
    <w:rsid w:val="00002A79"/>
    <w:rsid w:val="00003243"/>
    <w:rsid w:val="00003FF6"/>
    <w:rsid w:val="00012232"/>
    <w:rsid w:val="0001566C"/>
    <w:rsid w:val="00016883"/>
    <w:rsid w:val="00017E54"/>
    <w:rsid w:val="000206F9"/>
    <w:rsid w:val="00020B93"/>
    <w:rsid w:val="000226F4"/>
    <w:rsid w:val="000233B9"/>
    <w:rsid w:val="00023579"/>
    <w:rsid w:val="000236DF"/>
    <w:rsid w:val="0002607B"/>
    <w:rsid w:val="00026A65"/>
    <w:rsid w:val="00027038"/>
    <w:rsid w:val="0002706A"/>
    <w:rsid w:val="0002721B"/>
    <w:rsid w:val="0002798E"/>
    <w:rsid w:val="000309D4"/>
    <w:rsid w:val="00031172"/>
    <w:rsid w:val="000340E9"/>
    <w:rsid w:val="00035B41"/>
    <w:rsid w:val="000361BB"/>
    <w:rsid w:val="00040DFD"/>
    <w:rsid w:val="000435EE"/>
    <w:rsid w:val="00043797"/>
    <w:rsid w:val="0004394B"/>
    <w:rsid w:val="00043B54"/>
    <w:rsid w:val="00043BC2"/>
    <w:rsid w:val="000447F3"/>
    <w:rsid w:val="00044E10"/>
    <w:rsid w:val="00044E5A"/>
    <w:rsid w:val="00044EC4"/>
    <w:rsid w:val="0004571E"/>
    <w:rsid w:val="0004615D"/>
    <w:rsid w:val="000469DB"/>
    <w:rsid w:val="00050579"/>
    <w:rsid w:val="0005294D"/>
    <w:rsid w:val="00052FC9"/>
    <w:rsid w:val="00055215"/>
    <w:rsid w:val="0005526E"/>
    <w:rsid w:val="00056669"/>
    <w:rsid w:val="0005752C"/>
    <w:rsid w:val="00057543"/>
    <w:rsid w:val="00060D65"/>
    <w:rsid w:val="000619FB"/>
    <w:rsid w:val="00062528"/>
    <w:rsid w:val="0006259D"/>
    <w:rsid w:val="00064242"/>
    <w:rsid w:val="0006505B"/>
    <w:rsid w:val="00066FC3"/>
    <w:rsid w:val="000675E0"/>
    <w:rsid w:val="0006782D"/>
    <w:rsid w:val="0007044C"/>
    <w:rsid w:val="00076FC9"/>
    <w:rsid w:val="000776ED"/>
    <w:rsid w:val="00080127"/>
    <w:rsid w:val="0008124F"/>
    <w:rsid w:val="00082F9A"/>
    <w:rsid w:val="0008347E"/>
    <w:rsid w:val="00083666"/>
    <w:rsid w:val="00084B0E"/>
    <w:rsid w:val="00086C4B"/>
    <w:rsid w:val="00086EB8"/>
    <w:rsid w:val="0008760F"/>
    <w:rsid w:val="00090846"/>
    <w:rsid w:val="000908F0"/>
    <w:rsid w:val="00091742"/>
    <w:rsid w:val="000917FB"/>
    <w:rsid w:val="0009595A"/>
    <w:rsid w:val="00096850"/>
    <w:rsid w:val="000A1D32"/>
    <w:rsid w:val="000A2789"/>
    <w:rsid w:val="000A2CDA"/>
    <w:rsid w:val="000A375D"/>
    <w:rsid w:val="000A73C6"/>
    <w:rsid w:val="000A7A4C"/>
    <w:rsid w:val="000B00A2"/>
    <w:rsid w:val="000B318C"/>
    <w:rsid w:val="000B3B58"/>
    <w:rsid w:val="000B3F29"/>
    <w:rsid w:val="000B4192"/>
    <w:rsid w:val="000B4DE7"/>
    <w:rsid w:val="000B5F84"/>
    <w:rsid w:val="000C0309"/>
    <w:rsid w:val="000C0DA8"/>
    <w:rsid w:val="000C4BF9"/>
    <w:rsid w:val="000C646B"/>
    <w:rsid w:val="000C6CC7"/>
    <w:rsid w:val="000D2BF4"/>
    <w:rsid w:val="000D36CA"/>
    <w:rsid w:val="000D413A"/>
    <w:rsid w:val="000D469A"/>
    <w:rsid w:val="000D508F"/>
    <w:rsid w:val="000D56FF"/>
    <w:rsid w:val="000D768D"/>
    <w:rsid w:val="000E1035"/>
    <w:rsid w:val="000E4793"/>
    <w:rsid w:val="000E6203"/>
    <w:rsid w:val="000E6EDF"/>
    <w:rsid w:val="000E74EC"/>
    <w:rsid w:val="000F21D6"/>
    <w:rsid w:val="000F2830"/>
    <w:rsid w:val="000F3B49"/>
    <w:rsid w:val="000F3CE4"/>
    <w:rsid w:val="000F3E89"/>
    <w:rsid w:val="00100291"/>
    <w:rsid w:val="00100F67"/>
    <w:rsid w:val="00102181"/>
    <w:rsid w:val="0010316D"/>
    <w:rsid w:val="00104BAD"/>
    <w:rsid w:val="001067EF"/>
    <w:rsid w:val="00107F2D"/>
    <w:rsid w:val="00110484"/>
    <w:rsid w:val="0011114D"/>
    <w:rsid w:val="00112611"/>
    <w:rsid w:val="001157EF"/>
    <w:rsid w:val="001212D0"/>
    <w:rsid w:val="00124BE9"/>
    <w:rsid w:val="001269F9"/>
    <w:rsid w:val="00126ACE"/>
    <w:rsid w:val="0013103B"/>
    <w:rsid w:val="00131670"/>
    <w:rsid w:val="00131FD0"/>
    <w:rsid w:val="00132C2D"/>
    <w:rsid w:val="00137137"/>
    <w:rsid w:val="0013783A"/>
    <w:rsid w:val="00140A8F"/>
    <w:rsid w:val="00140E8F"/>
    <w:rsid w:val="00140F35"/>
    <w:rsid w:val="00141092"/>
    <w:rsid w:val="001413C3"/>
    <w:rsid w:val="001431BD"/>
    <w:rsid w:val="00143234"/>
    <w:rsid w:val="00143E68"/>
    <w:rsid w:val="00144789"/>
    <w:rsid w:val="00144CEF"/>
    <w:rsid w:val="00145361"/>
    <w:rsid w:val="00145483"/>
    <w:rsid w:val="001468DF"/>
    <w:rsid w:val="00155B32"/>
    <w:rsid w:val="00157032"/>
    <w:rsid w:val="00160F10"/>
    <w:rsid w:val="00161783"/>
    <w:rsid w:val="00163E2B"/>
    <w:rsid w:val="00164B86"/>
    <w:rsid w:val="001655C9"/>
    <w:rsid w:val="00170A2F"/>
    <w:rsid w:val="00175585"/>
    <w:rsid w:val="00175C15"/>
    <w:rsid w:val="00180A36"/>
    <w:rsid w:val="00181A7B"/>
    <w:rsid w:val="00182AEC"/>
    <w:rsid w:val="00182EC4"/>
    <w:rsid w:val="001858E7"/>
    <w:rsid w:val="0018619D"/>
    <w:rsid w:val="001871EB"/>
    <w:rsid w:val="00187200"/>
    <w:rsid w:val="0019085A"/>
    <w:rsid w:val="001908C1"/>
    <w:rsid w:val="00190918"/>
    <w:rsid w:val="001909DC"/>
    <w:rsid w:val="0019535B"/>
    <w:rsid w:val="001956CE"/>
    <w:rsid w:val="00195A6B"/>
    <w:rsid w:val="00195BE5"/>
    <w:rsid w:val="00195E49"/>
    <w:rsid w:val="001970B6"/>
    <w:rsid w:val="001A5BAB"/>
    <w:rsid w:val="001A658A"/>
    <w:rsid w:val="001A6705"/>
    <w:rsid w:val="001B1D24"/>
    <w:rsid w:val="001B694F"/>
    <w:rsid w:val="001B76F8"/>
    <w:rsid w:val="001C16DE"/>
    <w:rsid w:val="001C2C8C"/>
    <w:rsid w:val="001C4CC4"/>
    <w:rsid w:val="001C5FFD"/>
    <w:rsid w:val="001C67AF"/>
    <w:rsid w:val="001C68EB"/>
    <w:rsid w:val="001D0A56"/>
    <w:rsid w:val="001D1B7A"/>
    <w:rsid w:val="001D1E64"/>
    <w:rsid w:val="001D39F4"/>
    <w:rsid w:val="001D64C2"/>
    <w:rsid w:val="001D6EF9"/>
    <w:rsid w:val="001D75F1"/>
    <w:rsid w:val="001E00EE"/>
    <w:rsid w:val="001E0C14"/>
    <w:rsid w:val="001E2E25"/>
    <w:rsid w:val="001E312B"/>
    <w:rsid w:val="001E3D1F"/>
    <w:rsid w:val="001E4AD8"/>
    <w:rsid w:val="001E7918"/>
    <w:rsid w:val="001F19DB"/>
    <w:rsid w:val="001F26F1"/>
    <w:rsid w:val="001F2AED"/>
    <w:rsid w:val="001F45DB"/>
    <w:rsid w:val="001F4E0B"/>
    <w:rsid w:val="001F6706"/>
    <w:rsid w:val="001F6729"/>
    <w:rsid w:val="00200A29"/>
    <w:rsid w:val="00202331"/>
    <w:rsid w:val="00202E21"/>
    <w:rsid w:val="00202F29"/>
    <w:rsid w:val="0020358E"/>
    <w:rsid w:val="00203B4D"/>
    <w:rsid w:val="00203B74"/>
    <w:rsid w:val="002055F2"/>
    <w:rsid w:val="002055FF"/>
    <w:rsid w:val="00206249"/>
    <w:rsid w:val="002111F4"/>
    <w:rsid w:val="002121B4"/>
    <w:rsid w:val="00212775"/>
    <w:rsid w:val="002136D7"/>
    <w:rsid w:val="00213702"/>
    <w:rsid w:val="00213C45"/>
    <w:rsid w:val="00217498"/>
    <w:rsid w:val="00217583"/>
    <w:rsid w:val="00220948"/>
    <w:rsid w:val="00220D51"/>
    <w:rsid w:val="0022188F"/>
    <w:rsid w:val="00225521"/>
    <w:rsid w:val="00225AC3"/>
    <w:rsid w:val="00226B33"/>
    <w:rsid w:val="00227247"/>
    <w:rsid w:val="00231659"/>
    <w:rsid w:val="00234EDB"/>
    <w:rsid w:val="00236A2E"/>
    <w:rsid w:val="00236BDC"/>
    <w:rsid w:val="002372FF"/>
    <w:rsid w:val="00237CF7"/>
    <w:rsid w:val="00240C96"/>
    <w:rsid w:val="002411A9"/>
    <w:rsid w:val="002415FC"/>
    <w:rsid w:val="00241A24"/>
    <w:rsid w:val="00241E6F"/>
    <w:rsid w:val="00244204"/>
    <w:rsid w:val="002447B0"/>
    <w:rsid w:val="002478BB"/>
    <w:rsid w:val="00251952"/>
    <w:rsid w:val="00251D81"/>
    <w:rsid w:val="00256813"/>
    <w:rsid w:val="0026245E"/>
    <w:rsid w:val="00263C38"/>
    <w:rsid w:val="00263F8F"/>
    <w:rsid w:val="002657E3"/>
    <w:rsid w:val="00265AA3"/>
    <w:rsid w:val="00265D83"/>
    <w:rsid w:val="00266949"/>
    <w:rsid w:val="00273275"/>
    <w:rsid w:val="00273FD1"/>
    <w:rsid w:val="00274C32"/>
    <w:rsid w:val="00276C55"/>
    <w:rsid w:val="00276D9D"/>
    <w:rsid w:val="0028005F"/>
    <w:rsid w:val="002801ED"/>
    <w:rsid w:val="00281F84"/>
    <w:rsid w:val="0028528D"/>
    <w:rsid w:val="00285EC3"/>
    <w:rsid w:val="00286463"/>
    <w:rsid w:val="00290721"/>
    <w:rsid w:val="00290C18"/>
    <w:rsid w:val="0029136A"/>
    <w:rsid w:val="00295152"/>
    <w:rsid w:val="00295A5E"/>
    <w:rsid w:val="00295D14"/>
    <w:rsid w:val="00296C9B"/>
    <w:rsid w:val="002A07B5"/>
    <w:rsid w:val="002A14BC"/>
    <w:rsid w:val="002A3AA2"/>
    <w:rsid w:val="002A6540"/>
    <w:rsid w:val="002B4379"/>
    <w:rsid w:val="002B5DAF"/>
    <w:rsid w:val="002B6B52"/>
    <w:rsid w:val="002B71DE"/>
    <w:rsid w:val="002C018F"/>
    <w:rsid w:val="002C1619"/>
    <w:rsid w:val="002C1719"/>
    <w:rsid w:val="002C218A"/>
    <w:rsid w:val="002C37BD"/>
    <w:rsid w:val="002C3B54"/>
    <w:rsid w:val="002C4C19"/>
    <w:rsid w:val="002D020F"/>
    <w:rsid w:val="002D034F"/>
    <w:rsid w:val="002D1149"/>
    <w:rsid w:val="002D226B"/>
    <w:rsid w:val="002D2530"/>
    <w:rsid w:val="002D3298"/>
    <w:rsid w:val="002D37C4"/>
    <w:rsid w:val="002D4FBC"/>
    <w:rsid w:val="002D744C"/>
    <w:rsid w:val="002E017E"/>
    <w:rsid w:val="002E1E84"/>
    <w:rsid w:val="002E320D"/>
    <w:rsid w:val="002E5243"/>
    <w:rsid w:val="002E6889"/>
    <w:rsid w:val="002E6997"/>
    <w:rsid w:val="002F11D2"/>
    <w:rsid w:val="002F1A19"/>
    <w:rsid w:val="002F2083"/>
    <w:rsid w:val="002F332F"/>
    <w:rsid w:val="002F4EB0"/>
    <w:rsid w:val="002F5019"/>
    <w:rsid w:val="002F7E16"/>
    <w:rsid w:val="0030113E"/>
    <w:rsid w:val="00304332"/>
    <w:rsid w:val="0030653B"/>
    <w:rsid w:val="0030794F"/>
    <w:rsid w:val="00307ADB"/>
    <w:rsid w:val="00310723"/>
    <w:rsid w:val="00310E07"/>
    <w:rsid w:val="00311E10"/>
    <w:rsid w:val="00312EBA"/>
    <w:rsid w:val="00313389"/>
    <w:rsid w:val="00315994"/>
    <w:rsid w:val="00317196"/>
    <w:rsid w:val="003173C5"/>
    <w:rsid w:val="003205A1"/>
    <w:rsid w:val="003210F1"/>
    <w:rsid w:val="00324A28"/>
    <w:rsid w:val="00324CC4"/>
    <w:rsid w:val="0032576A"/>
    <w:rsid w:val="00325C07"/>
    <w:rsid w:val="00325F45"/>
    <w:rsid w:val="003272A9"/>
    <w:rsid w:val="0033081C"/>
    <w:rsid w:val="00330BA3"/>
    <w:rsid w:val="003345DA"/>
    <w:rsid w:val="00336AD6"/>
    <w:rsid w:val="00340800"/>
    <w:rsid w:val="003428B5"/>
    <w:rsid w:val="003476E4"/>
    <w:rsid w:val="00351592"/>
    <w:rsid w:val="0035250F"/>
    <w:rsid w:val="00353C62"/>
    <w:rsid w:val="00354122"/>
    <w:rsid w:val="003552E8"/>
    <w:rsid w:val="00356543"/>
    <w:rsid w:val="00356D8A"/>
    <w:rsid w:val="003621DA"/>
    <w:rsid w:val="0036720C"/>
    <w:rsid w:val="00367F29"/>
    <w:rsid w:val="00370FFF"/>
    <w:rsid w:val="003711CF"/>
    <w:rsid w:val="00371307"/>
    <w:rsid w:val="00373F62"/>
    <w:rsid w:val="003747C8"/>
    <w:rsid w:val="00377527"/>
    <w:rsid w:val="0037778F"/>
    <w:rsid w:val="0037780E"/>
    <w:rsid w:val="00377B64"/>
    <w:rsid w:val="0038366C"/>
    <w:rsid w:val="003857CC"/>
    <w:rsid w:val="00386D47"/>
    <w:rsid w:val="00390862"/>
    <w:rsid w:val="003919B1"/>
    <w:rsid w:val="00392434"/>
    <w:rsid w:val="0039379F"/>
    <w:rsid w:val="00395399"/>
    <w:rsid w:val="003A02B5"/>
    <w:rsid w:val="003A04D5"/>
    <w:rsid w:val="003A0F55"/>
    <w:rsid w:val="003A127A"/>
    <w:rsid w:val="003A2805"/>
    <w:rsid w:val="003A5191"/>
    <w:rsid w:val="003A65BB"/>
    <w:rsid w:val="003A65DA"/>
    <w:rsid w:val="003A70C7"/>
    <w:rsid w:val="003A7B1B"/>
    <w:rsid w:val="003B0D3E"/>
    <w:rsid w:val="003B1CD2"/>
    <w:rsid w:val="003B3D22"/>
    <w:rsid w:val="003B4075"/>
    <w:rsid w:val="003B4E21"/>
    <w:rsid w:val="003B63C4"/>
    <w:rsid w:val="003B6A3B"/>
    <w:rsid w:val="003C0564"/>
    <w:rsid w:val="003C0F65"/>
    <w:rsid w:val="003C1220"/>
    <w:rsid w:val="003C12D4"/>
    <w:rsid w:val="003C2A06"/>
    <w:rsid w:val="003C3D69"/>
    <w:rsid w:val="003C3E1D"/>
    <w:rsid w:val="003C6439"/>
    <w:rsid w:val="003C6452"/>
    <w:rsid w:val="003D0A9E"/>
    <w:rsid w:val="003D28EA"/>
    <w:rsid w:val="003D7A86"/>
    <w:rsid w:val="003E214F"/>
    <w:rsid w:val="003E3A22"/>
    <w:rsid w:val="003E3E7D"/>
    <w:rsid w:val="003E41BC"/>
    <w:rsid w:val="003E4484"/>
    <w:rsid w:val="003F03D1"/>
    <w:rsid w:val="003F1210"/>
    <w:rsid w:val="003F1385"/>
    <w:rsid w:val="003F3826"/>
    <w:rsid w:val="003F72A8"/>
    <w:rsid w:val="003F7D9B"/>
    <w:rsid w:val="004002AD"/>
    <w:rsid w:val="004023E6"/>
    <w:rsid w:val="00402D11"/>
    <w:rsid w:val="00402F9A"/>
    <w:rsid w:val="004057EA"/>
    <w:rsid w:val="004063F6"/>
    <w:rsid w:val="00410E07"/>
    <w:rsid w:val="00412AD3"/>
    <w:rsid w:val="004143D9"/>
    <w:rsid w:val="004158C3"/>
    <w:rsid w:val="00415AD8"/>
    <w:rsid w:val="00415C20"/>
    <w:rsid w:val="004204F4"/>
    <w:rsid w:val="00420ED7"/>
    <w:rsid w:val="004217C8"/>
    <w:rsid w:val="0042316A"/>
    <w:rsid w:val="00423C25"/>
    <w:rsid w:val="0042469A"/>
    <w:rsid w:val="00424A56"/>
    <w:rsid w:val="00426C65"/>
    <w:rsid w:val="00427743"/>
    <w:rsid w:val="00431300"/>
    <w:rsid w:val="00432649"/>
    <w:rsid w:val="00435849"/>
    <w:rsid w:val="00440851"/>
    <w:rsid w:val="00441C48"/>
    <w:rsid w:val="00443293"/>
    <w:rsid w:val="00443BFA"/>
    <w:rsid w:val="004470E5"/>
    <w:rsid w:val="00450E40"/>
    <w:rsid w:val="00450E79"/>
    <w:rsid w:val="004555EA"/>
    <w:rsid w:val="00463BCA"/>
    <w:rsid w:val="0046408C"/>
    <w:rsid w:val="00465331"/>
    <w:rsid w:val="00466B17"/>
    <w:rsid w:val="004727B7"/>
    <w:rsid w:val="00474670"/>
    <w:rsid w:val="004765C6"/>
    <w:rsid w:val="00477430"/>
    <w:rsid w:val="00480715"/>
    <w:rsid w:val="00482F80"/>
    <w:rsid w:val="00483287"/>
    <w:rsid w:val="004856BD"/>
    <w:rsid w:val="004864CC"/>
    <w:rsid w:val="00487743"/>
    <w:rsid w:val="00490A4B"/>
    <w:rsid w:val="0049268C"/>
    <w:rsid w:val="004937D9"/>
    <w:rsid w:val="00493A87"/>
    <w:rsid w:val="004948AE"/>
    <w:rsid w:val="00495CA6"/>
    <w:rsid w:val="004965E1"/>
    <w:rsid w:val="00496AA2"/>
    <w:rsid w:val="00496CE0"/>
    <w:rsid w:val="00497AD6"/>
    <w:rsid w:val="004A1964"/>
    <w:rsid w:val="004A1992"/>
    <w:rsid w:val="004A1E61"/>
    <w:rsid w:val="004A4FFE"/>
    <w:rsid w:val="004A634C"/>
    <w:rsid w:val="004A6EB0"/>
    <w:rsid w:val="004A767C"/>
    <w:rsid w:val="004B0645"/>
    <w:rsid w:val="004B23EA"/>
    <w:rsid w:val="004B3B50"/>
    <w:rsid w:val="004B3EE7"/>
    <w:rsid w:val="004B4A96"/>
    <w:rsid w:val="004B560B"/>
    <w:rsid w:val="004B7486"/>
    <w:rsid w:val="004C0246"/>
    <w:rsid w:val="004C1029"/>
    <w:rsid w:val="004C11CA"/>
    <w:rsid w:val="004C17AE"/>
    <w:rsid w:val="004C2064"/>
    <w:rsid w:val="004C329F"/>
    <w:rsid w:val="004C39FD"/>
    <w:rsid w:val="004C3DCE"/>
    <w:rsid w:val="004C4097"/>
    <w:rsid w:val="004C732C"/>
    <w:rsid w:val="004C7C75"/>
    <w:rsid w:val="004C7E2F"/>
    <w:rsid w:val="004C7EB0"/>
    <w:rsid w:val="004D1923"/>
    <w:rsid w:val="004D3068"/>
    <w:rsid w:val="004D4B47"/>
    <w:rsid w:val="004D66DC"/>
    <w:rsid w:val="004D67B5"/>
    <w:rsid w:val="004D7AB3"/>
    <w:rsid w:val="004E1D47"/>
    <w:rsid w:val="004E2D35"/>
    <w:rsid w:val="004E4E1B"/>
    <w:rsid w:val="004E515B"/>
    <w:rsid w:val="004E6107"/>
    <w:rsid w:val="004E6966"/>
    <w:rsid w:val="004E6AEC"/>
    <w:rsid w:val="004E6EFF"/>
    <w:rsid w:val="004F1D41"/>
    <w:rsid w:val="004F2857"/>
    <w:rsid w:val="004F43DF"/>
    <w:rsid w:val="004F5325"/>
    <w:rsid w:val="004F75D9"/>
    <w:rsid w:val="00500228"/>
    <w:rsid w:val="00500320"/>
    <w:rsid w:val="0050039C"/>
    <w:rsid w:val="00502370"/>
    <w:rsid w:val="005030B2"/>
    <w:rsid w:val="00503912"/>
    <w:rsid w:val="00503FE1"/>
    <w:rsid w:val="005052A9"/>
    <w:rsid w:val="00505E59"/>
    <w:rsid w:val="00506C33"/>
    <w:rsid w:val="00510D51"/>
    <w:rsid w:val="0051120C"/>
    <w:rsid w:val="00511B80"/>
    <w:rsid w:val="00511C03"/>
    <w:rsid w:val="00515236"/>
    <w:rsid w:val="00517FC8"/>
    <w:rsid w:val="005200E2"/>
    <w:rsid w:val="005203CA"/>
    <w:rsid w:val="00520FAD"/>
    <w:rsid w:val="00522100"/>
    <w:rsid w:val="00526300"/>
    <w:rsid w:val="0052705E"/>
    <w:rsid w:val="005318CB"/>
    <w:rsid w:val="005350C8"/>
    <w:rsid w:val="00536323"/>
    <w:rsid w:val="00540E54"/>
    <w:rsid w:val="00541DA4"/>
    <w:rsid w:val="005444C2"/>
    <w:rsid w:val="0054508E"/>
    <w:rsid w:val="0055074B"/>
    <w:rsid w:val="00552F4D"/>
    <w:rsid w:val="00553A60"/>
    <w:rsid w:val="00553E6E"/>
    <w:rsid w:val="00554227"/>
    <w:rsid w:val="00554EAF"/>
    <w:rsid w:val="0055768C"/>
    <w:rsid w:val="005634A6"/>
    <w:rsid w:val="005641E6"/>
    <w:rsid w:val="00570140"/>
    <w:rsid w:val="00575187"/>
    <w:rsid w:val="00576F22"/>
    <w:rsid w:val="005833E7"/>
    <w:rsid w:val="005837FD"/>
    <w:rsid w:val="00585302"/>
    <w:rsid w:val="0058561B"/>
    <w:rsid w:val="0059235A"/>
    <w:rsid w:val="00592C44"/>
    <w:rsid w:val="005940D8"/>
    <w:rsid w:val="00594124"/>
    <w:rsid w:val="0059584F"/>
    <w:rsid w:val="005A19F8"/>
    <w:rsid w:val="005A2096"/>
    <w:rsid w:val="005A265B"/>
    <w:rsid w:val="005A5BED"/>
    <w:rsid w:val="005B0BF1"/>
    <w:rsid w:val="005B15FB"/>
    <w:rsid w:val="005B20F0"/>
    <w:rsid w:val="005C1BE7"/>
    <w:rsid w:val="005C3B42"/>
    <w:rsid w:val="005C4C0D"/>
    <w:rsid w:val="005C5AC8"/>
    <w:rsid w:val="005C65A6"/>
    <w:rsid w:val="005C66DA"/>
    <w:rsid w:val="005C69A5"/>
    <w:rsid w:val="005C723A"/>
    <w:rsid w:val="005D1329"/>
    <w:rsid w:val="005D2E07"/>
    <w:rsid w:val="005D452D"/>
    <w:rsid w:val="005D52C7"/>
    <w:rsid w:val="005D5C81"/>
    <w:rsid w:val="005D7BF8"/>
    <w:rsid w:val="005E0AA3"/>
    <w:rsid w:val="005E4CD0"/>
    <w:rsid w:val="005E591F"/>
    <w:rsid w:val="005E60C0"/>
    <w:rsid w:val="005E60FA"/>
    <w:rsid w:val="005E7241"/>
    <w:rsid w:val="005F09FD"/>
    <w:rsid w:val="005F62D2"/>
    <w:rsid w:val="005F6378"/>
    <w:rsid w:val="005F7278"/>
    <w:rsid w:val="006019DE"/>
    <w:rsid w:val="00602504"/>
    <w:rsid w:val="00602BBF"/>
    <w:rsid w:val="006030E3"/>
    <w:rsid w:val="00603663"/>
    <w:rsid w:val="00603A63"/>
    <w:rsid w:val="00603BA1"/>
    <w:rsid w:val="00603EB5"/>
    <w:rsid w:val="00604131"/>
    <w:rsid w:val="00604F6D"/>
    <w:rsid w:val="006055A9"/>
    <w:rsid w:val="00605CBE"/>
    <w:rsid w:val="00606508"/>
    <w:rsid w:val="00606DB5"/>
    <w:rsid w:val="00610E3D"/>
    <w:rsid w:val="00610FB4"/>
    <w:rsid w:val="006112AC"/>
    <w:rsid w:val="00611FC6"/>
    <w:rsid w:val="006136B7"/>
    <w:rsid w:val="00614A58"/>
    <w:rsid w:val="00615490"/>
    <w:rsid w:val="006160CA"/>
    <w:rsid w:val="006164C7"/>
    <w:rsid w:val="006165B6"/>
    <w:rsid w:val="00616E3B"/>
    <w:rsid w:val="006176C5"/>
    <w:rsid w:val="00617CA6"/>
    <w:rsid w:val="006248E9"/>
    <w:rsid w:val="006251A1"/>
    <w:rsid w:val="0062599B"/>
    <w:rsid w:val="0063252F"/>
    <w:rsid w:val="00637935"/>
    <w:rsid w:val="0064008A"/>
    <w:rsid w:val="006415CB"/>
    <w:rsid w:val="00642395"/>
    <w:rsid w:val="006455FC"/>
    <w:rsid w:val="00645800"/>
    <w:rsid w:val="00646D63"/>
    <w:rsid w:val="0064738A"/>
    <w:rsid w:val="006473BC"/>
    <w:rsid w:val="00647914"/>
    <w:rsid w:val="0065213A"/>
    <w:rsid w:val="006533A7"/>
    <w:rsid w:val="00653CAB"/>
    <w:rsid w:val="00655076"/>
    <w:rsid w:val="0065634E"/>
    <w:rsid w:val="00657381"/>
    <w:rsid w:val="00662BD4"/>
    <w:rsid w:val="00664837"/>
    <w:rsid w:val="00666A72"/>
    <w:rsid w:val="00666F00"/>
    <w:rsid w:val="00667DC5"/>
    <w:rsid w:val="006700A1"/>
    <w:rsid w:val="006700C6"/>
    <w:rsid w:val="00672FD4"/>
    <w:rsid w:val="0067397F"/>
    <w:rsid w:val="006747DA"/>
    <w:rsid w:val="00674D74"/>
    <w:rsid w:val="00674FC6"/>
    <w:rsid w:val="00676B59"/>
    <w:rsid w:val="00677343"/>
    <w:rsid w:val="0068065A"/>
    <w:rsid w:val="0068271A"/>
    <w:rsid w:val="00682FE0"/>
    <w:rsid w:val="00683C0D"/>
    <w:rsid w:val="006852D0"/>
    <w:rsid w:val="00686ACD"/>
    <w:rsid w:val="006874AC"/>
    <w:rsid w:val="00691F7C"/>
    <w:rsid w:val="006932D3"/>
    <w:rsid w:val="0069569F"/>
    <w:rsid w:val="006966A0"/>
    <w:rsid w:val="0069736D"/>
    <w:rsid w:val="006A0B91"/>
    <w:rsid w:val="006A13B8"/>
    <w:rsid w:val="006A4387"/>
    <w:rsid w:val="006A58B7"/>
    <w:rsid w:val="006A5CB4"/>
    <w:rsid w:val="006A5E39"/>
    <w:rsid w:val="006B0143"/>
    <w:rsid w:val="006B0E03"/>
    <w:rsid w:val="006B1ED8"/>
    <w:rsid w:val="006B5740"/>
    <w:rsid w:val="006B5E20"/>
    <w:rsid w:val="006B62E7"/>
    <w:rsid w:val="006C1415"/>
    <w:rsid w:val="006C1BFA"/>
    <w:rsid w:val="006C2465"/>
    <w:rsid w:val="006C2DCB"/>
    <w:rsid w:val="006C30A0"/>
    <w:rsid w:val="006C3150"/>
    <w:rsid w:val="006C4594"/>
    <w:rsid w:val="006C485C"/>
    <w:rsid w:val="006C52B1"/>
    <w:rsid w:val="006C5B8C"/>
    <w:rsid w:val="006D05A2"/>
    <w:rsid w:val="006D2F36"/>
    <w:rsid w:val="006D6694"/>
    <w:rsid w:val="006D7F29"/>
    <w:rsid w:val="006E11E4"/>
    <w:rsid w:val="006E3308"/>
    <w:rsid w:val="006E45CF"/>
    <w:rsid w:val="006E62FC"/>
    <w:rsid w:val="006E6919"/>
    <w:rsid w:val="006E752F"/>
    <w:rsid w:val="006F089F"/>
    <w:rsid w:val="006F122A"/>
    <w:rsid w:val="006F1C57"/>
    <w:rsid w:val="006F27B7"/>
    <w:rsid w:val="006F5D19"/>
    <w:rsid w:val="006F74F0"/>
    <w:rsid w:val="00700E29"/>
    <w:rsid w:val="00701FB2"/>
    <w:rsid w:val="00702EF3"/>
    <w:rsid w:val="00703248"/>
    <w:rsid w:val="00704432"/>
    <w:rsid w:val="00704A01"/>
    <w:rsid w:val="00705FDF"/>
    <w:rsid w:val="0070621A"/>
    <w:rsid w:val="00706B83"/>
    <w:rsid w:val="00707A79"/>
    <w:rsid w:val="00710006"/>
    <w:rsid w:val="00710213"/>
    <w:rsid w:val="00711BEA"/>
    <w:rsid w:val="00711C65"/>
    <w:rsid w:val="0071227C"/>
    <w:rsid w:val="00712D0C"/>
    <w:rsid w:val="007147AC"/>
    <w:rsid w:val="00721124"/>
    <w:rsid w:val="007211D2"/>
    <w:rsid w:val="00721692"/>
    <w:rsid w:val="00721B63"/>
    <w:rsid w:val="00722887"/>
    <w:rsid w:val="00723DB5"/>
    <w:rsid w:val="00725F7D"/>
    <w:rsid w:val="00731D9F"/>
    <w:rsid w:val="00732921"/>
    <w:rsid w:val="00732FF0"/>
    <w:rsid w:val="0073725C"/>
    <w:rsid w:val="00741CD6"/>
    <w:rsid w:val="00742C1B"/>
    <w:rsid w:val="00747597"/>
    <w:rsid w:val="007508A8"/>
    <w:rsid w:val="007521BE"/>
    <w:rsid w:val="00752388"/>
    <w:rsid w:val="00752D05"/>
    <w:rsid w:val="00752D83"/>
    <w:rsid w:val="00753E85"/>
    <w:rsid w:val="00753FF9"/>
    <w:rsid w:val="00755420"/>
    <w:rsid w:val="00755592"/>
    <w:rsid w:val="00760C00"/>
    <w:rsid w:val="00763AC8"/>
    <w:rsid w:val="007648EB"/>
    <w:rsid w:val="00764FE1"/>
    <w:rsid w:val="00767012"/>
    <w:rsid w:val="0076727F"/>
    <w:rsid w:val="007679D6"/>
    <w:rsid w:val="00770100"/>
    <w:rsid w:val="0077141C"/>
    <w:rsid w:val="0077175F"/>
    <w:rsid w:val="007717FB"/>
    <w:rsid w:val="00771A2F"/>
    <w:rsid w:val="007739D8"/>
    <w:rsid w:val="00773B27"/>
    <w:rsid w:val="00775096"/>
    <w:rsid w:val="007803E2"/>
    <w:rsid w:val="00781020"/>
    <w:rsid w:val="00781189"/>
    <w:rsid w:val="00790496"/>
    <w:rsid w:val="00791D2F"/>
    <w:rsid w:val="007934EF"/>
    <w:rsid w:val="007954AE"/>
    <w:rsid w:val="00795D4A"/>
    <w:rsid w:val="00796163"/>
    <w:rsid w:val="007A239E"/>
    <w:rsid w:val="007A3C28"/>
    <w:rsid w:val="007A3E68"/>
    <w:rsid w:val="007A4AC4"/>
    <w:rsid w:val="007A4B85"/>
    <w:rsid w:val="007A5D6F"/>
    <w:rsid w:val="007B024B"/>
    <w:rsid w:val="007B0E4C"/>
    <w:rsid w:val="007B1CB4"/>
    <w:rsid w:val="007B3E1D"/>
    <w:rsid w:val="007B4945"/>
    <w:rsid w:val="007B791D"/>
    <w:rsid w:val="007C0E9D"/>
    <w:rsid w:val="007C27C4"/>
    <w:rsid w:val="007C584E"/>
    <w:rsid w:val="007C7A88"/>
    <w:rsid w:val="007D1B6C"/>
    <w:rsid w:val="007D249E"/>
    <w:rsid w:val="007D45F8"/>
    <w:rsid w:val="007D49A0"/>
    <w:rsid w:val="007D4CEB"/>
    <w:rsid w:val="007D6993"/>
    <w:rsid w:val="007E0BC9"/>
    <w:rsid w:val="007E0D8B"/>
    <w:rsid w:val="007E0E78"/>
    <w:rsid w:val="007E0E88"/>
    <w:rsid w:val="007E10AC"/>
    <w:rsid w:val="007E1E47"/>
    <w:rsid w:val="007E26EC"/>
    <w:rsid w:val="007E32FA"/>
    <w:rsid w:val="007E35EE"/>
    <w:rsid w:val="007E4DE8"/>
    <w:rsid w:val="007E623F"/>
    <w:rsid w:val="007E640B"/>
    <w:rsid w:val="007E6614"/>
    <w:rsid w:val="007E67F4"/>
    <w:rsid w:val="007E6B18"/>
    <w:rsid w:val="007E7459"/>
    <w:rsid w:val="007E792E"/>
    <w:rsid w:val="007E7B2E"/>
    <w:rsid w:val="007E7C3C"/>
    <w:rsid w:val="007E7C84"/>
    <w:rsid w:val="007E7D79"/>
    <w:rsid w:val="007F1B38"/>
    <w:rsid w:val="007F344F"/>
    <w:rsid w:val="007F3FCE"/>
    <w:rsid w:val="007F600E"/>
    <w:rsid w:val="007F73F1"/>
    <w:rsid w:val="00800953"/>
    <w:rsid w:val="008015DC"/>
    <w:rsid w:val="00802934"/>
    <w:rsid w:val="008039DE"/>
    <w:rsid w:val="00803C4F"/>
    <w:rsid w:val="00803DAB"/>
    <w:rsid w:val="00803DD3"/>
    <w:rsid w:val="008040E2"/>
    <w:rsid w:val="008114B8"/>
    <w:rsid w:val="0081248B"/>
    <w:rsid w:val="00812D63"/>
    <w:rsid w:val="00815B8D"/>
    <w:rsid w:val="00816216"/>
    <w:rsid w:val="008207E8"/>
    <w:rsid w:val="00820EE5"/>
    <w:rsid w:val="00822662"/>
    <w:rsid w:val="00824383"/>
    <w:rsid w:val="0082529E"/>
    <w:rsid w:val="008255BE"/>
    <w:rsid w:val="00826162"/>
    <w:rsid w:val="00826B27"/>
    <w:rsid w:val="008308B8"/>
    <w:rsid w:val="00830E64"/>
    <w:rsid w:val="008323EB"/>
    <w:rsid w:val="0083244D"/>
    <w:rsid w:val="0083341C"/>
    <w:rsid w:val="0083556E"/>
    <w:rsid w:val="00836ED6"/>
    <w:rsid w:val="00837568"/>
    <w:rsid w:val="00841C53"/>
    <w:rsid w:val="0084252C"/>
    <w:rsid w:val="00842AE2"/>
    <w:rsid w:val="00842F35"/>
    <w:rsid w:val="00844322"/>
    <w:rsid w:val="008457E6"/>
    <w:rsid w:val="00845D1E"/>
    <w:rsid w:val="0084775A"/>
    <w:rsid w:val="008521E1"/>
    <w:rsid w:val="00852930"/>
    <w:rsid w:val="00854987"/>
    <w:rsid w:val="00855302"/>
    <w:rsid w:val="00857247"/>
    <w:rsid w:val="0085728A"/>
    <w:rsid w:val="0086147C"/>
    <w:rsid w:val="00862354"/>
    <w:rsid w:val="008637CB"/>
    <w:rsid w:val="00863934"/>
    <w:rsid w:val="00864198"/>
    <w:rsid w:val="008641A9"/>
    <w:rsid w:val="008646D6"/>
    <w:rsid w:val="008648B1"/>
    <w:rsid w:val="0086541B"/>
    <w:rsid w:val="00870E93"/>
    <w:rsid w:val="00872225"/>
    <w:rsid w:val="00874A48"/>
    <w:rsid w:val="00876DA4"/>
    <w:rsid w:val="00877C97"/>
    <w:rsid w:val="00880156"/>
    <w:rsid w:val="00880161"/>
    <w:rsid w:val="00880879"/>
    <w:rsid w:val="008836A3"/>
    <w:rsid w:val="00885F29"/>
    <w:rsid w:val="00886213"/>
    <w:rsid w:val="00886623"/>
    <w:rsid w:val="00886809"/>
    <w:rsid w:val="00886EC5"/>
    <w:rsid w:val="00887B73"/>
    <w:rsid w:val="008952D0"/>
    <w:rsid w:val="0089601B"/>
    <w:rsid w:val="0089704D"/>
    <w:rsid w:val="0089781A"/>
    <w:rsid w:val="008A2720"/>
    <w:rsid w:val="008A2F3F"/>
    <w:rsid w:val="008A3BB3"/>
    <w:rsid w:val="008A3FEC"/>
    <w:rsid w:val="008B0452"/>
    <w:rsid w:val="008B16C6"/>
    <w:rsid w:val="008B183E"/>
    <w:rsid w:val="008B4132"/>
    <w:rsid w:val="008B4212"/>
    <w:rsid w:val="008B572F"/>
    <w:rsid w:val="008B6F90"/>
    <w:rsid w:val="008B7007"/>
    <w:rsid w:val="008C0A22"/>
    <w:rsid w:val="008C0DA5"/>
    <w:rsid w:val="008C1294"/>
    <w:rsid w:val="008C225F"/>
    <w:rsid w:val="008C22E7"/>
    <w:rsid w:val="008C2C08"/>
    <w:rsid w:val="008C2CFB"/>
    <w:rsid w:val="008C45B2"/>
    <w:rsid w:val="008C6086"/>
    <w:rsid w:val="008C60C7"/>
    <w:rsid w:val="008D058F"/>
    <w:rsid w:val="008D08B6"/>
    <w:rsid w:val="008D0BB5"/>
    <w:rsid w:val="008D1624"/>
    <w:rsid w:val="008D22F9"/>
    <w:rsid w:val="008D2F3B"/>
    <w:rsid w:val="008D3381"/>
    <w:rsid w:val="008D3BF4"/>
    <w:rsid w:val="008D542D"/>
    <w:rsid w:val="008D735A"/>
    <w:rsid w:val="008D7BE4"/>
    <w:rsid w:val="008E09A8"/>
    <w:rsid w:val="008E2429"/>
    <w:rsid w:val="008E4F3B"/>
    <w:rsid w:val="008E5693"/>
    <w:rsid w:val="008E63EE"/>
    <w:rsid w:val="008E6DDA"/>
    <w:rsid w:val="008F0829"/>
    <w:rsid w:val="008F0A9C"/>
    <w:rsid w:val="008F2FBA"/>
    <w:rsid w:val="008F31F5"/>
    <w:rsid w:val="008F6481"/>
    <w:rsid w:val="008F66C7"/>
    <w:rsid w:val="008F7C75"/>
    <w:rsid w:val="0090063C"/>
    <w:rsid w:val="00900D4A"/>
    <w:rsid w:val="0090470A"/>
    <w:rsid w:val="0090576E"/>
    <w:rsid w:val="00905A35"/>
    <w:rsid w:val="0090631C"/>
    <w:rsid w:val="00906BA1"/>
    <w:rsid w:val="0091062E"/>
    <w:rsid w:val="009106A1"/>
    <w:rsid w:val="009108AC"/>
    <w:rsid w:val="00911F21"/>
    <w:rsid w:val="00912623"/>
    <w:rsid w:val="00912E8C"/>
    <w:rsid w:val="00913135"/>
    <w:rsid w:val="009218EC"/>
    <w:rsid w:val="00921B45"/>
    <w:rsid w:val="0092302D"/>
    <w:rsid w:val="0092320F"/>
    <w:rsid w:val="009275C0"/>
    <w:rsid w:val="009322BA"/>
    <w:rsid w:val="00933AE6"/>
    <w:rsid w:val="00933D6E"/>
    <w:rsid w:val="0093683C"/>
    <w:rsid w:val="00942730"/>
    <w:rsid w:val="00943146"/>
    <w:rsid w:val="009446FB"/>
    <w:rsid w:val="00944995"/>
    <w:rsid w:val="00944AB7"/>
    <w:rsid w:val="00944FC8"/>
    <w:rsid w:val="009451FE"/>
    <w:rsid w:val="009467ED"/>
    <w:rsid w:val="0094722F"/>
    <w:rsid w:val="00950846"/>
    <w:rsid w:val="009520B8"/>
    <w:rsid w:val="00955005"/>
    <w:rsid w:val="00957AF7"/>
    <w:rsid w:val="00957F37"/>
    <w:rsid w:val="00961579"/>
    <w:rsid w:val="009624E0"/>
    <w:rsid w:val="009630BC"/>
    <w:rsid w:val="009636C3"/>
    <w:rsid w:val="009638EF"/>
    <w:rsid w:val="00964688"/>
    <w:rsid w:val="00966688"/>
    <w:rsid w:val="0096778E"/>
    <w:rsid w:val="00975549"/>
    <w:rsid w:val="00975C5D"/>
    <w:rsid w:val="009760CF"/>
    <w:rsid w:val="00977D0F"/>
    <w:rsid w:val="00980DB5"/>
    <w:rsid w:val="009828C6"/>
    <w:rsid w:val="009853A7"/>
    <w:rsid w:val="00987B5D"/>
    <w:rsid w:val="00990E7D"/>
    <w:rsid w:val="0099141C"/>
    <w:rsid w:val="00992612"/>
    <w:rsid w:val="0099476E"/>
    <w:rsid w:val="009A0D4A"/>
    <w:rsid w:val="009A1B15"/>
    <w:rsid w:val="009A6409"/>
    <w:rsid w:val="009A6F18"/>
    <w:rsid w:val="009A7B64"/>
    <w:rsid w:val="009B17D3"/>
    <w:rsid w:val="009B21CD"/>
    <w:rsid w:val="009B2BF3"/>
    <w:rsid w:val="009B3F76"/>
    <w:rsid w:val="009B4063"/>
    <w:rsid w:val="009B6E76"/>
    <w:rsid w:val="009C04D3"/>
    <w:rsid w:val="009C09AA"/>
    <w:rsid w:val="009C315C"/>
    <w:rsid w:val="009C366C"/>
    <w:rsid w:val="009C5BCD"/>
    <w:rsid w:val="009D1F42"/>
    <w:rsid w:val="009D3E76"/>
    <w:rsid w:val="009D6246"/>
    <w:rsid w:val="009E0684"/>
    <w:rsid w:val="009E0887"/>
    <w:rsid w:val="009E261A"/>
    <w:rsid w:val="009E36D8"/>
    <w:rsid w:val="009E5393"/>
    <w:rsid w:val="009E561E"/>
    <w:rsid w:val="009E5F98"/>
    <w:rsid w:val="009E6A36"/>
    <w:rsid w:val="009E71A9"/>
    <w:rsid w:val="009E765E"/>
    <w:rsid w:val="009E7ED5"/>
    <w:rsid w:val="009F0195"/>
    <w:rsid w:val="009F158B"/>
    <w:rsid w:val="009F162E"/>
    <w:rsid w:val="00A00543"/>
    <w:rsid w:val="00A022F0"/>
    <w:rsid w:val="00A025BD"/>
    <w:rsid w:val="00A02959"/>
    <w:rsid w:val="00A0390D"/>
    <w:rsid w:val="00A04D40"/>
    <w:rsid w:val="00A0664A"/>
    <w:rsid w:val="00A07FCF"/>
    <w:rsid w:val="00A10C36"/>
    <w:rsid w:val="00A11A2B"/>
    <w:rsid w:val="00A11AA4"/>
    <w:rsid w:val="00A135ED"/>
    <w:rsid w:val="00A13AD4"/>
    <w:rsid w:val="00A14570"/>
    <w:rsid w:val="00A17BAF"/>
    <w:rsid w:val="00A2063B"/>
    <w:rsid w:val="00A21C16"/>
    <w:rsid w:val="00A24875"/>
    <w:rsid w:val="00A2534E"/>
    <w:rsid w:val="00A2548B"/>
    <w:rsid w:val="00A26D55"/>
    <w:rsid w:val="00A270AB"/>
    <w:rsid w:val="00A27D85"/>
    <w:rsid w:val="00A30C37"/>
    <w:rsid w:val="00A30DE9"/>
    <w:rsid w:val="00A32645"/>
    <w:rsid w:val="00A34228"/>
    <w:rsid w:val="00A3758D"/>
    <w:rsid w:val="00A37C0E"/>
    <w:rsid w:val="00A406FC"/>
    <w:rsid w:val="00A42306"/>
    <w:rsid w:val="00A43690"/>
    <w:rsid w:val="00A43BF4"/>
    <w:rsid w:val="00A44247"/>
    <w:rsid w:val="00A460A3"/>
    <w:rsid w:val="00A4724E"/>
    <w:rsid w:val="00A50735"/>
    <w:rsid w:val="00A52937"/>
    <w:rsid w:val="00A52FE0"/>
    <w:rsid w:val="00A61DFB"/>
    <w:rsid w:val="00A6387D"/>
    <w:rsid w:val="00A638E5"/>
    <w:rsid w:val="00A660CB"/>
    <w:rsid w:val="00A661C2"/>
    <w:rsid w:val="00A66222"/>
    <w:rsid w:val="00A66D19"/>
    <w:rsid w:val="00A7110C"/>
    <w:rsid w:val="00A7253D"/>
    <w:rsid w:val="00A7298E"/>
    <w:rsid w:val="00A72B8B"/>
    <w:rsid w:val="00A72C4B"/>
    <w:rsid w:val="00A72CB3"/>
    <w:rsid w:val="00A73B68"/>
    <w:rsid w:val="00A73C48"/>
    <w:rsid w:val="00A747C9"/>
    <w:rsid w:val="00A750DA"/>
    <w:rsid w:val="00A75E97"/>
    <w:rsid w:val="00A7703E"/>
    <w:rsid w:val="00A778C9"/>
    <w:rsid w:val="00A80B77"/>
    <w:rsid w:val="00A83057"/>
    <w:rsid w:val="00A83334"/>
    <w:rsid w:val="00A833A4"/>
    <w:rsid w:val="00A83C2D"/>
    <w:rsid w:val="00A83F21"/>
    <w:rsid w:val="00A86D52"/>
    <w:rsid w:val="00A86EAC"/>
    <w:rsid w:val="00A87BE6"/>
    <w:rsid w:val="00A87E53"/>
    <w:rsid w:val="00A9051D"/>
    <w:rsid w:val="00A91860"/>
    <w:rsid w:val="00A91BE9"/>
    <w:rsid w:val="00A93D56"/>
    <w:rsid w:val="00A9547E"/>
    <w:rsid w:val="00A95F11"/>
    <w:rsid w:val="00A97487"/>
    <w:rsid w:val="00A97D58"/>
    <w:rsid w:val="00A97DCE"/>
    <w:rsid w:val="00AA063F"/>
    <w:rsid w:val="00AA07EA"/>
    <w:rsid w:val="00AA08BC"/>
    <w:rsid w:val="00AA20BB"/>
    <w:rsid w:val="00AA2296"/>
    <w:rsid w:val="00AA2DDA"/>
    <w:rsid w:val="00AA45EB"/>
    <w:rsid w:val="00AA5E63"/>
    <w:rsid w:val="00AA797C"/>
    <w:rsid w:val="00AB23F4"/>
    <w:rsid w:val="00AB3087"/>
    <w:rsid w:val="00AB3952"/>
    <w:rsid w:val="00AB3CFC"/>
    <w:rsid w:val="00AB4190"/>
    <w:rsid w:val="00AC1565"/>
    <w:rsid w:val="00AC1C6B"/>
    <w:rsid w:val="00AC1D0A"/>
    <w:rsid w:val="00AC2464"/>
    <w:rsid w:val="00AC5959"/>
    <w:rsid w:val="00AD0C5D"/>
    <w:rsid w:val="00AD793C"/>
    <w:rsid w:val="00AE1725"/>
    <w:rsid w:val="00AE1AD0"/>
    <w:rsid w:val="00AE230C"/>
    <w:rsid w:val="00AE465A"/>
    <w:rsid w:val="00AE521F"/>
    <w:rsid w:val="00AE7564"/>
    <w:rsid w:val="00AE775B"/>
    <w:rsid w:val="00AE77E8"/>
    <w:rsid w:val="00AF059D"/>
    <w:rsid w:val="00AF06B9"/>
    <w:rsid w:val="00AF3932"/>
    <w:rsid w:val="00AF5C93"/>
    <w:rsid w:val="00B0013C"/>
    <w:rsid w:val="00B037FC"/>
    <w:rsid w:val="00B0420C"/>
    <w:rsid w:val="00B047E9"/>
    <w:rsid w:val="00B05EE5"/>
    <w:rsid w:val="00B13035"/>
    <w:rsid w:val="00B1348B"/>
    <w:rsid w:val="00B14082"/>
    <w:rsid w:val="00B20121"/>
    <w:rsid w:val="00B2028E"/>
    <w:rsid w:val="00B21C5B"/>
    <w:rsid w:val="00B21E74"/>
    <w:rsid w:val="00B22B6B"/>
    <w:rsid w:val="00B237FC"/>
    <w:rsid w:val="00B25964"/>
    <w:rsid w:val="00B323D1"/>
    <w:rsid w:val="00B33A52"/>
    <w:rsid w:val="00B37051"/>
    <w:rsid w:val="00B4069C"/>
    <w:rsid w:val="00B44D48"/>
    <w:rsid w:val="00B45696"/>
    <w:rsid w:val="00B45C8A"/>
    <w:rsid w:val="00B465DC"/>
    <w:rsid w:val="00B4667A"/>
    <w:rsid w:val="00B50B18"/>
    <w:rsid w:val="00B531A3"/>
    <w:rsid w:val="00B54CB5"/>
    <w:rsid w:val="00B554C0"/>
    <w:rsid w:val="00B6067D"/>
    <w:rsid w:val="00B60FB1"/>
    <w:rsid w:val="00B6115F"/>
    <w:rsid w:val="00B64364"/>
    <w:rsid w:val="00B65505"/>
    <w:rsid w:val="00B7336C"/>
    <w:rsid w:val="00B74A92"/>
    <w:rsid w:val="00B74E16"/>
    <w:rsid w:val="00B762C6"/>
    <w:rsid w:val="00B76F2B"/>
    <w:rsid w:val="00B8779B"/>
    <w:rsid w:val="00B94E5F"/>
    <w:rsid w:val="00B968A9"/>
    <w:rsid w:val="00BA0031"/>
    <w:rsid w:val="00BA0A2D"/>
    <w:rsid w:val="00BA1032"/>
    <w:rsid w:val="00BA2C8D"/>
    <w:rsid w:val="00BA2E8B"/>
    <w:rsid w:val="00BA4DD7"/>
    <w:rsid w:val="00BA53AA"/>
    <w:rsid w:val="00BA695E"/>
    <w:rsid w:val="00BB0CA6"/>
    <w:rsid w:val="00BB3271"/>
    <w:rsid w:val="00BB33C4"/>
    <w:rsid w:val="00BB379F"/>
    <w:rsid w:val="00BB5EA1"/>
    <w:rsid w:val="00BC346F"/>
    <w:rsid w:val="00BC4E36"/>
    <w:rsid w:val="00BC527E"/>
    <w:rsid w:val="00BD07DC"/>
    <w:rsid w:val="00BD13C4"/>
    <w:rsid w:val="00BD268D"/>
    <w:rsid w:val="00BD2BA3"/>
    <w:rsid w:val="00BD31BE"/>
    <w:rsid w:val="00BD41A7"/>
    <w:rsid w:val="00BD4A92"/>
    <w:rsid w:val="00BD54D8"/>
    <w:rsid w:val="00BD612F"/>
    <w:rsid w:val="00BE0A86"/>
    <w:rsid w:val="00BE0B97"/>
    <w:rsid w:val="00BE1963"/>
    <w:rsid w:val="00BE1CE9"/>
    <w:rsid w:val="00BE1F5F"/>
    <w:rsid w:val="00BE29A3"/>
    <w:rsid w:val="00BE391C"/>
    <w:rsid w:val="00BE4AE1"/>
    <w:rsid w:val="00BE4F5C"/>
    <w:rsid w:val="00BE536E"/>
    <w:rsid w:val="00BE5D2A"/>
    <w:rsid w:val="00BE66A3"/>
    <w:rsid w:val="00BF3C46"/>
    <w:rsid w:val="00C02120"/>
    <w:rsid w:val="00C049B2"/>
    <w:rsid w:val="00C06F8C"/>
    <w:rsid w:val="00C075C0"/>
    <w:rsid w:val="00C07E9B"/>
    <w:rsid w:val="00C110A3"/>
    <w:rsid w:val="00C13FBD"/>
    <w:rsid w:val="00C160BC"/>
    <w:rsid w:val="00C170EC"/>
    <w:rsid w:val="00C2008E"/>
    <w:rsid w:val="00C215C0"/>
    <w:rsid w:val="00C21B83"/>
    <w:rsid w:val="00C21F67"/>
    <w:rsid w:val="00C22E6D"/>
    <w:rsid w:val="00C23FB8"/>
    <w:rsid w:val="00C30C42"/>
    <w:rsid w:val="00C32433"/>
    <w:rsid w:val="00C33F94"/>
    <w:rsid w:val="00C341C5"/>
    <w:rsid w:val="00C35814"/>
    <w:rsid w:val="00C370AC"/>
    <w:rsid w:val="00C379B3"/>
    <w:rsid w:val="00C42E7E"/>
    <w:rsid w:val="00C43960"/>
    <w:rsid w:val="00C44F3A"/>
    <w:rsid w:val="00C46E11"/>
    <w:rsid w:val="00C46E7E"/>
    <w:rsid w:val="00C479D7"/>
    <w:rsid w:val="00C47F43"/>
    <w:rsid w:val="00C5265A"/>
    <w:rsid w:val="00C54A8E"/>
    <w:rsid w:val="00C60FD7"/>
    <w:rsid w:val="00C6105B"/>
    <w:rsid w:val="00C613A1"/>
    <w:rsid w:val="00C62144"/>
    <w:rsid w:val="00C64241"/>
    <w:rsid w:val="00C643E9"/>
    <w:rsid w:val="00C66EC9"/>
    <w:rsid w:val="00C716BE"/>
    <w:rsid w:val="00C71DD5"/>
    <w:rsid w:val="00C72094"/>
    <w:rsid w:val="00C73932"/>
    <w:rsid w:val="00C751E9"/>
    <w:rsid w:val="00C81A55"/>
    <w:rsid w:val="00C83B00"/>
    <w:rsid w:val="00C84EDB"/>
    <w:rsid w:val="00C927FD"/>
    <w:rsid w:val="00C93569"/>
    <w:rsid w:val="00C942E8"/>
    <w:rsid w:val="00C948A7"/>
    <w:rsid w:val="00C94BB4"/>
    <w:rsid w:val="00C95242"/>
    <w:rsid w:val="00C96B60"/>
    <w:rsid w:val="00C96D49"/>
    <w:rsid w:val="00CA0681"/>
    <w:rsid w:val="00CA20F8"/>
    <w:rsid w:val="00CA2A5C"/>
    <w:rsid w:val="00CA4753"/>
    <w:rsid w:val="00CA5E03"/>
    <w:rsid w:val="00CA6918"/>
    <w:rsid w:val="00CB0288"/>
    <w:rsid w:val="00CB2DD7"/>
    <w:rsid w:val="00CB56A9"/>
    <w:rsid w:val="00CB6158"/>
    <w:rsid w:val="00CC025B"/>
    <w:rsid w:val="00CC336E"/>
    <w:rsid w:val="00CC4A40"/>
    <w:rsid w:val="00CC5728"/>
    <w:rsid w:val="00CC5E62"/>
    <w:rsid w:val="00CC63ED"/>
    <w:rsid w:val="00CD01E7"/>
    <w:rsid w:val="00CD1A42"/>
    <w:rsid w:val="00CD1D42"/>
    <w:rsid w:val="00CD1F21"/>
    <w:rsid w:val="00CD30E5"/>
    <w:rsid w:val="00CD4492"/>
    <w:rsid w:val="00CD5C8A"/>
    <w:rsid w:val="00CD7693"/>
    <w:rsid w:val="00CE00CE"/>
    <w:rsid w:val="00CE0A21"/>
    <w:rsid w:val="00CE3E06"/>
    <w:rsid w:val="00CE405E"/>
    <w:rsid w:val="00CE4402"/>
    <w:rsid w:val="00CE4AD6"/>
    <w:rsid w:val="00CE6226"/>
    <w:rsid w:val="00CE695B"/>
    <w:rsid w:val="00CE69DF"/>
    <w:rsid w:val="00CF05A7"/>
    <w:rsid w:val="00CF0BA7"/>
    <w:rsid w:val="00CF16C1"/>
    <w:rsid w:val="00CF2152"/>
    <w:rsid w:val="00CF295E"/>
    <w:rsid w:val="00CF3058"/>
    <w:rsid w:val="00CF760B"/>
    <w:rsid w:val="00D02B45"/>
    <w:rsid w:val="00D02E8B"/>
    <w:rsid w:val="00D06D83"/>
    <w:rsid w:val="00D06FFA"/>
    <w:rsid w:val="00D07A26"/>
    <w:rsid w:val="00D07FB6"/>
    <w:rsid w:val="00D12D7A"/>
    <w:rsid w:val="00D14775"/>
    <w:rsid w:val="00D15456"/>
    <w:rsid w:val="00D204B5"/>
    <w:rsid w:val="00D20D34"/>
    <w:rsid w:val="00D22C24"/>
    <w:rsid w:val="00D2365F"/>
    <w:rsid w:val="00D237F6"/>
    <w:rsid w:val="00D247CC"/>
    <w:rsid w:val="00D30159"/>
    <w:rsid w:val="00D302D8"/>
    <w:rsid w:val="00D30874"/>
    <w:rsid w:val="00D33271"/>
    <w:rsid w:val="00D34180"/>
    <w:rsid w:val="00D34CC5"/>
    <w:rsid w:val="00D36114"/>
    <w:rsid w:val="00D369AA"/>
    <w:rsid w:val="00D37109"/>
    <w:rsid w:val="00D411FA"/>
    <w:rsid w:val="00D416E4"/>
    <w:rsid w:val="00D42C40"/>
    <w:rsid w:val="00D43459"/>
    <w:rsid w:val="00D459F9"/>
    <w:rsid w:val="00D45A8A"/>
    <w:rsid w:val="00D505CC"/>
    <w:rsid w:val="00D5198A"/>
    <w:rsid w:val="00D53A0A"/>
    <w:rsid w:val="00D53B37"/>
    <w:rsid w:val="00D55594"/>
    <w:rsid w:val="00D61AB3"/>
    <w:rsid w:val="00D62772"/>
    <w:rsid w:val="00D63623"/>
    <w:rsid w:val="00D64EAE"/>
    <w:rsid w:val="00D664D5"/>
    <w:rsid w:val="00D67B60"/>
    <w:rsid w:val="00D67C06"/>
    <w:rsid w:val="00D67F14"/>
    <w:rsid w:val="00D67FD4"/>
    <w:rsid w:val="00D704D5"/>
    <w:rsid w:val="00D707CC"/>
    <w:rsid w:val="00D71F5B"/>
    <w:rsid w:val="00D72E92"/>
    <w:rsid w:val="00D74375"/>
    <w:rsid w:val="00D7458E"/>
    <w:rsid w:val="00D74690"/>
    <w:rsid w:val="00D7594F"/>
    <w:rsid w:val="00D75E86"/>
    <w:rsid w:val="00D770FB"/>
    <w:rsid w:val="00D935ED"/>
    <w:rsid w:val="00D94381"/>
    <w:rsid w:val="00D944A0"/>
    <w:rsid w:val="00D948F8"/>
    <w:rsid w:val="00DA006C"/>
    <w:rsid w:val="00DA14B6"/>
    <w:rsid w:val="00DA326E"/>
    <w:rsid w:val="00DA3BA7"/>
    <w:rsid w:val="00DA64F7"/>
    <w:rsid w:val="00DA79AD"/>
    <w:rsid w:val="00DA7C90"/>
    <w:rsid w:val="00DB04A8"/>
    <w:rsid w:val="00DB0806"/>
    <w:rsid w:val="00DB1B66"/>
    <w:rsid w:val="00DB3650"/>
    <w:rsid w:val="00DB431B"/>
    <w:rsid w:val="00DB675B"/>
    <w:rsid w:val="00DC186E"/>
    <w:rsid w:val="00DC27FC"/>
    <w:rsid w:val="00DC35D4"/>
    <w:rsid w:val="00DC361F"/>
    <w:rsid w:val="00DC3DE1"/>
    <w:rsid w:val="00DC6833"/>
    <w:rsid w:val="00DC6CAB"/>
    <w:rsid w:val="00DD2EF1"/>
    <w:rsid w:val="00DD3ACD"/>
    <w:rsid w:val="00DD5C24"/>
    <w:rsid w:val="00DD62F4"/>
    <w:rsid w:val="00DE0E22"/>
    <w:rsid w:val="00DE4E18"/>
    <w:rsid w:val="00DE4E38"/>
    <w:rsid w:val="00DE5C6E"/>
    <w:rsid w:val="00DE6A6E"/>
    <w:rsid w:val="00DE75C6"/>
    <w:rsid w:val="00DF0CB0"/>
    <w:rsid w:val="00DF0E62"/>
    <w:rsid w:val="00DF1ED5"/>
    <w:rsid w:val="00DF5845"/>
    <w:rsid w:val="00E00320"/>
    <w:rsid w:val="00E004AD"/>
    <w:rsid w:val="00E00E57"/>
    <w:rsid w:val="00E0188E"/>
    <w:rsid w:val="00E025EE"/>
    <w:rsid w:val="00E02B59"/>
    <w:rsid w:val="00E065D5"/>
    <w:rsid w:val="00E07664"/>
    <w:rsid w:val="00E07EA7"/>
    <w:rsid w:val="00E10E6E"/>
    <w:rsid w:val="00E1343F"/>
    <w:rsid w:val="00E13AC6"/>
    <w:rsid w:val="00E160BA"/>
    <w:rsid w:val="00E20292"/>
    <w:rsid w:val="00E203A8"/>
    <w:rsid w:val="00E2110F"/>
    <w:rsid w:val="00E24D0B"/>
    <w:rsid w:val="00E2648F"/>
    <w:rsid w:val="00E26AF5"/>
    <w:rsid w:val="00E31270"/>
    <w:rsid w:val="00E31B64"/>
    <w:rsid w:val="00E350B7"/>
    <w:rsid w:val="00E43249"/>
    <w:rsid w:val="00E433F4"/>
    <w:rsid w:val="00E434D2"/>
    <w:rsid w:val="00E43BD9"/>
    <w:rsid w:val="00E45C67"/>
    <w:rsid w:val="00E4674A"/>
    <w:rsid w:val="00E47BA7"/>
    <w:rsid w:val="00E508E3"/>
    <w:rsid w:val="00E50CE9"/>
    <w:rsid w:val="00E529ED"/>
    <w:rsid w:val="00E53EC3"/>
    <w:rsid w:val="00E54AF6"/>
    <w:rsid w:val="00E56FC7"/>
    <w:rsid w:val="00E57958"/>
    <w:rsid w:val="00E60735"/>
    <w:rsid w:val="00E6195B"/>
    <w:rsid w:val="00E62886"/>
    <w:rsid w:val="00E629F9"/>
    <w:rsid w:val="00E62D3F"/>
    <w:rsid w:val="00E63C06"/>
    <w:rsid w:val="00E65BC5"/>
    <w:rsid w:val="00E662FE"/>
    <w:rsid w:val="00E67D76"/>
    <w:rsid w:val="00E7066C"/>
    <w:rsid w:val="00E70ABA"/>
    <w:rsid w:val="00E7162A"/>
    <w:rsid w:val="00E74288"/>
    <w:rsid w:val="00E742BA"/>
    <w:rsid w:val="00E75163"/>
    <w:rsid w:val="00E75708"/>
    <w:rsid w:val="00E75A1D"/>
    <w:rsid w:val="00E765D7"/>
    <w:rsid w:val="00E768AE"/>
    <w:rsid w:val="00E8101B"/>
    <w:rsid w:val="00E815A7"/>
    <w:rsid w:val="00E82F7B"/>
    <w:rsid w:val="00E84CFE"/>
    <w:rsid w:val="00E8575C"/>
    <w:rsid w:val="00E86B08"/>
    <w:rsid w:val="00E8775D"/>
    <w:rsid w:val="00E925C3"/>
    <w:rsid w:val="00E93277"/>
    <w:rsid w:val="00E9425A"/>
    <w:rsid w:val="00E94E76"/>
    <w:rsid w:val="00E96616"/>
    <w:rsid w:val="00E971D6"/>
    <w:rsid w:val="00E97D31"/>
    <w:rsid w:val="00EA023A"/>
    <w:rsid w:val="00EA0876"/>
    <w:rsid w:val="00EA0EF3"/>
    <w:rsid w:val="00EA4287"/>
    <w:rsid w:val="00EA525C"/>
    <w:rsid w:val="00EA7589"/>
    <w:rsid w:val="00EB04BF"/>
    <w:rsid w:val="00EB05B7"/>
    <w:rsid w:val="00EB41C2"/>
    <w:rsid w:val="00EB5619"/>
    <w:rsid w:val="00EB731D"/>
    <w:rsid w:val="00EB792F"/>
    <w:rsid w:val="00EC039C"/>
    <w:rsid w:val="00EC21D7"/>
    <w:rsid w:val="00EC3383"/>
    <w:rsid w:val="00EC557D"/>
    <w:rsid w:val="00EC591F"/>
    <w:rsid w:val="00ED2356"/>
    <w:rsid w:val="00ED3A17"/>
    <w:rsid w:val="00ED3FB2"/>
    <w:rsid w:val="00ED6497"/>
    <w:rsid w:val="00ED7C57"/>
    <w:rsid w:val="00EE0A1C"/>
    <w:rsid w:val="00EE0EF6"/>
    <w:rsid w:val="00EE5A16"/>
    <w:rsid w:val="00EF0751"/>
    <w:rsid w:val="00EF08EF"/>
    <w:rsid w:val="00EF2386"/>
    <w:rsid w:val="00EF2F56"/>
    <w:rsid w:val="00EF4AD4"/>
    <w:rsid w:val="00EF51AD"/>
    <w:rsid w:val="00EF6B73"/>
    <w:rsid w:val="00EF7311"/>
    <w:rsid w:val="00F002D0"/>
    <w:rsid w:val="00F00925"/>
    <w:rsid w:val="00F010B3"/>
    <w:rsid w:val="00F011A4"/>
    <w:rsid w:val="00F017A6"/>
    <w:rsid w:val="00F02A10"/>
    <w:rsid w:val="00F02FC0"/>
    <w:rsid w:val="00F035D5"/>
    <w:rsid w:val="00F03BB1"/>
    <w:rsid w:val="00F04923"/>
    <w:rsid w:val="00F04C77"/>
    <w:rsid w:val="00F07812"/>
    <w:rsid w:val="00F10A0B"/>
    <w:rsid w:val="00F13ACD"/>
    <w:rsid w:val="00F13EA1"/>
    <w:rsid w:val="00F22EC1"/>
    <w:rsid w:val="00F23617"/>
    <w:rsid w:val="00F24067"/>
    <w:rsid w:val="00F262BD"/>
    <w:rsid w:val="00F3134A"/>
    <w:rsid w:val="00F32E49"/>
    <w:rsid w:val="00F32E5D"/>
    <w:rsid w:val="00F37FAC"/>
    <w:rsid w:val="00F40CBF"/>
    <w:rsid w:val="00F410C3"/>
    <w:rsid w:val="00F41549"/>
    <w:rsid w:val="00F428D8"/>
    <w:rsid w:val="00F43B25"/>
    <w:rsid w:val="00F458CD"/>
    <w:rsid w:val="00F52A1A"/>
    <w:rsid w:val="00F55172"/>
    <w:rsid w:val="00F564EF"/>
    <w:rsid w:val="00F56C3F"/>
    <w:rsid w:val="00F607D2"/>
    <w:rsid w:val="00F63272"/>
    <w:rsid w:val="00F643F2"/>
    <w:rsid w:val="00F64F5A"/>
    <w:rsid w:val="00F70B88"/>
    <w:rsid w:val="00F70E20"/>
    <w:rsid w:val="00F72DE1"/>
    <w:rsid w:val="00F73CB9"/>
    <w:rsid w:val="00F77808"/>
    <w:rsid w:val="00F84D4B"/>
    <w:rsid w:val="00F86092"/>
    <w:rsid w:val="00F8635D"/>
    <w:rsid w:val="00F8713D"/>
    <w:rsid w:val="00F876BA"/>
    <w:rsid w:val="00F939B5"/>
    <w:rsid w:val="00F969E7"/>
    <w:rsid w:val="00F975F9"/>
    <w:rsid w:val="00FA3152"/>
    <w:rsid w:val="00FA500B"/>
    <w:rsid w:val="00FA500E"/>
    <w:rsid w:val="00FA60CC"/>
    <w:rsid w:val="00FA7BF8"/>
    <w:rsid w:val="00FB1BB3"/>
    <w:rsid w:val="00FB3A17"/>
    <w:rsid w:val="00FB61C9"/>
    <w:rsid w:val="00FB6279"/>
    <w:rsid w:val="00FC064C"/>
    <w:rsid w:val="00FC0AFD"/>
    <w:rsid w:val="00FC10F7"/>
    <w:rsid w:val="00FC1A09"/>
    <w:rsid w:val="00FC2124"/>
    <w:rsid w:val="00FC30FA"/>
    <w:rsid w:val="00FC3484"/>
    <w:rsid w:val="00FC4B23"/>
    <w:rsid w:val="00FC5F79"/>
    <w:rsid w:val="00FD0049"/>
    <w:rsid w:val="00FD075E"/>
    <w:rsid w:val="00FD0D60"/>
    <w:rsid w:val="00FD2F2F"/>
    <w:rsid w:val="00FD55C7"/>
    <w:rsid w:val="00FD61E4"/>
    <w:rsid w:val="00FD68AD"/>
    <w:rsid w:val="00FD7B23"/>
    <w:rsid w:val="00FD7D4C"/>
    <w:rsid w:val="00FE48AE"/>
    <w:rsid w:val="00FE551B"/>
    <w:rsid w:val="00FE61B7"/>
    <w:rsid w:val="00FE6493"/>
    <w:rsid w:val="00FE74FD"/>
    <w:rsid w:val="00FF2CB8"/>
    <w:rsid w:val="00FF2DB7"/>
    <w:rsid w:val="00FF3F76"/>
    <w:rsid w:val="00FF605D"/>
    <w:rsid w:val="00FF6585"/>
    <w:rsid w:val="00FF72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BA382"/>
  <w15:docId w15:val="{E377697E-7389-404F-9F85-DABEEE53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10 PT"/>
    <w:qFormat/>
    <w:rsid w:val="00604131"/>
    <w:pPr>
      <w:spacing w:line="320" w:lineRule="exact"/>
    </w:pPr>
    <w:rPr>
      <w:rFonts w:ascii="Arial" w:hAnsi="Arial"/>
    </w:rPr>
  </w:style>
  <w:style w:type="paragraph" w:styleId="berschrift1">
    <w:name w:val="heading 1"/>
    <w:basedOn w:val="Standard"/>
    <w:next w:val="Standard"/>
    <w:link w:val="berschrift1Zchn"/>
    <w:uiPriority w:val="9"/>
    <w:qFormat/>
    <w:rsid w:val="00753E85"/>
    <w:pPr>
      <w:keepNext/>
      <w:keepLines/>
      <w:spacing w:before="240"/>
      <w:outlineLvl w:val="0"/>
    </w:pPr>
    <w:rPr>
      <w:color w:val="A5A5A5"/>
      <w:sz w:val="32"/>
      <w:szCs w:val="32"/>
    </w:rPr>
  </w:style>
  <w:style w:type="paragraph" w:styleId="berschrift2">
    <w:name w:val="heading 2"/>
    <w:basedOn w:val="Standard"/>
    <w:next w:val="Standard"/>
    <w:link w:val="berschrift2Zchn"/>
    <w:uiPriority w:val="9"/>
    <w:unhideWhenUsed/>
    <w:qFormat/>
    <w:rsid w:val="000309D4"/>
    <w:pPr>
      <w:keepNext/>
      <w:keepLines/>
      <w:spacing w:before="40"/>
      <w:outlineLvl w:val="1"/>
    </w:pPr>
    <w:rPr>
      <w:rFonts w:asciiTheme="majorHAnsi" w:eastAsiaTheme="majorEastAsia" w:hAnsiTheme="majorHAnsi" w:cstheme="majorBidi"/>
      <w:color w:val="A4004A" w:themeColor="accent1" w:themeShade="BF"/>
      <w:sz w:val="26"/>
      <w:szCs w:val="26"/>
    </w:rPr>
  </w:style>
  <w:style w:type="paragraph" w:styleId="berschrift3">
    <w:name w:val="heading 3"/>
    <w:basedOn w:val="Standard"/>
    <w:next w:val="Standard"/>
    <w:link w:val="berschrift3Zchn"/>
    <w:uiPriority w:val="9"/>
    <w:semiHidden/>
    <w:unhideWhenUsed/>
    <w:qFormat/>
    <w:rsid w:val="00A660CB"/>
    <w:pPr>
      <w:keepNext/>
      <w:keepLines/>
      <w:spacing w:before="40"/>
      <w:outlineLvl w:val="2"/>
    </w:pPr>
    <w:rPr>
      <w:rFonts w:asciiTheme="majorHAnsi" w:eastAsiaTheme="majorEastAsia" w:hAnsiTheme="majorHAnsi" w:cstheme="majorBidi"/>
      <w:color w:val="6D0031" w:themeColor="accent1" w:themeShade="7F"/>
      <w:sz w:val="24"/>
      <w:szCs w:val="24"/>
    </w:rPr>
  </w:style>
  <w:style w:type="paragraph" w:styleId="berschrift4">
    <w:name w:val="heading 4"/>
    <w:basedOn w:val="Standard"/>
    <w:next w:val="Standard"/>
    <w:link w:val="berschrift4Zchn"/>
    <w:uiPriority w:val="9"/>
    <w:semiHidden/>
    <w:unhideWhenUsed/>
    <w:qFormat/>
    <w:rsid w:val="00A660CB"/>
    <w:pPr>
      <w:keepNext/>
      <w:keepLines/>
      <w:spacing w:before="40"/>
      <w:outlineLvl w:val="3"/>
    </w:pPr>
    <w:rPr>
      <w:rFonts w:asciiTheme="majorHAnsi" w:eastAsiaTheme="majorEastAsia" w:hAnsiTheme="majorHAnsi" w:cstheme="majorBidi"/>
      <w:i/>
      <w:iCs/>
      <w:color w:val="A4004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298"/>
    <w:rPr>
      <w:rFonts w:ascii="Tahoma" w:hAnsi="Tahoma" w:cs="Tahoma"/>
      <w:sz w:val="16"/>
      <w:szCs w:val="16"/>
    </w:rPr>
  </w:style>
  <w:style w:type="character" w:customStyle="1" w:styleId="SprechblasentextZchn">
    <w:name w:val="Sprechblasentext Zchn"/>
    <w:link w:val="Sprechblasentext"/>
    <w:uiPriority w:val="99"/>
    <w:semiHidden/>
    <w:rsid w:val="002D3298"/>
    <w:rPr>
      <w:rFonts w:ascii="Tahoma" w:hAnsi="Tahoma" w:cs="Tahoma"/>
      <w:sz w:val="16"/>
      <w:szCs w:val="16"/>
    </w:rPr>
  </w:style>
  <w:style w:type="paragraph" w:customStyle="1" w:styleId="Adresszeile6PT">
    <w:name w:val="Adresszeile 6 PT"/>
    <w:basedOn w:val="Standard"/>
    <w:qFormat/>
    <w:rsid w:val="00110484"/>
    <w:pPr>
      <w:tabs>
        <w:tab w:val="left" w:pos="4820"/>
        <w:tab w:val="left" w:pos="6804"/>
      </w:tabs>
      <w:spacing w:after="360"/>
    </w:pPr>
    <w:rPr>
      <w:rFonts w:cs="Arial"/>
      <w:color w:val="7F7F7F"/>
      <w:sz w:val="12"/>
      <w:szCs w:val="12"/>
    </w:rPr>
  </w:style>
  <w:style w:type="paragraph" w:customStyle="1" w:styleId="Kontaktdaten8PT">
    <w:name w:val="Kontaktdaten 8 PT"/>
    <w:basedOn w:val="Standard"/>
    <w:qFormat/>
    <w:rsid w:val="00CD1D42"/>
    <w:pPr>
      <w:tabs>
        <w:tab w:val="left" w:pos="1347"/>
      </w:tabs>
      <w:spacing w:line="360" w:lineRule="auto"/>
      <w:ind w:left="-244" w:firstLine="244"/>
    </w:pPr>
    <w:rPr>
      <w:rFonts w:cs="Arial"/>
      <w:sz w:val="16"/>
    </w:rPr>
  </w:style>
  <w:style w:type="paragraph" w:styleId="Kopfzeile">
    <w:name w:val="header"/>
    <w:basedOn w:val="Standard"/>
    <w:link w:val="KopfzeileZchn"/>
    <w:uiPriority w:val="99"/>
    <w:unhideWhenUsed/>
    <w:rsid w:val="009C366C"/>
    <w:pPr>
      <w:tabs>
        <w:tab w:val="center" w:pos="4536"/>
        <w:tab w:val="right" w:pos="9072"/>
      </w:tabs>
    </w:pPr>
  </w:style>
  <w:style w:type="character" w:customStyle="1" w:styleId="KopfzeileZchn">
    <w:name w:val="Kopfzeile Zchn"/>
    <w:link w:val="Kopfzeile"/>
    <w:uiPriority w:val="99"/>
    <w:rsid w:val="009C366C"/>
    <w:rPr>
      <w:rFonts w:ascii="Arial" w:hAnsi="Arial"/>
      <w:sz w:val="22"/>
      <w:szCs w:val="24"/>
    </w:rPr>
  </w:style>
  <w:style w:type="paragraph" w:styleId="Fuzeile">
    <w:name w:val="footer"/>
    <w:link w:val="FuzeileZchn"/>
    <w:uiPriority w:val="99"/>
    <w:unhideWhenUsed/>
    <w:rsid w:val="00AD0C5D"/>
    <w:pPr>
      <w:tabs>
        <w:tab w:val="center" w:pos="4536"/>
        <w:tab w:val="right" w:pos="9072"/>
      </w:tabs>
    </w:pPr>
    <w:rPr>
      <w:rFonts w:ascii="Arial" w:hAnsi="Arial" w:cs="Arial"/>
      <w:color w:val="FFFFFF" w:themeColor="background1"/>
      <w:sz w:val="16"/>
      <w:szCs w:val="16"/>
    </w:rPr>
  </w:style>
  <w:style w:type="character" w:customStyle="1" w:styleId="FuzeileZchn">
    <w:name w:val="Fußzeile Zchn"/>
    <w:link w:val="Fuzeile"/>
    <w:uiPriority w:val="99"/>
    <w:rsid w:val="00AD0C5D"/>
    <w:rPr>
      <w:rFonts w:ascii="Arial" w:hAnsi="Arial" w:cs="Arial"/>
      <w:color w:val="FFFFFF" w:themeColor="background1"/>
      <w:sz w:val="16"/>
      <w:szCs w:val="16"/>
    </w:rPr>
  </w:style>
  <w:style w:type="character" w:customStyle="1" w:styleId="berschrift1Zchn">
    <w:name w:val="Überschrift 1 Zchn"/>
    <w:link w:val="berschrift1"/>
    <w:uiPriority w:val="9"/>
    <w:rsid w:val="00753E85"/>
    <w:rPr>
      <w:rFonts w:ascii="Arial" w:eastAsia="Times New Roman" w:hAnsi="Arial" w:cs="Times New Roman"/>
      <w:color w:val="A5A5A5"/>
      <w:sz w:val="32"/>
      <w:szCs w:val="32"/>
    </w:rPr>
  </w:style>
  <w:style w:type="table" w:styleId="Tabellenraster">
    <w:name w:val="Table Grid"/>
    <w:basedOn w:val="NormaleTabelle"/>
    <w:uiPriority w:val="59"/>
    <w:rsid w:val="007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366C"/>
    <w:rPr>
      <w:color w:val="5F5F5F"/>
      <w:u w:val="single"/>
    </w:rPr>
  </w:style>
  <w:style w:type="character" w:customStyle="1" w:styleId="NichtaufgelsteErwhnung1">
    <w:name w:val="Nicht aufgelöste Erwähnung1"/>
    <w:uiPriority w:val="99"/>
    <w:semiHidden/>
    <w:unhideWhenUsed/>
    <w:rsid w:val="0038366C"/>
    <w:rPr>
      <w:color w:val="605E5C"/>
      <w:shd w:val="clear" w:color="auto" w:fill="E1DFDD"/>
    </w:rPr>
  </w:style>
  <w:style w:type="paragraph" w:customStyle="1" w:styleId="Betreff11PTfett">
    <w:name w:val="Betreff 11 PT (fett)"/>
    <w:basedOn w:val="Standard"/>
    <w:qFormat/>
    <w:rsid w:val="00497AD6"/>
    <w:rPr>
      <w:b/>
      <w:bCs/>
    </w:rPr>
  </w:style>
  <w:style w:type="character" w:styleId="Platzhaltertext">
    <w:name w:val="Placeholder Text"/>
    <w:basedOn w:val="Absatz-Standardschriftart"/>
    <w:uiPriority w:val="99"/>
    <w:semiHidden/>
    <w:rsid w:val="002E6997"/>
    <w:rPr>
      <w:color w:val="808080"/>
    </w:rPr>
  </w:style>
  <w:style w:type="character" w:customStyle="1" w:styleId="Formatvorlage1">
    <w:name w:val="Formatvorlage1"/>
    <w:basedOn w:val="Absatz-Standardschriftart"/>
    <w:uiPriority w:val="1"/>
    <w:rsid w:val="002E6997"/>
    <w:rPr>
      <w:rFonts w:ascii="Arial" w:hAnsi="Arial"/>
      <w:b/>
      <w:color w:val="auto"/>
      <w:sz w:val="22"/>
    </w:rPr>
  </w:style>
  <w:style w:type="character" w:customStyle="1" w:styleId="Formatvorlage2">
    <w:name w:val="Formatvorlage2"/>
    <w:basedOn w:val="Absatz-Standardschriftart"/>
    <w:uiPriority w:val="1"/>
    <w:rsid w:val="002E6997"/>
    <w:rPr>
      <w:rFonts w:ascii="Arial" w:hAnsi="Arial"/>
      <w:b/>
      <w:sz w:val="22"/>
    </w:rPr>
  </w:style>
  <w:style w:type="character" w:customStyle="1" w:styleId="Formatvorlage3">
    <w:name w:val="Formatvorlage3"/>
    <w:basedOn w:val="Absatz-Standardschriftart"/>
    <w:uiPriority w:val="1"/>
    <w:rsid w:val="002E6997"/>
    <w:rPr>
      <w:rFonts w:ascii="Arial" w:hAnsi="Arial"/>
      <w:b/>
      <w:color w:val="auto"/>
      <w:sz w:val="22"/>
    </w:rPr>
  </w:style>
  <w:style w:type="character" w:customStyle="1" w:styleId="Formatvorlage4">
    <w:name w:val="Formatvorlage4"/>
    <w:basedOn w:val="Absatz-Standardschriftart"/>
    <w:uiPriority w:val="1"/>
    <w:rsid w:val="002E6997"/>
    <w:rPr>
      <w:rFonts w:ascii="Arial" w:hAnsi="Arial"/>
      <w:b/>
      <w:color w:val="auto"/>
      <w:sz w:val="22"/>
    </w:rPr>
  </w:style>
  <w:style w:type="character" w:customStyle="1" w:styleId="Formatvorlage5">
    <w:name w:val="Formatvorlage5"/>
    <w:basedOn w:val="Absatz-Standardschriftart"/>
    <w:uiPriority w:val="1"/>
    <w:rsid w:val="002E6997"/>
    <w:rPr>
      <w:rFonts w:ascii="Arial" w:hAnsi="Arial"/>
      <w:b/>
      <w:color w:val="000000" w:themeColor="text1"/>
      <w:sz w:val="22"/>
    </w:rPr>
  </w:style>
  <w:style w:type="character" w:customStyle="1" w:styleId="Formatvorlage6">
    <w:name w:val="Formatvorlage6"/>
    <w:basedOn w:val="Absatz-Standardschriftart"/>
    <w:uiPriority w:val="1"/>
    <w:qFormat/>
    <w:rsid w:val="002E6997"/>
    <w:rPr>
      <w:rFonts w:ascii="Arial" w:hAnsi="Arial"/>
      <w:b/>
      <w:color w:val="auto"/>
      <w:sz w:val="22"/>
    </w:rPr>
  </w:style>
  <w:style w:type="character" w:customStyle="1" w:styleId="Formatvorlage7">
    <w:name w:val="Formatvorlage7"/>
    <w:basedOn w:val="Absatz-Standardschriftart"/>
    <w:uiPriority w:val="1"/>
    <w:rsid w:val="00C66EC9"/>
    <w:rPr>
      <w:rFonts w:ascii="Arial" w:hAnsi="Arial"/>
      <w:color w:val="auto"/>
      <w:sz w:val="22"/>
    </w:rPr>
  </w:style>
  <w:style w:type="character" w:customStyle="1" w:styleId="Formatvorlage8">
    <w:name w:val="Formatvorlage8"/>
    <w:basedOn w:val="Absatz-Standardschriftart"/>
    <w:uiPriority w:val="1"/>
    <w:rsid w:val="00C66EC9"/>
    <w:rPr>
      <w:rFonts w:ascii="Arial" w:hAnsi="Arial"/>
      <w:color w:val="auto"/>
      <w:sz w:val="22"/>
    </w:rPr>
  </w:style>
  <w:style w:type="character" w:customStyle="1" w:styleId="Formatvorlage9">
    <w:name w:val="Formatvorlage9"/>
    <w:basedOn w:val="Absatz-Standardschriftart"/>
    <w:uiPriority w:val="1"/>
    <w:rsid w:val="009A6F18"/>
    <w:rPr>
      <w:rFonts w:ascii="Arial" w:hAnsi="Arial"/>
      <w:color w:val="auto"/>
      <w:sz w:val="20"/>
    </w:rPr>
  </w:style>
  <w:style w:type="character" w:customStyle="1" w:styleId="Formatvorlage10">
    <w:name w:val="Formatvorlage10"/>
    <w:basedOn w:val="Absatz-Standardschriftart"/>
    <w:uiPriority w:val="1"/>
    <w:rsid w:val="009760CF"/>
    <w:rPr>
      <w:rFonts w:ascii="Arial" w:hAnsi="Arial"/>
      <w:sz w:val="22"/>
    </w:rPr>
  </w:style>
  <w:style w:type="character" w:customStyle="1" w:styleId="Formatvorlage11">
    <w:name w:val="Formatvorlage11"/>
    <w:basedOn w:val="Absatz-Standardschriftart"/>
    <w:uiPriority w:val="1"/>
    <w:rsid w:val="009760CF"/>
    <w:rPr>
      <w:rFonts w:ascii="Arial" w:hAnsi="Arial"/>
      <w:color w:val="auto"/>
      <w:sz w:val="22"/>
    </w:rPr>
  </w:style>
  <w:style w:type="character" w:customStyle="1" w:styleId="Formatvorlage12">
    <w:name w:val="Formatvorlage12"/>
    <w:basedOn w:val="Absatz-Standardschriftart"/>
    <w:uiPriority w:val="1"/>
    <w:qFormat/>
    <w:rsid w:val="009760CF"/>
    <w:rPr>
      <w:rFonts w:ascii="Arial" w:hAnsi="Arial"/>
      <w:color w:val="auto"/>
      <w:sz w:val="22"/>
    </w:rPr>
  </w:style>
  <w:style w:type="character" w:customStyle="1" w:styleId="Formatvorlage13">
    <w:name w:val="Formatvorlage13"/>
    <w:basedOn w:val="Absatz-Standardschriftart"/>
    <w:uiPriority w:val="1"/>
    <w:qFormat/>
    <w:rsid w:val="009760CF"/>
    <w:rPr>
      <w:rFonts w:ascii="Arial" w:hAnsi="Arial"/>
      <w:color w:val="auto"/>
      <w:sz w:val="22"/>
    </w:rPr>
  </w:style>
  <w:style w:type="character" w:customStyle="1" w:styleId="Formatvorlage14">
    <w:name w:val="Formatvorlage14"/>
    <w:basedOn w:val="Absatz-Standardschriftart"/>
    <w:uiPriority w:val="1"/>
    <w:qFormat/>
    <w:rsid w:val="007D6993"/>
    <w:rPr>
      <w:rFonts w:ascii="Arial" w:hAnsi="Arial"/>
      <w:color w:val="auto"/>
      <w:sz w:val="22"/>
    </w:rPr>
  </w:style>
  <w:style w:type="character" w:customStyle="1" w:styleId="Formatvorlage15">
    <w:name w:val="Formatvorlage15"/>
    <w:basedOn w:val="Absatz-Standardschriftart"/>
    <w:uiPriority w:val="1"/>
    <w:qFormat/>
    <w:rsid w:val="00131FD0"/>
    <w:rPr>
      <w:rFonts w:ascii="Arial" w:hAnsi="Arial"/>
      <w:color w:val="auto"/>
      <w:sz w:val="22"/>
    </w:rPr>
  </w:style>
  <w:style w:type="character" w:customStyle="1" w:styleId="Formatvorlage16">
    <w:name w:val="Formatvorlage16"/>
    <w:basedOn w:val="Absatz-Standardschriftart"/>
    <w:uiPriority w:val="1"/>
    <w:qFormat/>
    <w:rsid w:val="00DC361F"/>
    <w:rPr>
      <w:rFonts w:ascii="Arial" w:hAnsi="Arial"/>
      <w:color w:val="auto"/>
      <w:sz w:val="22"/>
    </w:rPr>
  </w:style>
  <w:style w:type="character" w:customStyle="1" w:styleId="Formatvorlage17">
    <w:name w:val="Formatvorlage17"/>
    <w:basedOn w:val="Absatz-Standardschriftart"/>
    <w:uiPriority w:val="1"/>
    <w:qFormat/>
    <w:rsid w:val="00DC361F"/>
    <w:rPr>
      <w:rFonts w:ascii="Arial" w:hAnsi="Arial"/>
      <w:b w:val="0"/>
      <w:color w:val="auto"/>
      <w:sz w:val="22"/>
    </w:rPr>
  </w:style>
  <w:style w:type="paragraph" w:styleId="Listenabsatz">
    <w:name w:val="List Paragraph"/>
    <w:basedOn w:val="Standard"/>
    <w:uiPriority w:val="34"/>
    <w:qFormat/>
    <w:rsid w:val="00307ADB"/>
    <w:pPr>
      <w:ind w:left="720"/>
      <w:contextualSpacing/>
    </w:pPr>
  </w:style>
  <w:style w:type="character" w:customStyle="1" w:styleId="NichtaufgelsteErwhnung2">
    <w:name w:val="Nicht aufgelöste Erwähnung2"/>
    <w:basedOn w:val="Absatz-Standardschriftart"/>
    <w:uiPriority w:val="99"/>
    <w:semiHidden/>
    <w:unhideWhenUsed/>
    <w:rsid w:val="003C6452"/>
    <w:rPr>
      <w:color w:val="605E5C"/>
      <w:shd w:val="clear" w:color="auto" w:fill="E1DFDD"/>
    </w:rPr>
  </w:style>
  <w:style w:type="paragraph" w:styleId="Funotentext">
    <w:name w:val="footnote text"/>
    <w:basedOn w:val="Standard"/>
    <w:link w:val="FunotentextZchn"/>
    <w:uiPriority w:val="99"/>
    <w:unhideWhenUsed/>
    <w:rsid w:val="0094722F"/>
    <w:pPr>
      <w:spacing w:line="240" w:lineRule="auto"/>
    </w:pPr>
    <w:rPr>
      <w:rFonts w:eastAsiaTheme="minorHAnsi" w:cs="Arial"/>
      <w:sz w:val="16"/>
    </w:rPr>
  </w:style>
  <w:style w:type="character" w:customStyle="1" w:styleId="FunotentextZchn">
    <w:name w:val="Fußnotentext Zchn"/>
    <w:basedOn w:val="Absatz-Standardschriftart"/>
    <w:link w:val="Funotentext"/>
    <w:uiPriority w:val="99"/>
    <w:rsid w:val="0094722F"/>
    <w:rPr>
      <w:rFonts w:ascii="Arial" w:eastAsiaTheme="minorHAnsi" w:hAnsi="Arial" w:cs="Arial"/>
      <w:sz w:val="16"/>
    </w:rPr>
  </w:style>
  <w:style w:type="character" w:styleId="Funotenzeichen">
    <w:name w:val="footnote reference"/>
    <w:basedOn w:val="Absatz-Standardschriftart"/>
    <w:uiPriority w:val="99"/>
    <w:semiHidden/>
    <w:unhideWhenUsed/>
    <w:rsid w:val="00AD0C5D"/>
    <w:rPr>
      <w:vertAlign w:val="superscript"/>
    </w:rPr>
  </w:style>
  <w:style w:type="paragraph" w:customStyle="1" w:styleId="Datumoben">
    <w:name w:val="Datum oben"/>
    <w:basedOn w:val="Standard"/>
    <w:qFormat/>
    <w:rsid w:val="00604131"/>
    <w:pPr>
      <w:spacing w:after="720"/>
    </w:pPr>
  </w:style>
  <w:style w:type="paragraph" w:customStyle="1" w:styleId="Headline">
    <w:name w:val="Headline"/>
    <w:basedOn w:val="Standard"/>
    <w:qFormat/>
    <w:rsid w:val="00604131"/>
    <w:pPr>
      <w:spacing w:after="480" w:line="520" w:lineRule="exact"/>
    </w:pPr>
    <w:rPr>
      <w:b/>
      <w:bCs/>
      <w:color w:val="DC0064" w:themeColor="accent1"/>
      <w:sz w:val="48"/>
      <w:szCs w:val="48"/>
    </w:rPr>
  </w:style>
  <w:style w:type="paragraph" w:customStyle="1" w:styleId="Preline">
    <w:name w:val="Preline"/>
    <w:basedOn w:val="Standard"/>
    <w:qFormat/>
    <w:rsid w:val="0094722F"/>
    <w:pPr>
      <w:spacing w:after="120"/>
    </w:pPr>
    <w:rPr>
      <w:b/>
      <w:bCs/>
      <w:sz w:val="28"/>
      <w:szCs w:val="28"/>
    </w:rPr>
  </w:style>
  <w:style w:type="paragraph" w:customStyle="1" w:styleId="Intro">
    <w:name w:val="Intro"/>
    <w:basedOn w:val="Standard"/>
    <w:qFormat/>
    <w:rsid w:val="0094722F"/>
    <w:pPr>
      <w:spacing w:after="480"/>
    </w:pPr>
    <w:rPr>
      <w:sz w:val="24"/>
      <w:szCs w:val="24"/>
    </w:rPr>
  </w:style>
  <w:style w:type="paragraph" w:styleId="Endnotentext">
    <w:name w:val="endnote text"/>
    <w:basedOn w:val="Standard"/>
    <w:link w:val="EndnotentextZchn"/>
    <w:uiPriority w:val="99"/>
    <w:unhideWhenUsed/>
    <w:rsid w:val="0032576A"/>
    <w:pPr>
      <w:spacing w:line="240" w:lineRule="auto"/>
    </w:pPr>
    <w:rPr>
      <w:sz w:val="16"/>
      <w:szCs w:val="16"/>
    </w:rPr>
  </w:style>
  <w:style w:type="character" w:customStyle="1" w:styleId="EndnotentextZchn">
    <w:name w:val="Endnotentext Zchn"/>
    <w:basedOn w:val="Absatz-Standardschriftart"/>
    <w:link w:val="Endnotentext"/>
    <w:uiPriority w:val="99"/>
    <w:rsid w:val="0032576A"/>
    <w:rPr>
      <w:rFonts w:ascii="Arial" w:hAnsi="Arial"/>
      <w:sz w:val="16"/>
      <w:szCs w:val="16"/>
    </w:rPr>
  </w:style>
  <w:style w:type="character" w:styleId="Endnotenzeichen">
    <w:name w:val="endnote reference"/>
    <w:basedOn w:val="Absatz-Standardschriftart"/>
    <w:uiPriority w:val="99"/>
    <w:semiHidden/>
    <w:unhideWhenUsed/>
    <w:rsid w:val="0032576A"/>
    <w:rPr>
      <w:vertAlign w:val="superscript"/>
    </w:rPr>
  </w:style>
  <w:style w:type="paragraph" w:customStyle="1" w:styleId="Zwischentitel">
    <w:name w:val="Zwischentitel"/>
    <w:basedOn w:val="Standard"/>
    <w:qFormat/>
    <w:rsid w:val="004D1923"/>
    <w:rPr>
      <w:b/>
      <w:bCs/>
      <w:color w:val="DC0064" w:themeColor="accent1"/>
    </w:rPr>
  </w:style>
  <w:style w:type="paragraph" w:styleId="Beschriftung">
    <w:name w:val="caption"/>
    <w:basedOn w:val="Standard"/>
    <w:next w:val="Standard"/>
    <w:uiPriority w:val="35"/>
    <w:unhideWhenUsed/>
    <w:qFormat/>
    <w:rsid w:val="00FC4B23"/>
    <w:pPr>
      <w:spacing w:after="200" w:line="240" w:lineRule="auto"/>
    </w:pPr>
    <w:rPr>
      <w:color w:val="000000" w:themeColor="text1"/>
      <w:sz w:val="16"/>
      <w:szCs w:val="16"/>
    </w:rPr>
  </w:style>
  <w:style w:type="paragraph" w:styleId="Liste">
    <w:name w:val="List"/>
    <w:basedOn w:val="Standard"/>
    <w:uiPriority w:val="99"/>
    <w:unhideWhenUsed/>
    <w:rsid w:val="003A02B5"/>
    <w:pPr>
      <w:numPr>
        <w:numId w:val="17"/>
      </w:numPr>
      <w:spacing w:before="120" w:after="120"/>
    </w:pPr>
  </w:style>
  <w:style w:type="paragraph" w:customStyle="1" w:styleId="EinfAbs">
    <w:name w:val="[Einf. Abs.]"/>
    <w:basedOn w:val="Standard"/>
    <w:uiPriority w:val="99"/>
    <w:rsid w:val="004937D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Seitenzahl">
    <w:name w:val="page number"/>
    <w:basedOn w:val="Absatz-Standardschriftart"/>
    <w:uiPriority w:val="99"/>
    <w:semiHidden/>
    <w:unhideWhenUsed/>
    <w:rsid w:val="009467ED"/>
    <w:rPr>
      <w:rFonts w:ascii="Times New Roman" w:hAnsi="Times New Roman"/>
    </w:rPr>
  </w:style>
  <w:style w:type="paragraph" w:customStyle="1" w:styleId="HLlightcondensed">
    <w:name w:val="HL light condensed"/>
    <w:basedOn w:val="Standard"/>
    <w:uiPriority w:val="99"/>
    <w:rsid w:val="0009595A"/>
    <w:pPr>
      <w:autoSpaceDE w:val="0"/>
      <w:autoSpaceDN w:val="0"/>
      <w:adjustRightInd w:val="0"/>
      <w:spacing w:line="288" w:lineRule="auto"/>
      <w:textAlignment w:val="center"/>
    </w:pPr>
    <w:rPr>
      <w:rFonts w:ascii=".LastResort" w:hAnsi=".LastResort" w:cs=".LastResort"/>
      <w:color w:val="DC0063"/>
      <w:sz w:val="29"/>
      <w:szCs w:val="29"/>
    </w:rPr>
  </w:style>
  <w:style w:type="character" w:customStyle="1" w:styleId="HLultralight">
    <w:name w:val="HL ultralight"/>
    <w:uiPriority w:val="99"/>
    <w:rsid w:val="00A2548B"/>
    <w:rPr>
      <w:rFonts w:ascii=".LastResort" w:hAnsi=".LastResort" w:cs=".LastResort"/>
      <w:color w:val="DC0063"/>
      <w:sz w:val="60"/>
      <w:szCs w:val="60"/>
    </w:rPr>
  </w:style>
  <w:style w:type="character" w:styleId="Kommentarzeichen">
    <w:name w:val="annotation reference"/>
    <w:basedOn w:val="Absatz-Standardschriftart"/>
    <w:uiPriority w:val="99"/>
    <w:semiHidden/>
    <w:unhideWhenUsed/>
    <w:rsid w:val="00844322"/>
    <w:rPr>
      <w:sz w:val="16"/>
      <w:szCs w:val="16"/>
    </w:rPr>
  </w:style>
  <w:style w:type="paragraph" w:styleId="Kommentartext">
    <w:name w:val="annotation text"/>
    <w:basedOn w:val="Standard"/>
    <w:link w:val="KommentartextZchn"/>
    <w:uiPriority w:val="99"/>
    <w:unhideWhenUsed/>
    <w:rsid w:val="00844322"/>
    <w:pPr>
      <w:spacing w:line="240" w:lineRule="auto"/>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rsid w:val="00844322"/>
    <w:rPr>
      <w:rFonts w:asciiTheme="minorHAnsi" w:eastAsiaTheme="minorHAnsi" w:hAnsiTheme="minorHAnsi" w:cstheme="minorBidi"/>
    </w:rPr>
  </w:style>
  <w:style w:type="character" w:styleId="NichtaufgelsteErwhnung">
    <w:name w:val="Unresolved Mention"/>
    <w:basedOn w:val="Absatz-Standardschriftart"/>
    <w:uiPriority w:val="99"/>
    <w:semiHidden/>
    <w:unhideWhenUsed/>
    <w:rsid w:val="0085728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5250F"/>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35250F"/>
    <w:rPr>
      <w:rFonts w:ascii="Arial" w:eastAsiaTheme="minorHAnsi" w:hAnsi="Arial" w:cstheme="minorBidi"/>
      <w:b/>
      <w:bCs/>
    </w:rPr>
  </w:style>
  <w:style w:type="character" w:styleId="BesuchterLink">
    <w:name w:val="FollowedHyperlink"/>
    <w:basedOn w:val="Absatz-Standardschriftart"/>
    <w:uiPriority w:val="99"/>
    <w:semiHidden/>
    <w:unhideWhenUsed/>
    <w:rsid w:val="004765C6"/>
    <w:rPr>
      <w:color w:val="DC0064" w:themeColor="followedHyperlink"/>
      <w:u w:val="single"/>
    </w:rPr>
  </w:style>
  <w:style w:type="paragraph" w:styleId="berarbeitung">
    <w:name w:val="Revision"/>
    <w:hidden/>
    <w:uiPriority w:val="99"/>
    <w:semiHidden/>
    <w:rsid w:val="009E5F98"/>
    <w:rPr>
      <w:rFonts w:ascii="Arial" w:hAnsi="Arial"/>
    </w:rPr>
  </w:style>
  <w:style w:type="paragraph" w:styleId="StandardWeb">
    <w:name w:val="Normal (Web)"/>
    <w:basedOn w:val="Standard"/>
    <w:uiPriority w:val="99"/>
    <w:semiHidden/>
    <w:unhideWhenUsed/>
    <w:rsid w:val="00886623"/>
    <w:pPr>
      <w:spacing w:before="100" w:beforeAutospacing="1" w:after="100" w:afterAutospacing="1" w:line="240" w:lineRule="auto"/>
    </w:pPr>
    <w:rPr>
      <w:rFonts w:ascii="Times New Roman" w:hAnsi="Times New Roman"/>
      <w:sz w:val="24"/>
      <w:szCs w:val="24"/>
    </w:rPr>
  </w:style>
  <w:style w:type="character" w:customStyle="1" w:styleId="berschrift4Zchn">
    <w:name w:val="Überschrift 4 Zchn"/>
    <w:basedOn w:val="Absatz-Standardschriftart"/>
    <w:link w:val="berschrift4"/>
    <w:uiPriority w:val="9"/>
    <w:semiHidden/>
    <w:rsid w:val="00A660CB"/>
    <w:rPr>
      <w:rFonts w:asciiTheme="majorHAnsi" w:eastAsiaTheme="majorEastAsia" w:hAnsiTheme="majorHAnsi" w:cstheme="majorBidi"/>
      <w:i/>
      <w:iCs/>
      <w:color w:val="A4004A" w:themeColor="accent1" w:themeShade="BF"/>
    </w:rPr>
  </w:style>
  <w:style w:type="character" w:customStyle="1" w:styleId="berschrift3Zchn">
    <w:name w:val="Überschrift 3 Zchn"/>
    <w:basedOn w:val="Absatz-Standardschriftart"/>
    <w:link w:val="berschrift3"/>
    <w:uiPriority w:val="9"/>
    <w:semiHidden/>
    <w:rsid w:val="00A660CB"/>
    <w:rPr>
      <w:rFonts w:asciiTheme="majorHAnsi" w:eastAsiaTheme="majorEastAsia" w:hAnsiTheme="majorHAnsi" w:cstheme="majorBidi"/>
      <w:color w:val="6D0031" w:themeColor="accent1" w:themeShade="7F"/>
      <w:sz w:val="24"/>
      <w:szCs w:val="24"/>
    </w:rPr>
  </w:style>
  <w:style w:type="character" w:customStyle="1" w:styleId="berschrift2Zchn">
    <w:name w:val="Überschrift 2 Zchn"/>
    <w:basedOn w:val="Absatz-Standardschriftart"/>
    <w:link w:val="berschrift2"/>
    <w:uiPriority w:val="9"/>
    <w:rsid w:val="000309D4"/>
    <w:rPr>
      <w:rFonts w:asciiTheme="majorHAnsi" w:eastAsiaTheme="majorEastAsia" w:hAnsiTheme="majorHAnsi" w:cstheme="majorBidi"/>
      <w:color w:val="A4004A" w:themeColor="accent1" w:themeShade="BF"/>
      <w:sz w:val="26"/>
      <w:szCs w:val="26"/>
    </w:rPr>
  </w:style>
  <w:style w:type="character" w:customStyle="1" w:styleId="apple-converted-space">
    <w:name w:val="apple-converted-space"/>
    <w:basedOn w:val="Absatz-Standardschriftart"/>
    <w:rsid w:val="0010218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252579">
      <w:bodyDiv w:val="1"/>
      <w:marLeft w:val="0"/>
      <w:marRight w:val="0"/>
      <w:marTop w:val="0"/>
      <w:marBottom w:val="0"/>
      <w:divBdr>
        <w:top w:val="none" w:sz="0" w:space="0" w:color="auto"/>
        <w:left w:val="none" w:sz="0" w:space="0" w:color="auto"/>
        <w:bottom w:val="none" w:sz="0" w:space="0" w:color="auto"/>
        <w:right w:val="none" w:sz="0" w:space="0" w:color="auto"/>
      </w:divBdr>
      <w:divsChild>
        <w:div w:id="620460542">
          <w:marLeft w:val="0"/>
          <w:marRight w:val="0"/>
          <w:marTop w:val="0"/>
          <w:marBottom w:val="1200"/>
          <w:divBdr>
            <w:top w:val="none" w:sz="0" w:space="0" w:color="auto"/>
            <w:left w:val="none" w:sz="0" w:space="0" w:color="auto"/>
            <w:bottom w:val="none" w:sz="0" w:space="0" w:color="auto"/>
            <w:right w:val="none" w:sz="0" w:space="0" w:color="auto"/>
          </w:divBdr>
          <w:divsChild>
            <w:div w:id="172844103">
              <w:marLeft w:val="0"/>
              <w:marRight w:val="0"/>
              <w:marTop w:val="0"/>
              <w:marBottom w:val="0"/>
              <w:divBdr>
                <w:top w:val="none" w:sz="0" w:space="0" w:color="auto"/>
                <w:left w:val="none" w:sz="0" w:space="0" w:color="auto"/>
                <w:bottom w:val="none" w:sz="0" w:space="0" w:color="auto"/>
                <w:right w:val="none" w:sz="0" w:space="0" w:color="auto"/>
              </w:divBdr>
              <w:divsChild>
                <w:div w:id="9894067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7705089">
          <w:marLeft w:val="0"/>
          <w:marRight w:val="0"/>
          <w:marTop w:val="0"/>
          <w:marBottom w:val="1200"/>
          <w:divBdr>
            <w:top w:val="none" w:sz="0" w:space="0" w:color="auto"/>
            <w:left w:val="none" w:sz="0" w:space="0" w:color="auto"/>
            <w:bottom w:val="none" w:sz="0" w:space="0" w:color="auto"/>
            <w:right w:val="none" w:sz="0" w:space="0" w:color="auto"/>
          </w:divBdr>
          <w:divsChild>
            <w:div w:id="942112440">
              <w:marLeft w:val="0"/>
              <w:marRight w:val="0"/>
              <w:marTop w:val="0"/>
              <w:marBottom w:val="0"/>
              <w:divBdr>
                <w:top w:val="none" w:sz="0" w:space="0" w:color="auto"/>
                <w:left w:val="none" w:sz="0" w:space="0" w:color="auto"/>
                <w:bottom w:val="none" w:sz="0" w:space="0" w:color="auto"/>
                <w:right w:val="none" w:sz="0" w:space="0" w:color="auto"/>
              </w:divBdr>
              <w:divsChild>
                <w:div w:id="708264132">
                  <w:marLeft w:val="0"/>
                  <w:marRight w:val="0"/>
                  <w:marTop w:val="0"/>
                  <w:marBottom w:val="0"/>
                  <w:divBdr>
                    <w:top w:val="none" w:sz="0" w:space="0" w:color="auto"/>
                    <w:left w:val="none" w:sz="0" w:space="0" w:color="auto"/>
                    <w:bottom w:val="none" w:sz="0" w:space="0" w:color="auto"/>
                    <w:right w:val="none" w:sz="0" w:space="0" w:color="auto"/>
                  </w:divBdr>
                </w:div>
              </w:divsChild>
            </w:div>
            <w:div w:id="479730130">
              <w:marLeft w:val="0"/>
              <w:marRight w:val="0"/>
              <w:marTop w:val="0"/>
              <w:marBottom w:val="0"/>
              <w:divBdr>
                <w:top w:val="none" w:sz="0" w:space="0" w:color="auto"/>
                <w:left w:val="none" w:sz="0" w:space="0" w:color="auto"/>
                <w:bottom w:val="none" w:sz="0" w:space="0" w:color="auto"/>
                <w:right w:val="none" w:sz="0" w:space="0" w:color="auto"/>
              </w:divBdr>
              <w:divsChild>
                <w:div w:id="21093031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936798">
          <w:marLeft w:val="0"/>
          <w:marRight w:val="0"/>
          <w:marTop w:val="0"/>
          <w:marBottom w:val="1200"/>
          <w:divBdr>
            <w:top w:val="none" w:sz="0" w:space="0" w:color="auto"/>
            <w:left w:val="none" w:sz="0" w:space="0" w:color="auto"/>
            <w:bottom w:val="none" w:sz="0" w:space="0" w:color="auto"/>
            <w:right w:val="none" w:sz="0" w:space="0" w:color="auto"/>
          </w:divBdr>
          <w:divsChild>
            <w:div w:id="1282415982">
              <w:marLeft w:val="0"/>
              <w:marRight w:val="0"/>
              <w:marTop w:val="0"/>
              <w:marBottom w:val="0"/>
              <w:divBdr>
                <w:top w:val="none" w:sz="0" w:space="0" w:color="auto"/>
                <w:left w:val="none" w:sz="0" w:space="0" w:color="auto"/>
                <w:bottom w:val="none" w:sz="0" w:space="0" w:color="auto"/>
                <w:right w:val="none" w:sz="0" w:space="0" w:color="auto"/>
              </w:divBdr>
              <w:divsChild>
                <w:div w:id="1181580252">
                  <w:marLeft w:val="0"/>
                  <w:marRight w:val="0"/>
                  <w:marTop w:val="0"/>
                  <w:marBottom w:val="0"/>
                  <w:divBdr>
                    <w:top w:val="none" w:sz="0" w:space="0" w:color="auto"/>
                    <w:left w:val="none" w:sz="0" w:space="0" w:color="auto"/>
                    <w:bottom w:val="none" w:sz="0" w:space="0" w:color="auto"/>
                    <w:right w:val="none" w:sz="0" w:space="0" w:color="auto"/>
                  </w:divBdr>
                </w:div>
              </w:divsChild>
            </w:div>
            <w:div w:id="350497272">
              <w:marLeft w:val="0"/>
              <w:marRight w:val="0"/>
              <w:marTop w:val="0"/>
              <w:marBottom w:val="0"/>
              <w:divBdr>
                <w:top w:val="none" w:sz="0" w:space="0" w:color="auto"/>
                <w:left w:val="none" w:sz="0" w:space="0" w:color="auto"/>
                <w:bottom w:val="none" w:sz="0" w:space="0" w:color="auto"/>
                <w:right w:val="none" w:sz="0" w:space="0" w:color="auto"/>
              </w:divBdr>
              <w:divsChild>
                <w:div w:id="5923191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6817">
      <w:bodyDiv w:val="1"/>
      <w:marLeft w:val="0"/>
      <w:marRight w:val="0"/>
      <w:marTop w:val="0"/>
      <w:marBottom w:val="0"/>
      <w:divBdr>
        <w:top w:val="none" w:sz="0" w:space="0" w:color="auto"/>
        <w:left w:val="none" w:sz="0" w:space="0" w:color="auto"/>
        <w:bottom w:val="none" w:sz="0" w:space="0" w:color="auto"/>
        <w:right w:val="none" w:sz="0" w:space="0" w:color="auto"/>
      </w:divBdr>
    </w:div>
    <w:div w:id="873928445">
      <w:bodyDiv w:val="1"/>
      <w:marLeft w:val="0"/>
      <w:marRight w:val="0"/>
      <w:marTop w:val="0"/>
      <w:marBottom w:val="0"/>
      <w:divBdr>
        <w:top w:val="none" w:sz="0" w:space="0" w:color="auto"/>
        <w:left w:val="none" w:sz="0" w:space="0" w:color="auto"/>
        <w:bottom w:val="none" w:sz="0" w:space="0" w:color="auto"/>
        <w:right w:val="none" w:sz="0" w:space="0" w:color="auto"/>
      </w:divBdr>
    </w:div>
    <w:div w:id="960107919">
      <w:bodyDiv w:val="1"/>
      <w:marLeft w:val="0"/>
      <w:marRight w:val="0"/>
      <w:marTop w:val="0"/>
      <w:marBottom w:val="0"/>
      <w:divBdr>
        <w:top w:val="none" w:sz="0" w:space="0" w:color="auto"/>
        <w:left w:val="none" w:sz="0" w:space="0" w:color="auto"/>
        <w:bottom w:val="none" w:sz="0" w:space="0" w:color="auto"/>
        <w:right w:val="none" w:sz="0" w:space="0" w:color="auto"/>
      </w:divBdr>
    </w:div>
    <w:div w:id="968558521">
      <w:bodyDiv w:val="1"/>
      <w:marLeft w:val="0"/>
      <w:marRight w:val="0"/>
      <w:marTop w:val="0"/>
      <w:marBottom w:val="0"/>
      <w:divBdr>
        <w:top w:val="none" w:sz="0" w:space="0" w:color="auto"/>
        <w:left w:val="none" w:sz="0" w:space="0" w:color="auto"/>
        <w:bottom w:val="none" w:sz="0" w:space="0" w:color="auto"/>
        <w:right w:val="none" w:sz="0" w:space="0" w:color="auto"/>
      </w:divBdr>
    </w:div>
    <w:div w:id="1650939718">
      <w:bodyDiv w:val="1"/>
      <w:marLeft w:val="0"/>
      <w:marRight w:val="0"/>
      <w:marTop w:val="0"/>
      <w:marBottom w:val="0"/>
      <w:divBdr>
        <w:top w:val="none" w:sz="0" w:space="0" w:color="auto"/>
        <w:left w:val="none" w:sz="0" w:space="0" w:color="auto"/>
        <w:bottom w:val="none" w:sz="0" w:space="0" w:color="auto"/>
        <w:right w:val="none" w:sz="0" w:space="0" w:color="auto"/>
      </w:divBdr>
    </w:div>
    <w:div w:id="1744326895">
      <w:bodyDiv w:val="1"/>
      <w:marLeft w:val="0"/>
      <w:marRight w:val="0"/>
      <w:marTop w:val="0"/>
      <w:marBottom w:val="0"/>
      <w:divBdr>
        <w:top w:val="none" w:sz="0" w:space="0" w:color="auto"/>
        <w:left w:val="none" w:sz="0" w:space="0" w:color="auto"/>
        <w:bottom w:val="none" w:sz="0" w:space="0" w:color="auto"/>
        <w:right w:val="none" w:sz="0" w:space="0" w:color="auto"/>
      </w:divBdr>
    </w:div>
    <w:div w:id="1790973524">
      <w:bodyDiv w:val="1"/>
      <w:marLeft w:val="0"/>
      <w:marRight w:val="0"/>
      <w:marTop w:val="0"/>
      <w:marBottom w:val="0"/>
      <w:divBdr>
        <w:top w:val="none" w:sz="0" w:space="0" w:color="auto"/>
        <w:left w:val="none" w:sz="0" w:space="0" w:color="auto"/>
        <w:bottom w:val="none" w:sz="0" w:space="0" w:color="auto"/>
        <w:right w:val="none" w:sz="0" w:space="0" w:color="auto"/>
      </w:divBdr>
    </w:div>
    <w:div w:id="1876962468">
      <w:bodyDiv w:val="1"/>
      <w:marLeft w:val="0"/>
      <w:marRight w:val="0"/>
      <w:marTop w:val="0"/>
      <w:marBottom w:val="0"/>
      <w:divBdr>
        <w:top w:val="none" w:sz="0" w:space="0" w:color="auto"/>
        <w:left w:val="none" w:sz="0" w:space="0" w:color="auto"/>
        <w:bottom w:val="none" w:sz="0" w:space="0" w:color="auto"/>
        <w:right w:val="none" w:sz="0" w:space="0" w:color="auto"/>
      </w:divBdr>
      <w:divsChild>
        <w:div w:id="788858743">
          <w:marLeft w:val="0"/>
          <w:marRight w:val="0"/>
          <w:marTop w:val="0"/>
          <w:marBottom w:val="0"/>
          <w:divBdr>
            <w:top w:val="none" w:sz="0" w:space="0" w:color="auto"/>
            <w:left w:val="none" w:sz="0" w:space="0" w:color="auto"/>
            <w:bottom w:val="none" w:sz="0" w:space="0" w:color="auto"/>
            <w:right w:val="none" w:sz="0" w:space="0" w:color="auto"/>
          </w:divBdr>
        </w:div>
      </w:divsChild>
    </w:div>
    <w:div w:id="1992438882">
      <w:bodyDiv w:val="1"/>
      <w:marLeft w:val="0"/>
      <w:marRight w:val="0"/>
      <w:marTop w:val="0"/>
      <w:marBottom w:val="0"/>
      <w:divBdr>
        <w:top w:val="none" w:sz="0" w:space="0" w:color="auto"/>
        <w:left w:val="none" w:sz="0" w:space="0" w:color="auto"/>
        <w:bottom w:val="none" w:sz="0" w:space="0" w:color="auto"/>
        <w:right w:val="none" w:sz="0" w:space="0" w:color="auto"/>
      </w:divBdr>
    </w:div>
    <w:div w:id="20904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ta-zahnfabrik.com/vitablocs_TP6_Multicolor.htm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2_MarketingVITA\16_secure_2021\Kommunikation\VITA_Markenkern\VITA_Office_PPT\VorlagenRoxtra_Basis\VITA-Brief_DE.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DC0064"/>
      </a:accent1>
      <a:accent2>
        <a:srgbClr val="191919"/>
      </a:accent2>
      <a:accent3>
        <a:srgbClr val="4D4D4D"/>
      </a:accent3>
      <a:accent4>
        <a:srgbClr val="8C8C8C"/>
      </a:accent4>
      <a:accent5>
        <a:srgbClr val="A9AAAA"/>
      </a:accent5>
      <a:accent6>
        <a:srgbClr val="286153"/>
      </a:accent6>
      <a:hlink>
        <a:srgbClr val="DC0064"/>
      </a:hlink>
      <a:folHlink>
        <a:srgbClr val="DC006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3C07A83443504D8875F14C0B9F844F" ma:contentTypeVersion="17" ma:contentTypeDescription="Ein neues Dokument erstellen." ma:contentTypeScope="" ma:versionID="b1148508ca91753301fea8d342660442">
  <xsd:schema xmlns:xsd="http://www.w3.org/2001/XMLSchema" xmlns:xs="http://www.w3.org/2001/XMLSchema" xmlns:p="http://schemas.microsoft.com/office/2006/metadata/properties" xmlns:ns2="146309c9-7375-4d5e-966a-c6c63f3bb31d" xmlns:ns3="011f1256-1b73-4afc-9033-b1df5b89c533" targetNamespace="http://schemas.microsoft.com/office/2006/metadata/properties" ma:root="true" ma:fieldsID="4e589f3df395bc3e6b7d06c970908812" ns2:_="" ns3:_="">
    <xsd:import namespace="146309c9-7375-4d5e-966a-c6c63f3bb31d"/>
    <xsd:import namespace="011f1256-1b73-4afc-9033-b1df5b89c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309c9-7375-4d5e-966a-c6c63f3bb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95af32-7499-458b-ba79-d3a8e75630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1f1256-1b73-4afc-9033-b1df5b89c53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fd379cb-6e39-4bd7-8137-aaf52f0a6840}" ma:internalName="TaxCatchAll" ma:showField="CatchAllData" ma:web="011f1256-1b73-4afc-9033-b1df5b89c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6309c9-7375-4d5e-966a-c6c63f3bb31d">
      <Terms xmlns="http://schemas.microsoft.com/office/infopath/2007/PartnerControls"/>
    </lcf76f155ced4ddcb4097134ff3c332f>
    <TaxCatchAll xmlns="011f1256-1b73-4afc-9033-b1df5b89c5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FECE0-2610-42B6-BB83-41A96676D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309c9-7375-4d5e-966a-c6c63f3bb31d"/>
    <ds:schemaRef ds:uri="011f1256-1b73-4afc-9033-b1df5b89c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0C5AF-AD5E-429D-A3FA-C38D1DB372C7}">
  <ds:schemaRefs>
    <ds:schemaRef ds:uri="http://schemas.microsoft.com/sharepoint/v3/contenttype/forms"/>
  </ds:schemaRefs>
</ds:datastoreItem>
</file>

<file path=customXml/itemProps3.xml><?xml version="1.0" encoding="utf-8"?>
<ds:datastoreItem xmlns:ds="http://schemas.openxmlformats.org/officeDocument/2006/customXml" ds:itemID="{6B8D2E00-35BD-483B-816C-D84B92D36F24}">
  <ds:schemaRefs>
    <ds:schemaRef ds:uri="http://schemas.microsoft.com/office/2006/metadata/properties"/>
    <ds:schemaRef ds:uri="http://schemas.microsoft.com/office/infopath/2007/PartnerControls"/>
    <ds:schemaRef ds:uri="146309c9-7375-4d5e-966a-c6c63f3bb31d"/>
    <ds:schemaRef ds:uri="011f1256-1b73-4afc-9033-b1df5b89c533"/>
  </ds:schemaRefs>
</ds:datastoreItem>
</file>

<file path=customXml/itemProps4.xml><?xml version="1.0" encoding="utf-8"?>
<ds:datastoreItem xmlns:ds="http://schemas.openxmlformats.org/officeDocument/2006/customXml" ds:itemID="{0682E630-5B16-E647-B0A9-05723C7E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VITA-Brief_DE.dotx</Template>
  <TotalTime>0</TotalTime>
  <Pages>2</Pages>
  <Words>265</Words>
  <Characters>1500</Characters>
  <Application>Microsoft Office Word</Application>
  <DocSecurity>0</DocSecurity>
  <Lines>30</Lines>
  <Paragraphs>11</Paragraphs>
  <ScaleCrop>false</ScaleCrop>
  <HeadingPairs>
    <vt:vector size="2" baseType="variant">
      <vt:variant>
        <vt:lpstr>Titel</vt:lpstr>
      </vt:variant>
      <vt:variant>
        <vt:i4>1</vt:i4>
      </vt:variant>
    </vt:vector>
  </HeadingPairs>
  <TitlesOfParts>
    <vt:vector size="1" baseType="lpstr">
      <vt:lpstr>VITA Zahnfabrik</vt:lpstr>
    </vt:vector>
  </TitlesOfParts>
  <Company>VITA Zahnfabik</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Zahnfabrik</dc:title>
  <dc:subject/>
  <dc:creator>Kreutz, Stefan</dc:creator>
  <cp:keywords/>
  <cp:lastModifiedBy>Schulz, Elena</cp:lastModifiedBy>
  <cp:revision>10</cp:revision>
  <cp:lastPrinted>2023-06-26T10:19:00Z</cp:lastPrinted>
  <dcterms:created xsi:type="dcterms:W3CDTF">2024-02-23T17:10:00Z</dcterms:created>
  <dcterms:modified xsi:type="dcterms:W3CDTF">2024-06-24T09:17:00Z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0x0101004C3C07A83443504D8875F14C0B9F844F</vt:lpwstr>
  </property>
  <property fmtid="{D5CDD505-2E9C-101B-9397-08002B2CF9AE}" pid="3" name="Language">
    <vt:lpwstr>German (Germany)</vt:lpwstr>
  </property>
  <property fmtid="{D5CDD505-2E9C-101B-9397-08002B2CF9AE}" pid="4" name="_dlc_DocIdItemGuid">
    <vt:lpwstr>a8d25086-79e5-4b17-b560-5dd0e576f266</vt:lpwstr>
  </property>
  <property fmtid="{D5CDD505-2E9C-101B-9397-08002B2CF9AE}" pid="5" name="MediaServiceImageTags">
    <vt:lpwstr/>
  </property>
  <property fmtid="{D5CDD505-2E9C-101B-9397-08002B2CF9AE}" pid="6" name="GrammarlyDocumentId">
    <vt:lpwstr>730ca93cba058c388d25e64ef4e141942f076da3f00081afa108ee8a40158f0e</vt:lpwstr>
  </property>
</Properties>
</file>