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C9049" w14:textId="23C826CC" w:rsidR="00465ECA" w:rsidRPr="00A10825" w:rsidRDefault="00251D81" w:rsidP="00465ECA">
      <w:pPr>
        <w:pStyle w:val="Datumoben"/>
        <w:spacing w:after="300"/>
        <w:rPr>
          <w:rStyle w:val="Formatvorlage14"/>
          <w:sz w:val="20"/>
        </w:rPr>
      </w:pPr>
      <w:r w:rsidRPr="00A10825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D77EE5E" wp14:editId="308D05CA">
                <wp:simplePos x="0" y="0"/>
                <wp:positionH relativeFrom="column">
                  <wp:posOffset>0</wp:posOffset>
                </wp:positionH>
                <wp:positionV relativeFrom="paragraph">
                  <wp:posOffset>-547370</wp:posOffset>
                </wp:positionV>
                <wp:extent cx="3427730" cy="288290"/>
                <wp:effectExtent l="0" t="0" r="1270" b="3810"/>
                <wp:wrapNone/>
                <wp:docPr id="67" name="Textfeld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3A48E5" w14:textId="05E6C1E5" w:rsidR="00017E54" w:rsidRPr="00A10825" w:rsidRDefault="00E50CE9" w:rsidP="00251D81">
                            <w:pPr>
                              <w:pStyle w:val="HLlightcondensed"/>
                              <w:rPr>
                                <w:rFonts w:ascii="Arial" w:hAnsi="Arial" w:cs="Arial"/>
                                <w:color w:val="6E6E6D"/>
                                <w:sz w:val="22"/>
                                <w:szCs w:val="22"/>
                              </w:rPr>
                            </w:pPr>
                            <w:r w:rsidRPr="00A10825">
                              <w:rPr>
                                <w:rStyle w:val="HLultralight"/>
                                <w:rFonts w:ascii="Arial" w:hAnsi="Arial" w:cs="Arial"/>
                                <w:color w:val="6E6E6D"/>
                                <w:sz w:val="22"/>
                                <w:szCs w:val="22"/>
                              </w:rPr>
                              <w:t>Products &amp;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7EE5E" id="_x0000_t202" coordsize="21600,21600" o:spt="202" path="m,l,21600r21600,l21600,xe">
                <v:stroke joinstyle="miter"/>
                <v:path gradientshapeok="t" o:connecttype="rect"/>
              </v:shapetype>
              <v:shape id="Textfeld 67" o:spid="_x0000_s1026" type="#_x0000_t202" style="position:absolute;margin-left:0;margin-top:-43.1pt;width:269.9pt;height:22.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" filled="f" stroked="f" strokeweight=".5pt">
                <v:textbox inset="0,0,0,0">
                  <w:txbxContent>
                    <w:p w14:paraId="083A48E5" w14:textId="05E6C1E5" w:rsidR="00017E54" w:rsidRPr="00A10825" w:rsidRDefault="00E50CE9" w:rsidP="00251D81">
                      <w:pPr>
                        <w:pStyle w:val="HLlightcondensed"/>
                        <w:rPr>
                          <w:rFonts w:ascii="Arial" w:hAnsi="Arial" w:cs="Arial"/>
                          <w:color w:val="6E6E6D"/>
                          <w:sz w:val="22"/>
                          <w:szCs w:val="22"/>
                        </w:rPr>
                      </w:pPr>
                      <w:r w:rsidRPr="00A10825">
                        <w:rPr>
                          <w:rStyle w:val="HLultralight"/>
                          <w:rFonts w:ascii="Arial" w:hAnsi="Arial" w:cs="Arial"/>
                          <w:color w:val="6E6E6D"/>
                          <w:sz w:val="22"/>
                          <w:szCs w:val="22"/>
                        </w:rPr>
                        <w:t>Products &amp; Services</w:t>
                      </w:r>
                    </w:p>
                  </w:txbxContent>
                </v:textbox>
              </v:shape>
            </w:pict>
          </mc:Fallback>
        </mc:AlternateContent>
      </w:r>
      <w:r w:rsidR="00465ECA" w:rsidRPr="00A10825">
        <w:t>June</w:t>
      </w:r>
      <w:r w:rsidR="007A3E68" w:rsidRPr="00A10825">
        <w:rPr>
          <w:rStyle w:val="Formatvorlage14"/>
          <w:sz w:val="20"/>
        </w:rPr>
        <w:t xml:space="preserve"> </w:t>
      </w:r>
      <w:r w:rsidR="007B024B" w:rsidRPr="00A10825">
        <w:rPr>
          <w:rStyle w:val="Formatvorlage14"/>
          <w:sz w:val="20"/>
        </w:rPr>
        <w:t>202</w:t>
      </w:r>
      <w:r w:rsidR="00400D22" w:rsidRPr="00A10825">
        <w:rPr>
          <w:rStyle w:val="Formatvorlage14"/>
          <w:sz w:val="20"/>
        </w:rPr>
        <w:t>5</w:t>
      </w:r>
    </w:p>
    <w:p w14:paraId="72BC8226" w14:textId="77777777" w:rsidR="00962191" w:rsidRPr="00A10825" w:rsidRDefault="00962191" w:rsidP="00465ECA">
      <w:pPr>
        <w:spacing w:line="240" w:lineRule="auto"/>
        <w:rPr>
          <w:b/>
          <w:bCs/>
          <w:color w:val="4D4D4D" w:themeColor="accent3"/>
          <w:sz w:val="48"/>
          <w:szCs w:val="48"/>
        </w:rPr>
      </w:pPr>
      <w:r w:rsidRPr="00A10825">
        <w:rPr>
          <w:b/>
          <w:bCs/>
          <w:color w:val="4D4D4D" w:themeColor="accent3"/>
          <w:sz w:val="48"/>
          <w:szCs w:val="48"/>
        </w:rPr>
        <w:t>VITA and UP3D: Validated Workflow for Highest Demands</w:t>
      </w:r>
    </w:p>
    <w:p w14:paraId="66F7D011" w14:textId="3A699565" w:rsidR="00465ECA" w:rsidRPr="00A10825" w:rsidRDefault="009509FF" w:rsidP="00465ECA">
      <w:pPr>
        <w:spacing w:line="240" w:lineRule="auto"/>
        <w:rPr>
          <w:b/>
          <w:bCs/>
          <w:color w:val="4D4D4D" w:themeColor="accent3"/>
          <w:sz w:val="48"/>
          <w:szCs w:val="48"/>
        </w:rPr>
      </w:pPr>
      <w:r>
        <w:rPr>
          <w:noProof/>
          <w:color w:val="4D4D4D" w:themeColor="accent3"/>
          <w:sz w:val="48"/>
          <w:szCs w:val="48"/>
        </w:rPr>
      </w:r>
      <w:r w:rsidR="009509FF">
        <w:rPr>
          <w:noProof/>
          <w:color w:val="4D4D4D" w:themeColor="accent3"/>
          <w:sz w:val="48"/>
          <w:szCs w:val="48"/>
        </w:rPr>
        <w:pict w14:anchorId="4BF613FC">
          <v:rect id="_x0000_i1025" alt="" style="width:467.55pt;height:.05pt;mso-width-percent:0;mso-height-percent:0;mso-width-percent:0;mso-height-percent:0" o:hrpct="999" o:hralign="center" o:hrstd="t" o:hr="t" fillcolor="#a0a0a0" stroked="f"/>
        </w:pict>
      </w:r>
    </w:p>
    <w:p w14:paraId="21B3D4F6" w14:textId="77777777" w:rsidR="00465ECA" w:rsidRPr="00A10825" w:rsidRDefault="00465ECA" w:rsidP="00962191">
      <w:pPr>
        <w:rPr>
          <w:b/>
          <w:bCs/>
          <w:sz w:val="48"/>
          <w:szCs w:val="48"/>
        </w:rPr>
      </w:pPr>
    </w:p>
    <w:p w14:paraId="3F187F10" w14:textId="77777777" w:rsidR="00465ECA" w:rsidRPr="00A10825" w:rsidRDefault="00465ECA" w:rsidP="00962191">
      <w:pPr>
        <w:rPr>
          <w:b/>
          <w:bCs/>
          <w:sz w:val="48"/>
          <w:szCs w:val="48"/>
        </w:rPr>
      </w:pPr>
    </w:p>
    <w:p w14:paraId="464ECDA4" w14:textId="77777777" w:rsidR="001919DA" w:rsidRDefault="00962191" w:rsidP="001E5391">
      <w:pPr>
        <w:rPr>
          <w:sz w:val="24"/>
          <w:szCs w:val="24"/>
        </w:rPr>
      </w:pPr>
      <w:r w:rsidRPr="00A10825">
        <w:rPr>
          <w:b/>
          <w:bCs/>
          <w:sz w:val="24"/>
          <w:szCs w:val="24"/>
        </w:rPr>
        <w:t>Bad Säckingen/Shenzhen, June 2025</w:t>
      </w:r>
      <w:r w:rsidRPr="00A10825">
        <w:rPr>
          <w:sz w:val="24"/>
          <w:szCs w:val="24"/>
        </w:rPr>
        <w:t xml:space="preserve"> – Digital collaboration continues to advance: VITA Zahnfabrik H. Rauter GmbH &amp; Co. KG (Bad Säckingen, Germany) and UP3D Tech Co., Ltd (Shenzhen, China), a rapidly growing provider of digital CAD/CAM system solutions, now offer a fully validated workflow for dental milling applications.</w:t>
      </w:r>
      <w:r w:rsidR="001E5391">
        <w:rPr>
          <w:sz w:val="24"/>
          <w:szCs w:val="24"/>
        </w:rPr>
        <w:t xml:space="preserve"> </w:t>
      </w:r>
    </w:p>
    <w:p w14:paraId="5C770D62" w14:textId="77777777" w:rsidR="001919DA" w:rsidRDefault="001919DA" w:rsidP="001E5391">
      <w:pPr>
        <w:rPr>
          <w:sz w:val="24"/>
          <w:szCs w:val="24"/>
        </w:rPr>
      </w:pPr>
    </w:p>
    <w:p w14:paraId="0F6D7E18" w14:textId="5833F627" w:rsidR="00682E38" w:rsidRPr="00682E38" w:rsidRDefault="00682E38" w:rsidP="001E5391">
      <w:pPr>
        <w:rPr>
          <w:sz w:val="24"/>
          <w:szCs w:val="24"/>
        </w:rPr>
      </w:pPr>
      <w:r w:rsidRPr="00682E38">
        <w:rPr>
          <w:sz w:val="24"/>
          <w:szCs w:val="24"/>
        </w:rPr>
        <w:t xml:space="preserve">At the heart of this new partnership lies the successful validation of VITA’s complete CAD/CAM material portfolio on the </w:t>
      </w:r>
      <w:r w:rsidRPr="001E5391">
        <w:rPr>
          <w:b/>
          <w:bCs/>
          <w:sz w:val="24"/>
          <w:szCs w:val="24"/>
        </w:rPr>
        <w:t>UP3D milling machine series</w:t>
      </w:r>
      <w:r w:rsidRPr="00682E38">
        <w:rPr>
          <w:sz w:val="24"/>
          <w:szCs w:val="24"/>
        </w:rPr>
        <w:t xml:space="preserve"> – including the models </w:t>
      </w:r>
      <w:r w:rsidRPr="00682E38">
        <w:rPr>
          <w:b/>
          <w:bCs/>
          <w:sz w:val="24"/>
          <w:szCs w:val="24"/>
        </w:rPr>
        <w:t>P42, P53</w:t>
      </w:r>
      <w:r w:rsidRPr="00682E38">
        <w:rPr>
          <w:sz w:val="24"/>
          <w:szCs w:val="24"/>
        </w:rPr>
        <w:t xml:space="preserve"> and </w:t>
      </w:r>
      <w:r w:rsidRPr="00682E38">
        <w:rPr>
          <w:b/>
          <w:bCs/>
          <w:sz w:val="24"/>
          <w:szCs w:val="24"/>
        </w:rPr>
        <w:t>P55D</w:t>
      </w:r>
      <w:r w:rsidRPr="00682E38">
        <w:rPr>
          <w:sz w:val="24"/>
          <w:szCs w:val="24"/>
        </w:rPr>
        <w:t>. This allows dental laboratories and clinics to work with a fully harmonized system – from material selection to final restorations.</w:t>
      </w:r>
      <w:r w:rsidR="001E5391">
        <w:rPr>
          <w:sz w:val="24"/>
          <w:szCs w:val="24"/>
        </w:rPr>
        <w:t xml:space="preserve"> </w:t>
      </w:r>
      <w:r w:rsidRPr="00682E38">
        <w:rPr>
          <w:sz w:val="24"/>
          <w:szCs w:val="24"/>
        </w:rPr>
        <w:t xml:space="preserve">The validation covers the full range of </w:t>
      </w:r>
      <w:r w:rsidRPr="00682E38">
        <w:rPr>
          <w:b/>
          <w:bCs/>
          <w:sz w:val="24"/>
          <w:szCs w:val="24"/>
        </w:rPr>
        <w:t>VITA CAD/CAM materials</w:t>
      </w:r>
      <w:r w:rsidRPr="00682E38">
        <w:rPr>
          <w:sz w:val="24"/>
          <w:szCs w:val="24"/>
        </w:rPr>
        <w:t xml:space="preserve"> – from the million-times proven feldspar </w:t>
      </w:r>
      <w:r w:rsidRPr="00682E38">
        <w:rPr>
          <w:b/>
          <w:bCs/>
          <w:sz w:val="24"/>
          <w:szCs w:val="24"/>
        </w:rPr>
        <w:t>VITABLOCS</w:t>
      </w:r>
      <w:r w:rsidRPr="00682E38">
        <w:rPr>
          <w:sz w:val="24"/>
          <w:szCs w:val="24"/>
        </w:rPr>
        <w:t xml:space="preserve">, the high-performance </w:t>
      </w:r>
      <w:r w:rsidRPr="00682E38">
        <w:rPr>
          <w:b/>
          <w:bCs/>
          <w:sz w:val="24"/>
          <w:szCs w:val="24"/>
        </w:rPr>
        <w:t>VITA YZ</w:t>
      </w:r>
      <w:r w:rsidRPr="00682E38">
        <w:rPr>
          <w:sz w:val="24"/>
          <w:szCs w:val="24"/>
        </w:rPr>
        <w:t xml:space="preserve"> zirconia, and the unique </w:t>
      </w:r>
      <w:r w:rsidRPr="00682E38">
        <w:rPr>
          <w:b/>
          <w:bCs/>
          <w:sz w:val="24"/>
          <w:szCs w:val="24"/>
        </w:rPr>
        <w:t>VITA ENAMIC</w:t>
      </w:r>
      <w:r w:rsidRPr="00682E38">
        <w:rPr>
          <w:sz w:val="24"/>
          <w:szCs w:val="24"/>
        </w:rPr>
        <w:t xml:space="preserve"> hybrid ceramic to the </w:t>
      </w:r>
      <w:r w:rsidRPr="00682E38">
        <w:rPr>
          <w:b/>
          <w:bCs/>
          <w:sz w:val="24"/>
          <w:szCs w:val="24"/>
        </w:rPr>
        <w:t>VITA VIONIC</w:t>
      </w:r>
      <w:r w:rsidRPr="00682E38">
        <w:rPr>
          <w:sz w:val="24"/>
          <w:szCs w:val="24"/>
        </w:rPr>
        <w:t xml:space="preserve"> materials for digital denture production. This ensures not only reliable results, but also restorations that meet the highest standards of esthetics and functionality.</w:t>
      </w:r>
    </w:p>
    <w:p w14:paraId="340AB845" w14:textId="77777777" w:rsidR="00682E38" w:rsidRPr="00682E38" w:rsidRDefault="00682E38" w:rsidP="00682E38">
      <w:pPr>
        <w:rPr>
          <w:color w:val="98A7BD" w:themeColor="text2" w:themeTint="80"/>
          <w:sz w:val="24"/>
          <w:szCs w:val="24"/>
        </w:rPr>
      </w:pPr>
    </w:p>
    <w:p w14:paraId="5885AA8E" w14:textId="4368F2ED" w:rsidR="00962191" w:rsidRPr="00A10825" w:rsidRDefault="00962191" w:rsidP="00962191">
      <w:pPr>
        <w:rPr>
          <w:sz w:val="24"/>
          <w:szCs w:val="24"/>
        </w:rPr>
      </w:pPr>
      <w:r w:rsidRPr="00A10825">
        <w:rPr>
          <w:sz w:val="24"/>
          <w:szCs w:val="24"/>
        </w:rPr>
        <w:t xml:space="preserve">UP3D is known for delivering powerful yet </w:t>
      </w:r>
      <w:r w:rsidR="00446DFB">
        <w:rPr>
          <w:sz w:val="24"/>
          <w:szCs w:val="24"/>
        </w:rPr>
        <w:t>attractively priced</w:t>
      </w:r>
      <w:r w:rsidRPr="00A10825">
        <w:rPr>
          <w:sz w:val="24"/>
          <w:szCs w:val="24"/>
        </w:rPr>
        <w:t xml:space="preserve"> CAD/CAM systems with a strong and growing global customer base. In combination with VITA’s proven materials, this creates a forward-looking solution that is simple, efficient, and validated.</w:t>
      </w:r>
    </w:p>
    <w:p w14:paraId="1AECF5A3" w14:textId="1F7194EA" w:rsidR="00962191" w:rsidRPr="00A10825" w:rsidRDefault="00962191" w:rsidP="00962191">
      <w:pPr>
        <w:rPr>
          <w:sz w:val="24"/>
          <w:szCs w:val="24"/>
        </w:rPr>
      </w:pPr>
      <w:r w:rsidRPr="00446DFB">
        <w:rPr>
          <w:sz w:val="24"/>
          <w:szCs w:val="24"/>
        </w:rPr>
        <w:t xml:space="preserve">This validation marks another important step toward open, </w:t>
      </w:r>
      <w:r w:rsidR="00446DFB">
        <w:rPr>
          <w:sz w:val="24"/>
          <w:szCs w:val="24"/>
        </w:rPr>
        <w:t xml:space="preserve">workflows optimized for industrial application - </w:t>
      </w:r>
      <w:r w:rsidRPr="00446DFB">
        <w:rPr>
          <w:sz w:val="24"/>
          <w:szCs w:val="24"/>
        </w:rPr>
        <w:t>that</w:t>
      </w:r>
      <w:r w:rsidRPr="00A10825">
        <w:rPr>
          <w:sz w:val="24"/>
          <w:szCs w:val="24"/>
        </w:rPr>
        <w:t xml:space="preserve"> ensure process safety at every stage. Users benefit from coordinated parameters, smooth processes, and consistent quality.</w:t>
      </w:r>
    </w:p>
    <w:p w14:paraId="064FAC2B" w14:textId="77777777" w:rsidR="00465ECA" w:rsidRPr="00A10825" w:rsidRDefault="00465ECA" w:rsidP="00962191">
      <w:pPr>
        <w:rPr>
          <w:sz w:val="24"/>
          <w:szCs w:val="24"/>
        </w:rPr>
      </w:pPr>
    </w:p>
    <w:p w14:paraId="0F981ED9" w14:textId="77777777" w:rsidR="00962191" w:rsidRPr="00A10825" w:rsidRDefault="009509FF" w:rsidP="00962191">
      <w:pPr>
        <w:rPr>
          <w:sz w:val="24"/>
          <w:szCs w:val="24"/>
        </w:rPr>
      </w:pPr>
      <w:r>
        <w:rPr>
          <w:noProof/>
          <w:sz w:val="24"/>
          <w:szCs w:val="24"/>
        </w:rPr>
      </w:r>
      <w:r w:rsidR="009509FF">
        <w:rPr>
          <w:noProof/>
          <w:sz w:val="24"/>
          <w:szCs w:val="24"/>
        </w:rPr>
        <w:pict w14:anchorId="36C305A6">
          <v:rect id="_x0000_i1026" alt="" style="width:467.55pt;height:.05pt;mso-width-percent:0;mso-height-percent:0;mso-width-percent:0;mso-height-percent:0" o:hrpct="999" o:hralign="center" o:hrstd="t" o:hr="t" fillcolor="#a0a0a0" stroked="f"/>
        </w:pict>
      </w:r>
    </w:p>
    <w:p w14:paraId="6504171F" w14:textId="77777777" w:rsidR="00465ECA" w:rsidRPr="00A10825" w:rsidRDefault="00465ECA" w:rsidP="00962191">
      <w:pPr>
        <w:rPr>
          <w:b/>
          <w:bCs/>
          <w:sz w:val="24"/>
          <w:szCs w:val="24"/>
        </w:rPr>
      </w:pPr>
    </w:p>
    <w:p w14:paraId="6DF0CCA3" w14:textId="77777777" w:rsidR="00682E38" w:rsidRDefault="00682E38" w:rsidP="00962191">
      <w:pPr>
        <w:rPr>
          <w:b/>
          <w:bCs/>
          <w:color w:val="DC0064" w:themeColor="accent1"/>
          <w:sz w:val="24"/>
          <w:szCs w:val="24"/>
        </w:rPr>
      </w:pPr>
    </w:p>
    <w:p w14:paraId="51398EEF" w14:textId="77777777" w:rsidR="00682E38" w:rsidRDefault="00682E38" w:rsidP="00962191">
      <w:pPr>
        <w:rPr>
          <w:b/>
          <w:bCs/>
          <w:color w:val="DC0064" w:themeColor="accent1"/>
          <w:sz w:val="24"/>
          <w:szCs w:val="24"/>
        </w:rPr>
      </w:pPr>
    </w:p>
    <w:p w14:paraId="645C3E06" w14:textId="77777777" w:rsidR="001E5391" w:rsidRDefault="001E5391" w:rsidP="00962191">
      <w:pPr>
        <w:rPr>
          <w:b/>
          <w:bCs/>
          <w:color w:val="DC0064" w:themeColor="accent1"/>
          <w:sz w:val="24"/>
          <w:szCs w:val="24"/>
        </w:rPr>
      </w:pPr>
    </w:p>
    <w:p w14:paraId="25FD8E9B" w14:textId="77777777" w:rsidR="001E5391" w:rsidRDefault="001E5391" w:rsidP="00962191">
      <w:pPr>
        <w:rPr>
          <w:b/>
          <w:bCs/>
          <w:color w:val="DC0064" w:themeColor="accent1"/>
          <w:sz w:val="24"/>
          <w:szCs w:val="24"/>
        </w:rPr>
      </w:pPr>
    </w:p>
    <w:p w14:paraId="353D3E76" w14:textId="41C46258" w:rsidR="00465ECA" w:rsidRPr="00A10825" w:rsidRDefault="00962191" w:rsidP="00962191">
      <w:pPr>
        <w:rPr>
          <w:sz w:val="24"/>
          <w:szCs w:val="24"/>
        </w:rPr>
      </w:pPr>
      <w:r w:rsidRPr="00A10825">
        <w:rPr>
          <w:b/>
          <w:bCs/>
          <w:color w:val="DC0064" w:themeColor="accent1"/>
          <w:sz w:val="24"/>
          <w:szCs w:val="24"/>
        </w:rPr>
        <w:t>About VITA Zahnfabrik</w:t>
      </w:r>
    </w:p>
    <w:p w14:paraId="59E419E3" w14:textId="10BC04AB" w:rsidR="00962191" w:rsidRDefault="00962191" w:rsidP="00962191">
      <w:pPr>
        <w:rPr>
          <w:sz w:val="24"/>
          <w:szCs w:val="24"/>
        </w:rPr>
      </w:pPr>
      <w:r w:rsidRPr="00A10825">
        <w:rPr>
          <w:sz w:val="24"/>
          <w:szCs w:val="24"/>
        </w:rPr>
        <w:br/>
        <w:t>VITA Zahnfabrik H. Rauter GmbH &amp; Co. KG, based in Bad Säckingen, Germany, is a global leader in innovative dental materials and technologies. For over 100 years, the VITA brand has stood for quality, user-focused solutions, and pioneering developments in dental technology and dentistry.</w:t>
      </w:r>
    </w:p>
    <w:p w14:paraId="178A9A89" w14:textId="77777777" w:rsidR="00682E38" w:rsidRPr="00A10825" w:rsidRDefault="00682E38" w:rsidP="00962191">
      <w:pPr>
        <w:rPr>
          <w:sz w:val="24"/>
          <w:szCs w:val="24"/>
        </w:rPr>
      </w:pPr>
    </w:p>
    <w:p w14:paraId="3F265726" w14:textId="77777777" w:rsidR="00465ECA" w:rsidRPr="001D487D" w:rsidRDefault="00962191" w:rsidP="00962191">
      <w:pPr>
        <w:rPr>
          <w:color w:val="FF822D"/>
          <w:sz w:val="24"/>
          <w:szCs w:val="24"/>
        </w:rPr>
      </w:pPr>
      <w:r w:rsidRPr="001D487D">
        <w:rPr>
          <w:b/>
          <w:bCs/>
          <w:color w:val="FF822D"/>
          <w:sz w:val="24"/>
          <w:szCs w:val="24"/>
        </w:rPr>
        <w:t>About UP3D</w:t>
      </w:r>
    </w:p>
    <w:p w14:paraId="1EC1F601" w14:textId="38047BE8" w:rsidR="00962191" w:rsidRPr="00A10825" w:rsidRDefault="00962191" w:rsidP="00962191">
      <w:pPr>
        <w:rPr>
          <w:sz w:val="24"/>
          <w:szCs w:val="24"/>
        </w:rPr>
      </w:pPr>
      <w:r w:rsidRPr="00A10825">
        <w:rPr>
          <w:sz w:val="24"/>
          <w:szCs w:val="24"/>
        </w:rPr>
        <w:br/>
        <w:t>UP3D is an innovative high-tech company headquartered in Shenzhen, China, with subsidiaries in the USA, Italy, and Japan. UP3D specializes in the development and manufacturing of comprehensive digital CAD/CAM system solutions for dentistry. UP3D provides fully integrated, in-house solutions – from advanced scanning technology and CAD software to high-performance milling machines.</w:t>
      </w:r>
    </w:p>
    <w:p w14:paraId="03B6F124" w14:textId="77281966" w:rsidR="00682E38" w:rsidRDefault="00682E38" w:rsidP="00962191">
      <w:pPr>
        <w:rPr>
          <w:sz w:val="24"/>
          <w:szCs w:val="24"/>
        </w:rPr>
      </w:pPr>
    </w:p>
    <w:p w14:paraId="7BB45250" w14:textId="5863629A" w:rsidR="00465ECA" w:rsidRPr="00A10825" w:rsidRDefault="00682E38" w:rsidP="00962191">
      <w:pPr>
        <w:rPr>
          <w:sz w:val="24"/>
          <w:szCs w:val="24"/>
        </w:rPr>
      </w:pPr>
      <w:r w:rsidRPr="00A10825">
        <w:rPr>
          <w:noProof/>
          <w:sz w:val="24"/>
          <w:szCs w:val="24"/>
        </w:rPr>
        <w:drawing>
          <wp:anchor distT="0" distB="0" distL="114300" distR="114300" simplePos="0" relativeHeight="251659265" behindDoc="1" locked="0" layoutInCell="1" allowOverlap="1" wp14:anchorId="3AA93420" wp14:editId="7F19C46C">
            <wp:simplePos x="0" y="0"/>
            <wp:positionH relativeFrom="margin">
              <wp:align>left</wp:align>
            </wp:positionH>
            <wp:positionV relativeFrom="margin">
              <wp:posOffset>3355562</wp:posOffset>
            </wp:positionV>
            <wp:extent cx="2143125" cy="1807845"/>
            <wp:effectExtent l="0" t="0" r="9525" b="1905"/>
            <wp:wrapTopAndBottom/>
            <wp:docPr id="431652765" name="Grafik 21" descr="Ein Bild, das Text, Cartoon, Grafiken, Clipar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652765" name="Grafik 21" descr="Ein Bild, das Text, Cartoon, Grafiken, Clipart enthält.&#10;&#10;KI-generierte Inhalte können fehlerhaft sei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CCEB4" w14:textId="77777777" w:rsidR="00682E38" w:rsidRDefault="00682E38" w:rsidP="00426C65">
      <w:pPr>
        <w:pStyle w:val="Preline"/>
        <w:spacing w:after="0" w:line="240" w:lineRule="auto"/>
        <w:rPr>
          <w:b w:val="0"/>
          <w:bCs w:val="0"/>
          <w:color w:val="4D4D4D" w:themeColor="accent3"/>
          <w:sz w:val="18"/>
          <w:szCs w:val="18"/>
        </w:rPr>
      </w:pPr>
    </w:p>
    <w:p w14:paraId="631C9E72" w14:textId="0393875E" w:rsidR="0061538D" w:rsidRPr="00A10825" w:rsidRDefault="00465ECA" w:rsidP="00426C65">
      <w:pPr>
        <w:pStyle w:val="Preline"/>
        <w:spacing w:after="0" w:line="240" w:lineRule="auto"/>
        <w:rPr>
          <w:rStyle w:val="Formatvorlage14"/>
          <w:rFonts w:cs="Arial"/>
          <w:b w:val="0"/>
          <w:bCs w:val="0"/>
          <w:color w:val="4D4D4D" w:themeColor="accent3"/>
          <w:sz w:val="18"/>
          <w:szCs w:val="18"/>
        </w:rPr>
      </w:pPr>
      <w:r w:rsidRPr="00A10825">
        <w:rPr>
          <w:b w:val="0"/>
          <w:bCs w:val="0"/>
          <w:color w:val="4D4D4D" w:themeColor="accent3"/>
          <w:sz w:val="18"/>
          <w:szCs w:val="18"/>
        </w:rPr>
        <w:t>Fig. 1: VITA and UP3D: Validated Workflow for Highest Demands</w:t>
      </w:r>
    </w:p>
    <w:p w14:paraId="2A16FCA3" w14:textId="5D8874A9" w:rsidR="00602BBF" w:rsidRPr="00A10825" w:rsidRDefault="00602BBF" w:rsidP="00604131">
      <w:pPr>
        <w:rPr>
          <w:rFonts w:cs="Arial"/>
        </w:rPr>
      </w:pPr>
    </w:p>
    <w:p w14:paraId="10CF0C0D" w14:textId="63334943" w:rsidR="00602BBF" w:rsidRPr="00A10825" w:rsidRDefault="00602BBF" w:rsidP="00604131">
      <w:pPr>
        <w:rPr>
          <w:rFonts w:cs="Arial"/>
        </w:rPr>
      </w:pPr>
    </w:p>
    <w:tbl>
      <w:tblPr>
        <w:tblStyle w:val="TableGrid"/>
        <w:tblpPr w:leftFromText="180" w:rightFromText="180" w:vertAnchor="text" w:horzAnchor="margin" w:tblpY="-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9"/>
        <w:gridCol w:w="4549"/>
      </w:tblGrid>
      <w:tr w:rsidR="00465ECA" w:rsidRPr="001919DA" w14:paraId="5E99E4BB" w14:textId="77777777" w:rsidTr="00A10825">
        <w:trPr>
          <w:trHeight w:val="4208"/>
        </w:trPr>
        <w:tc>
          <w:tcPr>
            <w:tcW w:w="4549" w:type="dxa"/>
          </w:tcPr>
          <w:p w14:paraId="6C4465B5" w14:textId="77777777" w:rsidR="00465ECA" w:rsidRPr="00A10825" w:rsidRDefault="00465ECA" w:rsidP="001D487D">
            <w:pPr>
              <w:spacing w:line="276" w:lineRule="auto"/>
              <w:rPr>
                <w:b/>
                <w:bCs/>
                <w:color w:val="C0222F"/>
              </w:rPr>
            </w:pPr>
            <w:bookmarkStart w:id="0" w:name="_Hlk201818675"/>
          </w:p>
          <w:p w14:paraId="16FECB6A" w14:textId="30FB1BF6" w:rsidR="00465ECA" w:rsidRPr="00A10825" w:rsidRDefault="00465ECA" w:rsidP="001D487D">
            <w:pPr>
              <w:spacing w:line="276" w:lineRule="auto"/>
              <w:rPr>
                <w:b/>
                <w:bCs/>
                <w:color w:val="FF822D"/>
              </w:rPr>
            </w:pPr>
            <w:r w:rsidRPr="00A10825">
              <w:rPr>
                <w:b/>
                <w:bCs/>
                <w:color w:val="FF822D"/>
              </w:rPr>
              <w:t>UP3D Tech</w:t>
            </w:r>
          </w:p>
          <w:p w14:paraId="668822A2" w14:textId="77777777" w:rsidR="00465ECA" w:rsidRPr="00A10825" w:rsidRDefault="00465ECA" w:rsidP="001D487D">
            <w:pPr>
              <w:spacing w:line="276" w:lineRule="auto"/>
              <w:rPr>
                <w:color w:val="FF822D"/>
              </w:rPr>
            </w:pPr>
          </w:p>
          <w:p w14:paraId="23F23665" w14:textId="77777777" w:rsidR="00465ECA" w:rsidRPr="00465ECA" w:rsidRDefault="00465ECA" w:rsidP="001D487D">
            <w:pPr>
              <w:spacing w:line="276" w:lineRule="auto"/>
            </w:pPr>
            <w:r w:rsidRPr="00465ECA">
              <w:t>401, Block B, Nanshan Yungu Nanfeng Tower</w:t>
            </w:r>
          </w:p>
          <w:p w14:paraId="1E1D901E" w14:textId="77777777" w:rsidR="00465ECA" w:rsidRPr="00465ECA" w:rsidRDefault="00465ECA" w:rsidP="001D487D">
            <w:pPr>
              <w:spacing w:line="276" w:lineRule="auto"/>
            </w:pPr>
            <w:r w:rsidRPr="00465ECA">
              <w:t>Nanshan District, Shenzhen, China</w:t>
            </w:r>
          </w:p>
          <w:p w14:paraId="6F0E77F5" w14:textId="77777777" w:rsidR="00465ECA" w:rsidRPr="00465ECA" w:rsidRDefault="00465ECA" w:rsidP="001D487D">
            <w:pPr>
              <w:spacing w:line="276" w:lineRule="auto"/>
            </w:pPr>
            <w:r w:rsidRPr="00465ECA">
              <w:t>+86 755 26983202</w:t>
            </w:r>
          </w:p>
          <w:p w14:paraId="160FE58C" w14:textId="180422FC" w:rsidR="00A10825" w:rsidRPr="00A10825" w:rsidRDefault="00A10825" w:rsidP="001D487D">
            <w:pPr>
              <w:spacing w:line="276" w:lineRule="auto"/>
            </w:pPr>
            <w:hyperlink r:id="rId12" w:history="1">
              <w:r w:rsidRPr="00A10825">
                <w:rPr>
                  <w:rStyle w:val="Hyperlink"/>
                </w:rPr>
                <w:t>https://www.up3dtech.com/</w:t>
              </w:r>
            </w:hyperlink>
          </w:p>
          <w:p w14:paraId="1D4ED41E" w14:textId="77777777" w:rsidR="00465ECA" w:rsidRPr="00A10825" w:rsidRDefault="00465ECA" w:rsidP="001D487D">
            <w:pPr>
              <w:spacing w:line="276" w:lineRule="auto"/>
              <w:rPr>
                <w:b/>
                <w:bCs/>
                <w:color w:val="C0222F"/>
              </w:rPr>
            </w:pPr>
          </w:p>
          <w:p w14:paraId="320BE138" w14:textId="480E6162" w:rsidR="00A10825" w:rsidRPr="00A10825" w:rsidRDefault="00465ECA" w:rsidP="001D487D">
            <w:pPr>
              <w:spacing w:line="276" w:lineRule="auto"/>
              <w:rPr>
                <w:b/>
                <w:bCs/>
                <w:color w:val="FF822D"/>
              </w:rPr>
            </w:pPr>
            <w:r w:rsidRPr="00A10825">
              <w:rPr>
                <w:b/>
                <w:bCs/>
                <w:color w:val="FF822D"/>
              </w:rPr>
              <w:t>Sales Inquirie</w:t>
            </w:r>
            <w:r w:rsidR="00A10825" w:rsidRPr="00A10825">
              <w:rPr>
                <w:b/>
                <w:bCs/>
                <w:color w:val="FF822D"/>
              </w:rPr>
              <w:t>s</w:t>
            </w:r>
          </w:p>
          <w:p w14:paraId="18B00CC6" w14:textId="48382755" w:rsidR="00A10825" w:rsidRPr="00A10825" w:rsidRDefault="00A10825" w:rsidP="001D487D">
            <w:pPr>
              <w:spacing w:line="276" w:lineRule="auto"/>
            </w:pPr>
            <w:hyperlink r:id="rId13" w:history="1">
              <w:r w:rsidRPr="00A10825">
                <w:rPr>
                  <w:rStyle w:val="Hyperlink"/>
                </w:rPr>
                <w:t>info@up3dtech.com</w:t>
              </w:r>
            </w:hyperlink>
          </w:p>
          <w:p w14:paraId="31EAD18D" w14:textId="77777777" w:rsidR="00A10825" w:rsidRPr="00A10825" w:rsidRDefault="00A10825" w:rsidP="001D487D">
            <w:pPr>
              <w:spacing w:line="276" w:lineRule="auto"/>
            </w:pPr>
          </w:p>
          <w:p w14:paraId="74FD2676" w14:textId="77777777" w:rsidR="00465ECA" w:rsidRPr="00A10825" w:rsidRDefault="00465ECA" w:rsidP="001D487D">
            <w:pPr>
              <w:spacing w:line="276" w:lineRule="auto"/>
              <w:rPr>
                <w:b/>
                <w:bCs/>
                <w:color w:val="C0222F"/>
              </w:rPr>
            </w:pPr>
          </w:p>
          <w:p w14:paraId="2EB97ECB" w14:textId="2FDCE372" w:rsidR="00465ECA" w:rsidRPr="00A10825" w:rsidRDefault="00465ECA" w:rsidP="001D487D">
            <w:pPr>
              <w:spacing w:line="276" w:lineRule="auto"/>
              <w:rPr>
                <w:color w:val="FF822D"/>
              </w:rPr>
            </w:pPr>
            <w:r w:rsidRPr="00A10825">
              <w:rPr>
                <w:b/>
                <w:bCs/>
                <w:color w:val="FF822D"/>
              </w:rPr>
              <w:t>Press Contact</w:t>
            </w:r>
          </w:p>
          <w:p w14:paraId="2ECC66FE" w14:textId="77777777" w:rsidR="00A10825" w:rsidRPr="001D487D" w:rsidRDefault="00A10825" w:rsidP="001D487D">
            <w:pPr>
              <w:spacing w:line="276" w:lineRule="auto"/>
              <w:rPr>
                <w:lang w:val="fr-FR"/>
              </w:rPr>
            </w:pPr>
            <w:r w:rsidRPr="001D487D">
              <w:rPr>
                <w:lang w:val="fr-FR"/>
              </w:rPr>
              <w:t>Lydia Lu</w:t>
            </w:r>
          </w:p>
          <w:p w14:paraId="6AB11F93" w14:textId="266EB86E" w:rsidR="00465ECA" w:rsidRPr="001D487D" w:rsidRDefault="00A10825" w:rsidP="001D487D">
            <w:pPr>
              <w:spacing w:line="276" w:lineRule="auto"/>
              <w:rPr>
                <w:lang w:val="fr-FR"/>
              </w:rPr>
            </w:pPr>
            <w:hyperlink r:id="rId14" w:history="1">
              <w:r w:rsidRPr="001D487D">
                <w:rPr>
                  <w:rStyle w:val="Hyperlink"/>
                  <w:lang w:val="fr-FR"/>
                </w:rPr>
                <w:t>marketing@up3dtech.com</w:t>
              </w:r>
            </w:hyperlink>
          </w:p>
          <w:p w14:paraId="6161A249" w14:textId="0472717D" w:rsidR="00A10825" w:rsidRPr="001D487D" w:rsidRDefault="00A10825" w:rsidP="001D487D">
            <w:pPr>
              <w:spacing w:line="276" w:lineRule="auto"/>
              <w:rPr>
                <w:lang w:val="fr-FR"/>
              </w:rPr>
            </w:pPr>
          </w:p>
        </w:tc>
        <w:tc>
          <w:tcPr>
            <w:tcW w:w="4549" w:type="dxa"/>
          </w:tcPr>
          <w:p w14:paraId="6392A85E" w14:textId="77777777" w:rsidR="00465ECA" w:rsidRPr="001E5391" w:rsidRDefault="00465ECA" w:rsidP="001D487D">
            <w:pPr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cs="Arial"/>
                <w:b/>
                <w:bCs/>
                <w:color w:val="DC0063"/>
                <w:spacing w:val="-2"/>
                <w:lang w:val="de-DE"/>
              </w:rPr>
            </w:pPr>
          </w:p>
          <w:p w14:paraId="0C520793" w14:textId="77777777" w:rsidR="00465ECA" w:rsidRPr="00A10825" w:rsidRDefault="00465ECA" w:rsidP="001D487D">
            <w:pPr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cs="Arial"/>
                <w:b/>
                <w:bCs/>
                <w:color w:val="DC0063"/>
                <w:spacing w:val="-2"/>
              </w:rPr>
            </w:pPr>
            <w:r w:rsidRPr="00682E38">
              <w:rPr>
                <w:rFonts w:cs="Arial"/>
                <w:b/>
                <w:bCs/>
                <w:color w:val="DC0063"/>
                <w:spacing w:val="-2"/>
                <w:lang w:val="de-DE"/>
              </w:rPr>
              <w:t xml:space="preserve">VITA Zahnfabrik H. Rauter GmbH &amp; Co. </w:t>
            </w:r>
            <w:r w:rsidRPr="00A10825">
              <w:rPr>
                <w:rFonts w:cs="Arial"/>
                <w:b/>
                <w:bCs/>
                <w:color w:val="DC0063"/>
                <w:spacing w:val="-2"/>
              </w:rPr>
              <w:t>KG</w:t>
            </w:r>
          </w:p>
          <w:p w14:paraId="5AF6233F" w14:textId="77777777" w:rsidR="00465ECA" w:rsidRPr="00A10825" w:rsidRDefault="00465ECA" w:rsidP="001D487D">
            <w:pPr>
              <w:autoSpaceDE w:val="0"/>
              <w:autoSpaceDN w:val="0"/>
              <w:adjustRightInd w:val="0"/>
              <w:snapToGrid w:val="0"/>
              <w:spacing w:line="276" w:lineRule="auto"/>
              <w:textAlignment w:val="center"/>
              <w:rPr>
                <w:rFonts w:cs="Arial"/>
                <w:b/>
                <w:bCs/>
                <w:spacing w:val="-2"/>
              </w:rPr>
            </w:pPr>
          </w:p>
          <w:p w14:paraId="41F95BAF" w14:textId="77777777" w:rsidR="00465ECA" w:rsidRPr="00A10825" w:rsidRDefault="00465ECA" w:rsidP="001D487D">
            <w:pPr>
              <w:snapToGrid w:val="0"/>
              <w:spacing w:line="276" w:lineRule="auto"/>
              <w:rPr>
                <w:rFonts w:cs="Arial"/>
              </w:rPr>
            </w:pPr>
            <w:r w:rsidRPr="00A10825">
              <w:rPr>
                <w:rFonts w:cs="Arial"/>
              </w:rPr>
              <w:t>Spitalgasse 3</w:t>
            </w:r>
          </w:p>
          <w:p w14:paraId="163F14C7" w14:textId="77777777" w:rsidR="00465ECA" w:rsidRPr="00A10825" w:rsidRDefault="00465ECA" w:rsidP="001D487D">
            <w:pPr>
              <w:snapToGrid w:val="0"/>
              <w:spacing w:line="276" w:lineRule="auto"/>
              <w:rPr>
                <w:rFonts w:cs="Arial"/>
              </w:rPr>
            </w:pPr>
            <w:r w:rsidRPr="00A10825">
              <w:rPr>
                <w:rFonts w:cs="Arial"/>
              </w:rPr>
              <w:t>79713 Bad Säckingen</w:t>
            </w:r>
          </w:p>
          <w:p w14:paraId="0D0CE5B8" w14:textId="77777777" w:rsidR="00465ECA" w:rsidRPr="00A10825" w:rsidRDefault="00465ECA" w:rsidP="001D487D">
            <w:pPr>
              <w:snapToGrid w:val="0"/>
              <w:spacing w:line="276" w:lineRule="auto"/>
              <w:rPr>
                <w:rFonts w:cs="Arial"/>
              </w:rPr>
            </w:pPr>
            <w:r w:rsidRPr="00A10825">
              <w:rPr>
                <w:rFonts w:cs="Arial"/>
              </w:rPr>
              <w:t>+49 7761 562-0</w:t>
            </w:r>
          </w:p>
          <w:p w14:paraId="42D58C00" w14:textId="77777777" w:rsidR="00465ECA" w:rsidRPr="00A10825" w:rsidRDefault="00465ECA" w:rsidP="001D487D">
            <w:pPr>
              <w:snapToGrid w:val="0"/>
              <w:spacing w:line="276" w:lineRule="auto"/>
              <w:rPr>
                <w:rFonts w:cs="Arial"/>
              </w:rPr>
            </w:pPr>
            <w:hyperlink r:id="rId15" w:tgtFrame="_new" w:history="1">
              <w:r w:rsidRPr="00A10825">
                <w:rPr>
                  <w:rStyle w:val="Hyperlink"/>
                  <w:rFonts w:cs="Arial"/>
                </w:rPr>
                <w:t>www.vita-zahnfabrik.com</w:t>
              </w:r>
            </w:hyperlink>
          </w:p>
          <w:p w14:paraId="1568B2C5" w14:textId="77777777" w:rsidR="00465ECA" w:rsidRPr="00A10825" w:rsidRDefault="00465ECA" w:rsidP="001D487D">
            <w:pPr>
              <w:spacing w:line="276" w:lineRule="auto"/>
              <w:rPr>
                <w:rFonts w:cs="Arial"/>
                <w:b/>
                <w:bCs/>
              </w:rPr>
            </w:pPr>
          </w:p>
          <w:p w14:paraId="6C9EF014" w14:textId="6ABAC5B0" w:rsidR="00465ECA" w:rsidRPr="00A10825" w:rsidRDefault="00465ECA" w:rsidP="001D487D">
            <w:pPr>
              <w:spacing w:line="276" w:lineRule="auto"/>
              <w:rPr>
                <w:rFonts w:cs="Arial"/>
                <w:b/>
                <w:bCs/>
                <w:color w:val="DC0063"/>
                <w:spacing w:val="-2"/>
              </w:rPr>
            </w:pPr>
            <w:r w:rsidRPr="00A10825">
              <w:rPr>
                <w:rFonts w:cs="Arial"/>
                <w:b/>
                <w:bCs/>
                <w:color w:val="DC0063"/>
                <w:spacing w:val="-2"/>
              </w:rPr>
              <w:t>Sales Inquiries</w:t>
            </w:r>
          </w:p>
          <w:p w14:paraId="286D182B" w14:textId="77777777" w:rsidR="00465ECA" w:rsidRPr="001E5391" w:rsidRDefault="00465ECA" w:rsidP="001D487D">
            <w:pPr>
              <w:spacing w:line="276" w:lineRule="auto"/>
              <w:rPr>
                <w:lang w:val="fr-FR"/>
              </w:rPr>
            </w:pPr>
            <w:hyperlink r:id="rId16" w:history="1">
              <w:r w:rsidRPr="001E5391">
                <w:rPr>
                  <w:rStyle w:val="Hyperlink"/>
                  <w:rFonts w:cs="Arial"/>
                  <w:lang w:val="fr-FR"/>
                </w:rPr>
                <w:t>info@vita-zahnfabrik.com</w:t>
              </w:r>
            </w:hyperlink>
          </w:p>
          <w:p w14:paraId="7C44E87C" w14:textId="77777777" w:rsidR="00465ECA" w:rsidRPr="001E5391" w:rsidRDefault="00465ECA" w:rsidP="001D487D">
            <w:pPr>
              <w:spacing w:line="276" w:lineRule="auto"/>
              <w:rPr>
                <w:rFonts w:cs="Arial"/>
                <w:b/>
                <w:bCs/>
                <w:lang w:val="fr-FR"/>
              </w:rPr>
            </w:pPr>
          </w:p>
          <w:p w14:paraId="7A97C618" w14:textId="77777777" w:rsidR="00465ECA" w:rsidRPr="001E5391" w:rsidRDefault="00465ECA" w:rsidP="001D487D">
            <w:pPr>
              <w:spacing w:line="276" w:lineRule="auto"/>
              <w:rPr>
                <w:rFonts w:cs="Arial"/>
                <w:b/>
                <w:bCs/>
                <w:color w:val="DC0063"/>
                <w:spacing w:val="-2"/>
                <w:lang w:val="fr-FR"/>
              </w:rPr>
            </w:pPr>
          </w:p>
          <w:p w14:paraId="2B977A09" w14:textId="1A3EF005" w:rsidR="00465ECA" w:rsidRPr="001E5391" w:rsidRDefault="00465ECA" w:rsidP="001D487D">
            <w:pPr>
              <w:spacing w:line="276" w:lineRule="auto"/>
              <w:rPr>
                <w:rFonts w:cs="Arial"/>
                <w:b/>
                <w:bCs/>
                <w:color w:val="DC0063"/>
                <w:spacing w:val="-2"/>
                <w:lang w:val="fr-FR"/>
              </w:rPr>
            </w:pPr>
            <w:r w:rsidRPr="001E5391">
              <w:rPr>
                <w:rFonts w:cs="Arial"/>
                <w:b/>
                <w:bCs/>
                <w:color w:val="DC0063"/>
                <w:spacing w:val="-2"/>
                <w:lang w:val="fr-FR"/>
              </w:rPr>
              <w:t>Press Contact</w:t>
            </w:r>
          </w:p>
          <w:p w14:paraId="6D3173B9" w14:textId="77777777" w:rsidR="00465ECA" w:rsidRPr="00682E38" w:rsidRDefault="00465ECA" w:rsidP="001D487D">
            <w:pPr>
              <w:snapToGrid w:val="0"/>
              <w:spacing w:line="276" w:lineRule="auto"/>
              <w:rPr>
                <w:rFonts w:cs="Arial"/>
                <w:lang w:val="it-IT"/>
              </w:rPr>
            </w:pPr>
            <w:r w:rsidRPr="00682E38">
              <w:rPr>
                <w:rFonts w:cs="Arial"/>
                <w:lang w:val="it-IT"/>
              </w:rPr>
              <w:t>Giulia Mazzullo</w:t>
            </w:r>
          </w:p>
          <w:p w14:paraId="1D3172DA" w14:textId="77777777" w:rsidR="00465ECA" w:rsidRPr="00682E38" w:rsidRDefault="00465ECA" w:rsidP="001D487D">
            <w:pPr>
              <w:snapToGrid w:val="0"/>
              <w:spacing w:line="276" w:lineRule="auto"/>
              <w:rPr>
                <w:rFonts w:cs="Arial"/>
                <w:lang w:val="it-IT"/>
              </w:rPr>
            </w:pPr>
            <w:hyperlink r:id="rId17" w:history="1">
              <w:r w:rsidRPr="00682E38">
                <w:rPr>
                  <w:rStyle w:val="Hyperlink"/>
                  <w:rFonts w:cs="Arial"/>
                  <w:lang w:val="it-IT"/>
                </w:rPr>
                <w:t>g.mazzullo@vita-zahnfabrik.com</w:t>
              </w:r>
            </w:hyperlink>
          </w:p>
          <w:p w14:paraId="0D0FC561" w14:textId="77777777" w:rsidR="00465ECA" w:rsidRPr="00682E38" w:rsidRDefault="00465ECA" w:rsidP="001D487D">
            <w:pPr>
              <w:snapToGrid w:val="0"/>
              <w:spacing w:line="276" w:lineRule="auto"/>
              <w:rPr>
                <w:rFonts w:cs="Arial"/>
                <w:lang w:val="it-IT"/>
              </w:rPr>
            </w:pPr>
          </w:p>
          <w:p w14:paraId="3113C5D9" w14:textId="77777777" w:rsidR="00465ECA" w:rsidRPr="00682E38" w:rsidRDefault="00465ECA" w:rsidP="001D487D">
            <w:pPr>
              <w:spacing w:line="276" w:lineRule="auto"/>
              <w:rPr>
                <w:b/>
                <w:bCs/>
                <w:lang w:val="it-IT"/>
              </w:rPr>
            </w:pPr>
          </w:p>
        </w:tc>
      </w:tr>
    </w:tbl>
    <w:bookmarkEnd w:id="0"/>
    <w:p w14:paraId="20FDF31A" w14:textId="3A158D65" w:rsidR="00602BBF" w:rsidRPr="00682E38" w:rsidRDefault="00A10825" w:rsidP="00A10825">
      <w:pPr>
        <w:tabs>
          <w:tab w:val="left" w:pos="6359"/>
        </w:tabs>
        <w:rPr>
          <w:rFonts w:cs="Arial"/>
          <w:lang w:val="it-IT"/>
        </w:rPr>
      </w:pPr>
      <w:r w:rsidRPr="00682E38">
        <w:rPr>
          <w:rFonts w:cs="Arial"/>
          <w:lang w:val="it-IT"/>
        </w:rPr>
        <w:tab/>
      </w:r>
    </w:p>
    <w:p w14:paraId="04841C92" w14:textId="5FD1EFB6" w:rsidR="00602BBF" w:rsidRPr="00682E38" w:rsidRDefault="00602BBF" w:rsidP="00604131">
      <w:pPr>
        <w:rPr>
          <w:rFonts w:cs="Arial"/>
          <w:lang w:val="it-IT"/>
        </w:rPr>
      </w:pPr>
    </w:p>
    <w:p w14:paraId="0E7097C3" w14:textId="2627384D" w:rsidR="00602BBF" w:rsidRPr="00682E38" w:rsidRDefault="00602BBF" w:rsidP="00604131">
      <w:pPr>
        <w:rPr>
          <w:rFonts w:cs="Arial"/>
          <w:lang w:val="it-IT"/>
        </w:rPr>
      </w:pPr>
    </w:p>
    <w:p w14:paraId="49A7A2B6" w14:textId="745B7EE5" w:rsidR="00602BBF" w:rsidRPr="00682E38" w:rsidRDefault="00602BBF" w:rsidP="00604131">
      <w:pPr>
        <w:rPr>
          <w:rFonts w:cs="Arial"/>
          <w:lang w:val="it-IT"/>
        </w:rPr>
      </w:pPr>
    </w:p>
    <w:p w14:paraId="752006E8" w14:textId="594E49C4" w:rsidR="00602BBF" w:rsidRPr="00682E38" w:rsidRDefault="00602BBF" w:rsidP="00604131">
      <w:pPr>
        <w:rPr>
          <w:rFonts w:cs="Arial"/>
          <w:lang w:val="it-IT"/>
        </w:rPr>
      </w:pPr>
    </w:p>
    <w:p w14:paraId="26275C2D" w14:textId="4F07F5BA" w:rsidR="00602BBF" w:rsidRPr="00465ECA" w:rsidRDefault="00602BBF" w:rsidP="00604131">
      <w:pPr>
        <w:rPr>
          <w:rFonts w:cs="Arial"/>
          <w:lang w:val="it-IT"/>
        </w:rPr>
      </w:pPr>
    </w:p>
    <w:sectPr w:rsidR="00602BBF" w:rsidRPr="00465ECA" w:rsidSect="00CE4AD6">
      <w:headerReference w:type="default" r:id="rId18"/>
      <w:footerReference w:type="default" r:id="rId19"/>
      <w:headerReference w:type="first" r:id="rId20"/>
      <w:footerReference w:type="first" r:id="rId21"/>
      <w:endnotePr>
        <w:numFmt w:val="decimal"/>
      </w:endnotePr>
      <w:type w:val="continuous"/>
      <w:pgSz w:w="11906" w:h="16838" w:code="9"/>
      <w:pgMar w:top="2552" w:right="1134" w:bottom="2406" w:left="1418" w:header="0" w:footer="13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8E26C" w14:textId="77777777" w:rsidR="00916020" w:rsidRPr="00A10825" w:rsidRDefault="00916020" w:rsidP="00604131">
      <w:r w:rsidRPr="00A10825">
        <w:separator/>
      </w:r>
    </w:p>
    <w:p w14:paraId="493302EE" w14:textId="77777777" w:rsidR="00916020" w:rsidRPr="00A10825" w:rsidRDefault="00916020" w:rsidP="00604131"/>
  </w:endnote>
  <w:endnote w:type="continuationSeparator" w:id="0">
    <w:p w14:paraId="4E0DAAB2" w14:textId="77777777" w:rsidR="00916020" w:rsidRPr="00A10825" w:rsidRDefault="00916020" w:rsidP="00604131">
      <w:r w:rsidRPr="00A10825">
        <w:continuationSeparator/>
      </w:r>
    </w:p>
    <w:p w14:paraId="7D5A5BFB" w14:textId="77777777" w:rsidR="00916020" w:rsidRPr="00A10825" w:rsidRDefault="00916020" w:rsidP="00604131"/>
  </w:endnote>
  <w:endnote w:type="continuationNotice" w:id="1">
    <w:p w14:paraId="060142E3" w14:textId="77777777" w:rsidR="00916020" w:rsidRPr="00A10825" w:rsidRDefault="0091602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Zurich LtCn BT">
    <w:altName w:val="Calibri"/>
    <w:panose1 w:val="020B060402020202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.LastResort"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CF608" w14:textId="73A6A69A" w:rsidR="00017E54" w:rsidRPr="00A10825" w:rsidRDefault="00ED7C57" w:rsidP="00AD0C5D">
    <w:pPr>
      <w:pStyle w:val="Footer"/>
      <w:rPr>
        <w:lang w:val="en-US"/>
      </w:rPr>
    </w:pPr>
    <w:r w:rsidRPr="00A10825">
      <w:rPr>
        <w:rFonts w:asciiTheme="minorHAnsi" w:hAnsiTheme="minorHAnsi"/>
        <w:noProof/>
        <w:lang w:val="en-US"/>
      </w:rPr>
      <mc:AlternateContent>
        <mc:Choice Requires="wpg">
          <w:drawing>
            <wp:anchor distT="0" distB="0" distL="114300" distR="114300" simplePos="0" relativeHeight="251658255" behindDoc="0" locked="0" layoutInCell="1" allowOverlap="1" wp14:anchorId="1191126E" wp14:editId="0E2AE0CA">
              <wp:simplePos x="0" y="0"/>
              <wp:positionH relativeFrom="column">
                <wp:posOffset>-995040</wp:posOffset>
              </wp:positionH>
              <wp:positionV relativeFrom="paragraph">
                <wp:posOffset>53371</wp:posOffset>
              </wp:positionV>
              <wp:extent cx="7655561" cy="1156970"/>
              <wp:effectExtent l="0" t="0" r="0" b="11430"/>
              <wp:wrapNone/>
              <wp:docPr id="17" name="Gruppierung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5561" cy="1156970"/>
                        <a:chOff x="-80645" y="34334"/>
                        <a:chExt cx="7655998" cy="1157418"/>
                      </a:xfrm>
                    </wpg:grpSpPr>
                    <wps:wsp>
                      <wps:cNvPr id="18" name="Rechteck 18"/>
                      <wps:cNvSpPr/>
                      <wps:spPr>
                        <a:xfrm>
                          <a:off x="1" y="114344"/>
                          <a:ext cx="7575352" cy="10774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Grafik 4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80645" y="34334"/>
                          <a:ext cx="812800" cy="115443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0" name="Gruppieren 33"/>
                      <wpg:cNvGrpSpPr/>
                      <wpg:grpSpPr>
                        <a:xfrm>
                          <a:off x="914401" y="267379"/>
                          <a:ext cx="6172004" cy="914241"/>
                          <a:chOff x="-80647" y="-4904"/>
                          <a:chExt cx="6172200" cy="914400"/>
                        </a:xfrm>
                      </wpg:grpSpPr>
                      <wps:wsp>
                        <wps:cNvPr id="21" name="Textfeld 21"/>
                        <wps:cNvSpPr txBox="1"/>
                        <wps:spPr>
                          <a:xfrm>
                            <a:off x="-80647" y="-4904"/>
                            <a:ext cx="1828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88EFED" w14:textId="6814E739" w:rsidR="00ED7C57" w:rsidRPr="00682E38" w:rsidRDefault="00ED7C57" w:rsidP="00ED7C57">
                              <w:pPr>
                                <w:snapToGrid w:val="0"/>
                                <w:spacing w:line="240" w:lineRule="auto"/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682E38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de-DE"/>
                                </w:rPr>
                                <w:t>VITA Zahnfabr</w:t>
                              </w:r>
                              <w:r w:rsidR="00664837" w:rsidRPr="00682E38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de-DE"/>
                                </w:rPr>
                                <w:t xml:space="preserve">ik </w:t>
                              </w:r>
                            </w:p>
                            <w:p w14:paraId="6C691E6D" w14:textId="77777777" w:rsidR="00ED7C57" w:rsidRPr="00A10825" w:rsidRDefault="00ED7C57" w:rsidP="00ED7C57">
                              <w:pPr>
                                <w:snapToGrid w:val="0"/>
                                <w:spacing w:line="240" w:lineRule="auto"/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682E38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de-DE"/>
                                </w:rPr>
                                <w:t xml:space="preserve">H. Rauter GmbH &amp; Co. </w:t>
                              </w:r>
                              <w:r w:rsidRPr="00A10825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  <w:t>KG</w:t>
                              </w:r>
                            </w:p>
                            <w:p w14:paraId="17C138CE" w14:textId="77777777" w:rsidR="00ED7C57" w:rsidRPr="00A10825" w:rsidRDefault="00ED7C57" w:rsidP="00ED7C57">
                              <w:pPr>
                                <w:snapToGrid w:val="0"/>
                                <w:spacing w:line="240" w:lineRule="auto"/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A10825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  <w:t>Spitalgasse 3</w:t>
                              </w:r>
                            </w:p>
                            <w:p w14:paraId="6AACFE64" w14:textId="419C2AC0" w:rsidR="00ED7C57" w:rsidRPr="00A10825" w:rsidRDefault="00ED7C57" w:rsidP="00ED7C57">
                              <w:pPr>
                                <w:snapToGrid w:val="0"/>
                                <w:spacing w:line="240" w:lineRule="auto"/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A10825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  <w:t>79713 Bad Säckingen</w:t>
                              </w:r>
                            </w:p>
                            <w:p w14:paraId="09A82E14" w14:textId="77777777" w:rsidR="00ED7C57" w:rsidRPr="00A10825" w:rsidRDefault="00ED7C57" w:rsidP="00ED7C57">
                              <w:pPr>
                                <w:snapToGrid w:val="0"/>
                                <w:spacing w:line="240" w:lineRule="auto"/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A10825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  <w:t>www.vita-zahnfabrik.com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feld 22"/>
                        <wps:cNvSpPr txBox="1"/>
                        <wps:spPr>
                          <a:xfrm>
                            <a:off x="3056253" y="-4904"/>
                            <a:ext cx="30353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432DA9" w14:textId="77777777" w:rsidR="007954AE" w:rsidRPr="00682E38" w:rsidRDefault="007954AE" w:rsidP="007954AE">
                              <w:pPr>
                                <w:snapToGrid w:val="0"/>
                                <w:spacing w:line="240" w:lineRule="auto"/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682E38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de-DE"/>
                                </w:rPr>
                                <w:t>Bei Rückfragen wenden Sie sich bitte an:</w:t>
                              </w:r>
                            </w:p>
                            <w:p w14:paraId="6A601373" w14:textId="13FE0419" w:rsidR="00ED7C57" w:rsidRPr="00682E38" w:rsidRDefault="00CA6F59" w:rsidP="00ED7C57">
                              <w:pPr>
                                <w:snapToGrid w:val="0"/>
                                <w:spacing w:line="240" w:lineRule="auto"/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it-IT"/>
                                </w:rPr>
                              </w:pPr>
                              <w:r w:rsidRPr="00682E38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it-IT"/>
                                </w:rPr>
                                <w:t>Giulia Mazzullo</w:t>
                              </w:r>
                            </w:p>
                            <w:p w14:paraId="1741DB13" w14:textId="0EDEA469" w:rsidR="00CA6F59" w:rsidRPr="00682E38" w:rsidRDefault="008C44A6" w:rsidP="00ED7C57">
                              <w:pPr>
                                <w:snapToGrid w:val="0"/>
                                <w:spacing w:line="240" w:lineRule="auto"/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it-IT"/>
                                </w:rPr>
                              </w:pPr>
                              <w:hyperlink r:id="rId2" w:history="1">
                                <w:r w:rsidRPr="00682E38">
                                  <w:rPr>
                                    <w:rStyle w:val="Hyperlink"/>
                                    <w:rFonts w:cs="Arial"/>
                                    <w:color w:val="FFFFFF" w:themeColor="background1"/>
                                    <w:sz w:val="18"/>
                                    <w:szCs w:val="18"/>
                                    <w:u w:val="none"/>
                                    <w:lang w:val="it-IT"/>
                                  </w:rPr>
                                  <w:t>g.mazzullo@vita-zahnfabrik.com</w:t>
                                </w:r>
                              </w:hyperlink>
                            </w:p>
                            <w:p w14:paraId="70A33DE3" w14:textId="77777777" w:rsidR="008C44A6" w:rsidRPr="00682E38" w:rsidRDefault="008C44A6" w:rsidP="00ED7C57">
                              <w:pPr>
                                <w:snapToGrid w:val="0"/>
                                <w:spacing w:line="240" w:lineRule="auto"/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it-IT"/>
                                </w:rPr>
                              </w:pPr>
                            </w:p>
                            <w:p w14:paraId="2D98C628" w14:textId="0372DCBC" w:rsidR="008C44A6" w:rsidRPr="001D487D" w:rsidRDefault="008C44A6" w:rsidP="00ED7C57">
                              <w:pPr>
                                <w:snapToGrid w:val="0"/>
                                <w:spacing w:line="240" w:lineRule="auto"/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it-IT"/>
                                </w:rPr>
                              </w:pPr>
                              <w:r w:rsidRPr="001D487D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it-IT"/>
                                </w:rPr>
                                <w:t>PR Communication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191126E" id="Gruppierung 17" o:spid="_x0000_s1027" style="position:absolute;margin-left:-78.35pt;margin-top:4.2pt;width:602.8pt;height:91.1pt;z-index:251658255" coordorigin="-806,343" coordsize="76559,1157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">
              <v:rect id="Rechteck 18" o:spid="_x0000_s1028" style="position:absolute;top:1143;width:75753;height:10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" fillcolor="#dc0064 [3204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1" o:spid="_x0000_s1029" type="#_x0000_t75" style="position:absolute;left:-806;top:343;width:8127;height:11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">
                <v:imagedata r:id="rId3" o:title=""/>
              </v:shape>
              <v:group id="Gruppieren 33" o:spid="_x0000_s1030" style="position:absolute;left:9144;top:2673;width:61720;height:9143" coordorigin="-806,-49" coordsize="617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1" o:spid="_x0000_s1031" type="#_x0000_t202" style="position:absolute;left:-806;top:-49;width:18287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3C88EFED" w14:textId="6814E739" w:rsidR="00ED7C57" w:rsidRPr="00682E38" w:rsidRDefault="00ED7C57" w:rsidP="00ED7C57">
                        <w:pPr>
                          <w:snapToGrid w:val="0"/>
                          <w:spacing w:line="240" w:lineRule="auto"/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de-DE"/>
                          </w:rPr>
                        </w:pPr>
                        <w:r w:rsidRPr="00682E38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de-DE"/>
                          </w:rPr>
                          <w:t>VITA Zahnfabr</w:t>
                        </w:r>
                        <w:r w:rsidR="00664837" w:rsidRPr="00682E38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de-DE"/>
                          </w:rPr>
                          <w:t xml:space="preserve">ik </w:t>
                        </w:r>
                      </w:p>
                      <w:p w14:paraId="6C691E6D" w14:textId="77777777" w:rsidR="00ED7C57" w:rsidRPr="00A10825" w:rsidRDefault="00ED7C57" w:rsidP="00ED7C57">
                        <w:pPr>
                          <w:snapToGrid w:val="0"/>
                          <w:spacing w:line="240" w:lineRule="auto"/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682E38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de-DE"/>
                          </w:rPr>
                          <w:t xml:space="preserve">H. Rauter GmbH &amp; Co. </w:t>
                        </w:r>
                        <w:r w:rsidRPr="00A10825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</w:rPr>
                          <w:t>KG</w:t>
                        </w:r>
                      </w:p>
                      <w:p w14:paraId="17C138CE" w14:textId="77777777" w:rsidR="00ED7C57" w:rsidRPr="00A10825" w:rsidRDefault="00ED7C57" w:rsidP="00ED7C57">
                        <w:pPr>
                          <w:snapToGrid w:val="0"/>
                          <w:spacing w:line="240" w:lineRule="auto"/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 w:rsidRPr="00A10825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</w:rPr>
                          <w:t>Spitalgasse</w:t>
                        </w:r>
                        <w:proofErr w:type="spellEnd"/>
                        <w:r w:rsidRPr="00A10825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</w:rPr>
                          <w:t xml:space="preserve"> 3</w:t>
                        </w:r>
                      </w:p>
                      <w:p w14:paraId="6AACFE64" w14:textId="419C2AC0" w:rsidR="00ED7C57" w:rsidRPr="00A10825" w:rsidRDefault="00ED7C57" w:rsidP="00ED7C57">
                        <w:pPr>
                          <w:snapToGrid w:val="0"/>
                          <w:spacing w:line="240" w:lineRule="auto"/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A10825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</w:rPr>
                          <w:t xml:space="preserve">79713 Bad </w:t>
                        </w:r>
                        <w:proofErr w:type="spellStart"/>
                        <w:r w:rsidRPr="00A10825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</w:rPr>
                          <w:t>Säckingen</w:t>
                        </w:r>
                        <w:proofErr w:type="spellEnd"/>
                      </w:p>
                      <w:p w14:paraId="09A82E14" w14:textId="77777777" w:rsidR="00ED7C57" w:rsidRPr="00A10825" w:rsidRDefault="00ED7C57" w:rsidP="00ED7C57">
                        <w:pPr>
                          <w:snapToGrid w:val="0"/>
                          <w:spacing w:line="240" w:lineRule="auto"/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A10825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</w:rPr>
                          <w:t>www.vita-zahnfabrik.com</w:t>
                        </w:r>
                      </w:p>
                    </w:txbxContent>
                  </v:textbox>
                </v:shape>
                <v:shape id="Textfeld 22" o:spid="_x0000_s1032" type="#_x0000_t202" style="position:absolute;left:30562;top:-49;width:30353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02432DA9" w14:textId="77777777" w:rsidR="007954AE" w:rsidRPr="00682E38" w:rsidRDefault="007954AE" w:rsidP="007954AE">
                        <w:pPr>
                          <w:snapToGrid w:val="0"/>
                          <w:spacing w:line="240" w:lineRule="auto"/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de-DE"/>
                          </w:rPr>
                        </w:pPr>
                        <w:r w:rsidRPr="00682E38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de-DE"/>
                          </w:rPr>
                          <w:t>Bei Rückfragen wenden Sie sich bitte an:</w:t>
                        </w:r>
                      </w:p>
                      <w:p w14:paraId="6A601373" w14:textId="13FE0419" w:rsidR="00ED7C57" w:rsidRPr="00682E38" w:rsidRDefault="00CA6F59" w:rsidP="00ED7C57">
                        <w:pPr>
                          <w:snapToGrid w:val="0"/>
                          <w:spacing w:line="240" w:lineRule="auto"/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it-IT"/>
                          </w:rPr>
                        </w:pPr>
                        <w:r w:rsidRPr="00682E38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it-IT"/>
                          </w:rPr>
                          <w:t>Giulia Mazzullo</w:t>
                        </w:r>
                      </w:p>
                      <w:p w14:paraId="1741DB13" w14:textId="0EDEA469" w:rsidR="00CA6F59" w:rsidRPr="00682E38" w:rsidRDefault="008C44A6" w:rsidP="00ED7C57">
                        <w:pPr>
                          <w:snapToGrid w:val="0"/>
                          <w:spacing w:line="240" w:lineRule="auto"/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it-IT"/>
                          </w:rPr>
                        </w:pPr>
                        <w:r>
                          <w:fldChar w:fldCharType="begin"/>
                        </w:r>
                        <w:r w:rsidRPr="001919DA">
                          <w:rPr>
                            <w:lang w:val="it-IT"/>
                          </w:rPr>
                          <w:instrText>HYPERLINK "mailto:g.mazzullo@vita-zahnfabrik.com"</w:instrText>
                        </w:r>
                        <w:r>
                          <w:fldChar w:fldCharType="separate"/>
                        </w:r>
                        <w:r w:rsidRPr="00682E38">
                          <w:rPr>
                            <w:rStyle w:val="Hyperlink"/>
                            <w:rFonts w:cs="Arial"/>
                            <w:color w:val="FFFFFF" w:themeColor="background1"/>
                            <w:sz w:val="18"/>
                            <w:szCs w:val="18"/>
                            <w:u w:val="none"/>
                            <w:lang w:val="it-IT"/>
                          </w:rPr>
                          <w:t>g.mazzullo@vita-zahnfabrik.com</w:t>
                        </w:r>
                        <w:r>
                          <w:fldChar w:fldCharType="end"/>
                        </w:r>
                      </w:p>
                      <w:p w14:paraId="70A33DE3" w14:textId="77777777" w:rsidR="008C44A6" w:rsidRPr="00682E38" w:rsidRDefault="008C44A6" w:rsidP="00ED7C57">
                        <w:pPr>
                          <w:snapToGrid w:val="0"/>
                          <w:spacing w:line="240" w:lineRule="auto"/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it-IT"/>
                          </w:rPr>
                        </w:pPr>
                      </w:p>
                      <w:p w14:paraId="2D98C628" w14:textId="0372DCBC" w:rsidR="008C44A6" w:rsidRPr="001D487D" w:rsidRDefault="008C44A6" w:rsidP="00ED7C57">
                        <w:pPr>
                          <w:snapToGrid w:val="0"/>
                          <w:spacing w:line="240" w:lineRule="auto"/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it-IT"/>
                          </w:rPr>
                        </w:pPr>
                        <w:r w:rsidRPr="001D487D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it-IT"/>
                          </w:rPr>
                          <w:t>PR Communication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 w:rsidR="00017E54" w:rsidRPr="00A10825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1D52FFAF" wp14:editId="2FC36115">
              <wp:simplePos x="0" y="0"/>
              <wp:positionH relativeFrom="column">
                <wp:posOffset>4882515</wp:posOffset>
              </wp:positionH>
              <wp:positionV relativeFrom="paragraph">
                <wp:posOffset>-133350</wp:posOffset>
              </wp:positionV>
              <wp:extent cx="1028700" cy="228600"/>
              <wp:effectExtent l="0" t="0" r="1270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CCCD95" w14:textId="77777777" w:rsidR="00017E54" w:rsidRPr="00A10825" w:rsidRDefault="00017E54" w:rsidP="00017E54">
                          <w:pPr>
                            <w:snapToGrid w:val="0"/>
                            <w:spacing w:line="240" w:lineRule="auto"/>
                            <w:jc w:val="right"/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</w:pPr>
                          <w:r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t xml:space="preserve">Seite </w:t>
                          </w:r>
                          <w:r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D7C57"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t>2</w:t>
                          </w:r>
                          <w:r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fldChar w:fldCharType="end"/>
                          </w:r>
                          <w:r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t xml:space="preserve"> von </w:t>
                          </w:r>
                          <w:r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D7C57"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t>3</w:t>
                          </w:r>
                          <w:r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52FFAF" id="Textfeld 11" o:spid="_x0000_s1033" type="#_x0000_t202" style="position:absolute;margin-left:384.45pt;margin-top:-10.5pt;width:81pt;height:18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" filled="f" stroked="f">
              <v:textbox inset="0,0,0,0">
                <w:txbxContent>
                  <w:p w14:paraId="48CCCD95" w14:textId="77777777" w:rsidR="00017E54" w:rsidRPr="00A10825" w:rsidRDefault="00017E54" w:rsidP="00017E54">
                    <w:pPr>
                      <w:snapToGrid w:val="0"/>
                      <w:spacing w:line="240" w:lineRule="auto"/>
                      <w:jc w:val="right"/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</w:pPr>
                    <w:proofErr w:type="spellStart"/>
                    <w:r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t>Seite</w:t>
                    </w:r>
                    <w:proofErr w:type="spellEnd"/>
                    <w:r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t xml:space="preserve"> </w:t>
                    </w:r>
                    <w:r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fldChar w:fldCharType="begin"/>
                    </w:r>
                    <w:r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instrText xml:space="preserve"> PAGE </w:instrText>
                    </w:r>
                    <w:r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fldChar w:fldCharType="separate"/>
                    </w:r>
                    <w:r w:rsidR="00ED7C57"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t>2</w:t>
                    </w:r>
                    <w:r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fldChar w:fldCharType="end"/>
                    </w:r>
                    <w:r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t xml:space="preserve"> von </w:t>
                    </w:r>
                    <w:r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fldChar w:fldCharType="begin"/>
                    </w:r>
                    <w:r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instrText xml:space="preserve"> NUMPAGES </w:instrText>
                    </w:r>
                    <w:r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fldChar w:fldCharType="separate"/>
                    </w:r>
                    <w:r w:rsidR="00ED7C57"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t>3</w:t>
                    </w:r>
                    <w:r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017E54" w:rsidRPr="00A10825">
      <w:rPr>
        <w:rFonts w:asciiTheme="minorHAnsi" w:hAnsiTheme="minorHAnsi"/>
        <w:noProof/>
        <w:lang w:val="en-US"/>
      </w:rPr>
      <w:drawing>
        <wp:anchor distT="0" distB="0" distL="114300" distR="114300" simplePos="0" relativeHeight="251658253" behindDoc="0" locked="0" layoutInCell="1" allowOverlap="1" wp14:anchorId="7650F189" wp14:editId="41EE9D47">
          <wp:simplePos x="0" y="0"/>
          <wp:positionH relativeFrom="column">
            <wp:posOffset>6799580</wp:posOffset>
          </wp:positionH>
          <wp:positionV relativeFrom="paragraph">
            <wp:posOffset>57150</wp:posOffset>
          </wp:positionV>
          <wp:extent cx="812800" cy="1154430"/>
          <wp:effectExtent l="0" t="0" r="0" b="0"/>
          <wp:wrapNone/>
          <wp:docPr id="12" name="Grafik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Grafik 4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2800" cy="1154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E641A16" w14:textId="08D87900" w:rsidR="00017E54" w:rsidRPr="00A10825" w:rsidRDefault="00017E54" w:rsidP="00AD0C5D">
    <w:pPr>
      <w:pStyle w:val="Footer"/>
      <w:rPr>
        <w:lang w:val="en-US"/>
      </w:rPr>
    </w:pPr>
  </w:p>
  <w:p w14:paraId="587D3C78" w14:textId="4CECD10E" w:rsidR="00017E54" w:rsidRPr="00A10825" w:rsidRDefault="00017E54" w:rsidP="00AD0C5D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D31AC" w14:textId="269C9437" w:rsidR="00017E54" w:rsidRPr="00A10825" w:rsidRDefault="00017E54" w:rsidP="00AD0C5D">
    <w:pPr>
      <w:pStyle w:val="Footer"/>
      <w:rPr>
        <w:rFonts w:asciiTheme="minorHAnsi" w:hAnsiTheme="minorHAnsi"/>
        <w:lang w:val="en-US"/>
      </w:rPr>
    </w:pPr>
    <w:r w:rsidRPr="00A10825">
      <w:rPr>
        <w:rFonts w:asciiTheme="minorHAnsi" w:hAnsiTheme="minorHAnsi"/>
        <w:lang w:val="en-US"/>
      </w:rPr>
      <w:t xml:space="preserve"> </w:t>
    </w:r>
  </w:p>
  <w:p w14:paraId="7B51923B" w14:textId="23782F56" w:rsidR="00017E54" w:rsidRPr="00A10825" w:rsidRDefault="00C60FD7" w:rsidP="00AD0C5D">
    <w:pPr>
      <w:pStyle w:val="Footer"/>
      <w:rPr>
        <w:rFonts w:asciiTheme="minorHAnsi" w:hAnsiTheme="minorHAnsi"/>
        <w:lang w:val="en-US"/>
      </w:rPr>
    </w:pPr>
    <w:r w:rsidRPr="00A10825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28110E5E" wp14:editId="057A99EE">
              <wp:simplePos x="0" y="0"/>
              <wp:positionH relativeFrom="column">
                <wp:posOffset>4892040</wp:posOffset>
              </wp:positionH>
              <wp:positionV relativeFrom="paragraph">
                <wp:posOffset>116205</wp:posOffset>
              </wp:positionV>
              <wp:extent cx="1028700" cy="228600"/>
              <wp:effectExtent l="0" t="0" r="1270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41ED40" w14:textId="5FCDD9AB" w:rsidR="00017E54" w:rsidRPr="00A10825" w:rsidRDefault="00017E54" w:rsidP="00C60FD7">
                          <w:pPr>
                            <w:snapToGrid w:val="0"/>
                            <w:spacing w:line="240" w:lineRule="auto"/>
                            <w:jc w:val="right"/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</w:pPr>
                          <w:r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t xml:space="preserve">Seite </w:t>
                          </w:r>
                          <w:r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D7C57"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t>1</w:t>
                          </w:r>
                          <w:r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fldChar w:fldCharType="end"/>
                          </w:r>
                          <w:r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t xml:space="preserve"> von </w:t>
                          </w:r>
                          <w:r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D7C57"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t>3</w:t>
                          </w:r>
                          <w:r w:rsidRPr="00A10825">
                            <w:rPr>
                              <w:rFonts w:cs="Arial"/>
                              <w:color w:val="4D4D4D" w:themeColor="accent3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110E5E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35" type="#_x0000_t202" style="position:absolute;margin-left:385.2pt;margin-top:9.15pt;width:81pt;height:18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" filled="f" stroked="f">
              <v:textbox inset="0,0,0,0">
                <w:txbxContent>
                  <w:p w14:paraId="3D41ED40" w14:textId="5FCDD9AB" w:rsidR="00017E54" w:rsidRPr="00A10825" w:rsidRDefault="00017E54" w:rsidP="00C60FD7">
                    <w:pPr>
                      <w:snapToGrid w:val="0"/>
                      <w:spacing w:line="240" w:lineRule="auto"/>
                      <w:jc w:val="right"/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</w:pPr>
                    <w:proofErr w:type="spellStart"/>
                    <w:r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t>Seite</w:t>
                    </w:r>
                    <w:proofErr w:type="spellEnd"/>
                    <w:r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t xml:space="preserve"> </w:t>
                    </w:r>
                    <w:r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fldChar w:fldCharType="begin"/>
                    </w:r>
                    <w:r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instrText xml:space="preserve"> PAGE </w:instrText>
                    </w:r>
                    <w:r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fldChar w:fldCharType="separate"/>
                    </w:r>
                    <w:r w:rsidR="00ED7C57"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t>1</w:t>
                    </w:r>
                    <w:r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fldChar w:fldCharType="end"/>
                    </w:r>
                    <w:r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t xml:space="preserve"> von </w:t>
                    </w:r>
                    <w:r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fldChar w:fldCharType="begin"/>
                    </w:r>
                    <w:r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instrText xml:space="preserve"> NUMPAGES </w:instrText>
                    </w:r>
                    <w:r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fldChar w:fldCharType="separate"/>
                    </w:r>
                    <w:r w:rsidR="00ED7C57"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t>3</w:t>
                    </w:r>
                    <w:r w:rsidRPr="00A10825">
                      <w:rPr>
                        <w:rFonts w:cs="Arial"/>
                        <w:color w:val="4D4D4D" w:themeColor="accent3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017E54" w:rsidRPr="00A10825">
      <w:rPr>
        <w:rFonts w:asciiTheme="minorHAnsi" w:hAnsiTheme="minorHAnsi"/>
        <w:lang w:val="en-US"/>
      </w:rPr>
      <w:t xml:space="preserve">Seite </w:t>
    </w:r>
  </w:p>
  <w:p w14:paraId="48C8DB77" w14:textId="051576B8" w:rsidR="00017E54" w:rsidRPr="00A10825" w:rsidRDefault="00017E54" w:rsidP="00AD0C5D">
    <w:pPr>
      <w:pStyle w:val="Footer"/>
      <w:rPr>
        <w:rFonts w:asciiTheme="minorHAnsi" w:hAnsiTheme="minorHAnsi"/>
        <w:lang w:val="en-US"/>
      </w:rPr>
    </w:pPr>
  </w:p>
  <w:p w14:paraId="59C570DD" w14:textId="22D9411D" w:rsidR="00017E54" w:rsidRPr="00A10825" w:rsidRDefault="00ED7C57" w:rsidP="00AD0C5D">
    <w:pPr>
      <w:pStyle w:val="Footer"/>
      <w:rPr>
        <w:rFonts w:asciiTheme="minorHAnsi" w:hAnsiTheme="minorHAnsi"/>
        <w:lang w:val="en-US"/>
      </w:rPr>
    </w:pPr>
    <w:r w:rsidRPr="00A10825">
      <w:rPr>
        <w:rFonts w:asciiTheme="minorHAnsi" w:hAnsiTheme="minorHAnsi"/>
        <w:noProof/>
        <w:lang w:val="en-US"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03A3AC63" wp14:editId="49016392">
              <wp:simplePos x="0" y="0"/>
              <wp:positionH relativeFrom="column">
                <wp:posOffset>-996315</wp:posOffset>
              </wp:positionH>
              <wp:positionV relativeFrom="paragraph">
                <wp:posOffset>72390</wp:posOffset>
              </wp:positionV>
              <wp:extent cx="7655997" cy="1157418"/>
              <wp:effectExtent l="0" t="0" r="0" b="11430"/>
              <wp:wrapNone/>
              <wp:docPr id="16" name="Gruppierung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5997" cy="1157418"/>
                        <a:chOff x="0" y="0"/>
                        <a:chExt cx="7655997" cy="1157418"/>
                      </a:xfrm>
                    </wpg:grpSpPr>
                    <wps:wsp>
                      <wps:cNvPr id="2" name="Rechteck 2"/>
                      <wps:cNvSpPr/>
                      <wps:spPr>
                        <a:xfrm>
                          <a:off x="80645" y="80010"/>
                          <a:ext cx="7575352" cy="10774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1" name="Grafik 4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800" cy="115443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3" name="Gruppieren 33"/>
                      <wpg:cNvGrpSpPr/>
                      <wpg:grpSpPr>
                        <a:xfrm>
                          <a:off x="995045" y="233045"/>
                          <a:ext cx="6172004" cy="914241"/>
                          <a:chOff x="0" y="-39244"/>
                          <a:chExt cx="6172200" cy="914400"/>
                        </a:xfrm>
                      </wpg:grpSpPr>
                      <wps:wsp>
                        <wps:cNvPr id="6" name="Textfeld 6"/>
                        <wps:cNvSpPr txBox="1"/>
                        <wps:spPr>
                          <a:xfrm>
                            <a:off x="0" y="-39244"/>
                            <a:ext cx="1828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725CDA" w14:textId="77777777" w:rsidR="00017E54" w:rsidRPr="00682E38" w:rsidRDefault="00017E54" w:rsidP="00F40CBF">
                              <w:pPr>
                                <w:snapToGrid w:val="0"/>
                                <w:spacing w:line="240" w:lineRule="auto"/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682E38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de-DE"/>
                                </w:rPr>
                                <w:t>VITA Zahnfabrik</w:t>
                              </w:r>
                            </w:p>
                            <w:p w14:paraId="6261081C" w14:textId="77777777" w:rsidR="00017E54" w:rsidRPr="00A10825" w:rsidRDefault="00017E54" w:rsidP="00F40CBF">
                              <w:pPr>
                                <w:snapToGrid w:val="0"/>
                                <w:spacing w:line="240" w:lineRule="auto"/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682E38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de-DE"/>
                                </w:rPr>
                                <w:t xml:space="preserve">H. Rauter GmbH &amp; Co. </w:t>
                              </w:r>
                              <w:r w:rsidRPr="00A10825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  <w:t>KG</w:t>
                              </w:r>
                            </w:p>
                            <w:p w14:paraId="3F81102F" w14:textId="77777777" w:rsidR="00017E54" w:rsidRPr="00A10825" w:rsidRDefault="00017E54" w:rsidP="00F40CBF">
                              <w:pPr>
                                <w:snapToGrid w:val="0"/>
                                <w:spacing w:line="240" w:lineRule="auto"/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A10825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  <w:t>Spitalgasse 3</w:t>
                              </w:r>
                            </w:p>
                            <w:p w14:paraId="5556B822" w14:textId="0325FD0D" w:rsidR="00017E54" w:rsidRPr="00A10825" w:rsidRDefault="00017E54" w:rsidP="00F40CBF">
                              <w:pPr>
                                <w:snapToGrid w:val="0"/>
                                <w:spacing w:line="240" w:lineRule="auto"/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A10825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  <w:t>79713 Bad Säckingen</w:t>
                              </w:r>
                            </w:p>
                            <w:p w14:paraId="7AE2E11E" w14:textId="77777777" w:rsidR="00017E54" w:rsidRPr="00A10825" w:rsidRDefault="00017E54" w:rsidP="00F40CBF">
                              <w:pPr>
                                <w:snapToGrid w:val="0"/>
                                <w:spacing w:line="240" w:lineRule="auto"/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A10825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  <w:t>www.vita-zahnfabrik.com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feld 4"/>
                        <wps:cNvSpPr txBox="1"/>
                        <wps:spPr>
                          <a:xfrm>
                            <a:off x="3136900" y="-39244"/>
                            <a:ext cx="30353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E50CE3" w14:textId="77777777" w:rsidR="00017E54" w:rsidRPr="00682E38" w:rsidRDefault="00017E54" w:rsidP="00F40CBF">
                              <w:pPr>
                                <w:snapToGrid w:val="0"/>
                                <w:spacing w:line="240" w:lineRule="auto"/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682E38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de-DE"/>
                                </w:rPr>
                                <w:t>Bei Rückfragen wenden Sie sich bitte an:</w:t>
                              </w:r>
                            </w:p>
                            <w:p w14:paraId="4E2C54AE" w14:textId="71BFFE5D" w:rsidR="00017E54" w:rsidRPr="00682E38" w:rsidRDefault="00CA6F59" w:rsidP="00F40CBF">
                              <w:pPr>
                                <w:snapToGrid w:val="0"/>
                                <w:spacing w:line="240" w:lineRule="auto"/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it-IT"/>
                                </w:rPr>
                              </w:pPr>
                              <w:r w:rsidRPr="00682E38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it-IT"/>
                                </w:rPr>
                                <w:t>Giulia Mazzullo</w:t>
                              </w:r>
                            </w:p>
                            <w:p w14:paraId="29CF9680" w14:textId="4DED20F9" w:rsidR="00017E54" w:rsidRPr="00682E38" w:rsidRDefault="008C44A6" w:rsidP="00F40CBF">
                              <w:pPr>
                                <w:snapToGrid w:val="0"/>
                                <w:spacing w:line="240" w:lineRule="auto"/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it-IT"/>
                                </w:rPr>
                              </w:pPr>
                              <w:hyperlink r:id="rId2" w:history="1">
                                <w:r w:rsidRPr="00682E38">
                                  <w:rPr>
                                    <w:rStyle w:val="Hyperlink"/>
                                    <w:rFonts w:cs="Arial"/>
                                    <w:color w:val="FFFFFF" w:themeColor="background1"/>
                                    <w:sz w:val="18"/>
                                    <w:szCs w:val="18"/>
                                    <w:u w:val="none"/>
                                    <w:lang w:val="it-IT"/>
                                  </w:rPr>
                                  <w:t>g.mazzullo@vita-zahnfabrik.com</w:t>
                                </w:r>
                              </w:hyperlink>
                            </w:p>
                            <w:p w14:paraId="189901BA" w14:textId="77777777" w:rsidR="008C44A6" w:rsidRPr="00682E38" w:rsidRDefault="008C44A6" w:rsidP="00F40CBF">
                              <w:pPr>
                                <w:snapToGrid w:val="0"/>
                                <w:spacing w:line="240" w:lineRule="auto"/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it-IT"/>
                                </w:rPr>
                              </w:pPr>
                            </w:p>
                            <w:p w14:paraId="10837E74" w14:textId="194BF885" w:rsidR="008C44A6" w:rsidRPr="001E5391" w:rsidRDefault="008C44A6" w:rsidP="00F40CBF">
                              <w:pPr>
                                <w:snapToGrid w:val="0"/>
                                <w:spacing w:line="240" w:lineRule="auto"/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it-IT"/>
                                </w:rPr>
                              </w:pPr>
                              <w:r w:rsidRPr="001E5391"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  <w:lang w:val="it-IT"/>
                                </w:rPr>
                                <w:t>PR Communication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3A3AC63" id="Gruppierung 16" o:spid="_x0000_s1036" style="position:absolute;margin-left:-78.45pt;margin-top:5.7pt;width:602.85pt;height:91.15pt;z-index:251658246" coordsize="76559,1157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">
              <v:rect id="Rechteck 2" o:spid="_x0000_s1037" style="position:absolute;left:806;top:800;width:75753;height:10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" fillcolor="#dc0064 [3204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1" o:spid="_x0000_s1038" type="#_x0000_t75" style="position:absolute;width:8128;height:11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">
                <v:imagedata r:id="rId3" o:title=""/>
              </v:shape>
              <v:group id="Gruppieren 33" o:spid="_x0000_s1039" style="position:absolute;left:9950;top:2330;width:61720;height:9142" coordorigin=",-392" coordsize="617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<v:shape id="Textfeld 6" o:spid="_x0000_s1040" type="#_x0000_t202" style="position:absolute;top:-392;width:18288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74725CDA" w14:textId="77777777" w:rsidR="00017E54" w:rsidRPr="00682E38" w:rsidRDefault="00017E54" w:rsidP="00F40CBF">
                        <w:pPr>
                          <w:snapToGrid w:val="0"/>
                          <w:spacing w:line="240" w:lineRule="auto"/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de-DE"/>
                          </w:rPr>
                        </w:pPr>
                        <w:r w:rsidRPr="00682E38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de-DE"/>
                          </w:rPr>
                          <w:t>VITA Zahnfabrik</w:t>
                        </w:r>
                      </w:p>
                      <w:p w14:paraId="6261081C" w14:textId="77777777" w:rsidR="00017E54" w:rsidRPr="00A10825" w:rsidRDefault="00017E54" w:rsidP="00F40CBF">
                        <w:pPr>
                          <w:snapToGrid w:val="0"/>
                          <w:spacing w:line="240" w:lineRule="auto"/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682E38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de-DE"/>
                          </w:rPr>
                          <w:t xml:space="preserve">H. Rauter GmbH &amp; Co. </w:t>
                        </w:r>
                        <w:r w:rsidRPr="00A10825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</w:rPr>
                          <w:t>KG</w:t>
                        </w:r>
                      </w:p>
                      <w:p w14:paraId="3F81102F" w14:textId="77777777" w:rsidR="00017E54" w:rsidRPr="00A10825" w:rsidRDefault="00017E54" w:rsidP="00F40CBF">
                        <w:pPr>
                          <w:snapToGrid w:val="0"/>
                          <w:spacing w:line="240" w:lineRule="auto"/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</w:rPr>
                        </w:pPr>
                        <w:proofErr w:type="spellStart"/>
                        <w:r w:rsidRPr="00A10825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</w:rPr>
                          <w:t>Spitalgasse</w:t>
                        </w:r>
                        <w:proofErr w:type="spellEnd"/>
                        <w:r w:rsidRPr="00A10825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</w:rPr>
                          <w:t xml:space="preserve"> 3</w:t>
                        </w:r>
                      </w:p>
                      <w:p w14:paraId="5556B822" w14:textId="0325FD0D" w:rsidR="00017E54" w:rsidRPr="00A10825" w:rsidRDefault="00017E54" w:rsidP="00F40CBF">
                        <w:pPr>
                          <w:snapToGrid w:val="0"/>
                          <w:spacing w:line="240" w:lineRule="auto"/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A10825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</w:rPr>
                          <w:t xml:space="preserve">79713 Bad </w:t>
                        </w:r>
                        <w:proofErr w:type="spellStart"/>
                        <w:r w:rsidRPr="00A10825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</w:rPr>
                          <w:t>Säckingen</w:t>
                        </w:r>
                        <w:proofErr w:type="spellEnd"/>
                      </w:p>
                      <w:p w14:paraId="7AE2E11E" w14:textId="77777777" w:rsidR="00017E54" w:rsidRPr="00A10825" w:rsidRDefault="00017E54" w:rsidP="00F40CBF">
                        <w:pPr>
                          <w:snapToGrid w:val="0"/>
                          <w:spacing w:line="240" w:lineRule="auto"/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A10825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</w:rPr>
                          <w:t>www.vita-zahnfabrik.com</w:t>
                        </w:r>
                      </w:p>
                    </w:txbxContent>
                  </v:textbox>
                </v:shape>
                <v:shape id="Textfeld 4" o:spid="_x0000_s1041" type="#_x0000_t202" style="position:absolute;left:31369;top:-392;width:30353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60E50CE3" w14:textId="77777777" w:rsidR="00017E54" w:rsidRPr="00682E38" w:rsidRDefault="00017E54" w:rsidP="00F40CBF">
                        <w:pPr>
                          <w:snapToGrid w:val="0"/>
                          <w:spacing w:line="240" w:lineRule="auto"/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de-DE"/>
                          </w:rPr>
                        </w:pPr>
                        <w:r w:rsidRPr="00682E38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de-DE"/>
                          </w:rPr>
                          <w:t>Bei Rückfragen wenden Sie sich bitte an:</w:t>
                        </w:r>
                      </w:p>
                      <w:p w14:paraId="4E2C54AE" w14:textId="71BFFE5D" w:rsidR="00017E54" w:rsidRPr="00682E38" w:rsidRDefault="00CA6F59" w:rsidP="00F40CBF">
                        <w:pPr>
                          <w:snapToGrid w:val="0"/>
                          <w:spacing w:line="240" w:lineRule="auto"/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it-IT"/>
                          </w:rPr>
                        </w:pPr>
                        <w:r w:rsidRPr="00682E38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it-IT"/>
                          </w:rPr>
                          <w:t>Giulia Mazzullo</w:t>
                        </w:r>
                      </w:p>
                      <w:p w14:paraId="29CF9680" w14:textId="4DED20F9" w:rsidR="00017E54" w:rsidRPr="00682E38" w:rsidRDefault="008C44A6" w:rsidP="00F40CBF">
                        <w:pPr>
                          <w:snapToGrid w:val="0"/>
                          <w:spacing w:line="240" w:lineRule="auto"/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it-IT"/>
                          </w:rPr>
                        </w:pPr>
                        <w:hyperlink r:id="rId4" w:history="1">
                          <w:r w:rsidRPr="00682E38">
                            <w:rPr>
                              <w:rStyle w:val="Hyperlink"/>
                              <w:rFonts w:cs="Arial"/>
                              <w:color w:val="FFFFFF" w:themeColor="background1"/>
                              <w:sz w:val="18"/>
                              <w:szCs w:val="18"/>
                              <w:u w:val="none"/>
                              <w:lang w:val="it-IT"/>
                            </w:rPr>
                            <w:t>g.mazzullo@vita-zahnfabrik.com</w:t>
                          </w:r>
                        </w:hyperlink>
                      </w:p>
                      <w:p w14:paraId="189901BA" w14:textId="77777777" w:rsidR="008C44A6" w:rsidRPr="00682E38" w:rsidRDefault="008C44A6" w:rsidP="00F40CBF">
                        <w:pPr>
                          <w:snapToGrid w:val="0"/>
                          <w:spacing w:line="240" w:lineRule="auto"/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it-IT"/>
                          </w:rPr>
                        </w:pPr>
                      </w:p>
                      <w:p w14:paraId="10837E74" w14:textId="194BF885" w:rsidR="008C44A6" w:rsidRPr="001E5391" w:rsidRDefault="008C44A6" w:rsidP="00F40CBF">
                        <w:pPr>
                          <w:snapToGrid w:val="0"/>
                          <w:spacing w:line="240" w:lineRule="auto"/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it-IT"/>
                          </w:rPr>
                        </w:pPr>
                        <w:r w:rsidRPr="001E5391"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  <w:lang w:val="it-IT"/>
                          </w:rPr>
                          <w:t>PR Communication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23406BBE" w14:textId="5108BF26" w:rsidR="00017E54" w:rsidRPr="00A10825" w:rsidRDefault="00017E54" w:rsidP="00AD0C5D">
    <w:pPr>
      <w:pStyle w:val="Footer"/>
      <w:rPr>
        <w:rFonts w:asciiTheme="minorHAnsi" w:hAnsiTheme="minorHAnsi"/>
        <w:lang w:val="en-US"/>
      </w:rPr>
    </w:pPr>
  </w:p>
  <w:p w14:paraId="3C940603" w14:textId="362AB180" w:rsidR="00017E54" w:rsidRPr="00A10825" w:rsidRDefault="00017E54" w:rsidP="004937D9">
    <w:pPr>
      <w:pStyle w:val="Footer"/>
      <w:rPr>
        <w:rFonts w:asciiTheme="minorHAnsi" w:hAnsiTheme="minorHAnsi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D1576" w14:textId="77777777" w:rsidR="00916020" w:rsidRPr="00A10825" w:rsidRDefault="00916020" w:rsidP="00604131">
      <w:r w:rsidRPr="00A10825">
        <w:separator/>
      </w:r>
    </w:p>
    <w:p w14:paraId="47DD49B3" w14:textId="77777777" w:rsidR="00916020" w:rsidRPr="00A10825" w:rsidRDefault="00916020" w:rsidP="00604131"/>
  </w:footnote>
  <w:footnote w:type="continuationSeparator" w:id="0">
    <w:p w14:paraId="20C28C4D" w14:textId="77777777" w:rsidR="00916020" w:rsidRPr="00A10825" w:rsidRDefault="00916020" w:rsidP="00604131">
      <w:r w:rsidRPr="00A10825">
        <w:continuationSeparator/>
      </w:r>
    </w:p>
    <w:p w14:paraId="628D3AB7" w14:textId="77777777" w:rsidR="00916020" w:rsidRPr="00A10825" w:rsidRDefault="00916020" w:rsidP="00604131"/>
  </w:footnote>
  <w:footnote w:type="continuationNotice" w:id="1">
    <w:p w14:paraId="6054169F" w14:textId="77777777" w:rsidR="00916020" w:rsidRPr="00A10825" w:rsidRDefault="0091602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A1030" w14:textId="7DA1EA9A" w:rsidR="00017E54" w:rsidRPr="00A10825" w:rsidRDefault="00017E54" w:rsidP="004E6107">
    <w:r w:rsidRPr="00A10825"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16DAFC35" wp14:editId="47B20B82">
              <wp:simplePos x="0" y="0"/>
              <wp:positionH relativeFrom="column">
                <wp:posOffset>635</wp:posOffset>
              </wp:positionH>
              <wp:positionV relativeFrom="paragraph">
                <wp:posOffset>1008380</wp:posOffset>
              </wp:positionV>
              <wp:extent cx="6192000" cy="0"/>
              <wp:effectExtent l="0" t="0" r="18415" b="12700"/>
              <wp:wrapNone/>
              <wp:docPr id="44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2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5A0F3D" id="Gerade Verbindung 44" o:spid="_x0000_s1026" style="position:absolute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79.4pt" to="487.6pt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" strokecolor="#a5a5a5 [2092]">
              <v:stroke joinstyle="miter"/>
            </v:line>
          </w:pict>
        </mc:Fallback>
      </mc:AlternateContent>
    </w:r>
    <w:r w:rsidRPr="00A10825">
      <w:rPr>
        <w:noProof/>
      </w:rPr>
      <w:drawing>
        <wp:anchor distT="0" distB="0" distL="114300" distR="114300" simplePos="0" relativeHeight="251658250" behindDoc="0" locked="0" layoutInCell="1" allowOverlap="1" wp14:anchorId="27D91B1E" wp14:editId="4EF22916">
          <wp:simplePos x="0" y="0"/>
          <wp:positionH relativeFrom="page">
            <wp:posOffset>6120765</wp:posOffset>
          </wp:positionH>
          <wp:positionV relativeFrom="page">
            <wp:posOffset>540385</wp:posOffset>
          </wp:positionV>
          <wp:extent cx="939600" cy="342000"/>
          <wp:effectExtent l="0" t="0" r="635" b="1270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9600" cy="3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10825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3B1F0D01" wp14:editId="3142BB4D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172200" cy="0"/>
              <wp:effectExtent l="0" t="0" r="0" b="0"/>
              <wp:wrapNone/>
              <wp:docPr id="45" name="Gerade Verbindung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410414" id="Gerade Verbindung 45" o:spid="_x0000_s1026" style="position:absolute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486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" strokecolor="#a5a5a5 [2092]">
              <v:stroke joinstyle="miter"/>
            </v:line>
          </w:pict>
        </mc:Fallback>
      </mc:AlternateContent>
    </w:r>
    <w:r w:rsidRPr="00A10825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68184DF0" wp14:editId="0772EFA5">
              <wp:simplePos x="0" y="0"/>
              <wp:positionH relativeFrom="page">
                <wp:posOffset>180340</wp:posOffset>
              </wp:positionH>
              <wp:positionV relativeFrom="page">
                <wp:posOffset>6769100</wp:posOffset>
              </wp:positionV>
              <wp:extent cx="115200" cy="0"/>
              <wp:effectExtent l="0" t="0" r="0" b="0"/>
              <wp:wrapNone/>
              <wp:docPr id="46" name="Gerader Verbinde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152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68DA2E" id="Gerader Verbinder 10" o:spid="_x0000_s1026" style="position:absolute;z-index:25165824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33pt" to="23.25pt,5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" strokecolor="black [3213]" strokeweight=".5pt">
              <v:stroke joinstyle="miter"/>
              <w10:wrap anchorx="page" anchory="page"/>
            </v:line>
          </w:pict>
        </mc:Fallback>
      </mc:AlternateContent>
    </w:r>
    <w:r w:rsidRPr="00A10825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5F603F4B" wp14:editId="0A68FC7D">
              <wp:simplePos x="0" y="0"/>
              <wp:positionH relativeFrom="page">
                <wp:posOffset>180340</wp:posOffset>
              </wp:positionH>
              <wp:positionV relativeFrom="page">
                <wp:posOffset>3564255</wp:posOffset>
              </wp:positionV>
              <wp:extent cx="115200" cy="0"/>
              <wp:effectExtent l="0" t="0" r="0" b="0"/>
              <wp:wrapNone/>
              <wp:docPr id="47" name="Gerader Verbinde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152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23763D" id="Gerader Verbinder 9" o:spid="_x0000_s1026" style="position:absolute;z-index:2516582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80.65pt" to="23.2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" strokecolor="black [3213]" strokeweight=".5pt">
              <v:stroke joinstyle="miter"/>
              <w10:wrap anchorx="page" anchory="page"/>
            </v:line>
          </w:pict>
        </mc:Fallback>
      </mc:AlternateContent>
    </w:r>
  </w:p>
  <w:p w14:paraId="56A216AE" w14:textId="1E1A8BB8" w:rsidR="00017E54" w:rsidRPr="00A10825" w:rsidRDefault="00017E54" w:rsidP="004E61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EF5CC" w14:textId="5278DDD4" w:rsidR="00017E54" w:rsidRPr="00A10825" w:rsidRDefault="00C60FD7" w:rsidP="00604131">
    <w:r w:rsidRPr="00A10825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CA7285C" wp14:editId="620AAFEC">
              <wp:simplePos x="0" y="0"/>
              <wp:positionH relativeFrom="column">
                <wp:posOffset>1270</wp:posOffset>
              </wp:positionH>
              <wp:positionV relativeFrom="paragraph">
                <wp:posOffset>426720</wp:posOffset>
              </wp:positionV>
              <wp:extent cx="3427730" cy="557530"/>
              <wp:effectExtent l="0" t="0" r="1270" b="1397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7730" cy="557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D9DEE6" w14:textId="354F6E42" w:rsidR="00017E54" w:rsidRPr="00A10825" w:rsidRDefault="00017E54" w:rsidP="00CC025B">
                          <w:pPr>
                            <w:snapToGrid w:val="0"/>
                            <w:spacing w:line="240" w:lineRule="auto"/>
                            <w:rPr>
                              <w:rFonts w:cs="Arial"/>
                              <w:color w:val="DC0064" w:themeColor="accent1"/>
                              <w:sz w:val="72"/>
                              <w:szCs w:val="72"/>
                            </w:rPr>
                          </w:pPr>
                          <w:r w:rsidRPr="00A10825">
                            <w:rPr>
                              <w:rFonts w:cs="Arial"/>
                              <w:b/>
                              <w:bCs/>
                              <w:color w:val="DC0064" w:themeColor="accent1"/>
                              <w:sz w:val="72"/>
                              <w:szCs w:val="72"/>
                            </w:rPr>
                            <w:t>PRESSE</w:t>
                          </w:r>
                          <w:r w:rsidRPr="00A10825">
                            <w:rPr>
                              <w:rFonts w:cs="Arial"/>
                              <w:color w:val="DC0064" w:themeColor="accent1"/>
                              <w:sz w:val="72"/>
                              <w:szCs w:val="72"/>
                            </w:rPr>
                            <w:t xml:space="preserve"> INFO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A7285C" id="_x0000_t202" coordsize="21600,21600" o:spt="202" path="m,l,21600r21600,l21600,xe">
              <v:stroke joinstyle="miter"/>
              <v:path gradientshapeok="t" o:connecttype="rect"/>
            </v:shapetype>
            <v:shape id="Textfeld 31" o:spid="_x0000_s1034" type="#_x0000_t202" style="position:absolute;margin-left:.1pt;margin-top:33.6pt;width:269.9pt;height:43.9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" filled="f" stroked="f" strokeweight=".5pt">
              <v:textbox inset="0,0,0,0">
                <w:txbxContent>
                  <w:p w14:paraId="1AD9DEE6" w14:textId="354F6E42" w:rsidR="00017E54" w:rsidRPr="00A10825" w:rsidRDefault="00017E54" w:rsidP="00CC025B">
                    <w:pPr>
                      <w:snapToGrid w:val="0"/>
                      <w:spacing w:line="240" w:lineRule="auto"/>
                      <w:rPr>
                        <w:rFonts w:cs="Arial"/>
                        <w:color w:val="DC0064" w:themeColor="accent1"/>
                        <w:sz w:val="72"/>
                        <w:szCs w:val="72"/>
                      </w:rPr>
                    </w:pPr>
                    <w:r w:rsidRPr="00A10825">
                      <w:rPr>
                        <w:rFonts w:cs="Arial"/>
                        <w:b/>
                        <w:bCs/>
                        <w:color w:val="DC0064" w:themeColor="accent1"/>
                        <w:sz w:val="72"/>
                        <w:szCs w:val="72"/>
                      </w:rPr>
                      <w:t>PRESSE</w:t>
                    </w:r>
                    <w:r w:rsidRPr="00A10825">
                      <w:rPr>
                        <w:rFonts w:cs="Arial"/>
                        <w:color w:val="DC0064" w:themeColor="accent1"/>
                        <w:sz w:val="72"/>
                        <w:szCs w:val="72"/>
                      </w:rPr>
                      <w:t xml:space="preserve"> INFO</w:t>
                    </w:r>
                  </w:p>
                </w:txbxContent>
              </v:textbox>
            </v:shape>
          </w:pict>
        </mc:Fallback>
      </mc:AlternateContent>
    </w:r>
    <w:r w:rsidR="007147AC" w:rsidRPr="00A10825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8041B8B" wp14:editId="19E192FA">
              <wp:simplePos x="0" y="0"/>
              <wp:positionH relativeFrom="column">
                <wp:posOffset>635</wp:posOffset>
              </wp:positionH>
              <wp:positionV relativeFrom="paragraph">
                <wp:posOffset>977900</wp:posOffset>
              </wp:positionV>
              <wp:extent cx="6191885" cy="0"/>
              <wp:effectExtent l="0" t="0" r="18415" b="12700"/>
              <wp:wrapNone/>
              <wp:docPr id="30" name="Gerade Verbindung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188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ACCD3E" id="Gerade Verbindung 30" o:spid="_x0000_s1026" style="position:absolute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77pt" to="487.6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" strokecolor="#a5a5a5 [2092]">
              <v:stroke joinstyle="miter"/>
            </v:line>
          </w:pict>
        </mc:Fallback>
      </mc:AlternateContent>
    </w:r>
    <w:r w:rsidR="007147AC" w:rsidRPr="00A10825">
      <w:rPr>
        <w:noProof/>
      </w:rPr>
      <w:drawing>
        <wp:anchor distT="0" distB="0" distL="114300" distR="114300" simplePos="0" relativeHeight="251658243" behindDoc="0" locked="0" layoutInCell="1" allowOverlap="1" wp14:anchorId="7A4266DE" wp14:editId="01E2E34A">
          <wp:simplePos x="0" y="0"/>
          <wp:positionH relativeFrom="page">
            <wp:posOffset>6120765</wp:posOffset>
          </wp:positionH>
          <wp:positionV relativeFrom="page">
            <wp:posOffset>509905</wp:posOffset>
          </wp:positionV>
          <wp:extent cx="939600" cy="342000"/>
          <wp:effectExtent l="0" t="0" r="635" b="1270"/>
          <wp:wrapNone/>
          <wp:docPr id="40" name="Grafik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9600" cy="3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7E54" w:rsidRPr="00A1082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3D3BEA3" wp14:editId="13C3E27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172200" cy="0"/>
              <wp:effectExtent l="0" t="0" r="0" b="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E9461D" id="Gerade Verbindung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486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" strokecolor="#a5a5a5 [2092]">
              <v:stroke joinstyle="miter"/>
            </v:line>
          </w:pict>
        </mc:Fallback>
      </mc:AlternateContent>
    </w:r>
    <w:r w:rsidR="00017E54" w:rsidRPr="00A10825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1B8E30A" wp14:editId="5CD3EB03">
              <wp:simplePos x="0" y="0"/>
              <wp:positionH relativeFrom="page">
                <wp:posOffset>180340</wp:posOffset>
              </wp:positionH>
              <wp:positionV relativeFrom="page">
                <wp:posOffset>6769100</wp:posOffset>
              </wp:positionV>
              <wp:extent cx="115200" cy="0"/>
              <wp:effectExtent l="0" t="0" r="0" b="0"/>
              <wp:wrapNone/>
              <wp:docPr id="10" name="Gerader Verbinde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152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8412D5" id="Gerader Verbinder 10" o:spid="_x0000_s1026" style="position:absolute;z-index:25165824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33pt" to="23.25pt,5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" strokecolor="black [3213]" strokeweight=".5pt">
              <v:stroke joinstyle="miter"/>
              <w10:wrap anchorx="page" anchory="page"/>
            </v:line>
          </w:pict>
        </mc:Fallback>
      </mc:AlternateContent>
    </w:r>
    <w:r w:rsidR="00017E54" w:rsidRPr="00A10825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69158B9" wp14:editId="48EBAEA0">
              <wp:simplePos x="0" y="0"/>
              <wp:positionH relativeFrom="page">
                <wp:posOffset>180340</wp:posOffset>
              </wp:positionH>
              <wp:positionV relativeFrom="page">
                <wp:posOffset>3564255</wp:posOffset>
              </wp:positionV>
              <wp:extent cx="115200" cy="0"/>
              <wp:effectExtent l="0" t="0" r="0" b="0"/>
              <wp:wrapNone/>
              <wp:docPr id="9" name="Gerader Verbinde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152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76615C" id="Gerader Verbinder 9" o:spid="_x0000_s1026" style="position:absolute;z-index:25165824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80.65pt" to="23.2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" strokecolor="black [3213]" strokeweight=".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20212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E76BB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1D8D9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0E59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5908B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CAC96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8C2E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CEE86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423B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C3D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94F2E"/>
    <w:multiLevelType w:val="hybridMultilevel"/>
    <w:tmpl w:val="0FE2B16A"/>
    <w:lvl w:ilvl="0" w:tplc="3DF449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6E025A"/>
    <w:multiLevelType w:val="hybridMultilevel"/>
    <w:tmpl w:val="3C7A8BD4"/>
    <w:lvl w:ilvl="0" w:tplc="61FECDE4">
      <w:start w:val="2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F2272A"/>
    <w:multiLevelType w:val="hybridMultilevel"/>
    <w:tmpl w:val="1708CD9E"/>
    <w:lvl w:ilvl="0" w:tplc="F9E0BFF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BD047C"/>
    <w:multiLevelType w:val="hybridMultilevel"/>
    <w:tmpl w:val="3CFC00E4"/>
    <w:lvl w:ilvl="0" w:tplc="CFAC78A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D561DC"/>
    <w:multiLevelType w:val="hybridMultilevel"/>
    <w:tmpl w:val="FA3EB9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A272BC"/>
    <w:multiLevelType w:val="hybridMultilevel"/>
    <w:tmpl w:val="13A28518"/>
    <w:lvl w:ilvl="0" w:tplc="AE184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501454"/>
    <w:multiLevelType w:val="hybridMultilevel"/>
    <w:tmpl w:val="58587D14"/>
    <w:lvl w:ilvl="0" w:tplc="5CC0AADC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E11D2E"/>
    <w:multiLevelType w:val="hybridMultilevel"/>
    <w:tmpl w:val="8DA44818"/>
    <w:lvl w:ilvl="0" w:tplc="AF4ECF1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D41316"/>
    <w:multiLevelType w:val="hybridMultilevel"/>
    <w:tmpl w:val="EFFC21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B4267D"/>
    <w:multiLevelType w:val="hybridMultilevel"/>
    <w:tmpl w:val="8300F926"/>
    <w:lvl w:ilvl="0" w:tplc="45B8328C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4013AE"/>
    <w:multiLevelType w:val="hybridMultilevel"/>
    <w:tmpl w:val="455AF15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375D9E"/>
    <w:multiLevelType w:val="hybridMultilevel"/>
    <w:tmpl w:val="678A98F4"/>
    <w:lvl w:ilvl="0" w:tplc="43C098FC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5814C2"/>
    <w:multiLevelType w:val="hybridMultilevel"/>
    <w:tmpl w:val="347C0264"/>
    <w:lvl w:ilvl="0" w:tplc="4A2E3E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2D24C6"/>
    <w:multiLevelType w:val="hybridMultilevel"/>
    <w:tmpl w:val="70C24146"/>
    <w:lvl w:ilvl="0" w:tplc="4CEA071C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C1047D"/>
    <w:multiLevelType w:val="hybridMultilevel"/>
    <w:tmpl w:val="B4604B9E"/>
    <w:lvl w:ilvl="0" w:tplc="F34AE4B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4F1671"/>
    <w:multiLevelType w:val="hybridMultilevel"/>
    <w:tmpl w:val="111A84FE"/>
    <w:lvl w:ilvl="0" w:tplc="EF8080AE">
      <w:start w:val="2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7D7F36"/>
    <w:multiLevelType w:val="hybridMultilevel"/>
    <w:tmpl w:val="7122A3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9B429F"/>
    <w:multiLevelType w:val="hybridMultilevel"/>
    <w:tmpl w:val="3260E6B0"/>
    <w:lvl w:ilvl="0" w:tplc="56EAA15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91D0D"/>
    <w:multiLevelType w:val="hybridMultilevel"/>
    <w:tmpl w:val="61989A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F16320"/>
    <w:multiLevelType w:val="hybridMultilevel"/>
    <w:tmpl w:val="56601C06"/>
    <w:lvl w:ilvl="0" w:tplc="00CCCE3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160A7"/>
    <w:multiLevelType w:val="hybridMultilevel"/>
    <w:tmpl w:val="81E251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B47D63"/>
    <w:multiLevelType w:val="hybridMultilevel"/>
    <w:tmpl w:val="EDF45608"/>
    <w:lvl w:ilvl="0" w:tplc="B50E4E3A">
      <w:start w:val="1"/>
      <w:numFmt w:val="bullet"/>
      <w:lvlText w:val="-"/>
      <w:lvlJc w:val="left"/>
      <w:pPr>
        <w:ind w:left="720" w:hanging="360"/>
      </w:pPr>
      <w:rPr>
        <w:rFonts w:ascii="Zurich LtCn BT" w:eastAsiaTheme="minorHAnsi" w:hAnsi="Zurich LtCn B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D14409"/>
    <w:multiLevelType w:val="hybridMultilevel"/>
    <w:tmpl w:val="2EB8CA96"/>
    <w:lvl w:ilvl="0" w:tplc="1E0CFD2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823163"/>
    <w:multiLevelType w:val="hybridMultilevel"/>
    <w:tmpl w:val="07C093FA"/>
    <w:lvl w:ilvl="0" w:tplc="7D989D3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65C25"/>
    <w:multiLevelType w:val="hybridMultilevel"/>
    <w:tmpl w:val="531819E4"/>
    <w:lvl w:ilvl="0" w:tplc="6D5E2D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F61344"/>
    <w:multiLevelType w:val="hybridMultilevel"/>
    <w:tmpl w:val="B5FC1C5C"/>
    <w:lvl w:ilvl="0" w:tplc="04FED1CA">
      <w:start w:val="1"/>
      <w:numFmt w:val="bullet"/>
      <w:pStyle w:val="Lis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color w:val="DC0064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C57A26"/>
    <w:multiLevelType w:val="hybridMultilevel"/>
    <w:tmpl w:val="F26E2150"/>
    <w:lvl w:ilvl="0" w:tplc="4D2E5C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E78298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75FCDD7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BBA552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6164B6D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EA47B7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1DD6EC3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A1D4B3E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5863BA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 w16cid:durableId="424351183">
    <w:abstractNumId w:val="12"/>
  </w:num>
  <w:num w:numId="2" w16cid:durableId="963538434">
    <w:abstractNumId w:val="33"/>
  </w:num>
  <w:num w:numId="3" w16cid:durableId="1236549222">
    <w:abstractNumId w:val="17"/>
  </w:num>
  <w:num w:numId="4" w16cid:durableId="1039890464">
    <w:abstractNumId w:val="0"/>
  </w:num>
  <w:num w:numId="5" w16cid:durableId="2046563628">
    <w:abstractNumId w:val="1"/>
  </w:num>
  <w:num w:numId="6" w16cid:durableId="1822381302">
    <w:abstractNumId w:val="2"/>
  </w:num>
  <w:num w:numId="7" w16cid:durableId="1877042022">
    <w:abstractNumId w:val="3"/>
  </w:num>
  <w:num w:numId="8" w16cid:durableId="1816413955">
    <w:abstractNumId w:val="8"/>
  </w:num>
  <w:num w:numId="9" w16cid:durableId="1582449525">
    <w:abstractNumId w:val="4"/>
  </w:num>
  <w:num w:numId="10" w16cid:durableId="1694456436">
    <w:abstractNumId w:val="5"/>
  </w:num>
  <w:num w:numId="11" w16cid:durableId="207569683">
    <w:abstractNumId w:val="6"/>
  </w:num>
  <w:num w:numId="12" w16cid:durableId="1374496648">
    <w:abstractNumId w:val="7"/>
  </w:num>
  <w:num w:numId="13" w16cid:durableId="880364649">
    <w:abstractNumId w:val="9"/>
  </w:num>
  <w:num w:numId="14" w16cid:durableId="426081107">
    <w:abstractNumId w:val="21"/>
  </w:num>
  <w:num w:numId="15" w16cid:durableId="1086340242">
    <w:abstractNumId w:val="20"/>
  </w:num>
  <w:num w:numId="16" w16cid:durableId="214002917">
    <w:abstractNumId w:val="23"/>
  </w:num>
  <w:num w:numId="17" w16cid:durableId="178742388">
    <w:abstractNumId w:val="35"/>
  </w:num>
  <w:num w:numId="18" w16cid:durableId="688142652">
    <w:abstractNumId w:val="29"/>
  </w:num>
  <w:num w:numId="19" w16cid:durableId="1694839260">
    <w:abstractNumId w:val="24"/>
  </w:num>
  <w:num w:numId="20" w16cid:durableId="1688173884">
    <w:abstractNumId w:val="16"/>
  </w:num>
  <w:num w:numId="21" w16cid:durableId="1179657325">
    <w:abstractNumId w:val="19"/>
  </w:num>
  <w:num w:numId="22" w16cid:durableId="1159998908">
    <w:abstractNumId w:val="18"/>
  </w:num>
  <w:num w:numId="23" w16cid:durableId="953252203">
    <w:abstractNumId w:val="28"/>
  </w:num>
  <w:num w:numId="24" w16cid:durableId="899174486">
    <w:abstractNumId w:val="27"/>
  </w:num>
  <w:num w:numId="25" w16cid:durableId="1942251398">
    <w:abstractNumId w:val="15"/>
  </w:num>
  <w:num w:numId="26" w16cid:durableId="9651642">
    <w:abstractNumId w:val="22"/>
  </w:num>
  <w:num w:numId="27" w16cid:durableId="1941258382">
    <w:abstractNumId w:val="34"/>
  </w:num>
  <w:num w:numId="28" w16cid:durableId="1947957709">
    <w:abstractNumId w:val="25"/>
  </w:num>
  <w:num w:numId="29" w16cid:durableId="658382994">
    <w:abstractNumId w:val="11"/>
  </w:num>
  <w:num w:numId="30" w16cid:durableId="127825283">
    <w:abstractNumId w:val="14"/>
  </w:num>
  <w:num w:numId="31" w16cid:durableId="440302772">
    <w:abstractNumId w:val="31"/>
  </w:num>
  <w:num w:numId="32" w16cid:durableId="1209681150">
    <w:abstractNumId w:val="36"/>
  </w:num>
  <w:num w:numId="33" w16cid:durableId="1117405684">
    <w:abstractNumId w:val="13"/>
  </w:num>
  <w:num w:numId="34" w16cid:durableId="259727045">
    <w:abstractNumId w:val="10"/>
  </w:num>
  <w:num w:numId="35" w16cid:durableId="454760536">
    <w:abstractNumId w:val="32"/>
  </w:num>
  <w:num w:numId="36" w16cid:durableId="1608929704">
    <w:abstractNumId w:val="26"/>
  </w:num>
  <w:num w:numId="37" w16cid:durableId="9563949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hideSpellingErrors/>
  <w:hideGrammaticalError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13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IxMjS3NDe2NDayMDFW0lEKTi0uzszPAykwrAUAYBFvMywAAAA="/>
  </w:docVars>
  <w:rsids>
    <w:rsidRoot w:val="00841C53"/>
    <w:rsid w:val="000029FE"/>
    <w:rsid w:val="00002A79"/>
    <w:rsid w:val="00003243"/>
    <w:rsid w:val="00003FF6"/>
    <w:rsid w:val="00012232"/>
    <w:rsid w:val="00016883"/>
    <w:rsid w:val="00017E54"/>
    <w:rsid w:val="000206F9"/>
    <w:rsid w:val="00020B93"/>
    <w:rsid w:val="000226F4"/>
    <w:rsid w:val="00023579"/>
    <w:rsid w:val="000236DF"/>
    <w:rsid w:val="0002607B"/>
    <w:rsid w:val="00027038"/>
    <w:rsid w:val="0002706A"/>
    <w:rsid w:val="0002721B"/>
    <w:rsid w:val="0002798E"/>
    <w:rsid w:val="00031172"/>
    <w:rsid w:val="000340E9"/>
    <w:rsid w:val="00035B41"/>
    <w:rsid w:val="000361BB"/>
    <w:rsid w:val="00040DFD"/>
    <w:rsid w:val="000435EE"/>
    <w:rsid w:val="00043797"/>
    <w:rsid w:val="0004394B"/>
    <w:rsid w:val="00043B54"/>
    <w:rsid w:val="00043BC2"/>
    <w:rsid w:val="000447F3"/>
    <w:rsid w:val="00044E10"/>
    <w:rsid w:val="00044E5A"/>
    <w:rsid w:val="00044EC4"/>
    <w:rsid w:val="0004571E"/>
    <w:rsid w:val="0004615D"/>
    <w:rsid w:val="000469DB"/>
    <w:rsid w:val="0005294D"/>
    <w:rsid w:val="00052FC9"/>
    <w:rsid w:val="00055215"/>
    <w:rsid w:val="0005526E"/>
    <w:rsid w:val="00056669"/>
    <w:rsid w:val="00057543"/>
    <w:rsid w:val="00060D65"/>
    <w:rsid w:val="00062528"/>
    <w:rsid w:val="0006259D"/>
    <w:rsid w:val="00064242"/>
    <w:rsid w:val="0006505B"/>
    <w:rsid w:val="00066FC3"/>
    <w:rsid w:val="000675E0"/>
    <w:rsid w:val="0006782D"/>
    <w:rsid w:val="0007044C"/>
    <w:rsid w:val="00076FC9"/>
    <w:rsid w:val="000776ED"/>
    <w:rsid w:val="00080127"/>
    <w:rsid w:val="0008124F"/>
    <w:rsid w:val="00082F9A"/>
    <w:rsid w:val="0008347E"/>
    <w:rsid w:val="00083666"/>
    <w:rsid w:val="00084B0E"/>
    <w:rsid w:val="00086C4B"/>
    <w:rsid w:val="00086EB8"/>
    <w:rsid w:val="0008760F"/>
    <w:rsid w:val="00090846"/>
    <w:rsid w:val="000908F0"/>
    <w:rsid w:val="00091742"/>
    <w:rsid w:val="0009595A"/>
    <w:rsid w:val="00096850"/>
    <w:rsid w:val="000A1D32"/>
    <w:rsid w:val="000A2CDA"/>
    <w:rsid w:val="000A375D"/>
    <w:rsid w:val="000A73C6"/>
    <w:rsid w:val="000A7A4C"/>
    <w:rsid w:val="000B00A2"/>
    <w:rsid w:val="000B318C"/>
    <w:rsid w:val="000B3B58"/>
    <w:rsid w:val="000B3F29"/>
    <w:rsid w:val="000B4192"/>
    <w:rsid w:val="000B4DE7"/>
    <w:rsid w:val="000B5F84"/>
    <w:rsid w:val="000C0309"/>
    <w:rsid w:val="000C4BF9"/>
    <w:rsid w:val="000C646B"/>
    <w:rsid w:val="000C6CC7"/>
    <w:rsid w:val="000D2BF4"/>
    <w:rsid w:val="000D36CA"/>
    <w:rsid w:val="000D413A"/>
    <w:rsid w:val="000D469A"/>
    <w:rsid w:val="000D508F"/>
    <w:rsid w:val="000D768D"/>
    <w:rsid w:val="000E1035"/>
    <w:rsid w:val="000E22C3"/>
    <w:rsid w:val="000E4793"/>
    <w:rsid w:val="000E6203"/>
    <w:rsid w:val="000E6EDF"/>
    <w:rsid w:val="000E74EC"/>
    <w:rsid w:val="000F21D6"/>
    <w:rsid w:val="000F2830"/>
    <w:rsid w:val="000F3B49"/>
    <w:rsid w:val="000F3CE4"/>
    <w:rsid w:val="000F3E89"/>
    <w:rsid w:val="00100291"/>
    <w:rsid w:val="00100F67"/>
    <w:rsid w:val="0010316D"/>
    <w:rsid w:val="00104BAD"/>
    <w:rsid w:val="001067EF"/>
    <w:rsid w:val="00107F2D"/>
    <w:rsid w:val="00110484"/>
    <w:rsid w:val="0011114D"/>
    <w:rsid w:val="00112611"/>
    <w:rsid w:val="001157EF"/>
    <w:rsid w:val="001212D0"/>
    <w:rsid w:val="00124BE9"/>
    <w:rsid w:val="001269F9"/>
    <w:rsid w:val="00126ACE"/>
    <w:rsid w:val="00131670"/>
    <w:rsid w:val="00131FD0"/>
    <w:rsid w:val="00132C2D"/>
    <w:rsid w:val="00137137"/>
    <w:rsid w:val="0013783A"/>
    <w:rsid w:val="00140E8F"/>
    <w:rsid w:val="00140F35"/>
    <w:rsid w:val="00141092"/>
    <w:rsid w:val="001431BD"/>
    <w:rsid w:val="00143234"/>
    <w:rsid w:val="00143E68"/>
    <w:rsid w:val="00144789"/>
    <w:rsid w:val="00145361"/>
    <w:rsid w:val="00145483"/>
    <w:rsid w:val="00155B32"/>
    <w:rsid w:val="00157032"/>
    <w:rsid w:val="00160F10"/>
    <w:rsid w:val="00161783"/>
    <w:rsid w:val="00163E2B"/>
    <w:rsid w:val="00164B86"/>
    <w:rsid w:val="001655C9"/>
    <w:rsid w:val="00170A2F"/>
    <w:rsid w:val="00175585"/>
    <w:rsid w:val="00175C15"/>
    <w:rsid w:val="00180873"/>
    <w:rsid w:val="00180A36"/>
    <w:rsid w:val="00181A7B"/>
    <w:rsid w:val="00182AEC"/>
    <w:rsid w:val="00182EC4"/>
    <w:rsid w:val="001858E7"/>
    <w:rsid w:val="0018619D"/>
    <w:rsid w:val="001871EB"/>
    <w:rsid w:val="00187200"/>
    <w:rsid w:val="0019085A"/>
    <w:rsid w:val="001908C1"/>
    <w:rsid w:val="001909DC"/>
    <w:rsid w:val="001919DA"/>
    <w:rsid w:val="0019535B"/>
    <w:rsid w:val="001956CE"/>
    <w:rsid w:val="00195BE5"/>
    <w:rsid w:val="00195E49"/>
    <w:rsid w:val="001970B6"/>
    <w:rsid w:val="001A5BAB"/>
    <w:rsid w:val="001A658A"/>
    <w:rsid w:val="001A6705"/>
    <w:rsid w:val="001B1D24"/>
    <w:rsid w:val="001B76F8"/>
    <w:rsid w:val="001C16DE"/>
    <w:rsid w:val="001C2C8C"/>
    <w:rsid w:val="001C4CC4"/>
    <w:rsid w:val="001C5FFD"/>
    <w:rsid w:val="001C67AF"/>
    <w:rsid w:val="001C68EB"/>
    <w:rsid w:val="001D0A56"/>
    <w:rsid w:val="001D1B7A"/>
    <w:rsid w:val="001D1E64"/>
    <w:rsid w:val="001D39F4"/>
    <w:rsid w:val="001D487D"/>
    <w:rsid w:val="001D6EF9"/>
    <w:rsid w:val="001E00EE"/>
    <w:rsid w:val="001E0C14"/>
    <w:rsid w:val="001E2E25"/>
    <w:rsid w:val="001E312B"/>
    <w:rsid w:val="001E3D1F"/>
    <w:rsid w:val="001E5391"/>
    <w:rsid w:val="001E7918"/>
    <w:rsid w:val="001F26F1"/>
    <w:rsid w:val="001F2AED"/>
    <w:rsid w:val="001F45DB"/>
    <w:rsid w:val="001F4E0B"/>
    <w:rsid w:val="001F6706"/>
    <w:rsid w:val="001F6729"/>
    <w:rsid w:val="00200A29"/>
    <w:rsid w:val="00202331"/>
    <w:rsid w:val="00202E21"/>
    <w:rsid w:val="00203500"/>
    <w:rsid w:val="0020358E"/>
    <w:rsid w:val="00203B4D"/>
    <w:rsid w:val="00203B74"/>
    <w:rsid w:val="002055F2"/>
    <w:rsid w:val="002055FF"/>
    <w:rsid w:val="00206249"/>
    <w:rsid w:val="002111F4"/>
    <w:rsid w:val="00212775"/>
    <w:rsid w:val="002136D7"/>
    <w:rsid w:val="00213702"/>
    <w:rsid w:val="00213C45"/>
    <w:rsid w:val="00217498"/>
    <w:rsid w:val="00220D51"/>
    <w:rsid w:val="0022188F"/>
    <w:rsid w:val="0022203F"/>
    <w:rsid w:val="00225521"/>
    <w:rsid w:val="00226B33"/>
    <w:rsid w:val="00227247"/>
    <w:rsid w:val="00231659"/>
    <w:rsid w:val="00234EDB"/>
    <w:rsid w:val="00236A2E"/>
    <w:rsid w:val="00236BDC"/>
    <w:rsid w:val="002372FF"/>
    <w:rsid w:val="00237CF7"/>
    <w:rsid w:val="00240C96"/>
    <w:rsid w:val="002415FC"/>
    <w:rsid w:val="00241A24"/>
    <w:rsid w:val="00241E6F"/>
    <w:rsid w:val="00244204"/>
    <w:rsid w:val="002447B0"/>
    <w:rsid w:val="00251952"/>
    <w:rsid w:val="00251D81"/>
    <w:rsid w:val="00256813"/>
    <w:rsid w:val="0026245E"/>
    <w:rsid w:val="00263C38"/>
    <w:rsid w:val="00263F8F"/>
    <w:rsid w:val="00265AA3"/>
    <w:rsid w:val="00265D83"/>
    <w:rsid w:val="00266949"/>
    <w:rsid w:val="00273275"/>
    <w:rsid w:val="00274C32"/>
    <w:rsid w:val="00276C55"/>
    <w:rsid w:val="00276D9D"/>
    <w:rsid w:val="0028005F"/>
    <w:rsid w:val="002801ED"/>
    <w:rsid w:val="00281F84"/>
    <w:rsid w:val="0028528D"/>
    <w:rsid w:val="00285EC3"/>
    <w:rsid w:val="00290721"/>
    <w:rsid w:val="0029136A"/>
    <w:rsid w:val="00295152"/>
    <w:rsid w:val="00295A5E"/>
    <w:rsid w:val="00295D14"/>
    <w:rsid w:val="00296C9B"/>
    <w:rsid w:val="002A07B5"/>
    <w:rsid w:val="002A14BC"/>
    <w:rsid w:val="002A3AA2"/>
    <w:rsid w:val="002A6540"/>
    <w:rsid w:val="002B4379"/>
    <w:rsid w:val="002B5DAF"/>
    <w:rsid w:val="002B6B52"/>
    <w:rsid w:val="002B71DE"/>
    <w:rsid w:val="002C018F"/>
    <w:rsid w:val="002C1619"/>
    <w:rsid w:val="002C1719"/>
    <w:rsid w:val="002C218A"/>
    <w:rsid w:val="002C37BD"/>
    <w:rsid w:val="002C3B54"/>
    <w:rsid w:val="002C4C19"/>
    <w:rsid w:val="002D034F"/>
    <w:rsid w:val="002D1149"/>
    <w:rsid w:val="002D226B"/>
    <w:rsid w:val="002D2530"/>
    <w:rsid w:val="002D3298"/>
    <w:rsid w:val="002D37C4"/>
    <w:rsid w:val="002D4FBC"/>
    <w:rsid w:val="002D744C"/>
    <w:rsid w:val="002E017E"/>
    <w:rsid w:val="002E1E84"/>
    <w:rsid w:val="002E320D"/>
    <w:rsid w:val="002E5243"/>
    <w:rsid w:val="002E6889"/>
    <w:rsid w:val="002E6997"/>
    <w:rsid w:val="002F11D2"/>
    <w:rsid w:val="002F1A19"/>
    <w:rsid w:val="002F2083"/>
    <w:rsid w:val="002F332F"/>
    <w:rsid w:val="002F4EB0"/>
    <w:rsid w:val="002F5019"/>
    <w:rsid w:val="002F7E16"/>
    <w:rsid w:val="0030113E"/>
    <w:rsid w:val="00304332"/>
    <w:rsid w:val="0030653B"/>
    <w:rsid w:val="0030794F"/>
    <w:rsid w:val="00307ADB"/>
    <w:rsid w:val="00310E07"/>
    <w:rsid w:val="00311E10"/>
    <w:rsid w:val="00312EBA"/>
    <w:rsid w:val="00313389"/>
    <w:rsid w:val="00315994"/>
    <w:rsid w:val="003173C5"/>
    <w:rsid w:val="003205A1"/>
    <w:rsid w:val="003210F1"/>
    <w:rsid w:val="00324A28"/>
    <w:rsid w:val="00324CC4"/>
    <w:rsid w:val="0032576A"/>
    <w:rsid w:val="00325C07"/>
    <w:rsid w:val="00325F45"/>
    <w:rsid w:val="003272A9"/>
    <w:rsid w:val="0033081C"/>
    <w:rsid w:val="00330BA3"/>
    <w:rsid w:val="003345DA"/>
    <w:rsid w:val="00340800"/>
    <w:rsid w:val="003428B5"/>
    <w:rsid w:val="003476E4"/>
    <w:rsid w:val="00351592"/>
    <w:rsid w:val="0035250F"/>
    <w:rsid w:val="00354122"/>
    <w:rsid w:val="003552E8"/>
    <w:rsid w:val="00356543"/>
    <w:rsid w:val="003621DA"/>
    <w:rsid w:val="00367F29"/>
    <w:rsid w:val="00370FFF"/>
    <w:rsid w:val="003711CF"/>
    <w:rsid w:val="00371307"/>
    <w:rsid w:val="003747C8"/>
    <w:rsid w:val="00377527"/>
    <w:rsid w:val="0037778F"/>
    <w:rsid w:val="0037780E"/>
    <w:rsid w:val="00377B64"/>
    <w:rsid w:val="0038366C"/>
    <w:rsid w:val="003857CC"/>
    <w:rsid w:val="00386D47"/>
    <w:rsid w:val="00390862"/>
    <w:rsid w:val="003919B1"/>
    <w:rsid w:val="00392434"/>
    <w:rsid w:val="0039379F"/>
    <w:rsid w:val="003A02B5"/>
    <w:rsid w:val="003A04D5"/>
    <w:rsid w:val="003A0F55"/>
    <w:rsid w:val="003A127A"/>
    <w:rsid w:val="003A5191"/>
    <w:rsid w:val="003A65BB"/>
    <w:rsid w:val="003A65DA"/>
    <w:rsid w:val="003A70C7"/>
    <w:rsid w:val="003A7B1B"/>
    <w:rsid w:val="003B0D3E"/>
    <w:rsid w:val="003B1CD2"/>
    <w:rsid w:val="003B3D22"/>
    <w:rsid w:val="003B4E21"/>
    <w:rsid w:val="003B63C4"/>
    <w:rsid w:val="003B6A3B"/>
    <w:rsid w:val="003C0564"/>
    <w:rsid w:val="003C1220"/>
    <w:rsid w:val="003C12D4"/>
    <w:rsid w:val="003C3D69"/>
    <w:rsid w:val="003C6439"/>
    <w:rsid w:val="003C6452"/>
    <w:rsid w:val="003D28EA"/>
    <w:rsid w:val="003D7A86"/>
    <w:rsid w:val="003E214F"/>
    <w:rsid w:val="003E3A22"/>
    <w:rsid w:val="003E41BC"/>
    <w:rsid w:val="003E4484"/>
    <w:rsid w:val="003F03D1"/>
    <w:rsid w:val="003F1210"/>
    <w:rsid w:val="003F1385"/>
    <w:rsid w:val="003F3826"/>
    <w:rsid w:val="003F4850"/>
    <w:rsid w:val="003F72A8"/>
    <w:rsid w:val="003F7D9B"/>
    <w:rsid w:val="004002AD"/>
    <w:rsid w:val="00400D22"/>
    <w:rsid w:val="004023E6"/>
    <w:rsid w:val="00402D11"/>
    <w:rsid w:val="00402F9A"/>
    <w:rsid w:val="004057EA"/>
    <w:rsid w:val="004063F6"/>
    <w:rsid w:val="00410E07"/>
    <w:rsid w:val="00412AD3"/>
    <w:rsid w:val="004158C3"/>
    <w:rsid w:val="00415AD8"/>
    <w:rsid w:val="00415C20"/>
    <w:rsid w:val="004204F4"/>
    <w:rsid w:val="004217C8"/>
    <w:rsid w:val="0042316A"/>
    <w:rsid w:val="00423C25"/>
    <w:rsid w:val="0042469A"/>
    <w:rsid w:val="00424A56"/>
    <w:rsid w:val="00426C65"/>
    <w:rsid w:val="00431300"/>
    <w:rsid w:val="00432649"/>
    <w:rsid w:val="00435849"/>
    <w:rsid w:val="00440851"/>
    <w:rsid w:val="00441C48"/>
    <w:rsid w:val="00443293"/>
    <w:rsid w:val="00443BFA"/>
    <w:rsid w:val="00446DFB"/>
    <w:rsid w:val="004470E5"/>
    <w:rsid w:val="00450E40"/>
    <w:rsid w:val="004555EA"/>
    <w:rsid w:val="00463BCA"/>
    <w:rsid w:val="0046408C"/>
    <w:rsid w:val="00465331"/>
    <w:rsid w:val="00465ECA"/>
    <w:rsid w:val="00466B17"/>
    <w:rsid w:val="00470022"/>
    <w:rsid w:val="004727B7"/>
    <w:rsid w:val="00474670"/>
    <w:rsid w:val="004765C6"/>
    <w:rsid w:val="00477430"/>
    <w:rsid w:val="00480715"/>
    <w:rsid w:val="00482F80"/>
    <w:rsid w:val="00483287"/>
    <w:rsid w:val="004864CC"/>
    <w:rsid w:val="00487743"/>
    <w:rsid w:val="00490A4B"/>
    <w:rsid w:val="00491142"/>
    <w:rsid w:val="0049268C"/>
    <w:rsid w:val="004937D9"/>
    <w:rsid w:val="00493A87"/>
    <w:rsid w:val="004948AE"/>
    <w:rsid w:val="00495CA6"/>
    <w:rsid w:val="004965E1"/>
    <w:rsid w:val="00496AA2"/>
    <w:rsid w:val="00496CE0"/>
    <w:rsid w:val="00497AD6"/>
    <w:rsid w:val="004A1964"/>
    <w:rsid w:val="004A1992"/>
    <w:rsid w:val="004A1E61"/>
    <w:rsid w:val="004A4FFE"/>
    <w:rsid w:val="004A634C"/>
    <w:rsid w:val="004A6EB0"/>
    <w:rsid w:val="004A767C"/>
    <w:rsid w:val="004B23EA"/>
    <w:rsid w:val="004B3B50"/>
    <w:rsid w:val="004B3EE7"/>
    <w:rsid w:val="004B4A96"/>
    <w:rsid w:val="004B560B"/>
    <w:rsid w:val="004B7486"/>
    <w:rsid w:val="004C0246"/>
    <w:rsid w:val="004C1029"/>
    <w:rsid w:val="004C11CA"/>
    <w:rsid w:val="004C17AE"/>
    <w:rsid w:val="004C2064"/>
    <w:rsid w:val="004C329F"/>
    <w:rsid w:val="004C39FD"/>
    <w:rsid w:val="004C4097"/>
    <w:rsid w:val="004C732C"/>
    <w:rsid w:val="004C7C75"/>
    <w:rsid w:val="004C7E2F"/>
    <w:rsid w:val="004C7EB0"/>
    <w:rsid w:val="004D1923"/>
    <w:rsid w:val="004D3068"/>
    <w:rsid w:val="004D4B47"/>
    <w:rsid w:val="004D66DC"/>
    <w:rsid w:val="004D67B5"/>
    <w:rsid w:val="004D7AB3"/>
    <w:rsid w:val="004E1D47"/>
    <w:rsid w:val="004E2D35"/>
    <w:rsid w:val="004E4E1B"/>
    <w:rsid w:val="004E515B"/>
    <w:rsid w:val="004E6107"/>
    <w:rsid w:val="004E6966"/>
    <w:rsid w:val="004E6AEC"/>
    <w:rsid w:val="004E6EFF"/>
    <w:rsid w:val="004F2857"/>
    <w:rsid w:val="004F43DF"/>
    <w:rsid w:val="004F5325"/>
    <w:rsid w:val="004F75D9"/>
    <w:rsid w:val="00500228"/>
    <w:rsid w:val="00500320"/>
    <w:rsid w:val="0050039C"/>
    <w:rsid w:val="00502370"/>
    <w:rsid w:val="005030B2"/>
    <w:rsid w:val="00503912"/>
    <w:rsid w:val="00503FE1"/>
    <w:rsid w:val="005052A9"/>
    <w:rsid w:val="00505E59"/>
    <w:rsid w:val="00506C33"/>
    <w:rsid w:val="00510D51"/>
    <w:rsid w:val="0051120C"/>
    <w:rsid w:val="00511B80"/>
    <w:rsid w:val="00511C03"/>
    <w:rsid w:val="00514D9C"/>
    <w:rsid w:val="00515236"/>
    <w:rsid w:val="00517FC8"/>
    <w:rsid w:val="005200E2"/>
    <w:rsid w:val="00520FAD"/>
    <w:rsid w:val="00524A46"/>
    <w:rsid w:val="00526300"/>
    <w:rsid w:val="0052705E"/>
    <w:rsid w:val="005318CB"/>
    <w:rsid w:val="005350C8"/>
    <w:rsid w:val="00536323"/>
    <w:rsid w:val="00540E54"/>
    <w:rsid w:val="00541DA4"/>
    <w:rsid w:val="005444C2"/>
    <w:rsid w:val="0055074B"/>
    <w:rsid w:val="00552F4D"/>
    <w:rsid w:val="00553E6E"/>
    <w:rsid w:val="00554227"/>
    <w:rsid w:val="00554EAF"/>
    <w:rsid w:val="0055768C"/>
    <w:rsid w:val="005634A6"/>
    <w:rsid w:val="005641E6"/>
    <w:rsid w:val="00570140"/>
    <w:rsid w:val="005744CE"/>
    <w:rsid w:val="00576F22"/>
    <w:rsid w:val="005837FD"/>
    <w:rsid w:val="00585302"/>
    <w:rsid w:val="0058561B"/>
    <w:rsid w:val="0059235A"/>
    <w:rsid w:val="00592C44"/>
    <w:rsid w:val="005940D8"/>
    <w:rsid w:val="00594124"/>
    <w:rsid w:val="0059584F"/>
    <w:rsid w:val="005A19F8"/>
    <w:rsid w:val="005A2096"/>
    <w:rsid w:val="005A265B"/>
    <w:rsid w:val="005A5BED"/>
    <w:rsid w:val="005B0BF1"/>
    <w:rsid w:val="005B15FB"/>
    <w:rsid w:val="005B20F0"/>
    <w:rsid w:val="005C4C0D"/>
    <w:rsid w:val="005C5AC8"/>
    <w:rsid w:val="005C65A6"/>
    <w:rsid w:val="005C66DA"/>
    <w:rsid w:val="005C69A5"/>
    <w:rsid w:val="005C723A"/>
    <w:rsid w:val="005D1329"/>
    <w:rsid w:val="005D2E07"/>
    <w:rsid w:val="005D452D"/>
    <w:rsid w:val="005D7BF8"/>
    <w:rsid w:val="005E0AA3"/>
    <w:rsid w:val="005E591F"/>
    <w:rsid w:val="005E60C0"/>
    <w:rsid w:val="005E60FA"/>
    <w:rsid w:val="005E7241"/>
    <w:rsid w:val="005F09FD"/>
    <w:rsid w:val="005F62D2"/>
    <w:rsid w:val="005F6378"/>
    <w:rsid w:val="005F7278"/>
    <w:rsid w:val="006019DE"/>
    <w:rsid w:val="00602504"/>
    <w:rsid w:val="00602BBF"/>
    <w:rsid w:val="006030E3"/>
    <w:rsid w:val="00603663"/>
    <w:rsid w:val="00603A63"/>
    <w:rsid w:val="00603BA1"/>
    <w:rsid w:val="00603EB5"/>
    <w:rsid w:val="00604131"/>
    <w:rsid w:val="006055A9"/>
    <w:rsid w:val="00605CBE"/>
    <w:rsid w:val="00606508"/>
    <w:rsid w:val="00606DB5"/>
    <w:rsid w:val="00610E3D"/>
    <w:rsid w:val="00610FB4"/>
    <w:rsid w:val="006112AC"/>
    <w:rsid w:val="006136B7"/>
    <w:rsid w:val="00614A58"/>
    <w:rsid w:val="0061538D"/>
    <w:rsid w:val="00615490"/>
    <w:rsid w:val="006160CA"/>
    <w:rsid w:val="006164C7"/>
    <w:rsid w:val="00616E3B"/>
    <w:rsid w:val="006176C5"/>
    <w:rsid w:val="00617CA6"/>
    <w:rsid w:val="006248E9"/>
    <w:rsid w:val="0062599B"/>
    <w:rsid w:val="0063252F"/>
    <w:rsid w:val="00637935"/>
    <w:rsid w:val="0064008A"/>
    <w:rsid w:val="006415CB"/>
    <w:rsid w:val="00642395"/>
    <w:rsid w:val="006455FC"/>
    <w:rsid w:val="00645800"/>
    <w:rsid w:val="00646D63"/>
    <w:rsid w:val="0064738A"/>
    <w:rsid w:val="006473BC"/>
    <w:rsid w:val="0065213A"/>
    <w:rsid w:val="006533A7"/>
    <w:rsid w:val="00655076"/>
    <w:rsid w:val="0065634E"/>
    <w:rsid w:val="00657381"/>
    <w:rsid w:val="00662BD4"/>
    <w:rsid w:val="00664837"/>
    <w:rsid w:val="00666A72"/>
    <w:rsid w:val="00666F00"/>
    <w:rsid w:val="00667DC5"/>
    <w:rsid w:val="006700A1"/>
    <w:rsid w:val="006700C6"/>
    <w:rsid w:val="00672FD4"/>
    <w:rsid w:val="0067397F"/>
    <w:rsid w:val="006747DA"/>
    <w:rsid w:val="00674D74"/>
    <w:rsid w:val="00674FC6"/>
    <w:rsid w:val="00677343"/>
    <w:rsid w:val="0068065A"/>
    <w:rsid w:val="0068271A"/>
    <w:rsid w:val="00682E38"/>
    <w:rsid w:val="00682FE0"/>
    <w:rsid w:val="00683C0D"/>
    <w:rsid w:val="006852D0"/>
    <w:rsid w:val="00686ACD"/>
    <w:rsid w:val="006874AC"/>
    <w:rsid w:val="00691F7C"/>
    <w:rsid w:val="006932D3"/>
    <w:rsid w:val="006966A0"/>
    <w:rsid w:val="0069736D"/>
    <w:rsid w:val="006A0B91"/>
    <w:rsid w:val="006A4387"/>
    <w:rsid w:val="006A58B7"/>
    <w:rsid w:val="006A5CB4"/>
    <w:rsid w:val="006A5E39"/>
    <w:rsid w:val="006B0143"/>
    <w:rsid w:val="006B0E03"/>
    <w:rsid w:val="006B1ED8"/>
    <w:rsid w:val="006B5740"/>
    <w:rsid w:val="006B73E0"/>
    <w:rsid w:val="006C1BFA"/>
    <w:rsid w:val="006C2465"/>
    <w:rsid w:val="006C2DCB"/>
    <w:rsid w:val="006C3150"/>
    <w:rsid w:val="006C4594"/>
    <w:rsid w:val="006C485C"/>
    <w:rsid w:val="006C52B1"/>
    <w:rsid w:val="006C5B8C"/>
    <w:rsid w:val="006D05A2"/>
    <w:rsid w:val="006D2F36"/>
    <w:rsid w:val="006D6694"/>
    <w:rsid w:val="006D7F29"/>
    <w:rsid w:val="006E3308"/>
    <w:rsid w:val="006E45CF"/>
    <w:rsid w:val="006E62FC"/>
    <w:rsid w:val="006E6919"/>
    <w:rsid w:val="006E752F"/>
    <w:rsid w:val="006F089F"/>
    <w:rsid w:val="006F1C57"/>
    <w:rsid w:val="006F27B7"/>
    <w:rsid w:val="006F5D19"/>
    <w:rsid w:val="00700E29"/>
    <w:rsid w:val="00701FB2"/>
    <w:rsid w:val="00702EF3"/>
    <w:rsid w:val="00703248"/>
    <w:rsid w:val="00704432"/>
    <w:rsid w:val="00704A01"/>
    <w:rsid w:val="00705FDF"/>
    <w:rsid w:val="0070621A"/>
    <w:rsid w:val="00706B83"/>
    <w:rsid w:val="00707A79"/>
    <w:rsid w:val="00710006"/>
    <w:rsid w:val="00711C65"/>
    <w:rsid w:val="0071227C"/>
    <w:rsid w:val="00712D0C"/>
    <w:rsid w:val="007147AC"/>
    <w:rsid w:val="00721124"/>
    <w:rsid w:val="007211D2"/>
    <w:rsid w:val="00721B63"/>
    <w:rsid w:val="00722887"/>
    <w:rsid w:val="00723DB5"/>
    <w:rsid w:val="00725F7D"/>
    <w:rsid w:val="00731D9F"/>
    <w:rsid w:val="00732921"/>
    <w:rsid w:val="00732FF0"/>
    <w:rsid w:val="0073725C"/>
    <w:rsid w:val="00741CD6"/>
    <w:rsid w:val="00742C1B"/>
    <w:rsid w:val="007508A8"/>
    <w:rsid w:val="007521BE"/>
    <w:rsid w:val="00752388"/>
    <w:rsid w:val="00753E85"/>
    <w:rsid w:val="00753FF9"/>
    <w:rsid w:val="00755420"/>
    <w:rsid w:val="00755592"/>
    <w:rsid w:val="00760C00"/>
    <w:rsid w:val="00763AC8"/>
    <w:rsid w:val="007648EB"/>
    <w:rsid w:val="00764FE1"/>
    <w:rsid w:val="00767012"/>
    <w:rsid w:val="0076727F"/>
    <w:rsid w:val="007679D6"/>
    <w:rsid w:val="0077175F"/>
    <w:rsid w:val="007717FB"/>
    <w:rsid w:val="00771A2F"/>
    <w:rsid w:val="00773B27"/>
    <w:rsid w:val="00775096"/>
    <w:rsid w:val="007803E2"/>
    <w:rsid w:val="00781020"/>
    <w:rsid w:val="00781189"/>
    <w:rsid w:val="00790A93"/>
    <w:rsid w:val="00791D2F"/>
    <w:rsid w:val="007934EF"/>
    <w:rsid w:val="007954AE"/>
    <w:rsid w:val="00795D4A"/>
    <w:rsid w:val="00796163"/>
    <w:rsid w:val="007A239E"/>
    <w:rsid w:val="007A3C28"/>
    <w:rsid w:val="007A3E68"/>
    <w:rsid w:val="007A4AC4"/>
    <w:rsid w:val="007A4B85"/>
    <w:rsid w:val="007A5D6F"/>
    <w:rsid w:val="007B024B"/>
    <w:rsid w:val="007B0E4C"/>
    <w:rsid w:val="007B1CB4"/>
    <w:rsid w:val="007B3E1D"/>
    <w:rsid w:val="007B791D"/>
    <w:rsid w:val="007C0E9D"/>
    <w:rsid w:val="007C27C4"/>
    <w:rsid w:val="007C584E"/>
    <w:rsid w:val="007C7A88"/>
    <w:rsid w:val="007D1B6C"/>
    <w:rsid w:val="007D249E"/>
    <w:rsid w:val="007D45F8"/>
    <w:rsid w:val="007D49A0"/>
    <w:rsid w:val="007D4CEB"/>
    <w:rsid w:val="007D6993"/>
    <w:rsid w:val="007E0BC9"/>
    <w:rsid w:val="007E0D8B"/>
    <w:rsid w:val="007E0E78"/>
    <w:rsid w:val="007E10AC"/>
    <w:rsid w:val="007E1E47"/>
    <w:rsid w:val="007E26EC"/>
    <w:rsid w:val="007E32FA"/>
    <w:rsid w:val="007E35EE"/>
    <w:rsid w:val="007E4DE8"/>
    <w:rsid w:val="007E623F"/>
    <w:rsid w:val="007E640B"/>
    <w:rsid w:val="007E67F4"/>
    <w:rsid w:val="007E6B18"/>
    <w:rsid w:val="007E7459"/>
    <w:rsid w:val="007E792E"/>
    <w:rsid w:val="007E7B2E"/>
    <w:rsid w:val="007E7C3C"/>
    <w:rsid w:val="007E7C84"/>
    <w:rsid w:val="007E7D79"/>
    <w:rsid w:val="007F241E"/>
    <w:rsid w:val="007F344F"/>
    <w:rsid w:val="007F3FCE"/>
    <w:rsid w:val="007F600E"/>
    <w:rsid w:val="007F73F1"/>
    <w:rsid w:val="00800953"/>
    <w:rsid w:val="008015DC"/>
    <w:rsid w:val="008039DE"/>
    <w:rsid w:val="00803C4F"/>
    <w:rsid w:val="00803DAB"/>
    <w:rsid w:val="00803DD3"/>
    <w:rsid w:val="008040E2"/>
    <w:rsid w:val="008114B8"/>
    <w:rsid w:val="0081248B"/>
    <w:rsid w:val="00812D63"/>
    <w:rsid w:val="00815B8D"/>
    <w:rsid w:val="00816216"/>
    <w:rsid w:val="008207E8"/>
    <w:rsid w:val="00820EE5"/>
    <w:rsid w:val="00822662"/>
    <w:rsid w:val="00824383"/>
    <w:rsid w:val="0082529E"/>
    <w:rsid w:val="008255BE"/>
    <w:rsid w:val="00826162"/>
    <w:rsid w:val="00826B27"/>
    <w:rsid w:val="008308B8"/>
    <w:rsid w:val="00830E64"/>
    <w:rsid w:val="008323EB"/>
    <w:rsid w:val="0083244D"/>
    <w:rsid w:val="0083341C"/>
    <w:rsid w:val="0083556E"/>
    <w:rsid w:val="00841C53"/>
    <w:rsid w:val="0084252C"/>
    <w:rsid w:val="00842F35"/>
    <w:rsid w:val="00844322"/>
    <w:rsid w:val="008457E6"/>
    <w:rsid w:val="00845D1E"/>
    <w:rsid w:val="0084775A"/>
    <w:rsid w:val="008521E1"/>
    <w:rsid w:val="00852930"/>
    <w:rsid w:val="00854987"/>
    <w:rsid w:val="00855302"/>
    <w:rsid w:val="00857247"/>
    <w:rsid w:val="0085728A"/>
    <w:rsid w:val="0086147C"/>
    <w:rsid w:val="00862354"/>
    <w:rsid w:val="008637CB"/>
    <w:rsid w:val="00863934"/>
    <w:rsid w:val="00864198"/>
    <w:rsid w:val="008641A9"/>
    <w:rsid w:val="008646D6"/>
    <w:rsid w:val="008648B1"/>
    <w:rsid w:val="0086541B"/>
    <w:rsid w:val="00870E93"/>
    <w:rsid w:val="00872225"/>
    <w:rsid w:val="00874A48"/>
    <w:rsid w:val="00876DA4"/>
    <w:rsid w:val="00877C97"/>
    <w:rsid w:val="00880156"/>
    <w:rsid w:val="00880161"/>
    <w:rsid w:val="00880879"/>
    <w:rsid w:val="008836A3"/>
    <w:rsid w:val="00885F29"/>
    <w:rsid w:val="00886213"/>
    <w:rsid w:val="00886623"/>
    <w:rsid w:val="00886809"/>
    <w:rsid w:val="00886EC5"/>
    <w:rsid w:val="00887B73"/>
    <w:rsid w:val="008952D0"/>
    <w:rsid w:val="0089601B"/>
    <w:rsid w:val="008A2720"/>
    <w:rsid w:val="008A2F3F"/>
    <w:rsid w:val="008A3BB3"/>
    <w:rsid w:val="008A3FEC"/>
    <w:rsid w:val="008B0452"/>
    <w:rsid w:val="008B16C6"/>
    <w:rsid w:val="008B183E"/>
    <w:rsid w:val="008B4132"/>
    <w:rsid w:val="008B4212"/>
    <w:rsid w:val="008B572F"/>
    <w:rsid w:val="008B7007"/>
    <w:rsid w:val="008C0A22"/>
    <w:rsid w:val="008C0DA5"/>
    <w:rsid w:val="008C1294"/>
    <w:rsid w:val="008C225F"/>
    <w:rsid w:val="008C22E7"/>
    <w:rsid w:val="008C2C08"/>
    <w:rsid w:val="008C2CFB"/>
    <w:rsid w:val="008C44A6"/>
    <w:rsid w:val="008C45B2"/>
    <w:rsid w:val="008C6086"/>
    <w:rsid w:val="008C60C7"/>
    <w:rsid w:val="008D058F"/>
    <w:rsid w:val="008D08B6"/>
    <w:rsid w:val="008D0BB5"/>
    <w:rsid w:val="008D1624"/>
    <w:rsid w:val="008D22F9"/>
    <w:rsid w:val="008D2F3B"/>
    <w:rsid w:val="008D3381"/>
    <w:rsid w:val="008D3BF4"/>
    <w:rsid w:val="008D735A"/>
    <w:rsid w:val="008D7BE4"/>
    <w:rsid w:val="008E09A8"/>
    <w:rsid w:val="008E2429"/>
    <w:rsid w:val="008E4F3B"/>
    <w:rsid w:val="008E5693"/>
    <w:rsid w:val="008E63EE"/>
    <w:rsid w:val="008E6DDA"/>
    <w:rsid w:val="008F0A9C"/>
    <w:rsid w:val="008F2FBA"/>
    <w:rsid w:val="008F31F5"/>
    <w:rsid w:val="008F66C7"/>
    <w:rsid w:val="008F7C75"/>
    <w:rsid w:val="00900D4A"/>
    <w:rsid w:val="0090470A"/>
    <w:rsid w:val="0090576E"/>
    <w:rsid w:val="00905A35"/>
    <w:rsid w:val="00906BA1"/>
    <w:rsid w:val="0091062E"/>
    <w:rsid w:val="009106A1"/>
    <w:rsid w:val="009108AC"/>
    <w:rsid w:val="00911F21"/>
    <w:rsid w:val="00912623"/>
    <w:rsid w:val="00912E8C"/>
    <w:rsid w:val="00913135"/>
    <w:rsid w:val="00916020"/>
    <w:rsid w:val="009218EC"/>
    <w:rsid w:val="0092302D"/>
    <w:rsid w:val="0092320F"/>
    <w:rsid w:val="009275C0"/>
    <w:rsid w:val="009322BA"/>
    <w:rsid w:val="00933D6E"/>
    <w:rsid w:val="0093683C"/>
    <w:rsid w:val="00942730"/>
    <w:rsid w:val="00943146"/>
    <w:rsid w:val="009446FB"/>
    <w:rsid w:val="00944AB7"/>
    <w:rsid w:val="00944FC8"/>
    <w:rsid w:val="009467ED"/>
    <w:rsid w:val="0094722F"/>
    <w:rsid w:val="00950846"/>
    <w:rsid w:val="009509FF"/>
    <w:rsid w:val="00955005"/>
    <w:rsid w:val="00956BE2"/>
    <w:rsid w:val="00957AF7"/>
    <w:rsid w:val="00957F37"/>
    <w:rsid w:val="00961579"/>
    <w:rsid w:val="00962191"/>
    <w:rsid w:val="009624E0"/>
    <w:rsid w:val="009630BC"/>
    <w:rsid w:val="00964688"/>
    <w:rsid w:val="0096778E"/>
    <w:rsid w:val="00975549"/>
    <w:rsid w:val="00975C5D"/>
    <w:rsid w:val="009760CF"/>
    <w:rsid w:val="00977D0F"/>
    <w:rsid w:val="00980DB5"/>
    <w:rsid w:val="009828C6"/>
    <w:rsid w:val="009853A7"/>
    <w:rsid w:val="00987B5D"/>
    <w:rsid w:val="00990E7D"/>
    <w:rsid w:val="0099141C"/>
    <w:rsid w:val="0099476E"/>
    <w:rsid w:val="009A1B15"/>
    <w:rsid w:val="009A6409"/>
    <w:rsid w:val="009A6F18"/>
    <w:rsid w:val="009A7B64"/>
    <w:rsid w:val="009B17D3"/>
    <w:rsid w:val="009B2BF3"/>
    <w:rsid w:val="009B3F76"/>
    <w:rsid w:val="009B4063"/>
    <w:rsid w:val="009B6E76"/>
    <w:rsid w:val="009C04D3"/>
    <w:rsid w:val="009C09AA"/>
    <w:rsid w:val="009C315C"/>
    <w:rsid w:val="009C366C"/>
    <w:rsid w:val="009C5BCD"/>
    <w:rsid w:val="009D1F42"/>
    <w:rsid w:val="009D6246"/>
    <w:rsid w:val="009E0684"/>
    <w:rsid w:val="009E0887"/>
    <w:rsid w:val="009E261A"/>
    <w:rsid w:val="009E36D8"/>
    <w:rsid w:val="009E5393"/>
    <w:rsid w:val="009E561E"/>
    <w:rsid w:val="009E5F98"/>
    <w:rsid w:val="009E6A36"/>
    <w:rsid w:val="009E71A9"/>
    <w:rsid w:val="009E765E"/>
    <w:rsid w:val="009E7ED5"/>
    <w:rsid w:val="009F0195"/>
    <w:rsid w:val="009F158B"/>
    <w:rsid w:val="00A00543"/>
    <w:rsid w:val="00A022F0"/>
    <w:rsid w:val="00A025BD"/>
    <w:rsid w:val="00A02959"/>
    <w:rsid w:val="00A0390D"/>
    <w:rsid w:val="00A04D40"/>
    <w:rsid w:val="00A0664A"/>
    <w:rsid w:val="00A069C3"/>
    <w:rsid w:val="00A10825"/>
    <w:rsid w:val="00A10C36"/>
    <w:rsid w:val="00A11A2B"/>
    <w:rsid w:val="00A11AA4"/>
    <w:rsid w:val="00A135ED"/>
    <w:rsid w:val="00A13AD4"/>
    <w:rsid w:val="00A14570"/>
    <w:rsid w:val="00A17BAF"/>
    <w:rsid w:val="00A2063B"/>
    <w:rsid w:val="00A21C16"/>
    <w:rsid w:val="00A24875"/>
    <w:rsid w:val="00A2534E"/>
    <w:rsid w:val="00A2548B"/>
    <w:rsid w:val="00A270AB"/>
    <w:rsid w:val="00A27D85"/>
    <w:rsid w:val="00A30C37"/>
    <w:rsid w:val="00A30DE9"/>
    <w:rsid w:val="00A32645"/>
    <w:rsid w:val="00A34228"/>
    <w:rsid w:val="00A37C0E"/>
    <w:rsid w:val="00A406FC"/>
    <w:rsid w:val="00A42306"/>
    <w:rsid w:val="00A43690"/>
    <w:rsid w:val="00A43BF4"/>
    <w:rsid w:val="00A44247"/>
    <w:rsid w:val="00A460A3"/>
    <w:rsid w:val="00A4724E"/>
    <w:rsid w:val="00A50735"/>
    <w:rsid w:val="00A52937"/>
    <w:rsid w:val="00A52FE0"/>
    <w:rsid w:val="00A61DFB"/>
    <w:rsid w:val="00A6387D"/>
    <w:rsid w:val="00A638E5"/>
    <w:rsid w:val="00A661C2"/>
    <w:rsid w:val="00A66222"/>
    <w:rsid w:val="00A66D19"/>
    <w:rsid w:val="00A7110C"/>
    <w:rsid w:val="00A7253D"/>
    <w:rsid w:val="00A7298E"/>
    <w:rsid w:val="00A72B8B"/>
    <w:rsid w:val="00A72C4B"/>
    <w:rsid w:val="00A72CB3"/>
    <w:rsid w:val="00A73B68"/>
    <w:rsid w:val="00A73C48"/>
    <w:rsid w:val="00A747C9"/>
    <w:rsid w:val="00A750DA"/>
    <w:rsid w:val="00A75E97"/>
    <w:rsid w:val="00A778C9"/>
    <w:rsid w:val="00A80B77"/>
    <w:rsid w:val="00A83057"/>
    <w:rsid w:val="00A83C2D"/>
    <w:rsid w:val="00A83F21"/>
    <w:rsid w:val="00A86D52"/>
    <w:rsid w:val="00A86EAC"/>
    <w:rsid w:val="00A87BE6"/>
    <w:rsid w:val="00A87E53"/>
    <w:rsid w:val="00A9051D"/>
    <w:rsid w:val="00A90667"/>
    <w:rsid w:val="00A91860"/>
    <w:rsid w:val="00A91BE9"/>
    <w:rsid w:val="00A93D56"/>
    <w:rsid w:val="00A9547E"/>
    <w:rsid w:val="00A95F11"/>
    <w:rsid w:val="00A97487"/>
    <w:rsid w:val="00A97D58"/>
    <w:rsid w:val="00A97DCE"/>
    <w:rsid w:val="00AA063F"/>
    <w:rsid w:val="00AA07EA"/>
    <w:rsid w:val="00AA08BC"/>
    <w:rsid w:val="00AA20BB"/>
    <w:rsid w:val="00AA2296"/>
    <w:rsid w:val="00AA2DDA"/>
    <w:rsid w:val="00AA5E63"/>
    <w:rsid w:val="00AA797C"/>
    <w:rsid w:val="00AB23F4"/>
    <w:rsid w:val="00AB3CFC"/>
    <w:rsid w:val="00AB4190"/>
    <w:rsid w:val="00AC1565"/>
    <w:rsid w:val="00AC1D0A"/>
    <w:rsid w:val="00AC2464"/>
    <w:rsid w:val="00AC5959"/>
    <w:rsid w:val="00AD0C5D"/>
    <w:rsid w:val="00AD793C"/>
    <w:rsid w:val="00AE1725"/>
    <w:rsid w:val="00AE1AD0"/>
    <w:rsid w:val="00AE230C"/>
    <w:rsid w:val="00AE465A"/>
    <w:rsid w:val="00AE521F"/>
    <w:rsid w:val="00AE7564"/>
    <w:rsid w:val="00AE775B"/>
    <w:rsid w:val="00AE77E8"/>
    <w:rsid w:val="00AF059D"/>
    <w:rsid w:val="00AF06B9"/>
    <w:rsid w:val="00AF3932"/>
    <w:rsid w:val="00B0013C"/>
    <w:rsid w:val="00B037FC"/>
    <w:rsid w:val="00B0420C"/>
    <w:rsid w:val="00B047E9"/>
    <w:rsid w:val="00B1348B"/>
    <w:rsid w:val="00B14082"/>
    <w:rsid w:val="00B20121"/>
    <w:rsid w:val="00B2028E"/>
    <w:rsid w:val="00B21C5B"/>
    <w:rsid w:val="00B21E74"/>
    <w:rsid w:val="00B22B6B"/>
    <w:rsid w:val="00B25964"/>
    <w:rsid w:val="00B323D1"/>
    <w:rsid w:val="00B33A52"/>
    <w:rsid w:val="00B37051"/>
    <w:rsid w:val="00B44D48"/>
    <w:rsid w:val="00B45696"/>
    <w:rsid w:val="00B45C8A"/>
    <w:rsid w:val="00B465DC"/>
    <w:rsid w:val="00B4667A"/>
    <w:rsid w:val="00B46B39"/>
    <w:rsid w:val="00B50B18"/>
    <w:rsid w:val="00B531A3"/>
    <w:rsid w:val="00B54CB5"/>
    <w:rsid w:val="00B554C0"/>
    <w:rsid w:val="00B60FB1"/>
    <w:rsid w:val="00B6115F"/>
    <w:rsid w:val="00B64364"/>
    <w:rsid w:val="00B65505"/>
    <w:rsid w:val="00B74A92"/>
    <w:rsid w:val="00B74E16"/>
    <w:rsid w:val="00B762C6"/>
    <w:rsid w:val="00B76F2B"/>
    <w:rsid w:val="00B8779B"/>
    <w:rsid w:val="00B94E5F"/>
    <w:rsid w:val="00B968A9"/>
    <w:rsid w:val="00BA0031"/>
    <w:rsid w:val="00BA0A2D"/>
    <w:rsid w:val="00BA1032"/>
    <w:rsid w:val="00BA2C8D"/>
    <w:rsid w:val="00BA2E8B"/>
    <w:rsid w:val="00BA4DD7"/>
    <w:rsid w:val="00BA53AA"/>
    <w:rsid w:val="00BB0CA6"/>
    <w:rsid w:val="00BB3271"/>
    <w:rsid w:val="00BB33C4"/>
    <w:rsid w:val="00BB379F"/>
    <w:rsid w:val="00BB5EA1"/>
    <w:rsid w:val="00BC346F"/>
    <w:rsid w:val="00BC4E36"/>
    <w:rsid w:val="00BC527E"/>
    <w:rsid w:val="00BD07DC"/>
    <w:rsid w:val="00BD13C4"/>
    <w:rsid w:val="00BD268D"/>
    <w:rsid w:val="00BD2BA3"/>
    <w:rsid w:val="00BD31BE"/>
    <w:rsid w:val="00BD41A7"/>
    <w:rsid w:val="00BD4A92"/>
    <w:rsid w:val="00BD54D8"/>
    <w:rsid w:val="00BD612F"/>
    <w:rsid w:val="00BE0A86"/>
    <w:rsid w:val="00BE0B97"/>
    <w:rsid w:val="00BE1963"/>
    <w:rsid w:val="00BE1F5F"/>
    <w:rsid w:val="00BE29A3"/>
    <w:rsid w:val="00BE391C"/>
    <w:rsid w:val="00BE4F5C"/>
    <w:rsid w:val="00BE536E"/>
    <w:rsid w:val="00BE5D2A"/>
    <w:rsid w:val="00BE66A3"/>
    <w:rsid w:val="00BF3C46"/>
    <w:rsid w:val="00C049B2"/>
    <w:rsid w:val="00C075C0"/>
    <w:rsid w:val="00C07E9B"/>
    <w:rsid w:val="00C110A3"/>
    <w:rsid w:val="00C13FBD"/>
    <w:rsid w:val="00C144F8"/>
    <w:rsid w:val="00C160BC"/>
    <w:rsid w:val="00C170EC"/>
    <w:rsid w:val="00C21B83"/>
    <w:rsid w:val="00C21F67"/>
    <w:rsid w:val="00C22E6D"/>
    <w:rsid w:val="00C23FB8"/>
    <w:rsid w:val="00C30C42"/>
    <w:rsid w:val="00C32433"/>
    <w:rsid w:val="00C33F94"/>
    <w:rsid w:val="00C341C5"/>
    <w:rsid w:val="00C35814"/>
    <w:rsid w:val="00C370AC"/>
    <w:rsid w:val="00C379B3"/>
    <w:rsid w:val="00C42E7E"/>
    <w:rsid w:val="00C43960"/>
    <w:rsid w:val="00C44F3A"/>
    <w:rsid w:val="00C46E7E"/>
    <w:rsid w:val="00C47F43"/>
    <w:rsid w:val="00C60FD7"/>
    <w:rsid w:val="00C613A1"/>
    <w:rsid w:val="00C62144"/>
    <w:rsid w:val="00C64241"/>
    <w:rsid w:val="00C643E9"/>
    <w:rsid w:val="00C66EC9"/>
    <w:rsid w:val="00C716BE"/>
    <w:rsid w:val="00C71DD5"/>
    <w:rsid w:val="00C72094"/>
    <w:rsid w:val="00C73932"/>
    <w:rsid w:val="00C751E9"/>
    <w:rsid w:val="00C81A55"/>
    <w:rsid w:val="00C83B00"/>
    <w:rsid w:val="00C84EDB"/>
    <w:rsid w:val="00C927FD"/>
    <w:rsid w:val="00C93569"/>
    <w:rsid w:val="00C942E8"/>
    <w:rsid w:val="00C948A7"/>
    <w:rsid w:val="00C95242"/>
    <w:rsid w:val="00C96B60"/>
    <w:rsid w:val="00C96D49"/>
    <w:rsid w:val="00CA20F8"/>
    <w:rsid w:val="00CA2A5C"/>
    <w:rsid w:val="00CA4753"/>
    <w:rsid w:val="00CA5E03"/>
    <w:rsid w:val="00CA6918"/>
    <w:rsid w:val="00CA6F59"/>
    <w:rsid w:val="00CB0288"/>
    <w:rsid w:val="00CB2DD7"/>
    <w:rsid w:val="00CB56A9"/>
    <w:rsid w:val="00CB6158"/>
    <w:rsid w:val="00CC025B"/>
    <w:rsid w:val="00CC336E"/>
    <w:rsid w:val="00CC5E62"/>
    <w:rsid w:val="00CC63ED"/>
    <w:rsid w:val="00CD01E7"/>
    <w:rsid w:val="00CD1A42"/>
    <w:rsid w:val="00CD1D42"/>
    <w:rsid w:val="00CD4492"/>
    <w:rsid w:val="00CD7693"/>
    <w:rsid w:val="00CE00CE"/>
    <w:rsid w:val="00CE0A21"/>
    <w:rsid w:val="00CE3E06"/>
    <w:rsid w:val="00CE405E"/>
    <w:rsid w:val="00CE4402"/>
    <w:rsid w:val="00CE4AD6"/>
    <w:rsid w:val="00CE695B"/>
    <w:rsid w:val="00CE69DF"/>
    <w:rsid w:val="00CF05A7"/>
    <w:rsid w:val="00CF0BA7"/>
    <w:rsid w:val="00CF16C1"/>
    <w:rsid w:val="00CF2152"/>
    <w:rsid w:val="00CF295E"/>
    <w:rsid w:val="00CF3058"/>
    <w:rsid w:val="00CF760B"/>
    <w:rsid w:val="00D02B45"/>
    <w:rsid w:val="00D06D83"/>
    <w:rsid w:val="00D06FFA"/>
    <w:rsid w:val="00D07A26"/>
    <w:rsid w:val="00D07FB6"/>
    <w:rsid w:val="00D12D7A"/>
    <w:rsid w:val="00D14775"/>
    <w:rsid w:val="00D15456"/>
    <w:rsid w:val="00D204B5"/>
    <w:rsid w:val="00D20783"/>
    <w:rsid w:val="00D20D34"/>
    <w:rsid w:val="00D22C24"/>
    <w:rsid w:val="00D2365F"/>
    <w:rsid w:val="00D247CC"/>
    <w:rsid w:val="00D30159"/>
    <w:rsid w:val="00D30874"/>
    <w:rsid w:val="00D33271"/>
    <w:rsid w:val="00D34CC5"/>
    <w:rsid w:val="00D36114"/>
    <w:rsid w:val="00D369AA"/>
    <w:rsid w:val="00D37109"/>
    <w:rsid w:val="00D411FA"/>
    <w:rsid w:val="00D416E4"/>
    <w:rsid w:val="00D42C40"/>
    <w:rsid w:val="00D43459"/>
    <w:rsid w:val="00D459F9"/>
    <w:rsid w:val="00D45A8A"/>
    <w:rsid w:val="00D5198A"/>
    <w:rsid w:val="00D53A0A"/>
    <w:rsid w:val="00D53B37"/>
    <w:rsid w:val="00D55594"/>
    <w:rsid w:val="00D61AB3"/>
    <w:rsid w:val="00D62772"/>
    <w:rsid w:val="00D63623"/>
    <w:rsid w:val="00D64EAE"/>
    <w:rsid w:val="00D664D5"/>
    <w:rsid w:val="00D67B60"/>
    <w:rsid w:val="00D67C06"/>
    <w:rsid w:val="00D67FD4"/>
    <w:rsid w:val="00D704D5"/>
    <w:rsid w:val="00D707CC"/>
    <w:rsid w:val="00D71F5B"/>
    <w:rsid w:val="00D72E92"/>
    <w:rsid w:val="00D74375"/>
    <w:rsid w:val="00D7458E"/>
    <w:rsid w:val="00D74690"/>
    <w:rsid w:val="00D7594F"/>
    <w:rsid w:val="00D75E86"/>
    <w:rsid w:val="00D770FB"/>
    <w:rsid w:val="00D935ED"/>
    <w:rsid w:val="00D94381"/>
    <w:rsid w:val="00D944A0"/>
    <w:rsid w:val="00D948F8"/>
    <w:rsid w:val="00DA006C"/>
    <w:rsid w:val="00DA14B6"/>
    <w:rsid w:val="00DA326E"/>
    <w:rsid w:val="00DA3BA7"/>
    <w:rsid w:val="00DA64F7"/>
    <w:rsid w:val="00DA79AD"/>
    <w:rsid w:val="00DA7C90"/>
    <w:rsid w:val="00DB04A8"/>
    <w:rsid w:val="00DB0806"/>
    <w:rsid w:val="00DB1B66"/>
    <w:rsid w:val="00DB431B"/>
    <w:rsid w:val="00DB675B"/>
    <w:rsid w:val="00DC27FC"/>
    <w:rsid w:val="00DC35D4"/>
    <w:rsid w:val="00DC361F"/>
    <w:rsid w:val="00DC3DE1"/>
    <w:rsid w:val="00DC6833"/>
    <w:rsid w:val="00DC6CAB"/>
    <w:rsid w:val="00DD3ACD"/>
    <w:rsid w:val="00DD5C24"/>
    <w:rsid w:val="00DD62F4"/>
    <w:rsid w:val="00DE0E22"/>
    <w:rsid w:val="00DE4E18"/>
    <w:rsid w:val="00DE4E38"/>
    <w:rsid w:val="00DE5C6E"/>
    <w:rsid w:val="00DE6A6E"/>
    <w:rsid w:val="00DE75C6"/>
    <w:rsid w:val="00DF0E62"/>
    <w:rsid w:val="00DF1ED5"/>
    <w:rsid w:val="00DF5845"/>
    <w:rsid w:val="00E00320"/>
    <w:rsid w:val="00E00333"/>
    <w:rsid w:val="00E004AD"/>
    <w:rsid w:val="00E00E57"/>
    <w:rsid w:val="00E0188E"/>
    <w:rsid w:val="00E02B59"/>
    <w:rsid w:val="00E065D5"/>
    <w:rsid w:val="00E07EA7"/>
    <w:rsid w:val="00E10E6E"/>
    <w:rsid w:val="00E1343F"/>
    <w:rsid w:val="00E13AC6"/>
    <w:rsid w:val="00E160BA"/>
    <w:rsid w:val="00E20292"/>
    <w:rsid w:val="00E203A8"/>
    <w:rsid w:val="00E2110F"/>
    <w:rsid w:val="00E24D0B"/>
    <w:rsid w:val="00E2648F"/>
    <w:rsid w:val="00E31270"/>
    <w:rsid w:val="00E350B7"/>
    <w:rsid w:val="00E43249"/>
    <w:rsid w:val="00E433F4"/>
    <w:rsid w:val="00E434D2"/>
    <w:rsid w:val="00E43BD9"/>
    <w:rsid w:val="00E45C67"/>
    <w:rsid w:val="00E4674A"/>
    <w:rsid w:val="00E47BA7"/>
    <w:rsid w:val="00E508E3"/>
    <w:rsid w:val="00E50CE9"/>
    <w:rsid w:val="00E529ED"/>
    <w:rsid w:val="00E53EC3"/>
    <w:rsid w:val="00E54AF6"/>
    <w:rsid w:val="00E57958"/>
    <w:rsid w:val="00E60735"/>
    <w:rsid w:val="00E62886"/>
    <w:rsid w:val="00E629F9"/>
    <w:rsid w:val="00E62D3F"/>
    <w:rsid w:val="00E63C06"/>
    <w:rsid w:val="00E65BC5"/>
    <w:rsid w:val="00E662FE"/>
    <w:rsid w:val="00E67D76"/>
    <w:rsid w:val="00E7066C"/>
    <w:rsid w:val="00E70ABA"/>
    <w:rsid w:val="00E7162A"/>
    <w:rsid w:val="00E74288"/>
    <w:rsid w:val="00E742BA"/>
    <w:rsid w:val="00E75163"/>
    <w:rsid w:val="00E75708"/>
    <w:rsid w:val="00E765D7"/>
    <w:rsid w:val="00E768AE"/>
    <w:rsid w:val="00E8101B"/>
    <w:rsid w:val="00E815A7"/>
    <w:rsid w:val="00E82F7B"/>
    <w:rsid w:val="00E84CFE"/>
    <w:rsid w:val="00E8575C"/>
    <w:rsid w:val="00E8775D"/>
    <w:rsid w:val="00E925C3"/>
    <w:rsid w:val="00E9425A"/>
    <w:rsid w:val="00E94E76"/>
    <w:rsid w:val="00E96616"/>
    <w:rsid w:val="00E971D6"/>
    <w:rsid w:val="00E97D31"/>
    <w:rsid w:val="00EA023A"/>
    <w:rsid w:val="00EA0876"/>
    <w:rsid w:val="00EA0EF3"/>
    <w:rsid w:val="00EA4287"/>
    <w:rsid w:val="00EA525C"/>
    <w:rsid w:val="00EA7589"/>
    <w:rsid w:val="00EB04BF"/>
    <w:rsid w:val="00EB05B7"/>
    <w:rsid w:val="00EB5619"/>
    <w:rsid w:val="00EB731D"/>
    <w:rsid w:val="00EB792F"/>
    <w:rsid w:val="00EC039C"/>
    <w:rsid w:val="00EC3383"/>
    <w:rsid w:val="00EC591F"/>
    <w:rsid w:val="00ED2356"/>
    <w:rsid w:val="00ED3A17"/>
    <w:rsid w:val="00ED3FB2"/>
    <w:rsid w:val="00ED6497"/>
    <w:rsid w:val="00ED7C57"/>
    <w:rsid w:val="00EE0A1C"/>
    <w:rsid w:val="00EE0EF6"/>
    <w:rsid w:val="00EE5A16"/>
    <w:rsid w:val="00EF0751"/>
    <w:rsid w:val="00EF08EF"/>
    <w:rsid w:val="00EF2386"/>
    <w:rsid w:val="00EF2F56"/>
    <w:rsid w:val="00EF6B73"/>
    <w:rsid w:val="00EF7311"/>
    <w:rsid w:val="00F002D0"/>
    <w:rsid w:val="00F00925"/>
    <w:rsid w:val="00F010B3"/>
    <w:rsid w:val="00F011A4"/>
    <w:rsid w:val="00F017A6"/>
    <w:rsid w:val="00F02A10"/>
    <w:rsid w:val="00F035D5"/>
    <w:rsid w:val="00F03BB1"/>
    <w:rsid w:val="00F04923"/>
    <w:rsid w:val="00F04C77"/>
    <w:rsid w:val="00F07812"/>
    <w:rsid w:val="00F10A0B"/>
    <w:rsid w:val="00F13ACD"/>
    <w:rsid w:val="00F13EA1"/>
    <w:rsid w:val="00F22EC1"/>
    <w:rsid w:val="00F23617"/>
    <w:rsid w:val="00F24067"/>
    <w:rsid w:val="00F262BD"/>
    <w:rsid w:val="00F3134A"/>
    <w:rsid w:val="00F32E49"/>
    <w:rsid w:val="00F32E5D"/>
    <w:rsid w:val="00F37FAC"/>
    <w:rsid w:val="00F40CBF"/>
    <w:rsid w:val="00F410C3"/>
    <w:rsid w:val="00F41549"/>
    <w:rsid w:val="00F428D8"/>
    <w:rsid w:val="00F43B25"/>
    <w:rsid w:val="00F458CD"/>
    <w:rsid w:val="00F52A1A"/>
    <w:rsid w:val="00F53D04"/>
    <w:rsid w:val="00F55172"/>
    <w:rsid w:val="00F564EF"/>
    <w:rsid w:val="00F56C3F"/>
    <w:rsid w:val="00F607D2"/>
    <w:rsid w:val="00F63272"/>
    <w:rsid w:val="00F64F5A"/>
    <w:rsid w:val="00F70E20"/>
    <w:rsid w:val="00F73CB9"/>
    <w:rsid w:val="00F77808"/>
    <w:rsid w:val="00F84D4B"/>
    <w:rsid w:val="00F85986"/>
    <w:rsid w:val="00F86092"/>
    <w:rsid w:val="00F8635D"/>
    <w:rsid w:val="00F8713D"/>
    <w:rsid w:val="00F876BA"/>
    <w:rsid w:val="00F939B5"/>
    <w:rsid w:val="00F969E7"/>
    <w:rsid w:val="00F975F9"/>
    <w:rsid w:val="00FA3152"/>
    <w:rsid w:val="00FA500B"/>
    <w:rsid w:val="00FA500E"/>
    <w:rsid w:val="00FA7BF8"/>
    <w:rsid w:val="00FB1BB3"/>
    <w:rsid w:val="00FB3A17"/>
    <w:rsid w:val="00FB61C9"/>
    <w:rsid w:val="00FC0AFD"/>
    <w:rsid w:val="00FC10F7"/>
    <w:rsid w:val="00FC2124"/>
    <w:rsid w:val="00FC3484"/>
    <w:rsid w:val="00FC4B23"/>
    <w:rsid w:val="00FC5F79"/>
    <w:rsid w:val="00FD0049"/>
    <w:rsid w:val="00FD0D60"/>
    <w:rsid w:val="00FD2F2F"/>
    <w:rsid w:val="00FD55C7"/>
    <w:rsid w:val="00FD61E4"/>
    <w:rsid w:val="00FD68AD"/>
    <w:rsid w:val="00FD7B23"/>
    <w:rsid w:val="00FD7D4C"/>
    <w:rsid w:val="00FE48AE"/>
    <w:rsid w:val="00FE551B"/>
    <w:rsid w:val="00FE61B7"/>
    <w:rsid w:val="00FE6493"/>
    <w:rsid w:val="00FE74FD"/>
    <w:rsid w:val="00FF2CB8"/>
    <w:rsid w:val="00FF2DB7"/>
    <w:rsid w:val="00FF3F76"/>
    <w:rsid w:val="00FF605D"/>
    <w:rsid w:val="00FF6585"/>
    <w:rsid w:val="00FF7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2"/>
    </o:shapelayout>
  </w:shapeDefaults>
  <w:decimalSymbol w:val="."/>
  <w:listSeparator w:val=","/>
  <w14:docId w14:val="133BA382"/>
  <w15:docId w15:val="{E377697E-7389-404F-9F85-DABEEE536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ließtext 10 PT"/>
    <w:qFormat/>
    <w:rsid w:val="00604131"/>
    <w:pPr>
      <w:spacing w:line="320" w:lineRule="exact"/>
    </w:pPr>
    <w:rPr>
      <w:rFonts w:ascii="Arial" w:hAnsi="Arial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3E85"/>
    <w:pPr>
      <w:keepNext/>
      <w:keepLines/>
      <w:spacing w:before="240"/>
      <w:outlineLvl w:val="0"/>
    </w:pPr>
    <w:rPr>
      <w:color w:val="A5A5A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32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3298"/>
    <w:rPr>
      <w:rFonts w:ascii="Tahoma" w:hAnsi="Tahoma" w:cs="Tahoma"/>
      <w:sz w:val="16"/>
      <w:szCs w:val="16"/>
    </w:rPr>
  </w:style>
  <w:style w:type="paragraph" w:customStyle="1" w:styleId="Adresszeile6PT">
    <w:name w:val="Adresszeile 6 PT"/>
    <w:basedOn w:val="Normal"/>
    <w:qFormat/>
    <w:rsid w:val="00110484"/>
    <w:pPr>
      <w:tabs>
        <w:tab w:val="left" w:pos="4820"/>
        <w:tab w:val="left" w:pos="6804"/>
      </w:tabs>
      <w:spacing w:after="360"/>
    </w:pPr>
    <w:rPr>
      <w:rFonts w:cs="Arial"/>
      <w:color w:val="7F7F7F"/>
      <w:sz w:val="12"/>
      <w:szCs w:val="12"/>
    </w:rPr>
  </w:style>
  <w:style w:type="paragraph" w:customStyle="1" w:styleId="Kontaktdaten8PT">
    <w:name w:val="Kontaktdaten 8 PT"/>
    <w:basedOn w:val="Normal"/>
    <w:qFormat/>
    <w:rsid w:val="00CD1D42"/>
    <w:pPr>
      <w:tabs>
        <w:tab w:val="left" w:pos="1347"/>
      </w:tabs>
      <w:spacing w:line="360" w:lineRule="auto"/>
      <w:ind w:left="-244" w:firstLine="244"/>
    </w:pPr>
    <w:rPr>
      <w:rFonts w:cs="Arial"/>
      <w:sz w:val="16"/>
      <w:lang w:val="it-IT"/>
    </w:rPr>
  </w:style>
  <w:style w:type="paragraph" w:styleId="Header">
    <w:name w:val="header"/>
    <w:basedOn w:val="Normal"/>
    <w:link w:val="HeaderChar"/>
    <w:uiPriority w:val="99"/>
    <w:unhideWhenUsed/>
    <w:rsid w:val="009C366C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C366C"/>
    <w:rPr>
      <w:rFonts w:ascii="Arial" w:hAnsi="Arial"/>
      <w:sz w:val="22"/>
      <w:szCs w:val="24"/>
    </w:rPr>
  </w:style>
  <w:style w:type="paragraph" w:styleId="Footer">
    <w:name w:val="footer"/>
    <w:link w:val="FooterChar"/>
    <w:uiPriority w:val="99"/>
    <w:unhideWhenUsed/>
    <w:rsid w:val="00AD0C5D"/>
    <w:pPr>
      <w:tabs>
        <w:tab w:val="center" w:pos="4536"/>
        <w:tab w:val="right" w:pos="9072"/>
      </w:tabs>
    </w:pPr>
    <w:rPr>
      <w:rFonts w:ascii="Arial" w:hAnsi="Arial" w:cs="Arial"/>
      <w:color w:val="FFFFFF" w:themeColor="background1"/>
      <w:sz w:val="16"/>
      <w:szCs w:val="16"/>
    </w:rPr>
  </w:style>
  <w:style w:type="character" w:customStyle="1" w:styleId="FooterChar">
    <w:name w:val="Footer Char"/>
    <w:link w:val="Footer"/>
    <w:uiPriority w:val="99"/>
    <w:rsid w:val="00AD0C5D"/>
    <w:rPr>
      <w:rFonts w:ascii="Arial" w:hAnsi="Arial" w:cs="Arial"/>
      <w:color w:val="FFFFFF" w:themeColor="background1"/>
      <w:sz w:val="16"/>
      <w:szCs w:val="16"/>
    </w:rPr>
  </w:style>
  <w:style w:type="character" w:customStyle="1" w:styleId="Heading1Char">
    <w:name w:val="Heading 1 Char"/>
    <w:link w:val="Heading1"/>
    <w:uiPriority w:val="9"/>
    <w:rsid w:val="00753E85"/>
    <w:rPr>
      <w:rFonts w:ascii="Arial" w:eastAsia="Times New Roman" w:hAnsi="Arial" w:cs="Times New Roman"/>
      <w:color w:val="A5A5A5"/>
      <w:sz w:val="32"/>
      <w:szCs w:val="32"/>
    </w:rPr>
  </w:style>
  <w:style w:type="table" w:styleId="TableGrid">
    <w:name w:val="Table Grid"/>
    <w:basedOn w:val="TableNormal"/>
    <w:uiPriority w:val="39"/>
    <w:rsid w:val="00763A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38366C"/>
    <w:rPr>
      <w:color w:val="5F5F5F"/>
      <w:u w:val="single"/>
    </w:rPr>
  </w:style>
  <w:style w:type="character" w:customStyle="1" w:styleId="NichtaufgelsteErwhnung1">
    <w:name w:val="Nicht aufgelöste Erwähnung1"/>
    <w:uiPriority w:val="99"/>
    <w:semiHidden/>
    <w:unhideWhenUsed/>
    <w:rsid w:val="0038366C"/>
    <w:rPr>
      <w:color w:val="605E5C"/>
      <w:shd w:val="clear" w:color="auto" w:fill="E1DFDD"/>
    </w:rPr>
  </w:style>
  <w:style w:type="paragraph" w:customStyle="1" w:styleId="Betreff11PTfett">
    <w:name w:val="Betreff 11 PT (fett)"/>
    <w:basedOn w:val="Normal"/>
    <w:qFormat/>
    <w:rsid w:val="00497AD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2E6997"/>
    <w:rPr>
      <w:color w:val="808080"/>
    </w:rPr>
  </w:style>
  <w:style w:type="character" w:customStyle="1" w:styleId="Formatvorlage1">
    <w:name w:val="Formatvorlage1"/>
    <w:basedOn w:val="DefaultParagraphFont"/>
    <w:uiPriority w:val="1"/>
    <w:rsid w:val="002E6997"/>
    <w:rPr>
      <w:rFonts w:ascii="Arial" w:hAnsi="Arial"/>
      <w:b/>
      <w:color w:val="auto"/>
      <w:sz w:val="22"/>
    </w:rPr>
  </w:style>
  <w:style w:type="character" w:customStyle="1" w:styleId="Formatvorlage2">
    <w:name w:val="Formatvorlage2"/>
    <w:basedOn w:val="DefaultParagraphFont"/>
    <w:uiPriority w:val="1"/>
    <w:rsid w:val="002E6997"/>
    <w:rPr>
      <w:rFonts w:ascii="Arial" w:hAnsi="Arial"/>
      <w:b/>
      <w:sz w:val="22"/>
    </w:rPr>
  </w:style>
  <w:style w:type="character" w:customStyle="1" w:styleId="Formatvorlage3">
    <w:name w:val="Formatvorlage3"/>
    <w:basedOn w:val="DefaultParagraphFont"/>
    <w:uiPriority w:val="1"/>
    <w:rsid w:val="002E6997"/>
    <w:rPr>
      <w:rFonts w:ascii="Arial" w:hAnsi="Arial"/>
      <w:b/>
      <w:color w:val="auto"/>
      <w:sz w:val="22"/>
    </w:rPr>
  </w:style>
  <w:style w:type="character" w:customStyle="1" w:styleId="Formatvorlage4">
    <w:name w:val="Formatvorlage4"/>
    <w:basedOn w:val="DefaultParagraphFont"/>
    <w:uiPriority w:val="1"/>
    <w:rsid w:val="002E6997"/>
    <w:rPr>
      <w:rFonts w:ascii="Arial" w:hAnsi="Arial"/>
      <w:b/>
      <w:color w:val="auto"/>
      <w:sz w:val="22"/>
    </w:rPr>
  </w:style>
  <w:style w:type="character" w:customStyle="1" w:styleId="Formatvorlage5">
    <w:name w:val="Formatvorlage5"/>
    <w:basedOn w:val="DefaultParagraphFont"/>
    <w:uiPriority w:val="1"/>
    <w:rsid w:val="002E6997"/>
    <w:rPr>
      <w:rFonts w:ascii="Arial" w:hAnsi="Arial"/>
      <w:b/>
      <w:color w:val="000000" w:themeColor="text1"/>
      <w:sz w:val="22"/>
    </w:rPr>
  </w:style>
  <w:style w:type="character" w:customStyle="1" w:styleId="Formatvorlage6">
    <w:name w:val="Formatvorlage6"/>
    <w:basedOn w:val="DefaultParagraphFont"/>
    <w:uiPriority w:val="1"/>
    <w:qFormat/>
    <w:rsid w:val="002E6997"/>
    <w:rPr>
      <w:rFonts w:ascii="Arial" w:hAnsi="Arial"/>
      <w:b/>
      <w:color w:val="auto"/>
      <w:sz w:val="22"/>
    </w:rPr>
  </w:style>
  <w:style w:type="character" w:customStyle="1" w:styleId="Formatvorlage7">
    <w:name w:val="Formatvorlage7"/>
    <w:basedOn w:val="DefaultParagraphFont"/>
    <w:uiPriority w:val="1"/>
    <w:rsid w:val="00C66EC9"/>
    <w:rPr>
      <w:rFonts w:ascii="Arial" w:hAnsi="Arial"/>
      <w:color w:val="auto"/>
      <w:sz w:val="22"/>
    </w:rPr>
  </w:style>
  <w:style w:type="character" w:customStyle="1" w:styleId="Formatvorlage8">
    <w:name w:val="Formatvorlage8"/>
    <w:basedOn w:val="DefaultParagraphFont"/>
    <w:uiPriority w:val="1"/>
    <w:rsid w:val="00C66EC9"/>
    <w:rPr>
      <w:rFonts w:ascii="Arial" w:hAnsi="Arial"/>
      <w:color w:val="auto"/>
      <w:sz w:val="22"/>
    </w:rPr>
  </w:style>
  <w:style w:type="character" w:customStyle="1" w:styleId="Formatvorlage9">
    <w:name w:val="Formatvorlage9"/>
    <w:basedOn w:val="DefaultParagraphFont"/>
    <w:uiPriority w:val="1"/>
    <w:rsid w:val="009A6F18"/>
    <w:rPr>
      <w:rFonts w:ascii="Arial" w:hAnsi="Arial"/>
      <w:color w:val="auto"/>
      <w:sz w:val="20"/>
    </w:rPr>
  </w:style>
  <w:style w:type="character" w:customStyle="1" w:styleId="Formatvorlage10">
    <w:name w:val="Formatvorlage10"/>
    <w:basedOn w:val="DefaultParagraphFont"/>
    <w:uiPriority w:val="1"/>
    <w:rsid w:val="009760CF"/>
    <w:rPr>
      <w:rFonts w:ascii="Arial" w:hAnsi="Arial"/>
      <w:sz w:val="22"/>
    </w:rPr>
  </w:style>
  <w:style w:type="character" w:customStyle="1" w:styleId="Formatvorlage11">
    <w:name w:val="Formatvorlage11"/>
    <w:basedOn w:val="DefaultParagraphFont"/>
    <w:uiPriority w:val="1"/>
    <w:rsid w:val="009760CF"/>
    <w:rPr>
      <w:rFonts w:ascii="Arial" w:hAnsi="Arial"/>
      <w:color w:val="auto"/>
      <w:sz w:val="22"/>
    </w:rPr>
  </w:style>
  <w:style w:type="character" w:customStyle="1" w:styleId="Formatvorlage12">
    <w:name w:val="Formatvorlage12"/>
    <w:basedOn w:val="DefaultParagraphFont"/>
    <w:uiPriority w:val="1"/>
    <w:qFormat/>
    <w:rsid w:val="009760CF"/>
    <w:rPr>
      <w:rFonts w:ascii="Arial" w:hAnsi="Arial"/>
      <w:color w:val="auto"/>
      <w:sz w:val="22"/>
    </w:rPr>
  </w:style>
  <w:style w:type="character" w:customStyle="1" w:styleId="Formatvorlage13">
    <w:name w:val="Formatvorlage13"/>
    <w:basedOn w:val="DefaultParagraphFont"/>
    <w:uiPriority w:val="1"/>
    <w:qFormat/>
    <w:rsid w:val="009760CF"/>
    <w:rPr>
      <w:rFonts w:ascii="Arial" w:hAnsi="Arial"/>
      <w:color w:val="auto"/>
      <w:sz w:val="22"/>
    </w:rPr>
  </w:style>
  <w:style w:type="character" w:customStyle="1" w:styleId="Formatvorlage14">
    <w:name w:val="Formatvorlage14"/>
    <w:basedOn w:val="DefaultParagraphFont"/>
    <w:uiPriority w:val="1"/>
    <w:qFormat/>
    <w:rsid w:val="007D6993"/>
    <w:rPr>
      <w:rFonts w:ascii="Arial" w:hAnsi="Arial"/>
      <w:color w:val="auto"/>
      <w:sz w:val="22"/>
    </w:rPr>
  </w:style>
  <w:style w:type="character" w:customStyle="1" w:styleId="Formatvorlage15">
    <w:name w:val="Formatvorlage15"/>
    <w:basedOn w:val="DefaultParagraphFont"/>
    <w:uiPriority w:val="1"/>
    <w:qFormat/>
    <w:rsid w:val="00131FD0"/>
    <w:rPr>
      <w:rFonts w:ascii="Arial" w:hAnsi="Arial"/>
      <w:color w:val="auto"/>
      <w:sz w:val="22"/>
    </w:rPr>
  </w:style>
  <w:style w:type="character" w:customStyle="1" w:styleId="Formatvorlage16">
    <w:name w:val="Formatvorlage16"/>
    <w:basedOn w:val="DefaultParagraphFont"/>
    <w:uiPriority w:val="1"/>
    <w:qFormat/>
    <w:rsid w:val="00DC361F"/>
    <w:rPr>
      <w:rFonts w:ascii="Arial" w:hAnsi="Arial"/>
      <w:color w:val="auto"/>
      <w:sz w:val="22"/>
    </w:rPr>
  </w:style>
  <w:style w:type="character" w:customStyle="1" w:styleId="Formatvorlage17">
    <w:name w:val="Formatvorlage17"/>
    <w:basedOn w:val="DefaultParagraphFont"/>
    <w:uiPriority w:val="1"/>
    <w:qFormat/>
    <w:rsid w:val="00DC361F"/>
    <w:rPr>
      <w:rFonts w:ascii="Arial" w:hAnsi="Arial"/>
      <w:b w:val="0"/>
      <w:color w:val="auto"/>
      <w:sz w:val="22"/>
    </w:rPr>
  </w:style>
  <w:style w:type="paragraph" w:styleId="ListParagraph">
    <w:name w:val="List Paragraph"/>
    <w:basedOn w:val="Normal"/>
    <w:uiPriority w:val="34"/>
    <w:qFormat/>
    <w:rsid w:val="00307ADB"/>
    <w:pPr>
      <w:ind w:left="720"/>
      <w:contextualSpacing/>
    </w:p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3C6452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94722F"/>
    <w:pPr>
      <w:spacing w:line="240" w:lineRule="auto"/>
    </w:pPr>
    <w:rPr>
      <w:rFonts w:eastAsiaTheme="minorHAnsi" w:cs="Arial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4722F"/>
    <w:rPr>
      <w:rFonts w:ascii="Arial" w:eastAsiaTheme="minorHAnsi" w:hAnsi="Arial" w:cs="Arial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AD0C5D"/>
    <w:rPr>
      <w:vertAlign w:val="superscript"/>
    </w:rPr>
  </w:style>
  <w:style w:type="paragraph" w:customStyle="1" w:styleId="Datumoben">
    <w:name w:val="Datum oben"/>
    <w:basedOn w:val="Normal"/>
    <w:qFormat/>
    <w:rsid w:val="00604131"/>
    <w:pPr>
      <w:spacing w:after="720"/>
    </w:pPr>
  </w:style>
  <w:style w:type="paragraph" w:customStyle="1" w:styleId="Headline">
    <w:name w:val="Headline"/>
    <w:basedOn w:val="Normal"/>
    <w:qFormat/>
    <w:rsid w:val="00604131"/>
    <w:pPr>
      <w:spacing w:after="480" w:line="520" w:lineRule="exact"/>
    </w:pPr>
    <w:rPr>
      <w:b/>
      <w:bCs/>
      <w:color w:val="DC0064" w:themeColor="accent1"/>
      <w:sz w:val="48"/>
      <w:szCs w:val="48"/>
    </w:rPr>
  </w:style>
  <w:style w:type="paragraph" w:customStyle="1" w:styleId="Preline">
    <w:name w:val="Preline"/>
    <w:basedOn w:val="Normal"/>
    <w:qFormat/>
    <w:rsid w:val="0094722F"/>
    <w:pPr>
      <w:spacing w:after="120"/>
    </w:pPr>
    <w:rPr>
      <w:b/>
      <w:bCs/>
      <w:sz w:val="28"/>
      <w:szCs w:val="28"/>
    </w:rPr>
  </w:style>
  <w:style w:type="paragraph" w:customStyle="1" w:styleId="Intro">
    <w:name w:val="Intro"/>
    <w:basedOn w:val="Normal"/>
    <w:qFormat/>
    <w:rsid w:val="0094722F"/>
    <w:pPr>
      <w:spacing w:after="480"/>
    </w:pPr>
    <w:rPr>
      <w:sz w:val="24"/>
      <w:szCs w:val="24"/>
    </w:rPr>
  </w:style>
  <w:style w:type="paragraph" w:styleId="EndnoteText">
    <w:name w:val="endnote text"/>
    <w:basedOn w:val="Normal"/>
    <w:link w:val="EndnoteTextChar"/>
    <w:uiPriority w:val="99"/>
    <w:unhideWhenUsed/>
    <w:rsid w:val="0032576A"/>
    <w:pPr>
      <w:spacing w:line="240" w:lineRule="auto"/>
    </w:pPr>
    <w:rPr>
      <w:sz w:val="16"/>
      <w:szCs w:val="16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2576A"/>
    <w:rPr>
      <w:rFonts w:ascii="Arial" w:hAnsi="Arial"/>
      <w:sz w:val="16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32576A"/>
    <w:rPr>
      <w:vertAlign w:val="superscript"/>
    </w:rPr>
  </w:style>
  <w:style w:type="paragraph" w:customStyle="1" w:styleId="Zwischentitel">
    <w:name w:val="Zwischentitel"/>
    <w:basedOn w:val="Normal"/>
    <w:qFormat/>
    <w:rsid w:val="004D1923"/>
    <w:rPr>
      <w:b/>
      <w:bCs/>
      <w:color w:val="DC0064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FC4B23"/>
    <w:pPr>
      <w:spacing w:after="200" w:line="240" w:lineRule="auto"/>
    </w:pPr>
    <w:rPr>
      <w:color w:val="000000" w:themeColor="text1"/>
      <w:sz w:val="16"/>
      <w:szCs w:val="16"/>
    </w:rPr>
  </w:style>
  <w:style w:type="paragraph" w:styleId="List">
    <w:name w:val="List"/>
    <w:basedOn w:val="Normal"/>
    <w:uiPriority w:val="99"/>
    <w:unhideWhenUsed/>
    <w:rsid w:val="003A02B5"/>
    <w:pPr>
      <w:numPr>
        <w:numId w:val="17"/>
      </w:numPr>
      <w:spacing w:before="120" w:after="120"/>
    </w:pPr>
  </w:style>
  <w:style w:type="paragraph" w:customStyle="1" w:styleId="EinfAbs">
    <w:name w:val="[Einf. Abs.]"/>
    <w:basedOn w:val="Normal"/>
    <w:uiPriority w:val="99"/>
    <w:rsid w:val="004937D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9467ED"/>
  </w:style>
  <w:style w:type="paragraph" w:customStyle="1" w:styleId="HLlightcondensed">
    <w:name w:val="HL light condensed"/>
    <w:basedOn w:val="Normal"/>
    <w:uiPriority w:val="99"/>
    <w:rsid w:val="0009595A"/>
    <w:pPr>
      <w:autoSpaceDE w:val="0"/>
      <w:autoSpaceDN w:val="0"/>
      <w:adjustRightInd w:val="0"/>
      <w:spacing w:line="288" w:lineRule="auto"/>
      <w:textAlignment w:val="center"/>
    </w:pPr>
    <w:rPr>
      <w:rFonts w:ascii=".LastResort" w:hAnsi=".LastResort" w:cs=".LastResort"/>
      <w:color w:val="DC0063"/>
      <w:sz w:val="29"/>
      <w:szCs w:val="29"/>
    </w:rPr>
  </w:style>
  <w:style w:type="character" w:customStyle="1" w:styleId="HLultralight">
    <w:name w:val="HL ultralight"/>
    <w:uiPriority w:val="99"/>
    <w:rsid w:val="00A2548B"/>
    <w:rPr>
      <w:rFonts w:ascii=".LastResort" w:hAnsi=".LastResort" w:cs=".LastResort"/>
      <w:color w:val="DC0063"/>
      <w:sz w:val="60"/>
      <w:szCs w:val="60"/>
    </w:rPr>
  </w:style>
  <w:style w:type="character" w:styleId="CommentReference">
    <w:name w:val="annotation reference"/>
    <w:basedOn w:val="DefaultParagraphFont"/>
    <w:uiPriority w:val="99"/>
    <w:semiHidden/>
    <w:unhideWhenUsed/>
    <w:rsid w:val="008443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4322"/>
    <w:pPr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4322"/>
    <w:rPr>
      <w:rFonts w:asciiTheme="minorHAnsi" w:eastAsiaTheme="minorHAnsi" w:hAnsiTheme="minorHAnsi" w:cstheme="minorBid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5728A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250F"/>
    <w:rPr>
      <w:rFonts w:ascii="Arial" w:eastAsia="Times New Roman" w:hAnsi="Arial" w:cs="Times New Roman"/>
      <w:b/>
      <w:bCs/>
      <w:lang w:eastAsia="de-D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250F"/>
    <w:rPr>
      <w:rFonts w:ascii="Arial" w:eastAsiaTheme="minorHAnsi" w:hAnsi="Arial" w:cstheme="minorBidi"/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765C6"/>
    <w:rPr>
      <w:color w:val="DC0064" w:themeColor="followedHyperlink"/>
      <w:u w:val="single"/>
    </w:rPr>
  </w:style>
  <w:style w:type="paragraph" w:styleId="Revision">
    <w:name w:val="Revision"/>
    <w:hidden/>
    <w:uiPriority w:val="99"/>
    <w:semiHidden/>
    <w:rsid w:val="009E5F98"/>
    <w:rPr>
      <w:rFonts w:ascii="Arial" w:hAnsi="Arial"/>
    </w:rPr>
  </w:style>
  <w:style w:type="paragraph" w:styleId="NormalWeb">
    <w:name w:val="Normal (Web)"/>
    <w:basedOn w:val="Normal"/>
    <w:uiPriority w:val="99"/>
    <w:semiHidden/>
    <w:unhideWhenUsed/>
    <w:rsid w:val="008866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3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04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up3dtech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up3dtech.com/" TargetMode="External"/><Relationship Id="rId17" Type="http://schemas.openxmlformats.org/officeDocument/2006/relationships/hyperlink" Target="mailto:g.mazzullo@vita-zahnfabrik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info@vita-zahnfabrik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vita-zahnfabrik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rketing@up3dtech.com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hyperlink" Target="mailto:g.mazzullo@vita-zahnfabrik.com" TargetMode="External"/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hyperlink" Target="mailto:g.mazzullo@vita-zahnfabrik.com" TargetMode="External"/><Relationship Id="rId1" Type="http://schemas.openxmlformats.org/officeDocument/2006/relationships/image" Target="media/image3.emf"/><Relationship Id="rId4" Type="http://schemas.openxmlformats.org/officeDocument/2006/relationships/hyperlink" Target="mailto:g.mazzullo@vita-zahnfabri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2_MarketingVITA\16_secure_2021\Kommunikation\VITA_Markenkern\VITA_Office_PPT\VorlagenRoxtra_Basis\VITA-Brief_DE.dotx" TargetMode="External"/></Relationships>
</file>

<file path=word/theme/theme1.xml><?xml version="1.0" encoding="utf-8"?>
<a:theme xmlns:a="http://schemas.openxmlformats.org/drawingml/2006/main" name="Office">
  <a:themeElements>
    <a:clrScheme name="Benutzerdefiniert 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DC0064"/>
      </a:accent1>
      <a:accent2>
        <a:srgbClr val="191919"/>
      </a:accent2>
      <a:accent3>
        <a:srgbClr val="4D4D4D"/>
      </a:accent3>
      <a:accent4>
        <a:srgbClr val="8C8C8C"/>
      </a:accent4>
      <a:accent5>
        <a:srgbClr val="A9AAAA"/>
      </a:accent5>
      <a:accent6>
        <a:srgbClr val="286153"/>
      </a:accent6>
      <a:hlink>
        <a:srgbClr val="DC0064"/>
      </a:hlink>
      <a:folHlink>
        <a:srgbClr val="DC0064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C3C07A83443504D8875F14C0B9F844F" ma:contentTypeVersion="16" ma:contentTypeDescription="Ein neues Dokument erstellen." ma:contentTypeScope="" ma:versionID="463e9f429cdf5ecc3e93f3d368c7e7ae">
  <xsd:schema xmlns:xsd="http://www.w3.org/2001/XMLSchema" xmlns:xs="http://www.w3.org/2001/XMLSchema" xmlns:p="http://schemas.microsoft.com/office/2006/metadata/properties" xmlns:ns2="146309c9-7375-4d5e-966a-c6c63f3bb31d" xmlns:ns3="011f1256-1b73-4afc-9033-b1df5b89c533" targetNamespace="http://schemas.microsoft.com/office/2006/metadata/properties" ma:root="true" ma:fieldsID="194013553ee2c6d7952b4c1edc3974a6" ns2:_="" ns3:_="">
    <xsd:import namespace="146309c9-7375-4d5e-966a-c6c63f3bb31d"/>
    <xsd:import namespace="011f1256-1b73-4afc-9033-b1df5b89c5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6309c9-7375-4d5e-966a-c6c63f3bb3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6f95af32-7499-458b-ba79-d3a8e75630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f1256-1b73-4afc-9033-b1df5b89c53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fd379cb-6e39-4bd7-8137-aaf52f0a6840}" ma:internalName="TaxCatchAll" ma:showField="CatchAllData" ma:web="011f1256-1b73-4afc-9033-b1df5b89c5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6309c9-7375-4d5e-966a-c6c63f3bb31d">
      <Terms xmlns="http://schemas.microsoft.com/office/infopath/2007/PartnerControls"/>
    </lcf76f155ced4ddcb4097134ff3c332f>
    <TaxCatchAll xmlns="011f1256-1b73-4afc-9033-b1df5b89c533" xsi:nil="true"/>
  </documentManagement>
</p:properties>
</file>

<file path=customXml/itemProps1.xml><?xml version="1.0" encoding="utf-8"?>
<ds:datastoreItem xmlns:ds="http://schemas.openxmlformats.org/officeDocument/2006/customXml" ds:itemID="{CB20C5AF-AD5E-429D-A3FA-C38D1DB372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7FA434-1289-4B38-9F83-E0DF3C09D5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6309c9-7375-4d5e-966a-c6c63f3bb31d"/>
    <ds:schemaRef ds:uri="011f1256-1b73-4afc-9033-b1df5b89c5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82E630-5B16-E647-B0A9-05723C7ED0E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B8D2E00-35BD-483B-816C-D84B92D36F24}">
  <ds:schemaRefs>
    <ds:schemaRef ds:uri="http://schemas.microsoft.com/office/2006/metadata/properties"/>
    <ds:schemaRef ds:uri="http://schemas.microsoft.com/office/infopath/2007/PartnerControls"/>
    <ds:schemaRef ds:uri="146309c9-7375-4d5e-966a-c6c63f3bb31d"/>
    <ds:schemaRef ds:uri="011f1256-1b73-4afc-9033-b1df5b89c53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C:\2_MarketingVITA\16_secure_2021\Kommunikation\VITA_Markenkern\VITA_Office_PPT\VorlagenRoxtra_Basis\VITA-Brief_DE.dotx</Template>
  <TotalTime>1</TotalTime>
  <Pages>3</Pages>
  <Words>386</Words>
  <Characters>2712</Characters>
  <Application>Microsoft Office Word</Application>
  <DocSecurity>4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VITA Zahnfabrik</vt:lpstr>
    </vt:vector>
  </TitlesOfParts>
  <Company>VITA Zahnfabik</Company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VITA Zahnfabrik</dc:title>
  <dc:subject/>
  <dc:creator>Kreutz, Stefan</dc:creator>
  <cp:keywords/>
  <cp:lastModifiedBy>Nekola, Sam</cp:lastModifiedBy>
  <cp:revision>2</cp:revision>
  <cp:lastPrinted>2023-06-26T10:19:00Z</cp:lastPrinted>
  <dcterms:created xsi:type="dcterms:W3CDTF">2025-06-26T15:36:00Z</dcterms:created>
  <dcterms:modified xsi:type="dcterms:W3CDTF">2025-06-26T15:36:00Z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0x0101004C3C07A83443504D8875F14C0B9F844F</vt:lpwstr>
  </property>
  <property fmtid="{D5CDD505-2E9C-101B-9397-08002B2CF9AE}" pid="3" name="Language">
    <vt:lpwstr>German (Germany)</vt:lpwstr>
  </property>
  <property fmtid="{D5CDD505-2E9C-101B-9397-08002B2CF9AE}" pid="4" name="_dlc_DocIdItemGuid">
    <vt:lpwstr>a8d25086-79e5-4b17-b560-5dd0e576f266</vt:lpwstr>
  </property>
  <property fmtid="{D5CDD505-2E9C-101B-9397-08002B2CF9AE}" pid="5" name="MediaServiceImageTags">
    <vt:lpwstr/>
  </property>
  <property fmtid="{D5CDD505-2E9C-101B-9397-08002B2CF9AE}" pid="6" name="GrammarlyDocumentId">
    <vt:lpwstr>730ca93cba058c388d25e64ef4e141942f076da3f00081afa108ee8a40158f0e</vt:lpwstr>
  </property>
</Properties>
</file>