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114C1" w14:textId="15356B37" w:rsidR="007B024B" w:rsidRPr="009D6DE9" w:rsidRDefault="00251D81" w:rsidP="00CB6158">
      <w:pPr>
        <w:pStyle w:val="Datumoben"/>
        <w:spacing w:after="300"/>
        <w:rPr>
          <w:rStyle w:val="Formatvorlage14"/>
          <w:sz w:val="20"/>
          <w:lang w:val="en-US"/>
        </w:rPr>
      </w:pPr>
      <w:r>
        <w:rPr>
          <w:noProof/>
        </w:rPr>
        <mc:AlternateContent>
          <mc:Choice Requires="wps">
            <w:drawing>
              <wp:anchor distT="0" distB="0" distL="114300" distR="114300" simplePos="0" relativeHeight="251658241" behindDoc="0" locked="0" layoutInCell="1" allowOverlap="1" wp14:anchorId="2D77EE5E" wp14:editId="308D05CA">
                <wp:simplePos x="0" y="0"/>
                <wp:positionH relativeFrom="column">
                  <wp:posOffset>0</wp:posOffset>
                </wp:positionH>
                <wp:positionV relativeFrom="paragraph">
                  <wp:posOffset>-547370</wp:posOffset>
                </wp:positionV>
                <wp:extent cx="3427730" cy="288290"/>
                <wp:effectExtent l="0" t="0" r="1270" b="3810"/>
                <wp:wrapNone/>
                <wp:docPr id="67" name="Textfeld 67"/>
                <wp:cNvGraphicFramePr/>
                <a:graphic xmlns:a="http://schemas.openxmlformats.org/drawingml/2006/main">
                  <a:graphicData uri="http://schemas.microsoft.com/office/word/2010/wordprocessingShape">
                    <wps:wsp>
                      <wps:cNvSpPr txBox="1"/>
                      <wps:spPr>
                        <a:xfrm>
                          <a:off x="0" y="0"/>
                          <a:ext cx="3427730" cy="288290"/>
                        </a:xfrm>
                        <a:prstGeom prst="rect">
                          <a:avLst/>
                        </a:prstGeom>
                        <a:noFill/>
                        <a:ln w="6350">
                          <a:noFill/>
                        </a:ln>
                      </wps:spPr>
                      <wps:txbx>
                        <w:txbxContent>
                          <w:p w14:paraId="083A48E5" w14:textId="02EF7A74" w:rsidR="00017E54" w:rsidRPr="007147AC" w:rsidRDefault="005375B7"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7EE5E" id="_x0000_t202" coordsize="21600,21600" o:spt="202" path="m,l,21600r21600,l21600,xe">
                <v:stroke joinstyle="miter"/>
                <v:path gradientshapeok="t" o:connecttype="rect"/>
              </v:shapetype>
              <v:shape id="Textfeld 67" o:spid="_x0000_s1026" type="#_x0000_t202" style="position:absolute;margin-left:0;margin-top:-43.1pt;width:269.9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" filled="f" stroked="f" strokeweight=".5pt">
                <v:textbox inset="0,0,0,0">
                  <w:txbxContent>
                    <w:p w14:paraId="083A48E5" w14:textId="02EF7A74" w:rsidR="00017E54" w:rsidRPr="007147AC" w:rsidRDefault="005375B7"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v:textbox>
              </v:shape>
            </w:pict>
          </mc:Fallback>
        </mc:AlternateContent>
      </w:r>
      <w:r w:rsidR="009D6DE9">
        <w:rPr>
          <w:noProof/>
        </w:rPr>
        <w:t>July</w:t>
      </w:r>
      <w:r w:rsidRPr="009D6DE9">
        <w:rPr>
          <w:rStyle w:val="Formatvorlage14"/>
          <w:sz w:val="20"/>
          <w:lang w:val="en-US"/>
        </w:rPr>
        <w:t xml:space="preserve"> 2023</w:t>
      </w:r>
    </w:p>
    <w:p w14:paraId="3DA34F58" w14:textId="04179E65" w:rsidR="00844322" w:rsidRPr="009D6DE9" w:rsidRDefault="009C3F79" w:rsidP="00844322">
      <w:pPr>
        <w:spacing w:line="240" w:lineRule="auto"/>
        <w:rPr>
          <w:rStyle w:val="Formatvorlage14"/>
          <w:b/>
          <w:bCs/>
          <w:color w:val="4D4D4D" w:themeColor="accent3"/>
          <w:sz w:val="48"/>
          <w:szCs w:val="48"/>
          <w:lang w:val="en-US"/>
        </w:rPr>
      </w:pPr>
      <w:r w:rsidRPr="009D6DE9">
        <w:rPr>
          <w:rStyle w:val="Formatvorlage14"/>
          <w:b/>
          <w:bCs/>
          <w:color w:val="4D4D4D" w:themeColor="accent3"/>
          <w:sz w:val="48"/>
          <w:szCs w:val="48"/>
          <w:lang w:val="en-US"/>
        </w:rPr>
        <w:t xml:space="preserve">The VITA EXCELLENCE AWARD 2023 goes to an outstanding patient </w:t>
      </w:r>
      <w:proofErr w:type="gramStart"/>
      <w:r w:rsidRPr="009D6DE9">
        <w:rPr>
          <w:rStyle w:val="Formatvorlage14"/>
          <w:b/>
          <w:bCs/>
          <w:color w:val="4D4D4D" w:themeColor="accent3"/>
          <w:sz w:val="48"/>
          <w:szCs w:val="48"/>
          <w:lang w:val="en-US"/>
        </w:rPr>
        <w:t>case</w:t>
      </w:r>
      <w:proofErr w:type="gramEnd"/>
    </w:p>
    <w:p w14:paraId="3D27ADAC" w14:textId="77777777" w:rsidR="00844322" w:rsidRPr="009D6DE9" w:rsidRDefault="00844322" w:rsidP="00844322">
      <w:pPr>
        <w:spacing w:line="360" w:lineRule="auto"/>
        <w:rPr>
          <w:rFonts w:cs="Arial"/>
          <w:sz w:val="22"/>
          <w:szCs w:val="22"/>
          <w:lang w:val="en-US"/>
        </w:rPr>
      </w:pPr>
    </w:p>
    <w:p w14:paraId="1F07F19E" w14:textId="0E7B3927" w:rsidR="002A0A8E" w:rsidRPr="009D6DE9" w:rsidRDefault="000C6D6A" w:rsidP="00505E59">
      <w:pPr>
        <w:spacing w:after="480"/>
        <w:rPr>
          <w:rFonts w:cs="Arial"/>
          <w:sz w:val="24"/>
          <w:szCs w:val="24"/>
          <w:lang w:val="en-US"/>
        </w:rPr>
      </w:pPr>
      <w:r w:rsidRPr="009D6DE9">
        <w:rPr>
          <w:rFonts w:cs="Arial"/>
          <w:sz w:val="24"/>
          <w:szCs w:val="24"/>
          <w:lang w:val="en-US"/>
        </w:rPr>
        <w:t xml:space="preserve">Dentures need expertise and experience. With the VITA EXCELLENCE AWARD, VITA </w:t>
      </w:r>
      <w:proofErr w:type="spellStart"/>
      <w:r w:rsidRPr="009D6DE9">
        <w:rPr>
          <w:rFonts w:cs="Arial"/>
          <w:sz w:val="24"/>
          <w:szCs w:val="24"/>
          <w:lang w:val="en-US"/>
        </w:rPr>
        <w:t>Zahnfabrik</w:t>
      </w:r>
      <w:proofErr w:type="spellEnd"/>
      <w:r w:rsidRPr="009D6DE9">
        <w:rPr>
          <w:rFonts w:cs="Arial"/>
          <w:sz w:val="24"/>
          <w:szCs w:val="24"/>
          <w:lang w:val="en-US"/>
        </w:rPr>
        <w:t xml:space="preserve"> celebrates particularly successful applications achieved using the VITAPAN EXCELL denture tooth. In 2023, Dr. Iris Kraljevic, a dentist who specializes in reconstructive dentistry, and master dental technician Fernando </w:t>
      </w:r>
      <w:proofErr w:type="spellStart"/>
      <w:r w:rsidRPr="009D6DE9">
        <w:rPr>
          <w:rFonts w:cs="Arial"/>
          <w:sz w:val="24"/>
          <w:szCs w:val="24"/>
          <w:lang w:val="en-US"/>
        </w:rPr>
        <w:t>Pasamontes</w:t>
      </w:r>
      <w:proofErr w:type="spellEnd"/>
      <w:r w:rsidRPr="009D6DE9">
        <w:rPr>
          <w:rFonts w:cs="Arial"/>
          <w:sz w:val="24"/>
          <w:szCs w:val="24"/>
          <w:lang w:val="en-US"/>
        </w:rPr>
        <w:t xml:space="preserve"> impressed with a case from the group practice </w:t>
      </w:r>
      <w:proofErr w:type="spellStart"/>
      <w:r w:rsidRPr="009D6DE9">
        <w:rPr>
          <w:rFonts w:cs="Arial"/>
          <w:sz w:val="24"/>
          <w:szCs w:val="24"/>
          <w:lang w:val="en-US"/>
        </w:rPr>
        <w:t>Zahnmedizin</w:t>
      </w:r>
      <w:proofErr w:type="spellEnd"/>
      <w:r w:rsidRPr="009D6DE9">
        <w:rPr>
          <w:rFonts w:cs="Arial"/>
          <w:sz w:val="24"/>
          <w:szCs w:val="24"/>
          <w:lang w:val="en-US"/>
        </w:rPr>
        <w:t xml:space="preserve"> Zürich Nord in Zurich.</w:t>
      </w:r>
    </w:p>
    <w:p w14:paraId="5F01F2B7" w14:textId="4025FB0E" w:rsidR="002055F2" w:rsidRPr="009D6DE9" w:rsidRDefault="009959A3" w:rsidP="00913135">
      <w:pPr>
        <w:rPr>
          <w:rFonts w:cs="Arial"/>
          <w:b/>
          <w:bCs/>
          <w:color w:val="DC0064" w:themeColor="accent1"/>
          <w:lang w:val="en-US"/>
        </w:rPr>
      </w:pPr>
      <w:r w:rsidRPr="009D6DE9">
        <w:rPr>
          <w:rFonts w:cs="Arial"/>
          <w:b/>
          <w:bCs/>
          <w:color w:val="DC0064" w:themeColor="accent1"/>
          <w:lang w:val="en-US"/>
        </w:rPr>
        <w:t>Impressive in every respect</w:t>
      </w:r>
    </w:p>
    <w:p w14:paraId="6858EDD2" w14:textId="284C3675" w:rsidR="0007527F" w:rsidRPr="009D6DE9" w:rsidRDefault="009959A3" w:rsidP="007B2079">
      <w:pPr>
        <w:rPr>
          <w:rFonts w:cs="Arial"/>
          <w:lang w:val="en-US"/>
        </w:rPr>
      </w:pPr>
      <w:r w:rsidRPr="009D6DE9">
        <w:rPr>
          <w:rFonts w:cs="Arial"/>
          <w:lang w:val="en-US"/>
        </w:rPr>
        <w:t xml:space="preserve">Excellent function, natural esthetics, an incredibly natural appearance – that was why the jury chose this case for the award. A picture of the patient approximately 20 years ago with his natural teeth, was a particularly crucial image to demonstrate the challenging case. The new dentures from Dr. Kraljevic and Mr. </w:t>
      </w:r>
      <w:proofErr w:type="spellStart"/>
      <w:r w:rsidRPr="009D6DE9">
        <w:rPr>
          <w:rFonts w:cs="Arial"/>
          <w:lang w:val="en-US"/>
        </w:rPr>
        <w:t>Pasamontes</w:t>
      </w:r>
      <w:proofErr w:type="spellEnd"/>
      <w:r w:rsidRPr="009D6DE9">
        <w:rPr>
          <w:rFonts w:cs="Arial"/>
          <w:lang w:val="en-US"/>
        </w:rPr>
        <w:t xml:space="preserve"> were the perfect reproduction – a genuinely "PERFECT MATCH."</w:t>
      </w:r>
    </w:p>
    <w:p w14:paraId="6C0EC5E9" w14:textId="77777777" w:rsidR="00CB4C82" w:rsidRPr="009D6DE9" w:rsidRDefault="00CB4C82" w:rsidP="007B2079">
      <w:pPr>
        <w:rPr>
          <w:rFonts w:cs="Arial"/>
          <w:lang w:val="en-US"/>
        </w:rPr>
      </w:pPr>
    </w:p>
    <w:p w14:paraId="51892F18" w14:textId="0A3F6E90" w:rsidR="00CB4C82" w:rsidRPr="009D6DE9" w:rsidRDefault="00CB4C82" w:rsidP="007B2079">
      <w:pPr>
        <w:rPr>
          <w:rFonts w:cs="Arial"/>
          <w:lang w:val="en-US"/>
        </w:rPr>
      </w:pPr>
      <w:r w:rsidRPr="009D6DE9">
        <w:rPr>
          <w:rFonts w:cs="Arial"/>
          <w:lang w:val="en-US"/>
        </w:rPr>
        <w:t xml:space="preserve">"I like replicating nature," explains Dr. Kraljevic. "To do that, I always ask for an old photo of the patient before creating an anterior setup. VITAPAN EXCELL is particularly suited to achieving natural-looking results." A dentist who specializes in reconstructive dentistry, she has been with the group practice </w:t>
      </w:r>
      <w:proofErr w:type="spellStart"/>
      <w:r w:rsidRPr="009D6DE9">
        <w:rPr>
          <w:rFonts w:cs="Arial"/>
          <w:lang w:val="en-US"/>
        </w:rPr>
        <w:t>Zahnmedizin</w:t>
      </w:r>
      <w:proofErr w:type="spellEnd"/>
      <w:r w:rsidRPr="009D6DE9">
        <w:rPr>
          <w:rFonts w:cs="Arial"/>
          <w:lang w:val="en-US"/>
        </w:rPr>
        <w:t xml:space="preserve"> Zürich Nord in Zurich since 2019. In her role as a trainer, she also gives lectures at the Zurich Center for Preventive Dentistry (PZZ) and is a member of the board of the Swiss Society for Reconstructive Dentistry (SSRD).</w:t>
      </w:r>
    </w:p>
    <w:p w14:paraId="73CDBD52" w14:textId="77777777" w:rsidR="009D451D" w:rsidRPr="009D6DE9" w:rsidRDefault="009D451D" w:rsidP="007B2079">
      <w:pPr>
        <w:rPr>
          <w:rFonts w:cs="Arial"/>
          <w:lang w:val="en-US"/>
        </w:rPr>
      </w:pPr>
    </w:p>
    <w:p w14:paraId="03FF85BD" w14:textId="7D96F249" w:rsidR="00E27315" w:rsidRPr="00F702A0" w:rsidRDefault="00E27315" w:rsidP="00E27315">
      <w:pPr>
        <w:spacing w:line="360" w:lineRule="auto"/>
        <w:rPr>
          <w:rFonts w:cs="Arial"/>
          <w:b/>
          <w:bCs/>
          <w:color w:val="DC0064" w:themeColor="accent1"/>
          <w:lang w:val="en-US"/>
        </w:rPr>
      </w:pPr>
      <w:r w:rsidRPr="009D6DE9">
        <w:rPr>
          <w:rFonts w:cs="Arial"/>
          <w:b/>
          <w:bCs/>
          <w:color w:val="DC0064" w:themeColor="accent1"/>
          <w:lang w:val="en-US"/>
        </w:rPr>
        <w:t>VITAPAN EXCELL for the "PERFECT MATCH"</w:t>
      </w:r>
    </w:p>
    <w:p w14:paraId="732ECFEA" w14:textId="28006F67" w:rsidR="00EE529B" w:rsidRPr="009D6DE9" w:rsidRDefault="0074412B" w:rsidP="00EE529B">
      <w:pPr>
        <w:spacing w:after="120" w:line="360" w:lineRule="auto"/>
        <w:rPr>
          <w:rFonts w:cs="Arial"/>
          <w:lang w:val="en-US"/>
        </w:rPr>
      </w:pPr>
      <w:r w:rsidRPr="009D6DE9">
        <w:rPr>
          <w:rFonts w:cs="Arial"/>
          <w:lang w:val="en-US"/>
        </w:rPr>
        <w:t>The VITA EXCELLENCE AWARD honors outstanding work with the VITAPAN EXCELL anterior tooth set. Any posterior teeth may be used, however, VITAPAN LINGOFORM is a particularly good choice.</w:t>
      </w:r>
    </w:p>
    <w:p w14:paraId="254E8CB7" w14:textId="6C8F790C" w:rsidR="00AA75C8" w:rsidRPr="009D6DE9" w:rsidRDefault="000A1030" w:rsidP="00913135">
      <w:pPr>
        <w:rPr>
          <w:rFonts w:cs="Arial"/>
          <w:lang w:val="en-US"/>
        </w:rPr>
      </w:pPr>
      <w:r w:rsidRPr="009D6DE9">
        <w:rPr>
          <w:rFonts w:cs="Arial"/>
          <w:lang w:val="en-US"/>
        </w:rPr>
        <w:t xml:space="preserve">"VITAPAN EXCELL offers a great variety of denture tooth </w:t>
      </w:r>
      <w:proofErr w:type="spellStart"/>
      <w:r w:rsidRPr="009D6DE9">
        <w:rPr>
          <w:rFonts w:cs="Arial"/>
          <w:lang w:val="en-US"/>
        </w:rPr>
        <w:t>moulds</w:t>
      </w:r>
      <w:proofErr w:type="spellEnd"/>
      <w:r w:rsidRPr="009D6DE9">
        <w:rPr>
          <w:rFonts w:cs="Arial"/>
          <w:lang w:val="en-US"/>
        </w:rPr>
        <w:t xml:space="preserve">," says the master dental technician Fernando </w:t>
      </w:r>
      <w:proofErr w:type="spellStart"/>
      <w:r w:rsidRPr="009D6DE9">
        <w:rPr>
          <w:rFonts w:cs="Arial"/>
          <w:lang w:val="en-US"/>
        </w:rPr>
        <w:t>Pasamontes</w:t>
      </w:r>
      <w:proofErr w:type="spellEnd"/>
      <w:r w:rsidRPr="009D6DE9">
        <w:rPr>
          <w:rFonts w:cs="Arial"/>
          <w:lang w:val="en-US"/>
        </w:rPr>
        <w:t xml:space="preserve">. "In addition to VITA classical, they are also available with VITA SYSTEM 3D-MASTER and have a very natural appearance. VITAPAN LINGOFORM posterior teeth have a good basic shape that allows a variety of denture occlusal concepts to be achieved. And with the compatible VITA AKZENT LC stains, you can give the teeth an added lifelike appearance." Mr. </w:t>
      </w:r>
      <w:proofErr w:type="spellStart"/>
      <w:r w:rsidRPr="009D6DE9">
        <w:rPr>
          <w:rFonts w:cs="Arial"/>
          <w:lang w:val="en-US"/>
        </w:rPr>
        <w:t>Pasamontes</w:t>
      </w:r>
      <w:proofErr w:type="spellEnd"/>
      <w:r w:rsidRPr="009D6DE9">
        <w:rPr>
          <w:rFonts w:cs="Arial"/>
          <w:lang w:val="en-US"/>
        </w:rPr>
        <w:t xml:space="preserve"> has been working as a master dental technician for more than 30 </w:t>
      </w:r>
      <w:proofErr w:type="gramStart"/>
      <w:r w:rsidRPr="009D6DE9">
        <w:rPr>
          <w:rFonts w:cs="Arial"/>
          <w:lang w:val="en-US"/>
        </w:rPr>
        <w:t>years, and</w:t>
      </w:r>
      <w:proofErr w:type="gramEnd"/>
      <w:r w:rsidRPr="009D6DE9">
        <w:rPr>
          <w:rFonts w:cs="Arial"/>
          <w:lang w:val="en-US"/>
        </w:rPr>
        <w:t xml:space="preserve"> manages his own laboratory in the Swiss federal state of Zug.</w:t>
      </w:r>
    </w:p>
    <w:p w14:paraId="4CA14108" w14:textId="77777777" w:rsidR="006108DD" w:rsidRPr="009D6DE9" w:rsidRDefault="006108DD" w:rsidP="00EE529B">
      <w:pPr>
        <w:spacing w:line="360" w:lineRule="auto"/>
        <w:rPr>
          <w:rFonts w:cs="Arial"/>
          <w:b/>
          <w:bCs/>
          <w:color w:val="DC0064" w:themeColor="accent1"/>
          <w:lang w:val="en-US"/>
        </w:rPr>
      </w:pPr>
    </w:p>
    <w:p w14:paraId="13417FE4" w14:textId="3ADFFCD7" w:rsidR="00254D7A" w:rsidRPr="009D6DE9" w:rsidRDefault="00B649EE" w:rsidP="00254D7A">
      <w:pPr>
        <w:spacing w:line="360" w:lineRule="auto"/>
        <w:rPr>
          <w:rFonts w:cs="Arial"/>
          <w:b/>
          <w:bCs/>
          <w:color w:val="DC0064" w:themeColor="accent1"/>
          <w:lang w:val="en-US"/>
        </w:rPr>
      </w:pPr>
      <w:r w:rsidRPr="009D6DE9">
        <w:rPr>
          <w:rFonts w:cs="Arial"/>
          <w:b/>
          <w:bCs/>
          <w:color w:val="DC0064" w:themeColor="accent1"/>
          <w:lang w:val="en-US"/>
        </w:rPr>
        <w:t>VITA EXCELLENCE AWARD for excellent denture work</w:t>
      </w:r>
    </w:p>
    <w:p w14:paraId="6A464541" w14:textId="22FA299B" w:rsidR="00BB5E9C" w:rsidRPr="009D6DE9" w:rsidRDefault="00EE529B" w:rsidP="00DE5556">
      <w:pPr>
        <w:spacing w:after="120" w:line="360" w:lineRule="auto"/>
        <w:rPr>
          <w:rFonts w:cs="Arial"/>
          <w:lang w:val="en-US"/>
        </w:rPr>
      </w:pPr>
      <w:r w:rsidRPr="009D6DE9">
        <w:rPr>
          <w:rFonts w:cs="Arial"/>
          <w:lang w:val="en-US"/>
        </w:rPr>
        <w:t xml:space="preserve">The VITA EXCELLENCE AWARD was presented for the first time in 2023. A jury of four persons selected the winning case from numerous entries based on the following criteria: esthetics, function, </w:t>
      </w:r>
      <w:proofErr w:type="gramStart"/>
      <w:r w:rsidRPr="009D6DE9">
        <w:rPr>
          <w:rFonts w:cs="Arial"/>
          <w:lang w:val="en-US"/>
        </w:rPr>
        <w:t>documentation</w:t>
      </w:r>
      <w:proofErr w:type="gramEnd"/>
      <w:r w:rsidRPr="009D6DE9">
        <w:rPr>
          <w:rFonts w:cs="Arial"/>
          <w:lang w:val="en-US"/>
        </w:rPr>
        <w:t xml:space="preserve"> and preparation work. The winners were announced in mid-March at the International Dental Show (IDS) in </w:t>
      </w:r>
      <w:proofErr w:type="gramStart"/>
      <w:r w:rsidRPr="009D6DE9">
        <w:rPr>
          <w:rFonts w:cs="Arial"/>
          <w:lang w:val="en-US"/>
        </w:rPr>
        <w:t>Cologne, and</w:t>
      </w:r>
      <w:proofErr w:type="gramEnd"/>
      <w:r w:rsidRPr="009D6DE9">
        <w:rPr>
          <w:rFonts w:cs="Arial"/>
          <w:lang w:val="en-US"/>
        </w:rPr>
        <w:t xml:space="preserve"> had the opportunity to present their case to an international audience. </w:t>
      </w:r>
    </w:p>
    <w:p w14:paraId="3E5123E9" w14:textId="77777777" w:rsidR="00254D7A" w:rsidRPr="009D6DE9" w:rsidRDefault="00254D7A" w:rsidP="00517FC8">
      <w:pPr>
        <w:spacing w:line="360" w:lineRule="auto"/>
        <w:rPr>
          <w:rFonts w:cs="Arial"/>
          <w:b/>
          <w:bCs/>
          <w:color w:val="DC0064" w:themeColor="accent1"/>
          <w:lang w:val="en-US"/>
        </w:rPr>
      </w:pPr>
    </w:p>
    <w:p w14:paraId="2FA44B53" w14:textId="7F1D83AF" w:rsidR="00517FC8" w:rsidRPr="009D6DE9" w:rsidRDefault="00EE529B" w:rsidP="00517FC8">
      <w:pPr>
        <w:spacing w:line="360" w:lineRule="auto"/>
        <w:rPr>
          <w:rFonts w:cs="Arial"/>
          <w:b/>
          <w:bCs/>
          <w:color w:val="DC0064" w:themeColor="accent1"/>
          <w:lang w:val="en-US"/>
        </w:rPr>
      </w:pPr>
      <w:r w:rsidRPr="009D6DE9">
        <w:rPr>
          <w:rFonts w:cs="Arial"/>
          <w:b/>
          <w:bCs/>
          <w:color w:val="DC0064" w:themeColor="accent1"/>
          <w:lang w:val="en-US"/>
        </w:rPr>
        <w:t>Additional information</w:t>
      </w:r>
    </w:p>
    <w:p w14:paraId="77045937" w14:textId="0F5D6796" w:rsidR="0026733B" w:rsidRPr="009D6DE9" w:rsidRDefault="00B64C96" w:rsidP="00722887">
      <w:pPr>
        <w:spacing w:after="120" w:line="360" w:lineRule="auto"/>
        <w:rPr>
          <w:rFonts w:cs="Arial"/>
          <w:lang w:val="en-US"/>
        </w:rPr>
      </w:pPr>
      <w:r w:rsidRPr="009D6DE9">
        <w:rPr>
          <w:rFonts w:cs="Arial"/>
          <w:lang w:val="en-US"/>
        </w:rPr>
        <w:t>More on the VITAPAN EXCELL anterior tooth set: https://www.vita-zahnfabrik.com/VITAPAN_EXCELL</w:t>
      </w:r>
    </w:p>
    <w:p w14:paraId="3086F599" w14:textId="1DF69721" w:rsidR="00EE529B" w:rsidRPr="00740153" w:rsidRDefault="00B64C96" w:rsidP="00722887">
      <w:pPr>
        <w:spacing w:after="120" w:line="360" w:lineRule="auto"/>
        <w:rPr>
          <w:rStyle w:val="Hyperlink"/>
          <w:rFonts w:cs="Arial"/>
          <w:color w:val="auto"/>
          <w:u w:val="none"/>
          <w:lang w:val="en-US"/>
        </w:rPr>
      </w:pPr>
      <w:r w:rsidRPr="009D6DE9">
        <w:rPr>
          <w:rFonts w:cs="Arial"/>
          <w:lang w:val="en-US"/>
        </w:rPr>
        <w:t xml:space="preserve">More on the VITA EXCELLENCE AWARD: </w:t>
      </w:r>
      <w:hyperlink r:id="rId11" w:history="1">
        <w:r w:rsidRPr="009D6DE9">
          <w:rPr>
            <w:rStyle w:val="Hyperlink"/>
            <w:lang w:val="en-US"/>
          </w:rPr>
          <w:t>www.vita-excellence-award.com</w:t>
        </w:r>
      </w:hyperlink>
    </w:p>
    <w:p w14:paraId="7BB3FA7E" w14:textId="67327A5B" w:rsidR="00465331" w:rsidRPr="00E345F7" w:rsidRDefault="005E4224" w:rsidP="00426C65">
      <w:pPr>
        <w:pStyle w:val="Preline"/>
        <w:spacing w:after="0" w:line="240" w:lineRule="auto"/>
        <w:rPr>
          <w:rStyle w:val="Formatvorlage14"/>
          <w:rFonts w:cs="Arial"/>
          <w:b w:val="0"/>
          <w:bCs w:val="0"/>
          <w:color w:val="4D4D4D" w:themeColor="accent3"/>
          <w:szCs w:val="22"/>
        </w:rPr>
      </w:pPr>
      <w:r w:rsidRPr="00E345F7">
        <w:rPr>
          <w:rFonts w:cs="Arial"/>
          <w:b w:val="0"/>
          <w:bCs w:val="0"/>
          <w:noProof/>
          <w:color w:val="4D4D4D" w:themeColor="accent3"/>
          <w:sz w:val="22"/>
          <w:szCs w:val="22"/>
          <w:lang w:val="de-CH" w:eastAsia="de-CH"/>
        </w:rPr>
        <w:drawing>
          <wp:inline distT="0" distB="0" distL="0" distR="0" wp14:anchorId="168CE41B" wp14:editId="773E7025">
            <wp:extent cx="1985059" cy="1803402"/>
            <wp:effectExtent l="0" t="0" r="0" b="6350"/>
            <wp:docPr id="277736250" name="Grafik 277736250" descr="Ein Bild, das Person, stehend, posie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36250" name="Grafik 1" descr="Ein Bild, das Person, stehend, posieren enthält.&#10;&#10;Automatisch generierte Beschreibung"/>
                    <pic:cNvPicPr/>
                  </pic:nvPicPr>
                  <pic:blipFill>
                    <a:blip r:embed="rId12" cstate="email">
                      <a:extLst>
                        <a:ext uri="{28A0092B-C50C-407E-A947-70E740481C1C}">
                          <a14:useLocalDpi xmlns:a14="http://schemas.microsoft.com/office/drawing/2010/main"/>
                        </a:ext>
                      </a:extLst>
                    </a:blip>
                    <a:stretch>
                      <a:fillRect/>
                    </a:stretch>
                  </pic:blipFill>
                  <pic:spPr>
                    <a:xfrm>
                      <a:off x="0" y="0"/>
                      <a:ext cx="2012180" cy="1828041"/>
                    </a:xfrm>
                    <a:prstGeom prst="rect">
                      <a:avLst/>
                    </a:prstGeom>
                  </pic:spPr>
                </pic:pic>
              </a:graphicData>
            </a:graphic>
          </wp:inline>
        </w:drawing>
      </w:r>
    </w:p>
    <w:p w14:paraId="513AC6EC" w14:textId="0D5BA735" w:rsidR="0006259D" w:rsidRPr="009D6DE9" w:rsidRDefault="0006259D" w:rsidP="0006259D">
      <w:pPr>
        <w:pStyle w:val="Preline"/>
        <w:spacing w:after="0" w:line="240" w:lineRule="auto"/>
        <w:rPr>
          <w:rStyle w:val="Formatvorlage14"/>
          <w:rFonts w:cs="Arial"/>
          <w:b w:val="0"/>
          <w:bCs w:val="0"/>
          <w:color w:val="4D4D4D" w:themeColor="accent3"/>
          <w:sz w:val="14"/>
          <w:szCs w:val="14"/>
          <w:lang w:val="en-US"/>
        </w:rPr>
      </w:pPr>
      <w:r w:rsidRPr="009D6DE9">
        <w:rPr>
          <w:rStyle w:val="Formatvorlage14"/>
          <w:rFonts w:cs="Arial"/>
          <w:b w:val="0"/>
          <w:bCs w:val="0"/>
          <w:color w:val="4D4D4D" w:themeColor="accent3"/>
          <w:sz w:val="14"/>
          <w:szCs w:val="14"/>
          <w:lang w:val="en-US"/>
        </w:rPr>
        <w:t>Fig. 1 Dr. Emanuel Rauter (left) with Dr. Iris Kraljevic (right), winner of the VITA EXCELLENCE AWARD</w:t>
      </w:r>
    </w:p>
    <w:p w14:paraId="750FD2D7" w14:textId="77777777" w:rsidR="004C7D98" w:rsidRPr="009D6DE9" w:rsidRDefault="004C7D98" w:rsidP="0006259D">
      <w:pPr>
        <w:pStyle w:val="Preline"/>
        <w:spacing w:after="0" w:line="240" w:lineRule="auto"/>
        <w:rPr>
          <w:rStyle w:val="Formatvorlage14"/>
          <w:rFonts w:cs="Arial"/>
          <w:b w:val="0"/>
          <w:bCs w:val="0"/>
          <w:color w:val="4D4D4D" w:themeColor="accent3"/>
          <w:sz w:val="14"/>
          <w:szCs w:val="14"/>
          <w:lang w:val="en-US"/>
        </w:rPr>
      </w:pPr>
    </w:p>
    <w:p w14:paraId="7451F934" w14:textId="4786993B" w:rsidR="004C7D98" w:rsidRPr="00E345F7" w:rsidRDefault="008F5265" w:rsidP="0006259D">
      <w:pPr>
        <w:pStyle w:val="Preline"/>
        <w:spacing w:after="0" w:line="240" w:lineRule="auto"/>
        <w:rPr>
          <w:rStyle w:val="Formatvorlage14"/>
          <w:rFonts w:cs="Arial"/>
          <w:b w:val="0"/>
          <w:bCs w:val="0"/>
          <w:color w:val="4D4D4D" w:themeColor="accent3"/>
          <w:sz w:val="14"/>
          <w:szCs w:val="14"/>
        </w:rPr>
      </w:pPr>
      <w:r w:rsidRPr="00E345F7">
        <w:rPr>
          <w:noProof/>
          <w:sz w:val="22"/>
          <w:szCs w:val="22"/>
        </w:rPr>
        <mc:AlternateContent>
          <mc:Choice Requires="wps">
            <w:drawing>
              <wp:anchor distT="0" distB="0" distL="114300" distR="114300" simplePos="0" relativeHeight="251661313" behindDoc="0" locked="0" layoutInCell="1" allowOverlap="1" wp14:anchorId="69AA9B07" wp14:editId="4511EE1A">
                <wp:simplePos x="0" y="0"/>
                <wp:positionH relativeFrom="column">
                  <wp:posOffset>2754775</wp:posOffset>
                </wp:positionH>
                <wp:positionV relativeFrom="paragraph">
                  <wp:posOffset>618787</wp:posOffset>
                </wp:positionV>
                <wp:extent cx="722871" cy="115747"/>
                <wp:effectExtent l="0" t="0" r="20320" b="17780"/>
                <wp:wrapNone/>
                <wp:docPr id="1176402440" name="Rechteck 1"/>
                <wp:cNvGraphicFramePr/>
                <a:graphic xmlns:a="http://schemas.openxmlformats.org/drawingml/2006/main">
                  <a:graphicData uri="http://schemas.microsoft.com/office/word/2010/wordprocessingShape">
                    <wps:wsp>
                      <wps:cNvSpPr/>
                      <wps:spPr>
                        <a:xfrm>
                          <a:off x="0" y="0"/>
                          <a:ext cx="722871" cy="11574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8C31" id="Rechteck 1" o:spid="_x0000_s1026" style="position:absolute;margin-left:216.9pt;margin-top:48.7pt;width:56.9pt;height:9.1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" fillcolor="black [3200]" strokecolor="black [480]" strokeweight="1pt"/>
            </w:pict>
          </mc:Fallback>
        </mc:AlternateContent>
      </w:r>
      <w:r w:rsidRPr="00E345F7">
        <w:rPr>
          <w:noProof/>
          <w:sz w:val="22"/>
          <w:szCs w:val="22"/>
        </w:rPr>
        <mc:AlternateContent>
          <mc:Choice Requires="wps">
            <w:drawing>
              <wp:anchor distT="0" distB="0" distL="114300" distR="114300" simplePos="0" relativeHeight="251659265" behindDoc="0" locked="0" layoutInCell="1" allowOverlap="1" wp14:anchorId="6FD2188A" wp14:editId="18B0AD12">
                <wp:simplePos x="0" y="0"/>
                <wp:positionH relativeFrom="column">
                  <wp:posOffset>256540</wp:posOffset>
                </wp:positionH>
                <wp:positionV relativeFrom="paragraph">
                  <wp:posOffset>732589</wp:posOffset>
                </wp:positionV>
                <wp:extent cx="722871" cy="115747"/>
                <wp:effectExtent l="0" t="0" r="20320" b="17780"/>
                <wp:wrapNone/>
                <wp:docPr id="1491484560" name="Rechteck 1"/>
                <wp:cNvGraphicFramePr/>
                <a:graphic xmlns:a="http://schemas.openxmlformats.org/drawingml/2006/main">
                  <a:graphicData uri="http://schemas.microsoft.com/office/word/2010/wordprocessingShape">
                    <wps:wsp>
                      <wps:cNvSpPr/>
                      <wps:spPr>
                        <a:xfrm>
                          <a:off x="0" y="0"/>
                          <a:ext cx="722871" cy="115747"/>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A582F" id="Rechteck 1" o:spid="_x0000_s1026" style="position:absolute;margin-left:20.2pt;margin-top:57.7pt;width:56.9pt;height:9.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" fillcolor="black [3200]" strokecolor="black [480]" strokeweight="1pt"/>
            </w:pict>
          </mc:Fallback>
        </mc:AlternateContent>
      </w:r>
      <w:r w:rsidR="004C7D98" w:rsidRPr="00E345F7">
        <w:rPr>
          <w:noProof/>
          <w:sz w:val="22"/>
          <w:szCs w:val="22"/>
        </w:rPr>
        <w:drawing>
          <wp:inline distT="0" distB="0" distL="0" distR="0" wp14:anchorId="76324140" wp14:editId="6E8794C1">
            <wp:extent cx="1076365" cy="1747777"/>
            <wp:effectExtent l="0" t="0" r="0" b="5080"/>
            <wp:docPr id="490155136" name="Grafik 1" descr="Ein Bild, das Menschliches Gesicht, Lächeln, Vorderkopf,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55136" name="Grafik 1" descr="Ein Bild, das Menschliches Gesicht, Lächeln, Vorderkopf, Person enthält.&#10;&#10;Automatisch generierte Beschreibun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7740" t="2462" r="7586" b="4605"/>
                    <a:stretch/>
                  </pic:blipFill>
                  <pic:spPr bwMode="auto">
                    <a:xfrm>
                      <a:off x="0" y="0"/>
                      <a:ext cx="1078898" cy="1751891"/>
                    </a:xfrm>
                    <a:prstGeom prst="rect">
                      <a:avLst/>
                    </a:prstGeom>
                    <a:noFill/>
                    <a:ln>
                      <a:noFill/>
                    </a:ln>
                    <a:extLst>
                      <a:ext uri="{53640926-AAD7-44D8-BBD7-CCE9431645EC}">
                        <a14:shadowObscured xmlns:a14="http://schemas.microsoft.com/office/drawing/2010/main"/>
                      </a:ext>
                    </a:extLst>
                  </pic:spPr>
                </pic:pic>
              </a:graphicData>
            </a:graphic>
          </wp:inline>
        </w:drawing>
      </w:r>
      <w:r w:rsidR="004C7D98" w:rsidRPr="00E345F7">
        <w:rPr>
          <w:rStyle w:val="Formatvorlage14"/>
          <w:rFonts w:cs="Arial"/>
          <w:b w:val="0"/>
          <w:bCs w:val="0"/>
          <w:color w:val="4D4D4D" w:themeColor="accent3"/>
          <w:sz w:val="14"/>
          <w:szCs w:val="14"/>
        </w:rPr>
        <w:t xml:space="preserve"> </w:t>
      </w:r>
      <w:r w:rsidR="004C7D98"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00032D" w:rsidRPr="00E345F7">
        <w:rPr>
          <w:rStyle w:val="Formatvorlage14"/>
          <w:rFonts w:cs="Arial"/>
          <w:b w:val="0"/>
          <w:bCs w:val="0"/>
          <w:color w:val="4D4D4D" w:themeColor="accent3"/>
          <w:sz w:val="14"/>
          <w:szCs w:val="14"/>
        </w:rPr>
        <w:tab/>
      </w:r>
      <w:r w:rsidR="004C7D98" w:rsidRPr="00E345F7">
        <w:rPr>
          <w:rStyle w:val="Formatvorlage14"/>
          <w:rFonts w:cs="Arial"/>
          <w:b w:val="0"/>
          <w:bCs w:val="0"/>
          <w:color w:val="4D4D4D" w:themeColor="accent3"/>
          <w:sz w:val="14"/>
          <w:szCs w:val="14"/>
        </w:rPr>
        <w:tab/>
      </w:r>
      <w:r w:rsidR="004C7D98" w:rsidRPr="00E345F7">
        <w:rPr>
          <w:noProof/>
          <w:sz w:val="22"/>
          <w:szCs w:val="22"/>
        </w:rPr>
        <w:drawing>
          <wp:inline distT="0" distB="0" distL="0" distR="0" wp14:anchorId="52D7361B" wp14:editId="7ACBB789">
            <wp:extent cx="1215076" cy="1769673"/>
            <wp:effectExtent l="0" t="0" r="4445" b="2540"/>
            <wp:docPr id="1307691660" name="Grafik 2" descr="Ein Bild, das Menschliches Gesicht, Person, Lächel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91660" name="Grafik 2" descr="Ein Bild, das Menschliches Gesicht, Person, Lächeln, Mann enthält.&#10;&#10;Automatisch generierte Beschreibun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10986" t="4956"/>
                    <a:stretch/>
                  </pic:blipFill>
                  <pic:spPr bwMode="auto">
                    <a:xfrm>
                      <a:off x="0" y="0"/>
                      <a:ext cx="1229427" cy="1790575"/>
                    </a:xfrm>
                    <a:prstGeom prst="rect">
                      <a:avLst/>
                    </a:prstGeom>
                    <a:noFill/>
                    <a:ln>
                      <a:noFill/>
                    </a:ln>
                    <a:extLst>
                      <a:ext uri="{53640926-AAD7-44D8-BBD7-CCE9431645EC}">
                        <a14:shadowObscured xmlns:a14="http://schemas.microsoft.com/office/drawing/2010/main"/>
                      </a:ext>
                    </a:extLst>
                  </pic:spPr>
                </pic:pic>
              </a:graphicData>
            </a:graphic>
          </wp:inline>
        </w:drawing>
      </w:r>
    </w:p>
    <w:p w14:paraId="4B12E9C9" w14:textId="1F49F0F8" w:rsidR="004C7D98" w:rsidRPr="009D6DE9" w:rsidRDefault="004C7D98" w:rsidP="0000032D">
      <w:pPr>
        <w:pStyle w:val="Preline"/>
        <w:spacing w:after="0" w:line="240" w:lineRule="auto"/>
        <w:ind w:left="3842" w:hanging="3842"/>
        <w:rPr>
          <w:rStyle w:val="Formatvorlage14"/>
          <w:rFonts w:cs="Arial"/>
          <w:b w:val="0"/>
          <w:bCs w:val="0"/>
          <w:color w:val="4D4D4D" w:themeColor="accent3"/>
          <w:sz w:val="14"/>
          <w:szCs w:val="14"/>
          <w:lang w:val="en-US"/>
        </w:rPr>
      </w:pPr>
      <w:r w:rsidRPr="009D6DE9">
        <w:rPr>
          <w:rStyle w:val="Formatvorlage14"/>
          <w:rFonts w:cs="Arial"/>
          <w:b w:val="0"/>
          <w:bCs w:val="0"/>
          <w:color w:val="4D4D4D" w:themeColor="accent3"/>
          <w:sz w:val="14"/>
          <w:szCs w:val="14"/>
          <w:lang w:val="en-US"/>
        </w:rPr>
        <w:t>Fig. 2a Patient case, initial situation</w:t>
      </w:r>
      <w:r w:rsidRPr="009D6DE9">
        <w:rPr>
          <w:rStyle w:val="Formatvorlage14"/>
          <w:rFonts w:cs="Arial"/>
          <w:b w:val="0"/>
          <w:bCs w:val="0"/>
          <w:color w:val="4D4D4D" w:themeColor="accent3"/>
          <w:sz w:val="14"/>
          <w:szCs w:val="14"/>
          <w:lang w:val="en-US"/>
        </w:rPr>
        <w:tab/>
      </w:r>
      <w:r w:rsidRPr="009D6DE9">
        <w:rPr>
          <w:rStyle w:val="Formatvorlage14"/>
          <w:rFonts w:cs="Arial"/>
          <w:b w:val="0"/>
          <w:bCs w:val="0"/>
          <w:color w:val="4D4D4D" w:themeColor="accent3"/>
          <w:sz w:val="14"/>
          <w:szCs w:val="14"/>
          <w:lang w:val="en-US"/>
        </w:rPr>
        <w:tab/>
        <w:t>Fig. 2b Final outcome:</w:t>
      </w:r>
      <w:r w:rsidRPr="009D6DE9">
        <w:rPr>
          <w:sz w:val="22"/>
          <w:szCs w:val="22"/>
          <w:lang w:val="en-US"/>
        </w:rPr>
        <w:t xml:space="preserve"> </w:t>
      </w:r>
      <w:r w:rsidRPr="009D6DE9">
        <w:rPr>
          <w:rStyle w:val="Formatvorlage14"/>
          <w:rFonts w:cs="Arial"/>
          <w:b w:val="0"/>
          <w:bCs w:val="0"/>
          <w:color w:val="4D4D4D" w:themeColor="accent3"/>
          <w:sz w:val="14"/>
          <w:szCs w:val="14"/>
          <w:lang w:val="en-US"/>
        </w:rPr>
        <w:t>The final, full denture blended in harmoniously with the overall appearance.</w:t>
      </w:r>
    </w:p>
    <w:p w14:paraId="0F10B740" w14:textId="77777777" w:rsidR="002372FF" w:rsidRPr="009D6DE9" w:rsidRDefault="002372FF" w:rsidP="00426C65">
      <w:pPr>
        <w:pStyle w:val="Preline"/>
        <w:spacing w:after="0" w:line="240" w:lineRule="auto"/>
        <w:rPr>
          <w:rStyle w:val="Formatvorlage14"/>
          <w:rFonts w:cs="Arial"/>
          <w:b w:val="0"/>
          <w:bCs w:val="0"/>
          <w:color w:val="4D4D4D" w:themeColor="accent3"/>
          <w:sz w:val="28"/>
          <w:lang w:val="en-US"/>
        </w:rPr>
      </w:pPr>
    </w:p>
    <w:p w14:paraId="7BC00B73" w14:textId="77777777" w:rsidR="00A073D4" w:rsidRDefault="00A073D4" w:rsidP="00426C65">
      <w:pPr>
        <w:pStyle w:val="Preline"/>
        <w:spacing w:after="0" w:line="240" w:lineRule="auto"/>
        <w:rPr>
          <w:rStyle w:val="Formatvorlage14"/>
          <w:rFonts w:cs="Arial"/>
          <w:b w:val="0"/>
          <w:bCs w:val="0"/>
          <w:color w:val="4D4D4D" w:themeColor="accent3"/>
          <w:sz w:val="28"/>
          <w:lang w:val="en-US"/>
        </w:rPr>
      </w:pPr>
    </w:p>
    <w:p w14:paraId="7CEDE1F4" w14:textId="77777777" w:rsidR="009D6DE9" w:rsidRDefault="009D6DE9" w:rsidP="00426C65">
      <w:pPr>
        <w:pStyle w:val="Preline"/>
        <w:spacing w:after="0" w:line="240" w:lineRule="auto"/>
        <w:rPr>
          <w:rStyle w:val="Formatvorlage14"/>
          <w:rFonts w:cs="Arial"/>
          <w:b w:val="0"/>
          <w:bCs w:val="0"/>
          <w:color w:val="4D4D4D" w:themeColor="accent3"/>
          <w:sz w:val="28"/>
          <w:lang w:val="en-US"/>
        </w:rPr>
      </w:pPr>
    </w:p>
    <w:p w14:paraId="6A0724F2" w14:textId="77777777" w:rsidR="009D6DE9" w:rsidRDefault="009D6DE9" w:rsidP="00426C65">
      <w:pPr>
        <w:pStyle w:val="Preline"/>
        <w:spacing w:after="0" w:line="240" w:lineRule="auto"/>
        <w:rPr>
          <w:rStyle w:val="Formatvorlage14"/>
          <w:rFonts w:cs="Arial"/>
          <w:b w:val="0"/>
          <w:bCs w:val="0"/>
          <w:color w:val="4D4D4D" w:themeColor="accent3"/>
          <w:sz w:val="28"/>
          <w:lang w:val="en-US"/>
        </w:rPr>
      </w:pPr>
    </w:p>
    <w:p w14:paraId="27FA253A" w14:textId="77777777" w:rsidR="009D6DE9" w:rsidRDefault="009D6DE9" w:rsidP="00426C65">
      <w:pPr>
        <w:pStyle w:val="Preline"/>
        <w:spacing w:after="0" w:line="240" w:lineRule="auto"/>
        <w:rPr>
          <w:rStyle w:val="Formatvorlage14"/>
          <w:rFonts w:cs="Arial"/>
          <w:b w:val="0"/>
          <w:bCs w:val="0"/>
          <w:color w:val="4D4D4D" w:themeColor="accent3"/>
          <w:sz w:val="28"/>
          <w:lang w:val="en-US"/>
        </w:rPr>
      </w:pPr>
    </w:p>
    <w:p w14:paraId="4C967517" w14:textId="77777777" w:rsidR="009D6DE9" w:rsidRPr="009D6DE9" w:rsidRDefault="009D6DE9" w:rsidP="00426C65">
      <w:pPr>
        <w:pStyle w:val="Preline"/>
        <w:spacing w:after="0" w:line="240" w:lineRule="auto"/>
        <w:rPr>
          <w:rStyle w:val="Formatvorlage14"/>
          <w:rFonts w:cs="Arial"/>
          <w:b w:val="0"/>
          <w:bCs w:val="0"/>
          <w:color w:val="4D4D4D" w:themeColor="accent3"/>
          <w:sz w:val="28"/>
          <w:lang w:val="en-US"/>
        </w:rPr>
      </w:pPr>
    </w:p>
    <w:p w14:paraId="2A16FCA3" w14:textId="418E8DD2" w:rsidR="00602BBF" w:rsidRPr="009D6DE9" w:rsidRDefault="00BC346F" w:rsidP="00604131">
      <w:pPr>
        <w:rPr>
          <w:rFonts w:cs="Arial"/>
          <w:lang w:val="en-US"/>
        </w:rPr>
      </w:pPr>
      <w:r w:rsidRPr="00C60FD7">
        <w:rPr>
          <w:rFonts w:cs="Arial"/>
          <w:noProof/>
          <w:lang w:val="de-CH" w:eastAsia="de-CH"/>
        </w:rPr>
        <mc:AlternateContent>
          <mc:Choice Requires="wps">
            <w:drawing>
              <wp:anchor distT="0" distB="0" distL="114300" distR="114300" simplePos="0" relativeHeight="251658240" behindDoc="0" locked="0" layoutInCell="1" allowOverlap="1" wp14:anchorId="19C196A5" wp14:editId="6221061F">
                <wp:simplePos x="0" y="0"/>
                <wp:positionH relativeFrom="margin">
                  <wp:align>left</wp:align>
                </wp:positionH>
                <wp:positionV relativeFrom="paragraph">
                  <wp:posOffset>84455</wp:posOffset>
                </wp:positionV>
                <wp:extent cx="5822950" cy="2087880"/>
                <wp:effectExtent l="0" t="0" r="25400" b="26670"/>
                <wp:wrapNone/>
                <wp:docPr id="66" name="Textfeld 66"/>
                <wp:cNvGraphicFramePr/>
                <a:graphic xmlns:a="http://schemas.openxmlformats.org/drawingml/2006/main">
                  <a:graphicData uri="http://schemas.microsoft.com/office/word/2010/wordprocessingShape">
                    <wps:wsp>
                      <wps:cNvSpPr txBox="1"/>
                      <wps:spPr>
                        <a:xfrm>
                          <a:off x="0" y="0"/>
                          <a:ext cx="5822950" cy="2087880"/>
                        </a:xfrm>
                        <a:prstGeom prst="rect">
                          <a:avLst/>
                        </a:prstGeom>
                        <a:solidFill>
                          <a:schemeClr val="lt1"/>
                        </a:solidFill>
                        <a:ln w="6350">
                          <a:solidFill>
                            <a:schemeClr val="bg1">
                              <a:lumMod val="65000"/>
                            </a:schemeClr>
                          </a:solidFill>
                        </a:ln>
                        <a:effectLst/>
                      </wps:spPr>
                      <wps:txbx>
                        <w:txbxContent>
                          <w:p w14:paraId="5C5A63E9" w14:textId="77777777" w:rsidR="00BC346F" w:rsidRPr="003E214F"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rPr>
                            </w:pPr>
                            <w:r>
                              <w:rPr>
                                <w:rFonts w:asciiTheme="minorHAnsi" w:hAnsiTheme="minorHAnsi" w:cs="Calibri (Textkörper)"/>
                                <w:b/>
                                <w:bCs/>
                                <w:color w:val="DC0063"/>
                                <w:spacing w:val="-2"/>
                                <w:sz w:val="18"/>
                                <w:szCs w:val="18"/>
                              </w:rPr>
                              <w:t>VITA Zahnfabrik H. Rauter GmbH &amp; Co. KG</w:t>
                            </w:r>
                          </w:p>
                          <w:p w14:paraId="3C562144" w14:textId="77777777" w:rsidR="00C60FD7" w:rsidRPr="009D6DE9"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Pr>
                                <w:rFonts w:cs="Arial"/>
                                <w:color w:val="3A3938"/>
                                <w:spacing w:val="-2"/>
                                <w:sz w:val="16"/>
                                <w:szCs w:val="16"/>
                              </w:rPr>
                              <w:t xml:space="preserve">VITA Zahnfabrik H. Rauter GmbH &amp; Co. </w:t>
                            </w:r>
                            <w:r w:rsidRPr="009D6DE9">
                              <w:rPr>
                                <w:rFonts w:cs="Arial"/>
                                <w:color w:val="3A3938"/>
                                <w:spacing w:val="-2"/>
                                <w:sz w:val="16"/>
                                <w:szCs w:val="16"/>
                                <w:lang w:val="en-US"/>
                              </w:rPr>
                              <w:t xml:space="preserve">KG is a fourth-generation family business in the dental industry based in Bad Säckingen, in southern Germany. For almost 100 years, VITA has been developing, </w:t>
                            </w:r>
                            <w:proofErr w:type="gramStart"/>
                            <w:r w:rsidRPr="009D6DE9">
                              <w:rPr>
                                <w:rFonts w:cs="Arial"/>
                                <w:color w:val="3A3938"/>
                                <w:spacing w:val="-2"/>
                                <w:sz w:val="16"/>
                                <w:szCs w:val="16"/>
                                <w:lang w:val="en-US"/>
                              </w:rPr>
                              <w:t>producing</w:t>
                            </w:r>
                            <w:proofErr w:type="gramEnd"/>
                            <w:r w:rsidRPr="009D6DE9">
                              <w:rPr>
                                <w:rFonts w:cs="Arial"/>
                                <w:color w:val="3A3938"/>
                                <w:spacing w:val="-2"/>
                                <w:sz w:val="16"/>
                                <w:szCs w:val="16"/>
                                <w:lang w:val="en-US"/>
                              </w:rPr>
                              <w:t xml:space="preserve"> and distributing innovative, high-quality products and restoration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9D6DE9"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9D6DE9">
                              <w:rPr>
                                <w:rFonts w:cs="Arial"/>
                                <w:color w:val="3A3938"/>
                                <w:spacing w:val="-2"/>
                                <w:sz w:val="16"/>
                                <w:szCs w:val="16"/>
                                <w:lang w:val="en-US"/>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77777777" w:rsidR="00C60FD7" w:rsidRPr="009D6DE9"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9D6DE9">
                              <w:rPr>
                                <w:rFonts w:cs="Arial"/>
                                <w:color w:val="3A3938"/>
                                <w:spacing w:val="-2"/>
                                <w:sz w:val="16"/>
                                <w:szCs w:val="16"/>
                                <w:lang w:val="en-US"/>
                              </w:rPr>
                              <w:t>This "perfect match" can be experienced in the lab and practice, from precise tooth shade determination to the finished</w:t>
                            </w:r>
                            <w:r w:rsidRPr="009D6DE9">
                              <w:rPr>
                                <w:rFonts w:cs="Arial"/>
                                <w:color w:val="3A3938"/>
                                <w:spacing w:val="-2"/>
                                <w:lang w:val="en-US"/>
                              </w:rPr>
                              <w:t xml:space="preserve"> </w:t>
                            </w:r>
                            <w:r w:rsidRPr="009D6DE9">
                              <w:rPr>
                                <w:rFonts w:cs="Arial"/>
                                <w:color w:val="3A3938"/>
                                <w:spacing w:val="-2"/>
                                <w:sz w:val="16"/>
                                <w:szCs w:val="16"/>
                                <w:lang w:val="en-US"/>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9D6DE9"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lang w:val="en-US"/>
                              </w:rPr>
                            </w:pP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196A5" id="Textfeld 66" o:spid="_x0000_s1027" type="#_x0000_t202" style="position:absolute;margin-left:0;margin-top:6.65pt;width:458.5pt;height:164.4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" fillcolor="white [3201]" strokecolor="#a5a5a5 [2092]" strokeweight=".5pt">
                <v:textbox inset="2.5mm,2.5mm,2.5mm,2.5mm">
                  <w:txbxContent>
                    <w:p w14:paraId="5C5A63E9" w14:textId="77777777" w:rsidR="00BC346F" w:rsidRPr="003E214F"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rPr>
                      </w:pPr>
                      <w:r>
                        <w:rPr>
                          <w:rFonts w:asciiTheme="minorHAnsi" w:hAnsiTheme="minorHAnsi" w:cs="Calibri (Textkörper)"/>
                          <w:b/>
                          <w:bCs/>
                          <w:color w:val="DC0063"/>
                          <w:spacing w:val="-2"/>
                          <w:sz w:val="18"/>
                          <w:szCs w:val="18"/>
                        </w:rPr>
                        <w:t>VITA Zahnfabrik H. Rauter GmbH &amp; Co. KG</w:t>
                      </w:r>
                    </w:p>
                    <w:p w14:paraId="3C562144" w14:textId="77777777" w:rsidR="00C60FD7" w:rsidRPr="009D6DE9"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Pr>
                          <w:rFonts w:cs="Arial"/>
                          <w:color w:val="3A3938"/>
                          <w:spacing w:val="-2"/>
                          <w:sz w:val="16"/>
                          <w:szCs w:val="16"/>
                        </w:rPr>
                        <w:t xml:space="preserve">VITA Zahnfabrik H. Rauter GmbH &amp; Co. </w:t>
                      </w:r>
                      <w:r w:rsidRPr="009D6DE9">
                        <w:rPr>
                          <w:rFonts w:cs="Arial"/>
                          <w:color w:val="3A3938"/>
                          <w:spacing w:val="-2"/>
                          <w:sz w:val="16"/>
                          <w:szCs w:val="16"/>
                          <w:lang w:val="en-US"/>
                        </w:rPr>
                        <w:t xml:space="preserve">KG is a fourth-generation family business in the dental industry based in Bad Säckingen, in southern Germany. For almost 100 years, VITA has been developing, </w:t>
                      </w:r>
                      <w:proofErr w:type="gramStart"/>
                      <w:r w:rsidRPr="009D6DE9">
                        <w:rPr>
                          <w:rFonts w:cs="Arial"/>
                          <w:color w:val="3A3938"/>
                          <w:spacing w:val="-2"/>
                          <w:sz w:val="16"/>
                          <w:szCs w:val="16"/>
                          <w:lang w:val="en-US"/>
                        </w:rPr>
                        <w:t>producing</w:t>
                      </w:r>
                      <w:proofErr w:type="gramEnd"/>
                      <w:r w:rsidRPr="009D6DE9">
                        <w:rPr>
                          <w:rFonts w:cs="Arial"/>
                          <w:color w:val="3A3938"/>
                          <w:spacing w:val="-2"/>
                          <w:sz w:val="16"/>
                          <w:szCs w:val="16"/>
                          <w:lang w:val="en-US"/>
                        </w:rPr>
                        <w:t xml:space="preserve"> and distributing innovative, high-quality products and restoration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9D6DE9"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9D6DE9">
                        <w:rPr>
                          <w:rFonts w:cs="Arial"/>
                          <w:color w:val="3A3938"/>
                          <w:spacing w:val="-2"/>
                          <w:sz w:val="16"/>
                          <w:szCs w:val="16"/>
                          <w:lang w:val="en-US"/>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77777777" w:rsidR="00C60FD7" w:rsidRPr="009D6DE9"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lang w:val="en-US"/>
                        </w:rPr>
                      </w:pPr>
                      <w:r w:rsidRPr="009D6DE9">
                        <w:rPr>
                          <w:rFonts w:cs="Arial"/>
                          <w:color w:val="3A3938"/>
                          <w:spacing w:val="-2"/>
                          <w:sz w:val="16"/>
                          <w:szCs w:val="16"/>
                          <w:lang w:val="en-US"/>
                        </w:rPr>
                        <w:t>This "perfect match" can be experienced in the lab and practice, from precise tooth shade determination to the finished</w:t>
                      </w:r>
                      <w:r w:rsidRPr="009D6DE9">
                        <w:rPr>
                          <w:rFonts w:cs="Arial"/>
                          <w:color w:val="3A3938"/>
                          <w:spacing w:val="-2"/>
                          <w:lang w:val="en-US"/>
                        </w:rPr>
                        <w:t xml:space="preserve"> </w:t>
                      </w:r>
                      <w:r w:rsidRPr="009D6DE9">
                        <w:rPr>
                          <w:rFonts w:cs="Arial"/>
                          <w:color w:val="3A3938"/>
                          <w:spacing w:val="-2"/>
                          <w:sz w:val="16"/>
                          <w:szCs w:val="16"/>
                          <w:lang w:val="en-US"/>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9D6DE9"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lang w:val="en-US"/>
                        </w:rPr>
                      </w:pPr>
                    </w:p>
                  </w:txbxContent>
                </v:textbox>
                <w10:wrap anchorx="margin"/>
              </v:shape>
            </w:pict>
          </mc:Fallback>
        </mc:AlternateContent>
      </w:r>
    </w:p>
    <w:p w14:paraId="10CF0C0D" w14:textId="63334943" w:rsidR="00602BBF" w:rsidRPr="009D6DE9" w:rsidRDefault="00602BBF" w:rsidP="00604131">
      <w:pPr>
        <w:rPr>
          <w:rFonts w:cs="Arial"/>
          <w:lang w:val="en-US"/>
        </w:rPr>
      </w:pPr>
    </w:p>
    <w:p w14:paraId="20FDF31A" w14:textId="41FDB41E" w:rsidR="00602BBF" w:rsidRPr="009D6DE9" w:rsidRDefault="00602BBF" w:rsidP="00604131">
      <w:pPr>
        <w:rPr>
          <w:rFonts w:cs="Arial"/>
          <w:lang w:val="en-US"/>
        </w:rPr>
      </w:pPr>
    </w:p>
    <w:p w14:paraId="04841C92" w14:textId="5FD1EFB6" w:rsidR="00602BBF" w:rsidRPr="009D6DE9" w:rsidRDefault="00602BBF" w:rsidP="00604131">
      <w:pPr>
        <w:rPr>
          <w:rFonts w:cs="Arial"/>
          <w:lang w:val="en-US"/>
        </w:rPr>
      </w:pPr>
    </w:p>
    <w:p w14:paraId="0E7097C3" w14:textId="2627384D" w:rsidR="00602BBF" w:rsidRPr="009D6DE9" w:rsidRDefault="00602BBF" w:rsidP="00604131">
      <w:pPr>
        <w:rPr>
          <w:rFonts w:cs="Arial"/>
          <w:lang w:val="en-US"/>
        </w:rPr>
      </w:pPr>
    </w:p>
    <w:p w14:paraId="49A7A2B6" w14:textId="745B7EE5" w:rsidR="00602BBF" w:rsidRPr="009D6DE9" w:rsidRDefault="00602BBF" w:rsidP="00604131">
      <w:pPr>
        <w:rPr>
          <w:rFonts w:cs="Arial"/>
          <w:lang w:val="en-US"/>
        </w:rPr>
      </w:pPr>
    </w:p>
    <w:p w14:paraId="752006E8" w14:textId="594E49C4" w:rsidR="00602BBF" w:rsidRPr="009D6DE9" w:rsidRDefault="00602BBF" w:rsidP="00604131">
      <w:pPr>
        <w:rPr>
          <w:rFonts w:cs="Arial"/>
          <w:lang w:val="en-US"/>
        </w:rPr>
      </w:pPr>
    </w:p>
    <w:p w14:paraId="26275C2D" w14:textId="4F07F5BA" w:rsidR="00602BBF" w:rsidRPr="009D6DE9" w:rsidRDefault="00602BBF" w:rsidP="00604131">
      <w:pPr>
        <w:rPr>
          <w:rFonts w:cs="Arial"/>
          <w:lang w:val="en-US"/>
        </w:rPr>
      </w:pPr>
    </w:p>
    <w:p w14:paraId="3785F162" w14:textId="288A18B1" w:rsidR="00C60FD7" w:rsidRPr="009D6DE9" w:rsidRDefault="00C60FD7" w:rsidP="00604131">
      <w:pPr>
        <w:rPr>
          <w:rFonts w:cs="Arial"/>
          <w:lang w:val="en-US"/>
        </w:rPr>
      </w:pPr>
    </w:p>
    <w:sectPr w:rsidR="00C60FD7" w:rsidRPr="009D6DE9" w:rsidSect="00CE4AD6">
      <w:headerReference w:type="default" r:id="rId15"/>
      <w:footerReference w:type="default" r:id="rId16"/>
      <w:headerReference w:type="first" r:id="rId17"/>
      <w:footerReference w:type="first" r:id="rId18"/>
      <w:endnotePr>
        <w:numFmt w:val="decimal"/>
      </w:endnotePr>
      <w:type w:val="continuous"/>
      <w:pgSz w:w="11906" w:h="16838" w:code="9"/>
      <w:pgMar w:top="2552" w:right="1134" w:bottom="2406" w:left="1418" w:header="0" w:footer="1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5FB12" w14:textId="77777777" w:rsidR="00600CC6" w:rsidRDefault="00600CC6" w:rsidP="00604131">
      <w:r>
        <w:separator/>
      </w:r>
    </w:p>
    <w:p w14:paraId="6AAD9B15" w14:textId="77777777" w:rsidR="00600CC6" w:rsidRDefault="00600CC6" w:rsidP="00604131"/>
  </w:endnote>
  <w:endnote w:type="continuationSeparator" w:id="0">
    <w:p w14:paraId="65660228" w14:textId="77777777" w:rsidR="00600CC6" w:rsidRDefault="00600CC6" w:rsidP="00604131">
      <w:r>
        <w:continuationSeparator/>
      </w:r>
    </w:p>
    <w:p w14:paraId="156DA51B" w14:textId="77777777" w:rsidR="00600CC6" w:rsidRDefault="00600CC6" w:rsidP="00604131"/>
  </w:endnote>
  <w:endnote w:type="continuationNotice" w:id="1">
    <w:p w14:paraId="4E910521" w14:textId="77777777" w:rsidR="00600CC6" w:rsidRDefault="00600C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LastResort">
    <w:charset w:val="4D"/>
    <w:family w:val="auto"/>
    <w:pitch w:val="default"/>
    <w:sig w:usb0="00000003" w:usb1="00000000" w:usb2="00000000" w:usb3="00000000" w:csb0="00000001" w:csb1="00000000"/>
  </w:font>
  <w:font w:name="Calibri (Textkörper)">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F608" w14:textId="73A6A69A" w:rsidR="00017E54" w:rsidRDefault="00ED7C57" w:rsidP="00AD0C5D">
    <w:pPr>
      <w:pStyle w:val="Fuzeile"/>
    </w:pPr>
    <w:r>
      <w:rPr>
        <w:rFonts w:asciiTheme="minorHAnsi" w:hAnsiTheme="minorHAnsi"/>
        <w:noProof/>
        <w:lang w:val="de-CH" w:eastAsia="de-CH"/>
      </w:rPr>
      <mc:AlternateContent>
        <mc:Choice Requires="wpg">
          <w:drawing>
            <wp:anchor distT="0" distB="0" distL="114300" distR="114300" simplePos="0" relativeHeight="251658255" behindDoc="0" locked="0" layoutInCell="1" allowOverlap="1" wp14:anchorId="1191126E" wp14:editId="0E2AE0CA">
              <wp:simplePos x="0" y="0"/>
              <wp:positionH relativeFrom="column">
                <wp:posOffset>-995040</wp:posOffset>
              </wp:positionH>
              <wp:positionV relativeFrom="paragraph">
                <wp:posOffset>53371</wp:posOffset>
              </wp:positionV>
              <wp:extent cx="7655561" cy="1156970"/>
              <wp:effectExtent l="0" t="0" r="0" b="11430"/>
              <wp:wrapNone/>
              <wp:docPr id="17" name="Gruppieren 17"/>
              <wp:cNvGraphicFramePr/>
              <a:graphic xmlns:a="http://schemas.openxmlformats.org/drawingml/2006/main">
                <a:graphicData uri="http://schemas.microsoft.com/office/word/2010/wordprocessingGroup">
                  <wpg:wgp>
                    <wpg:cNvGrpSpPr/>
                    <wpg:grpSpPr>
                      <a:xfrm>
                        <a:off x="0" y="0"/>
                        <a:ext cx="7655561" cy="1156970"/>
                        <a:chOff x="-80645" y="34334"/>
                        <a:chExt cx="7655998" cy="1157418"/>
                      </a:xfrm>
                    </wpg:grpSpPr>
                    <wps:wsp>
                      <wps:cNvPr id="18" name="Rechteck 18"/>
                      <wps:cNvSpPr/>
                      <wps:spPr>
                        <a:xfrm>
                          <a:off x="1" y="114344"/>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41"/>
                        <pic:cNvPicPr>
                          <a:picLocks noChangeAspect="1"/>
                        </pic:cNvPicPr>
                      </pic:nvPicPr>
                      <pic:blipFill>
                        <a:blip r:embed="rId1"/>
                        <a:stretch>
                          <a:fillRect/>
                        </a:stretch>
                      </pic:blipFill>
                      <pic:spPr>
                        <a:xfrm>
                          <a:off x="-80645" y="34334"/>
                          <a:ext cx="812800" cy="1154430"/>
                        </a:xfrm>
                        <a:prstGeom prst="rect">
                          <a:avLst/>
                        </a:prstGeom>
                      </pic:spPr>
                    </pic:pic>
                    <wpg:grpSp>
                      <wpg:cNvPr id="20" name="Gruppieren 33"/>
                      <wpg:cNvGrpSpPr/>
                      <wpg:grpSpPr>
                        <a:xfrm>
                          <a:off x="914401" y="267379"/>
                          <a:ext cx="6172004" cy="914241"/>
                          <a:chOff x="-80647" y="-4904"/>
                          <a:chExt cx="6172200" cy="914400"/>
                        </a:xfrm>
                      </wpg:grpSpPr>
                      <wps:wsp>
                        <wps:cNvPr id="21" name="Textfeld 21"/>
                        <wps:cNvSpPr txBox="1"/>
                        <wps:spPr>
                          <a:xfrm>
                            <a:off x="-80647" y="-4904"/>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8EFED" w14:textId="6814E739" w:rsidR="00ED7C57" w:rsidRPr="00664837" w:rsidRDefault="00ED7C57" w:rsidP="00ED7C57">
                              <w:pPr>
                                <w:snapToGrid w:val="0"/>
                                <w:spacing w:line="240" w:lineRule="auto"/>
                                <w:rPr>
                                  <w:rFonts w:cs="Arial"/>
                                  <w:color w:val="FFFFFF" w:themeColor="background1"/>
                                  <w:sz w:val="18"/>
                                  <w:szCs w:val="18"/>
                                </w:rPr>
                              </w:pPr>
                              <w:proofErr w:type="gramStart"/>
                              <w:r>
                                <w:rPr>
                                  <w:rFonts w:cs="Arial"/>
                                  <w:color w:val="FFFFFF" w:themeColor="background1"/>
                                  <w:sz w:val="18"/>
                                  <w:szCs w:val="18"/>
                                </w:rPr>
                                <w:t>VITA Zahnfabrik</w:t>
                              </w:r>
                              <w:proofErr w:type="gramEnd"/>
                              <w:r>
                                <w:rPr>
                                  <w:rFonts w:cs="Arial"/>
                                  <w:color w:val="FFFFFF" w:themeColor="background1"/>
                                  <w:sz w:val="18"/>
                                  <w:szCs w:val="18"/>
                                </w:rPr>
                                <w:t xml:space="preserve"> </w:t>
                              </w:r>
                            </w:p>
                            <w:p w14:paraId="6C691E6D" w14:textId="77777777" w:rsidR="00ED7C57" w:rsidRPr="007511B4"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17C138CE" w14:textId="77777777" w:rsidR="00ED7C57" w:rsidRPr="007511B4" w:rsidRDefault="00ED7C57" w:rsidP="00ED7C57">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Spitalgasse 3</w:t>
                              </w:r>
                            </w:p>
                            <w:p w14:paraId="6AACFE64" w14:textId="77777777" w:rsidR="00ED7C57" w:rsidRPr="00664837" w:rsidRDefault="00ED7C57" w:rsidP="00ED7C57">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D-79713 Bad Säckingen</w:t>
                              </w:r>
                            </w:p>
                            <w:p w14:paraId="09A82E14" w14:textId="77777777" w:rsidR="00ED7C57" w:rsidRPr="00664837" w:rsidRDefault="00ED7C57" w:rsidP="00ED7C57">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22"/>
                        <wps:cNvSpPr txBox="1"/>
                        <wps:spPr>
                          <a:xfrm>
                            <a:off x="3056253" y="-4904"/>
                            <a:ext cx="3035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432DA9" w14:textId="77777777" w:rsidR="007954AE" w:rsidRPr="009D6DE9" w:rsidRDefault="007954AE" w:rsidP="007954AE">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For questions, please contact:</w:t>
                              </w:r>
                            </w:p>
                            <w:p w14:paraId="755D2F25" w14:textId="77777777" w:rsidR="001908C1" w:rsidRPr="009D6DE9" w:rsidRDefault="001908C1" w:rsidP="001908C1">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Elena Schulz</w:t>
                              </w:r>
                            </w:p>
                            <w:p w14:paraId="12E68DA3"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 xml:space="preserve">Public Relations </w:t>
                              </w:r>
                            </w:p>
                            <w:p w14:paraId="31D46EF9" w14:textId="77777777" w:rsidR="001908C1" w:rsidRDefault="001908C1" w:rsidP="001908C1">
                              <w:pPr>
                                <w:snapToGrid w:val="0"/>
                                <w:spacing w:line="240" w:lineRule="auto"/>
                                <w:rPr>
                                  <w:rFonts w:cs="Arial"/>
                                  <w:color w:val="FFFFFF" w:themeColor="background1"/>
                                  <w:sz w:val="18"/>
                                  <w:szCs w:val="18"/>
                                </w:rPr>
                              </w:pPr>
                              <w:proofErr w:type="spellStart"/>
                              <w:r>
                                <w:rPr>
                                  <w:rFonts w:cs="Arial"/>
                                  <w:color w:val="FFFFFF" w:themeColor="background1"/>
                                  <w:sz w:val="18"/>
                                  <w:szCs w:val="18"/>
                                </w:rPr>
                                <w:t>Telephone</w:t>
                              </w:r>
                              <w:proofErr w:type="spellEnd"/>
                              <w:r>
                                <w:rPr>
                                  <w:rFonts w:cs="Arial"/>
                                  <w:color w:val="FFFFFF" w:themeColor="background1"/>
                                  <w:sz w:val="18"/>
                                  <w:szCs w:val="18"/>
                                </w:rPr>
                                <w:t xml:space="preserve"> +49 7761 562-516</w:t>
                              </w:r>
                            </w:p>
                            <w:p w14:paraId="35473BD3" w14:textId="6D0B1AD7" w:rsidR="007954AE" w:rsidRPr="00664837" w:rsidRDefault="00E50CE9" w:rsidP="007954AE">
                              <w:pPr>
                                <w:snapToGrid w:val="0"/>
                                <w:spacing w:line="240" w:lineRule="auto"/>
                                <w:rPr>
                                  <w:rFonts w:cs="Arial"/>
                                  <w:color w:val="FFFFFF" w:themeColor="background1"/>
                                  <w:sz w:val="18"/>
                                  <w:szCs w:val="18"/>
                                </w:rPr>
                              </w:pPr>
                              <w:r>
                                <w:rPr>
                                  <w:rFonts w:cs="Arial"/>
                                  <w:color w:val="FFFFFF" w:themeColor="background1"/>
                                  <w:sz w:val="18"/>
                                  <w:szCs w:val="18"/>
                                </w:rPr>
                                <w:t>e.schulz@vita-zahnfabrik.com</w:t>
                              </w:r>
                            </w:p>
                            <w:p w14:paraId="6A601373" w14:textId="49815914" w:rsidR="00ED7C57" w:rsidRPr="00664837" w:rsidRDefault="00ED7C57" w:rsidP="00ED7C57">
                              <w:pPr>
                                <w:snapToGrid w:val="0"/>
                                <w:spacing w:line="240" w:lineRule="auto"/>
                                <w:rPr>
                                  <w:rFonts w:cs="Arial"/>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191126E" id="Gruppieren 17" o:spid="_x0000_s1028" style="position:absolute;margin-left:-78.35pt;margin-top:4.2pt;width:602.8pt;height:91.1pt;z-index:251658255" coordorigin="-806,343"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4AOyDE30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oACQj294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LyDQ3x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kAAwj898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AJSDa3y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">
              <v:rect id="Rechteck 18" o:spid="_x0000_s1029" style="position:absolute;top:1143;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0" type="#_x0000_t75" style="position:absolute;left:-806;top:343;width:8127;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">
                <v:imagedata r:id="rId2" o:title=""/>
              </v:shape>
              <v:group id="Gruppieren 33" o:spid="_x0000_s1031" style="position:absolute;left:9144;top:2673;width:61720;height:9143" coordorigin="-806,-49"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feld 21" o:spid="_x0000_s1032" type="#_x0000_t202" style="position:absolute;left:-806;top:-49;width:1828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C88EFED" w14:textId="6814E739" w:rsidR="00ED7C57" w:rsidRPr="00664837" w:rsidRDefault="00ED7C57" w:rsidP="00ED7C57">
                        <w:pPr>
                          <w:snapToGrid w:val="0"/>
                          <w:spacing w:line="240" w:lineRule="auto"/>
                          <w:rPr>
                            <w:rFonts w:cs="Arial"/>
                            <w:color w:val="FFFFFF" w:themeColor="background1"/>
                            <w:sz w:val="18"/>
                            <w:szCs w:val="18"/>
                          </w:rPr>
                        </w:pPr>
                        <w:proofErr w:type="gramStart"/>
                        <w:r>
                          <w:rPr>
                            <w:rFonts w:cs="Arial"/>
                            <w:color w:val="FFFFFF" w:themeColor="background1"/>
                            <w:sz w:val="18"/>
                            <w:szCs w:val="18"/>
                          </w:rPr>
                          <w:t>VITA Zahnfabrik</w:t>
                        </w:r>
                        <w:proofErr w:type="gramEnd"/>
                        <w:r>
                          <w:rPr>
                            <w:rFonts w:cs="Arial"/>
                            <w:color w:val="FFFFFF" w:themeColor="background1"/>
                            <w:sz w:val="18"/>
                            <w:szCs w:val="18"/>
                          </w:rPr>
                          <w:t xml:space="preserve"> </w:t>
                        </w:r>
                      </w:p>
                      <w:p w14:paraId="6C691E6D" w14:textId="77777777" w:rsidR="00ED7C57" w:rsidRPr="007511B4"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17C138CE" w14:textId="77777777" w:rsidR="00ED7C57" w:rsidRPr="007511B4" w:rsidRDefault="00ED7C57" w:rsidP="00ED7C57">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Spitalgasse 3</w:t>
                        </w:r>
                      </w:p>
                      <w:p w14:paraId="6AACFE64" w14:textId="77777777" w:rsidR="00ED7C57" w:rsidRPr="00664837" w:rsidRDefault="00ED7C57" w:rsidP="00ED7C57">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D-79713 Bad Säckingen</w:t>
                        </w:r>
                      </w:p>
                      <w:p w14:paraId="09A82E14" w14:textId="77777777" w:rsidR="00ED7C57" w:rsidRPr="00664837" w:rsidRDefault="00ED7C57" w:rsidP="00ED7C57">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www.vita-zahnfabrik.com</w:t>
                        </w:r>
                      </w:p>
                    </w:txbxContent>
                  </v:textbox>
                </v:shape>
                <v:shape id="Textfeld 22" o:spid="_x0000_s1033" type="#_x0000_t202" style="position:absolute;left:30562;top:-49;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2432DA9" w14:textId="77777777" w:rsidR="007954AE" w:rsidRPr="009D6DE9" w:rsidRDefault="007954AE" w:rsidP="007954AE">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For questions, please contact:</w:t>
                        </w:r>
                      </w:p>
                      <w:p w14:paraId="755D2F25" w14:textId="77777777" w:rsidR="001908C1" w:rsidRPr="009D6DE9" w:rsidRDefault="001908C1" w:rsidP="001908C1">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Elena Schulz</w:t>
                        </w:r>
                      </w:p>
                      <w:p w14:paraId="12E68DA3"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 xml:space="preserve">Public Relations </w:t>
                        </w:r>
                      </w:p>
                      <w:p w14:paraId="31D46EF9" w14:textId="77777777" w:rsidR="001908C1" w:rsidRDefault="001908C1" w:rsidP="001908C1">
                        <w:pPr>
                          <w:snapToGrid w:val="0"/>
                          <w:spacing w:line="240" w:lineRule="auto"/>
                          <w:rPr>
                            <w:rFonts w:cs="Arial"/>
                            <w:color w:val="FFFFFF" w:themeColor="background1"/>
                            <w:sz w:val="18"/>
                            <w:szCs w:val="18"/>
                          </w:rPr>
                        </w:pPr>
                        <w:proofErr w:type="spellStart"/>
                        <w:r>
                          <w:rPr>
                            <w:rFonts w:cs="Arial"/>
                            <w:color w:val="FFFFFF" w:themeColor="background1"/>
                            <w:sz w:val="18"/>
                            <w:szCs w:val="18"/>
                          </w:rPr>
                          <w:t>Telephone</w:t>
                        </w:r>
                        <w:proofErr w:type="spellEnd"/>
                        <w:r>
                          <w:rPr>
                            <w:rFonts w:cs="Arial"/>
                            <w:color w:val="FFFFFF" w:themeColor="background1"/>
                            <w:sz w:val="18"/>
                            <w:szCs w:val="18"/>
                          </w:rPr>
                          <w:t xml:space="preserve"> +49 7761 562-516</w:t>
                        </w:r>
                      </w:p>
                      <w:p w14:paraId="35473BD3" w14:textId="6D0B1AD7" w:rsidR="007954AE" w:rsidRPr="00664837" w:rsidRDefault="00E50CE9" w:rsidP="007954AE">
                        <w:pPr>
                          <w:snapToGrid w:val="0"/>
                          <w:spacing w:line="240" w:lineRule="auto"/>
                          <w:rPr>
                            <w:rFonts w:cs="Arial"/>
                            <w:color w:val="FFFFFF" w:themeColor="background1"/>
                            <w:sz w:val="18"/>
                            <w:szCs w:val="18"/>
                          </w:rPr>
                        </w:pPr>
                        <w:r>
                          <w:rPr>
                            <w:rFonts w:cs="Arial"/>
                            <w:color w:val="FFFFFF" w:themeColor="background1"/>
                            <w:sz w:val="18"/>
                            <w:szCs w:val="18"/>
                          </w:rPr>
                          <w:t>e.schulz@vita-zahnfabrik.com</w:t>
                        </w:r>
                      </w:p>
                      <w:p w14:paraId="6A601373" w14:textId="49815914" w:rsidR="00ED7C57" w:rsidRPr="00664837" w:rsidRDefault="00ED7C57" w:rsidP="00ED7C57">
                        <w:pPr>
                          <w:snapToGrid w:val="0"/>
                          <w:spacing w:line="240" w:lineRule="auto"/>
                          <w:rPr>
                            <w:rFonts w:cs="Arial"/>
                            <w:color w:val="FFFFFF" w:themeColor="background1"/>
                            <w:sz w:val="18"/>
                            <w:szCs w:val="18"/>
                          </w:rPr>
                        </w:pPr>
                      </w:p>
                    </w:txbxContent>
                  </v:textbox>
                </v:shape>
              </v:group>
            </v:group>
          </w:pict>
        </mc:Fallback>
      </mc:AlternateContent>
    </w:r>
    <w:r w:rsidR="00017E54">
      <w:rPr>
        <w:noProof/>
        <w:lang w:val="de-CH" w:eastAsia="de-CH"/>
      </w:rPr>
      <mc:AlternateContent>
        <mc:Choice Requires="wps">
          <w:drawing>
            <wp:anchor distT="0" distB="0" distL="114300" distR="114300" simplePos="0" relativeHeight="251658254" behindDoc="0" locked="0" layoutInCell="1" allowOverlap="1" wp14:anchorId="1D52FFAF" wp14:editId="2FC36115">
              <wp:simplePos x="0" y="0"/>
              <wp:positionH relativeFrom="column">
                <wp:posOffset>4882515</wp:posOffset>
              </wp:positionH>
              <wp:positionV relativeFrom="paragraph">
                <wp:posOffset>-133350</wp:posOffset>
              </wp:positionV>
              <wp:extent cx="1028700" cy="228600"/>
              <wp:effectExtent l="0" t="0" r="12700" b="0"/>
              <wp:wrapNone/>
              <wp:docPr id="11" name="Textfeld 1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CCD95" w14:textId="102A5B32"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w:t>
                          </w:r>
                          <w:proofErr w:type="spellStart"/>
                          <w:r>
                            <w:rPr>
                              <w:rFonts w:cs="Arial"/>
                              <w:color w:val="4D4D4D" w:themeColor="accent3"/>
                              <w:sz w:val="16"/>
                              <w:szCs w:val="16"/>
                            </w:rPr>
                            <w:t>of</w:t>
                          </w:r>
                          <w:proofErr w:type="spellEnd"/>
                          <w:r>
                            <w:rPr>
                              <w:rFonts w:cs="Arial"/>
                              <w:color w:val="4D4D4D" w:themeColor="accent3"/>
                              <w:sz w:val="16"/>
                              <w:szCs w:val="16"/>
                            </w:rPr>
                            <w:t xml:space="preserve">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FFAF" id="Textfeld 11" o:spid="_x0000_s1034" type="#_x0000_t202" style="position:absolute;margin-left:384.45pt;margin-top:-10.5pt;width:81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" filled="f" stroked="f">
              <v:textbox inset="0,0,0,0">
                <w:txbxContent>
                  <w:p w14:paraId="48CCCD95" w14:textId="102A5B32"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w:t>
                    </w:r>
                    <w:proofErr w:type="spellStart"/>
                    <w:r>
                      <w:rPr>
                        <w:rFonts w:cs="Arial"/>
                        <w:color w:val="4D4D4D" w:themeColor="accent3"/>
                        <w:sz w:val="16"/>
                        <w:szCs w:val="16"/>
                      </w:rPr>
                      <w:t>of</w:t>
                    </w:r>
                    <w:proofErr w:type="spellEnd"/>
                    <w:r>
                      <w:rPr>
                        <w:rFonts w:cs="Arial"/>
                        <w:color w:val="4D4D4D" w:themeColor="accent3"/>
                        <w:sz w:val="16"/>
                        <w:szCs w:val="16"/>
                      </w:rPr>
                      <w:t xml:space="preserve">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sidR="00017E54">
      <w:rPr>
        <w:rFonts w:asciiTheme="minorHAnsi" w:hAnsiTheme="minorHAnsi"/>
        <w:noProof/>
        <w:lang w:val="de-CH" w:eastAsia="de-CH"/>
      </w:rPr>
      <w:drawing>
        <wp:anchor distT="0" distB="0" distL="114300" distR="114300" simplePos="0" relativeHeight="251658253" behindDoc="0" locked="0" layoutInCell="1" allowOverlap="1" wp14:anchorId="7650F189" wp14:editId="41EE9D47">
          <wp:simplePos x="0" y="0"/>
          <wp:positionH relativeFrom="column">
            <wp:posOffset>6799580</wp:posOffset>
          </wp:positionH>
          <wp:positionV relativeFrom="paragraph">
            <wp:posOffset>57150</wp:posOffset>
          </wp:positionV>
          <wp:extent cx="812800" cy="115443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a:graphicData>
          </a:graphic>
        </wp:anchor>
      </w:drawing>
    </w:r>
  </w:p>
  <w:p w14:paraId="3E641A16" w14:textId="08D87900" w:rsidR="00017E54" w:rsidRDefault="00017E54" w:rsidP="00AD0C5D">
    <w:pPr>
      <w:pStyle w:val="Fuzeile"/>
    </w:pPr>
  </w:p>
  <w:p w14:paraId="587D3C78" w14:textId="4CECD10E" w:rsidR="00017E54" w:rsidRPr="00E768AE" w:rsidRDefault="00017E54" w:rsidP="00AD0C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31AC" w14:textId="269C9437" w:rsidR="00017E54" w:rsidRPr="004937D9" w:rsidRDefault="00017E54" w:rsidP="00AD0C5D">
    <w:pPr>
      <w:pStyle w:val="Fuzeile"/>
      <w:rPr>
        <w:rFonts w:asciiTheme="minorHAnsi" w:hAnsiTheme="minorHAnsi"/>
      </w:rPr>
    </w:pPr>
    <w:r w:rsidRPr="00576F22">
      <w:rPr>
        <w:rFonts w:asciiTheme="minorHAnsi" w:hAnsiTheme="minorHAnsi"/>
      </w:rPr>
      <w:t xml:space="preserve"> </w:t>
    </w:r>
  </w:p>
  <w:p w14:paraId="7B51923B" w14:textId="23782F56" w:rsidR="00017E54" w:rsidRPr="004937D9" w:rsidRDefault="00C60FD7" w:rsidP="00AD0C5D">
    <w:pPr>
      <w:pStyle w:val="Fuzeile"/>
      <w:rPr>
        <w:rFonts w:asciiTheme="minorHAnsi" w:hAnsiTheme="minorHAnsi"/>
      </w:rPr>
    </w:pPr>
    <w:r>
      <w:rPr>
        <w:noProof/>
      </w:rPr>
      <mc:AlternateContent>
        <mc:Choice Requires="wps">
          <w:drawing>
            <wp:anchor distT="0" distB="0" distL="114300" distR="114300" simplePos="0" relativeHeight="251658252" behindDoc="0" locked="0" layoutInCell="1" allowOverlap="1" wp14:anchorId="28110E5E" wp14:editId="057A99EE">
              <wp:simplePos x="0" y="0"/>
              <wp:positionH relativeFrom="column">
                <wp:posOffset>4892040</wp:posOffset>
              </wp:positionH>
              <wp:positionV relativeFrom="paragraph">
                <wp:posOffset>116205</wp:posOffset>
              </wp:positionV>
              <wp:extent cx="1028700" cy="228600"/>
              <wp:effectExtent l="0" t="0" r="12700" b="0"/>
              <wp:wrapNone/>
              <wp:docPr id="1" name="Textfeld 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41ED40" w14:textId="43F956D2"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w:t>
                          </w:r>
                          <w:proofErr w:type="spellStart"/>
                          <w:r>
                            <w:rPr>
                              <w:rFonts w:cs="Arial"/>
                              <w:color w:val="4D4D4D" w:themeColor="accent3"/>
                              <w:sz w:val="16"/>
                              <w:szCs w:val="16"/>
                            </w:rPr>
                            <w:t>of</w:t>
                          </w:r>
                          <w:proofErr w:type="spellEnd"/>
                          <w:r>
                            <w:rPr>
                              <w:rFonts w:cs="Arial"/>
                              <w:color w:val="4D4D4D" w:themeColor="accent3"/>
                              <w:sz w:val="16"/>
                              <w:szCs w:val="16"/>
                            </w:rPr>
                            <w:t xml:space="preserve">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10E5E" id="_x0000_t202" coordsize="21600,21600" o:spt="202" path="m,l,21600r21600,l21600,xe">
              <v:stroke joinstyle="miter"/>
              <v:path gradientshapeok="t" o:connecttype="rect"/>
            </v:shapetype>
            <v:shape id="Textfeld 1" o:spid="_x0000_s1036" type="#_x0000_t202" style="position:absolute;margin-left:385.2pt;margin-top:9.15pt;width:81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" filled="f" stroked="f">
              <v:textbox inset="0,0,0,0">
                <w:txbxContent>
                  <w:p w14:paraId="3D41ED40" w14:textId="43F956D2"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w:t>
                    </w:r>
                    <w:proofErr w:type="spellStart"/>
                    <w:r>
                      <w:rPr>
                        <w:rFonts w:cs="Arial"/>
                        <w:color w:val="4D4D4D" w:themeColor="accent3"/>
                        <w:sz w:val="16"/>
                        <w:szCs w:val="16"/>
                      </w:rPr>
                      <w:t>of</w:t>
                    </w:r>
                    <w:proofErr w:type="spellEnd"/>
                    <w:r>
                      <w:rPr>
                        <w:rFonts w:cs="Arial"/>
                        <w:color w:val="4D4D4D" w:themeColor="accent3"/>
                        <w:sz w:val="16"/>
                        <w:szCs w:val="16"/>
                      </w:rPr>
                      <w:t xml:space="preserve">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Pr>
        <w:rFonts w:asciiTheme="minorHAnsi" w:hAnsiTheme="minorHAnsi"/>
      </w:rPr>
      <w:t xml:space="preserve">Page </w:t>
    </w:r>
  </w:p>
  <w:p w14:paraId="48C8DB77" w14:textId="051576B8" w:rsidR="00017E54" w:rsidRPr="004937D9" w:rsidRDefault="00017E54" w:rsidP="00AD0C5D">
    <w:pPr>
      <w:pStyle w:val="Fuzeile"/>
      <w:rPr>
        <w:rFonts w:asciiTheme="minorHAnsi" w:hAnsiTheme="minorHAnsi"/>
      </w:rPr>
    </w:pPr>
  </w:p>
  <w:p w14:paraId="59C570DD" w14:textId="22D9411D" w:rsidR="00017E54" w:rsidRPr="004937D9" w:rsidRDefault="00ED7C57" w:rsidP="00AD0C5D">
    <w:pPr>
      <w:pStyle w:val="Fuzeile"/>
      <w:rPr>
        <w:rFonts w:asciiTheme="minorHAnsi" w:hAnsiTheme="minorHAnsi"/>
      </w:rPr>
    </w:pPr>
    <w:r>
      <w:rPr>
        <w:rFonts w:asciiTheme="minorHAnsi" w:hAnsiTheme="minorHAnsi"/>
        <w:noProof/>
        <w:lang w:val="de-CH" w:eastAsia="de-CH"/>
      </w:rPr>
      <mc:AlternateContent>
        <mc:Choice Requires="wpg">
          <w:drawing>
            <wp:anchor distT="0" distB="0" distL="114300" distR="114300" simplePos="0" relativeHeight="251658246" behindDoc="0" locked="0" layoutInCell="1" allowOverlap="1" wp14:anchorId="03A3AC63" wp14:editId="49016392">
              <wp:simplePos x="0" y="0"/>
              <wp:positionH relativeFrom="column">
                <wp:posOffset>-996315</wp:posOffset>
              </wp:positionH>
              <wp:positionV relativeFrom="paragraph">
                <wp:posOffset>72390</wp:posOffset>
              </wp:positionV>
              <wp:extent cx="7655997" cy="1157418"/>
              <wp:effectExtent l="0" t="0" r="0" b="11430"/>
              <wp:wrapNone/>
              <wp:docPr id="16" name="Gruppieren 16"/>
              <wp:cNvGraphicFramePr/>
              <a:graphic xmlns:a="http://schemas.openxmlformats.org/drawingml/2006/main">
                <a:graphicData uri="http://schemas.microsoft.com/office/word/2010/wordprocessingGroup">
                  <wpg:wgp>
                    <wpg:cNvGrpSpPr/>
                    <wpg:grpSpPr>
                      <a:xfrm>
                        <a:off x="0" y="0"/>
                        <a:ext cx="7655997" cy="1157418"/>
                        <a:chOff x="0" y="0"/>
                        <a:chExt cx="7655997" cy="1157418"/>
                      </a:xfrm>
                    </wpg:grpSpPr>
                    <wps:wsp>
                      <wps:cNvPr id="2" name="Rechteck 2"/>
                      <wps:cNvSpPr/>
                      <wps:spPr>
                        <a:xfrm>
                          <a:off x="80645" y="80010"/>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wpg:grpSp>
                      <wpg:cNvPr id="33" name="Gruppieren 33"/>
                      <wpg:cNvGrpSpPr/>
                      <wpg:grpSpPr>
                        <a:xfrm>
                          <a:off x="995045" y="233045"/>
                          <a:ext cx="6172004" cy="914241"/>
                          <a:chOff x="0" y="-39244"/>
                          <a:chExt cx="6172200" cy="914400"/>
                        </a:xfrm>
                      </wpg:grpSpPr>
                      <wps:wsp>
                        <wps:cNvPr id="6" name="Textfeld 6"/>
                        <wps:cNvSpPr txBox="1"/>
                        <wps:spPr>
                          <a:xfrm>
                            <a:off x="0" y="-39244"/>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725CDA" w14:textId="77777777" w:rsidR="00017E54" w:rsidRPr="00664837" w:rsidRDefault="00017E54" w:rsidP="00F40CBF">
                              <w:pPr>
                                <w:snapToGrid w:val="0"/>
                                <w:spacing w:line="240" w:lineRule="auto"/>
                                <w:rPr>
                                  <w:rFonts w:cs="Arial"/>
                                  <w:color w:val="FFFFFF" w:themeColor="background1"/>
                                  <w:sz w:val="18"/>
                                  <w:szCs w:val="18"/>
                                </w:rPr>
                              </w:pPr>
                              <w:proofErr w:type="gramStart"/>
                              <w:r>
                                <w:rPr>
                                  <w:rFonts w:cs="Arial"/>
                                  <w:color w:val="FFFFFF" w:themeColor="background1"/>
                                  <w:sz w:val="18"/>
                                  <w:szCs w:val="18"/>
                                </w:rPr>
                                <w:t>VITA Zahnfabrik</w:t>
                              </w:r>
                              <w:proofErr w:type="gramEnd"/>
                            </w:p>
                            <w:p w14:paraId="6261081C" w14:textId="77777777" w:rsidR="00017E54" w:rsidRPr="007511B4"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3F81102F" w14:textId="77777777" w:rsidR="00017E54" w:rsidRPr="007511B4"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Spitalgasse 3</w:t>
                              </w:r>
                            </w:p>
                            <w:p w14:paraId="5556B822" w14:textId="77777777" w:rsidR="00017E54" w:rsidRPr="00664837"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D-79713 Bad Säckingen</w:t>
                              </w:r>
                            </w:p>
                            <w:p w14:paraId="7AE2E11E" w14:textId="77777777" w:rsidR="00017E54" w:rsidRPr="00664837"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feld 4"/>
                        <wps:cNvSpPr txBox="1"/>
                        <wps:spPr>
                          <a:xfrm>
                            <a:off x="3136900" y="-39244"/>
                            <a:ext cx="3035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E50CE3" w14:textId="77777777" w:rsidR="00017E54" w:rsidRPr="009D6DE9"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For questions, please contact:</w:t>
                              </w:r>
                            </w:p>
                            <w:p w14:paraId="4E2C54AE" w14:textId="3E414F68" w:rsidR="00017E54" w:rsidRPr="009D6DE9" w:rsidRDefault="00ED3A17"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 xml:space="preserve">Elena Schulz </w:t>
                              </w:r>
                            </w:p>
                            <w:p w14:paraId="15B9667D" w14:textId="72AB1B5B" w:rsidR="00017E54" w:rsidRPr="009D6DE9" w:rsidRDefault="00096850"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PR Coordinator</w:t>
                              </w:r>
                            </w:p>
                            <w:p w14:paraId="2DB0A618" w14:textId="01CCCEB8" w:rsidR="00A0390D" w:rsidRPr="009D6DE9"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Telephone +49 7761 562-516</w:t>
                              </w:r>
                            </w:p>
                            <w:p w14:paraId="29CF9680" w14:textId="39E240BE" w:rsidR="00017E54" w:rsidRPr="00ED3A17" w:rsidRDefault="00096850"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e.schulz@vita-zahnfabrik.com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A3AC63" id="Gruppieren 16" o:spid="_x0000_s1037" style="position:absolute;margin-left:-78.45pt;margin-top:5.7pt;width:602.85pt;height:91.15pt;z-index:251658246"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ADsgxN9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AAkI9ve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AC8g0N8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AAMI/Pf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ACUg2t8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">
              <v:rect id="Rechteck 2" o:spid="_x0000_s1038" style="position:absolute;left:806;top:800;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9" type="#_x0000_t75" style="position:absolute;width:8128;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">
                <v:imagedata r:id="rId2" o:title=""/>
              </v:shape>
              <v:group id="Gruppieren 33" o:spid="_x0000_s1040" style="position:absolute;left:9950;top:2330;width:61720;height:9142" coordorigin=",-392"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feld 6" o:spid="_x0000_s1041" type="#_x0000_t202" style="position:absolute;top:-392;width:18288;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4725CDA" w14:textId="77777777" w:rsidR="00017E54" w:rsidRPr="00664837" w:rsidRDefault="00017E54" w:rsidP="00F40CBF">
                        <w:pPr>
                          <w:snapToGrid w:val="0"/>
                          <w:spacing w:line="240" w:lineRule="auto"/>
                          <w:rPr>
                            <w:rFonts w:cs="Arial"/>
                            <w:color w:val="FFFFFF" w:themeColor="background1"/>
                            <w:sz w:val="18"/>
                            <w:szCs w:val="18"/>
                          </w:rPr>
                        </w:pPr>
                        <w:proofErr w:type="gramStart"/>
                        <w:r>
                          <w:rPr>
                            <w:rFonts w:cs="Arial"/>
                            <w:color w:val="FFFFFF" w:themeColor="background1"/>
                            <w:sz w:val="18"/>
                            <w:szCs w:val="18"/>
                          </w:rPr>
                          <w:t>VITA Zahnfabrik</w:t>
                        </w:r>
                        <w:proofErr w:type="gramEnd"/>
                      </w:p>
                      <w:p w14:paraId="6261081C" w14:textId="77777777" w:rsidR="00017E54" w:rsidRPr="007511B4"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3F81102F" w14:textId="77777777" w:rsidR="00017E54" w:rsidRPr="007511B4"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Spitalgasse 3</w:t>
                        </w:r>
                      </w:p>
                      <w:p w14:paraId="5556B822" w14:textId="77777777" w:rsidR="00017E54" w:rsidRPr="00664837"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D-79713 Bad Säckingen</w:t>
                        </w:r>
                      </w:p>
                      <w:p w14:paraId="7AE2E11E" w14:textId="77777777" w:rsidR="00017E54" w:rsidRPr="00664837"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www.vita-zahnfabrik.com</w:t>
                        </w:r>
                      </w:p>
                    </w:txbxContent>
                  </v:textbox>
                </v:shape>
                <v:shape id="Textfeld 4" o:spid="_x0000_s1042" type="#_x0000_t202" style="position:absolute;left:31369;top:-392;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0E50CE3" w14:textId="77777777" w:rsidR="00017E54" w:rsidRPr="009D6DE9"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For questions, please contact:</w:t>
                        </w:r>
                      </w:p>
                      <w:p w14:paraId="4E2C54AE" w14:textId="3E414F68" w:rsidR="00017E54" w:rsidRPr="009D6DE9" w:rsidRDefault="00ED3A17"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 xml:space="preserve">Elena Schulz </w:t>
                        </w:r>
                      </w:p>
                      <w:p w14:paraId="15B9667D" w14:textId="72AB1B5B" w:rsidR="00017E54" w:rsidRPr="009D6DE9" w:rsidRDefault="00096850"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PR Coordinator</w:t>
                        </w:r>
                      </w:p>
                      <w:p w14:paraId="2DB0A618" w14:textId="01CCCEB8" w:rsidR="00A0390D" w:rsidRPr="009D6DE9" w:rsidRDefault="00017E54"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Telephone +49 7761 562-516</w:t>
                        </w:r>
                      </w:p>
                      <w:p w14:paraId="29CF9680" w14:textId="39E240BE" w:rsidR="00017E54" w:rsidRPr="00ED3A17" w:rsidRDefault="00096850" w:rsidP="00F40CBF">
                        <w:pPr>
                          <w:snapToGrid w:val="0"/>
                          <w:spacing w:line="240" w:lineRule="auto"/>
                          <w:rPr>
                            <w:rFonts w:cs="Arial"/>
                            <w:color w:val="FFFFFF" w:themeColor="background1"/>
                            <w:sz w:val="18"/>
                            <w:szCs w:val="18"/>
                            <w:lang w:val="en-US"/>
                          </w:rPr>
                        </w:pPr>
                        <w:r w:rsidRPr="009D6DE9">
                          <w:rPr>
                            <w:rFonts w:cs="Arial"/>
                            <w:color w:val="FFFFFF" w:themeColor="background1"/>
                            <w:sz w:val="18"/>
                            <w:szCs w:val="18"/>
                            <w:lang w:val="en-US"/>
                          </w:rPr>
                          <w:t>e.schulz@vita-zahnfabrik.com</w:t>
                        </w:r>
                      </w:p>
                    </w:txbxContent>
                  </v:textbox>
                </v:shape>
              </v:group>
            </v:group>
          </w:pict>
        </mc:Fallback>
      </mc:AlternateContent>
    </w:r>
  </w:p>
  <w:p w14:paraId="23406BBE" w14:textId="5108BF26" w:rsidR="00017E54" w:rsidRPr="004937D9" w:rsidRDefault="00017E54" w:rsidP="00AD0C5D">
    <w:pPr>
      <w:pStyle w:val="Fuzeile"/>
      <w:rPr>
        <w:rFonts w:asciiTheme="minorHAnsi" w:hAnsiTheme="minorHAnsi"/>
      </w:rPr>
    </w:pPr>
  </w:p>
  <w:p w14:paraId="3C940603" w14:textId="362AB180" w:rsidR="00017E54" w:rsidRPr="004937D9" w:rsidRDefault="00017E54" w:rsidP="004937D9">
    <w:pPr>
      <w:pStyle w:val="Fuzeile"/>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1F9F9" w14:textId="77777777" w:rsidR="00600CC6" w:rsidRDefault="00600CC6" w:rsidP="00604131">
      <w:r>
        <w:separator/>
      </w:r>
    </w:p>
    <w:p w14:paraId="7D4F9853" w14:textId="77777777" w:rsidR="00600CC6" w:rsidRDefault="00600CC6" w:rsidP="00604131"/>
  </w:footnote>
  <w:footnote w:type="continuationSeparator" w:id="0">
    <w:p w14:paraId="481343CA" w14:textId="77777777" w:rsidR="00600CC6" w:rsidRDefault="00600CC6" w:rsidP="00604131">
      <w:r>
        <w:continuationSeparator/>
      </w:r>
    </w:p>
    <w:p w14:paraId="261C752D" w14:textId="77777777" w:rsidR="00600CC6" w:rsidRDefault="00600CC6" w:rsidP="00604131"/>
  </w:footnote>
  <w:footnote w:type="continuationNotice" w:id="1">
    <w:p w14:paraId="0F22AA29" w14:textId="77777777" w:rsidR="00600CC6" w:rsidRDefault="00600C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A1030" w14:textId="7DA1EA9A" w:rsidR="00017E54" w:rsidRPr="00AD0C5D" w:rsidRDefault="00017E54" w:rsidP="004E6107">
    <w:r>
      <w:rPr>
        <w:noProof/>
        <w:lang w:val="de-CH" w:eastAsia="de-CH"/>
      </w:rPr>
      <mc:AlternateContent>
        <mc:Choice Requires="wps">
          <w:drawing>
            <wp:anchor distT="0" distB="0" distL="114300" distR="114300" simplePos="0" relativeHeight="251658251" behindDoc="0" locked="0" layoutInCell="1" allowOverlap="1" wp14:anchorId="16DAFC35" wp14:editId="47B20B82">
              <wp:simplePos x="0" y="0"/>
              <wp:positionH relativeFrom="column">
                <wp:posOffset>635</wp:posOffset>
              </wp:positionH>
              <wp:positionV relativeFrom="paragraph">
                <wp:posOffset>1008380</wp:posOffset>
              </wp:positionV>
              <wp:extent cx="6192000" cy="0"/>
              <wp:effectExtent l="0" t="0" r="18415" b="12700"/>
              <wp:wrapNone/>
              <wp:docPr id="44" name="Gerade Verbindung 44"/>
              <wp:cNvGraphicFramePr/>
              <a:graphic xmlns:a="http://schemas.openxmlformats.org/drawingml/2006/main">
                <a:graphicData uri="http://schemas.microsoft.com/office/word/2010/wordprocessingShape">
                  <wps:wsp>
                    <wps:cNvCnPr/>
                    <wps:spPr>
                      <a:xfrm>
                        <a:off x="0" y="0"/>
                        <a:ext cx="6192000"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4804C3B" id="Gerade Verbindung 4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9.4pt" to="487.6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" strokecolor="#a5a5a5 [2092]">
              <v:stroke joinstyle="miter"/>
            </v:line>
          </w:pict>
        </mc:Fallback>
      </mc:AlternateContent>
    </w:r>
    <w:r w:rsidRPr="002F11D2">
      <w:rPr>
        <w:noProof/>
        <w:lang w:val="de-CH" w:eastAsia="de-CH"/>
      </w:rPr>
      <w:drawing>
        <wp:anchor distT="0" distB="0" distL="114300" distR="114300" simplePos="0" relativeHeight="251658250" behindDoc="0" locked="0" layoutInCell="1" allowOverlap="1" wp14:anchorId="27D91B1E" wp14:editId="4EF22916">
          <wp:simplePos x="0" y="0"/>
          <wp:positionH relativeFrom="page">
            <wp:posOffset>6120765</wp:posOffset>
          </wp:positionH>
          <wp:positionV relativeFrom="page">
            <wp:posOffset>540385</wp:posOffset>
          </wp:positionV>
          <wp:extent cx="939600" cy="342000"/>
          <wp:effectExtent l="0" t="0" r="635" b="127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Pr="00AD0C5D">
      <w:rPr>
        <w:noProof/>
        <w:lang w:val="de-CH" w:eastAsia="de-CH"/>
      </w:rPr>
      <mc:AlternateContent>
        <mc:Choice Requires="wps">
          <w:drawing>
            <wp:anchor distT="0" distB="0" distL="114300" distR="114300" simplePos="0" relativeHeight="251658247" behindDoc="0" locked="0" layoutInCell="1" allowOverlap="1" wp14:anchorId="3B1F0D01" wp14:editId="3142BB4D">
              <wp:simplePos x="0" y="0"/>
              <wp:positionH relativeFrom="column">
                <wp:posOffset>0</wp:posOffset>
              </wp:positionH>
              <wp:positionV relativeFrom="paragraph">
                <wp:posOffset>-635</wp:posOffset>
              </wp:positionV>
              <wp:extent cx="6172200" cy="0"/>
              <wp:effectExtent l="0" t="0" r="0" b="0"/>
              <wp:wrapNone/>
              <wp:docPr id="45" name="Gerade Verbindung 45"/>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C2B6EE9" id="Gerade Verbindung 4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Pr="00AD0C5D">
      <w:rPr>
        <w:noProof/>
        <w:lang w:val="de-CH" w:eastAsia="de-CH"/>
      </w:rPr>
      <mc:AlternateContent>
        <mc:Choice Requires="wps">
          <w:drawing>
            <wp:anchor distT="0" distB="0" distL="114300" distR="114300" simplePos="0" relativeHeight="251658249" behindDoc="0" locked="0" layoutInCell="1" allowOverlap="1" wp14:anchorId="68184DF0" wp14:editId="0772EFA5">
              <wp:simplePos x="0" y="0"/>
              <wp:positionH relativeFrom="page">
                <wp:posOffset>180340</wp:posOffset>
              </wp:positionH>
              <wp:positionV relativeFrom="page">
                <wp:posOffset>6769100</wp:posOffset>
              </wp:positionV>
              <wp:extent cx="115200" cy="0"/>
              <wp:effectExtent l="0" t="0" r="0" b="0"/>
              <wp:wrapNone/>
              <wp:docPr id="46" name="Gerade Verbindung 46"/>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C8FD3F9" id="Gerade Verbindung 46"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Pr="00AD0C5D">
      <w:rPr>
        <w:noProof/>
        <w:lang w:val="de-CH" w:eastAsia="de-CH"/>
      </w:rPr>
      <mc:AlternateContent>
        <mc:Choice Requires="wps">
          <w:drawing>
            <wp:anchor distT="0" distB="0" distL="114300" distR="114300" simplePos="0" relativeHeight="251658248" behindDoc="0" locked="0" layoutInCell="1" allowOverlap="1" wp14:anchorId="5F603F4B" wp14:editId="0A68FC7D">
              <wp:simplePos x="0" y="0"/>
              <wp:positionH relativeFrom="page">
                <wp:posOffset>180340</wp:posOffset>
              </wp:positionH>
              <wp:positionV relativeFrom="page">
                <wp:posOffset>3564255</wp:posOffset>
              </wp:positionV>
              <wp:extent cx="115200" cy="0"/>
              <wp:effectExtent l="0" t="0" r="0" b="0"/>
              <wp:wrapNone/>
              <wp:docPr id="47" name="Gerade Verbindung 47"/>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CFAAC96" id="Gerade Verbindung 47" o:spid="_x0000_s1026" style="position:absolute;z-index:251658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p w14:paraId="56A216AE" w14:textId="1E1A8BB8" w:rsidR="00017E54" w:rsidRPr="004E6107" w:rsidRDefault="00017E54" w:rsidP="004E61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F5CC" w14:textId="5278DDD4" w:rsidR="00017E54" w:rsidRPr="00AD0C5D" w:rsidRDefault="00C60FD7" w:rsidP="00604131">
    <w:r>
      <w:rPr>
        <w:noProof/>
        <w:lang w:val="de-CH" w:eastAsia="de-CH"/>
      </w:rPr>
      <mc:AlternateContent>
        <mc:Choice Requires="wps">
          <w:drawing>
            <wp:anchor distT="0" distB="0" distL="114300" distR="114300" simplePos="0" relativeHeight="251658245" behindDoc="0" locked="0" layoutInCell="1" allowOverlap="1" wp14:anchorId="0CA7285C" wp14:editId="620AAFEC">
              <wp:simplePos x="0" y="0"/>
              <wp:positionH relativeFrom="column">
                <wp:posOffset>1270</wp:posOffset>
              </wp:positionH>
              <wp:positionV relativeFrom="paragraph">
                <wp:posOffset>426720</wp:posOffset>
              </wp:positionV>
              <wp:extent cx="3427730" cy="557530"/>
              <wp:effectExtent l="0" t="0" r="1270" b="13970"/>
              <wp:wrapNone/>
              <wp:docPr id="31" name="Textfeld 31"/>
              <wp:cNvGraphicFramePr/>
              <a:graphic xmlns:a="http://schemas.openxmlformats.org/drawingml/2006/main">
                <a:graphicData uri="http://schemas.microsoft.com/office/word/2010/wordprocessingShape">
                  <wps:wsp>
                    <wps:cNvSpPr txBox="1"/>
                    <wps:spPr>
                      <a:xfrm>
                        <a:off x="0" y="0"/>
                        <a:ext cx="3427730" cy="557530"/>
                      </a:xfrm>
                      <a:prstGeom prst="rect">
                        <a:avLst/>
                      </a:prstGeom>
                      <a:noFill/>
                      <a:ln w="6350">
                        <a:noFill/>
                      </a:ln>
                    </wps:spPr>
                    <wps:txbx>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7285C" id="_x0000_t202" coordsize="21600,21600" o:spt="202" path="m,l,21600r21600,l21600,xe">
              <v:stroke joinstyle="miter"/>
              <v:path gradientshapeok="t" o:connecttype="rect"/>
            </v:shapetype>
            <v:shape id="Textfeld 31" o:spid="_x0000_s1035" type="#_x0000_t202" style="position:absolute;margin-left:.1pt;margin-top:33.6pt;width:269.9pt;height:4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" filled="f" stroked="f" strokeweight=".5pt">
              <v:textbox inset="0,0,0,0">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v:textbox>
            </v:shape>
          </w:pict>
        </mc:Fallback>
      </mc:AlternateContent>
    </w:r>
    <w:r w:rsidR="007147AC">
      <w:rPr>
        <w:noProof/>
        <w:lang w:val="de-CH" w:eastAsia="de-CH"/>
      </w:rPr>
      <mc:AlternateContent>
        <mc:Choice Requires="wps">
          <w:drawing>
            <wp:anchor distT="0" distB="0" distL="114300" distR="114300" simplePos="0" relativeHeight="251658244" behindDoc="0" locked="0" layoutInCell="1" allowOverlap="1" wp14:anchorId="18041B8B" wp14:editId="19E192FA">
              <wp:simplePos x="0" y="0"/>
              <wp:positionH relativeFrom="column">
                <wp:posOffset>635</wp:posOffset>
              </wp:positionH>
              <wp:positionV relativeFrom="paragraph">
                <wp:posOffset>977900</wp:posOffset>
              </wp:positionV>
              <wp:extent cx="6191885" cy="0"/>
              <wp:effectExtent l="0" t="0" r="18415" b="12700"/>
              <wp:wrapNone/>
              <wp:docPr id="30" name="Gerade Verbindung 30"/>
              <wp:cNvGraphicFramePr/>
              <a:graphic xmlns:a="http://schemas.openxmlformats.org/drawingml/2006/main">
                <a:graphicData uri="http://schemas.microsoft.com/office/word/2010/wordprocessingShape">
                  <wps:wsp>
                    <wps:cNvCnPr/>
                    <wps:spPr>
                      <a:xfrm>
                        <a:off x="0" y="0"/>
                        <a:ext cx="6191885"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EA5B918" id="Gerade Verbindung 30"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7pt" to="48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" strokecolor="#a5a5a5 [2092]">
              <v:stroke joinstyle="miter"/>
            </v:line>
          </w:pict>
        </mc:Fallback>
      </mc:AlternateContent>
    </w:r>
    <w:r w:rsidR="007147AC" w:rsidRPr="002F11D2">
      <w:rPr>
        <w:noProof/>
        <w:lang w:val="de-CH" w:eastAsia="de-CH"/>
      </w:rPr>
      <w:drawing>
        <wp:anchor distT="0" distB="0" distL="114300" distR="114300" simplePos="0" relativeHeight="251658243" behindDoc="0" locked="0" layoutInCell="1" allowOverlap="1" wp14:anchorId="7A4266DE" wp14:editId="01E2E34A">
          <wp:simplePos x="0" y="0"/>
          <wp:positionH relativeFrom="page">
            <wp:posOffset>6120765</wp:posOffset>
          </wp:positionH>
          <wp:positionV relativeFrom="page">
            <wp:posOffset>509905</wp:posOffset>
          </wp:positionV>
          <wp:extent cx="939600" cy="342000"/>
          <wp:effectExtent l="0" t="0" r="635"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00017E54" w:rsidRPr="00AD0C5D">
      <w:rPr>
        <w:noProof/>
        <w:lang w:val="de-CH" w:eastAsia="de-CH"/>
      </w:rPr>
      <mc:AlternateContent>
        <mc:Choice Requires="wps">
          <w:drawing>
            <wp:anchor distT="0" distB="0" distL="114300" distR="114300" simplePos="0" relativeHeight="251658240" behindDoc="0" locked="0" layoutInCell="1" allowOverlap="1" wp14:anchorId="53D3BEA3" wp14:editId="13C3E279">
              <wp:simplePos x="0" y="0"/>
              <wp:positionH relativeFrom="column">
                <wp:posOffset>0</wp:posOffset>
              </wp:positionH>
              <wp:positionV relativeFrom="paragraph">
                <wp:posOffset>-635</wp:posOffset>
              </wp:positionV>
              <wp:extent cx="61722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4E683D4" id="Gerade Verbindung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00017E54" w:rsidRPr="00AD0C5D">
      <w:rPr>
        <w:noProof/>
        <w:lang w:val="de-CH" w:eastAsia="de-CH"/>
      </w:rPr>
      <mc:AlternateContent>
        <mc:Choice Requires="wps">
          <w:drawing>
            <wp:anchor distT="0" distB="0" distL="114300" distR="114300" simplePos="0" relativeHeight="251658242" behindDoc="0" locked="0" layoutInCell="1" allowOverlap="1" wp14:anchorId="11B8E30A" wp14:editId="5CD3EB03">
              <wp:simplePos x="0" y="0"/>
              <wp:positionH relativeFrom="page">
                <wp:posOffset>180340</wp:posOffset>
              </wp:positionH>
              <wp:positionV relativeFrom="page">
                <wp:posOffset>6769100</wp:posOffset>
              </wp:positionV>
              <wp:extent cx="115200" cy="0"/>
              <wp:effectExtent l="0" t="0" r="0" b="0"/>
              <wp:wrapNone/>
              <wp:docPr id="10" name="Gerade Verbindung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EE09E3A" id="Gerade Verbindung 10"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00017E54" w:rsidRPr="00AD0C5D">
      <w:rPr>
        <w:noProof/>
        <w:lang w:val="de-CH" w:eastAsia="de-CH"/>
      </w:rPr>
      <mc:AlternateContent>
        <mc:Choice Requires="wps">
          <w:drawing>
            <wp:anchor distT="0" distB="0" distL="114300" distR="114300" simplePos="0" relativeHeight="251658241" behindDoc="0" locked="0" layoutInCell="1" allowOverlap="1" wp14:anchorId="769158B9" wp14:editId="48EBAEA0">
              <wp:simplePos x="0" y="0"/>
              <wp:positionH relativeFrom="page">
                <wp:posOffset>180340</wp:posOffset>
              </wp:positionH>
              <wp:positionV relativeFrom="page">
                <wp:posOffset>3564255</wp:posOffset>
              </wp:positionV>
              <wp:extent cx="115200" cy="0"/>
              <wp:effectExtent l="0" t="0" r="0" b="0"/>
              <wp:wrapNone/>
              <wp:docPr id="9" name="Gerade Verbindung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A2DDE81" id="Gerade Verbindung 9"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021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76B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D8D9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0E59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908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C96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C2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EE8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423B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AC3D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D5A0E"/>
    <w:multiLevelType w:val="hybridMultilevel"/>
    <w:tmpl w:val="3C68AD50"/>
    <w:lvl w:ilvl="0" w:tplc="735E7F8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0FD5E30"/>
    <w:multiLevelType w:val="multilevel"/>
    <w:tmpl w:val="3FF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F2272A"/>
    <w:multiLevelType w:val="hybridMultilevel"/>
    <w:tmpl w:val="1708CD9E"/>
    <w:lvl w:ilvl="0" w:tplc="F9E0BFF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E11D2E"/>
    <w:multiLevelType w:val="hybridMultilevel"/>
    <w:tmpl w:val="8DA44818"/>
    <w:lvl w:ilvl="0" w:tplc="AF4ECF1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94708BB"/>
    <w:multiLevelType w:val="hybridMultilevel"/>
    <w:tmpl w:val="36CA2C8E"/>
    <w:lvl w:ilvl="0" w:tplc="65F2765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4013AE"/>
    <w:multiLevelType w:val="hybridMultilevel"/>
    <w:tmpl w:val="455AF15A"/>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375D9E"/>
    <w:multiLevelType w:val="hybridMultilevel"/>
    <w:tmpl w:val="678A98F4"/>
    <w:lvl w:ilvl="0" w:tplc="43C098FC">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065265"/>
    <w:multiLevelType w:val="multilevel"/>
    <w:tmpl w:val="47B6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2D24C6"/>
    <w:multiLevelType w:val="hybridMultilevel"/>
    <w:tmpl w:val="70C24146"/>
    <w:lvl w:ilvl="0" w:tplc="4CEA071C">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C1047D"/>
    <w:multiLevelType w:val="hybridMultilevel"/>
    <w:tmpl w:val="B4604B9E"/>
    <w:lvl w:ilvl="0" w:tplc="F34AE4B6">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87D7F36"/>
    <w:multiLevelType w:val="hybridMultilevel"/>
    <w:tmpl w:val="7122A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F16320"/>
    <w:multiLevelType w:val="hybridMultilevel"/>
    <w:tmpl w:val="56601C06"/>
    <w:lvl w:ilvl="0" w:tplc="00CCCE3C">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7C7181E"/>
    <w:multiLevelType w:val="hybridMultilevel"/>
    <w:tmpl w:val="611CDD66"/>
    <w:lvl w:ilvl="0" w:tplc="E318C00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823163"/>
    <w:multiLevelType w:val="hybridMultilevel"/>
    <w:tmpl w:val="07C093FA"/>
    <w:lvl w:ilvl="0" w:tplc="7D989D3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37223EA"/>
    <w:multiLevelType w:val="multilevel"/>
    <w:tmpl w:val="0298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F61344"/>
    <w:multiLevelType w:val="hybridMultilevel"/>
    <w:tmpl w:val="B5FC1C5C"/>
    <w:lvl w:ilvl="0" w:tplc="04FED1CA">
      <w:start w:val="1"/>
      <w:numFmt w:val="bullet"/>
      <w:pStyle w:val="Liste"/>
      <w:lvlText w:val=""/>
      <w:lvlJc w:val="left"/>
      <w:pPr>
        <w:tabs>
          <w:tab w:val="num" w:pos="170"/>
        </w:tabs>
        <w:ind w:left="170" w:hanging="170"/>
      </w:pPr>
      <w:rPr>
        <w:rFonts w:ascii="Wingdings" w:hAnsi="Wingdings" w:hint="default"/>
        <w:color w:val="DC006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62047340">
    <w:abstractNumId w:val="12"/>
  </w:num>
  <w:num w:numId="2" w16cid:durableId="1370258520">
    <w:abstractNumId w:val="23"/>
  </w:num>
  <w:num w:numId="3" w16cid:durableId="1010570408">
    <w:abstractNumId w:val="13"/>
  </w:num>
  <w:num w:numId="4" w16cid:durableId="1270552432">
    <w:abstractNumId w:val="0"/>
  </w:num>
  <w:num w:numId="5" w16cid:durableId="361051442">
    <w:abstractNumId w:val="1"/>
  </w:num>
  <w:num w:numId="6" w16cid:durableId="1056977845">
    <w:abstractNumId w:val="2"/>
  </w:num>
  <w:num w:numId="7" w16cid:durableId="360328157">
    <w:abstractNumId w:val="3"/>
  </w:num>
  <w:num w:numId="8" w16cid:durableId="55782119">
    <w:abstractNumId w:val="8"/>
  </w:num>
  <w:num w:numId="9" w16cid:durableId="1005327048">
    <w:abstractNumId w:val="4"/>
  </w:num>
  <w:num w:numId="10" w16cid:durableId="1515412545">
    <w:abstractNumId w:val="5"/>
  </w:num>
  <w:num w:numId="11" w16cid:durableId="466704318">
    <w:abstractNumId w:val="6"/>
  </w:num>
  <w:num w:numId="12" w16cid:durableId="1928876706">
    <w:abstractNumId w:val="7"/>
  </w:num>
  <w:num w:numId="13" w16cid:durableId="1143044042">
    <w:abstractNumId w:val="9"/>
  </w:num>
  <w:num w:numId="14" w16cid:durableId="1124083776">
    <w:abstractNumId w:val="16"/>
  </w:num>
  <w:num w:numId="15" w16cid:durableId="51582701">
    <w:abstractNumId w:val="15"/>
  </w:num>
  <w:num w:numId="16" w16cid:durableId="1327857016">
    <w:abstractNumId w:val="18"/>
  </w:num>
  <w:num w:numId="17" w16cid:durableId="1922635690">
    <w:abstractNumId w:val="25"/>
  </w:num>
  <w:num w:numId="18" w16cid:durableId="13918608">
    <w:abstractNumId w:val="21"/>
  </w:num>
  <w:num w:numId="19" w16cid:durableId="2080131200">
    <w:abstractNumId w:val="19"/>
  </w:num>
  <w:num w:numId="20" w16cid:durableId="564292824">
    <w:abstractNumId w:val="22"/>
  </w:num>
  <w:num w:numId="21" w16cid:durableId="1296528474">
    <w:abstractNumId w:val="14"/>
  </w:num>
  <w:num w:numId="22" w16cid:durableId="1893079308">
    <w:abstractNumId w:val="20"/>
  </w:num>
  <w:num w:numId="23" w16cid:durableId="2010478730">
    <w:abstractNumId w:val="24"/>
  </w:num>
  <w:num w:numId="24" w16cid:durableId="1442261800">
    <w:abstractNumId w:val="11"/>
  </w:num>
  <w:num w:numId="25" w16cid:durableId="1511489019">
    <w:abstractNumId w:val="17"/>
  </w:num>
  <w:num w:numId="26" w16cid:durableId="15909685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13"/>
  <w:hyphenationZone w:val="425"/>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53"/>
    <w:rsid w:val="0000032D"/>
    <w:rsid w:val="0000204C"/>
    <w:rsid w:val="00002A79"/>
    <w:rsid w:val="00003243"/>
    <w:rsid w:val="00003FF6"/>
    <w:rsid w:val="0001571B"/>
    <w:rsid w:val="00017643"/>
    <w:rsid w:val="00017E54"/>
    <w:rsid w:val="000206F9"/>
    <w:rsid w:val="000226F4"/>
    <w:rsid w:val="00023579"/>
    <w:rsid w:val="000236DF"/>
    <w:rsid w:val="00027038"/>
    <w:rsid w:val="00035B41"/>
    <w:rsid w:val="00036581"/>
    <w:rsid w:val="00037CAC"/>
    <w:rsid w:val="00043797"/>
    <w:rsid w:val="0004394B"/>
    <w:rsid w:val="00043B54"/>
    <w:rsid w:val="00043BC2"/>
    <w:rsid w:val="00044E10"/>
    <w:rsid w:val="00045B77"/>
    <w:rsid w:val="00051601"/>
    <w:rsid w:val="0005294D"/>
    <w:rsid w:val="00054CE8"/>
    <w:rsid w:val="00055215"/>
    <w:rsid w:val="0005526E"/>
    <w:rsid w:val="00056669"/>
    <w:rsid w:val="0006259D"/>
    <w:rsid w:val="00064242"/>
    <w:rsid w:val="00066FC3"/>
    <w:rsid w:val="000675E0"/>
    <w:rsid w:val="0007527F"/>
    <w:rsid w:val="000815C5"/>
    <w:rsid w:val="00084B0E"/>
    <w:rsid w:val="00086EB8"/>
    <w:rsid w:val="0008760F"/>
    <w:rsid w:val="00091742"/>
    <w:rsid w:val="0009527E"/>
    <w:rsid w:val="0009595A"/>
    <w:rsid w:val="00096850"/>
    <w:rsid w:val="000A1030"/>
    <w:rsid w:val="000A375D"/>
    <w:rsid w:val="000A77C5"/>
    <w:rsid w:val="000A7A4C"/>
    <w:rsid w:val="000B00A2"/>
    <w:rsid w:val="000B318C"/>
    <w:rsid w:val="000B3F29"/>
    <w:rsid w:val="000B4192"/>
    <w:rsid w:val="000B4AEC"/>
    <w:rsid w:val="000B4DE7"/>
    <w:rsid w:val="000C2521"/>
    <w:rsid w:val="000C6D6A"/>
    <w:rsid w:val="000D2BF4"/>
    <w:rsid w:val="000D413A"/>
    <w:rsid w:val="000D469A"/>
    <w:rsid w:val="000D508F"/>
    <w:rsid w:val="000D768D"/>
    <w:rsid w:val="000E37B2"/>
    <w:rsid w:val="000E4793"/>
    <w:rsid w:val="000E6EDF"/>
    <w:rsid w:val="000E74EC"/>
    <w:rsid w:val="000E75D7"/>
    <w:rsid w:val="000F2830"/>
    <w:rsid w:val="000F3B49"/>
    <w:rsid w:val="000F3CE4"/>
    <w:rsid w:val="000F5131"/>
    <w:rsid w:val="001012D4"/>
    <w:rsid w:val="0010231A"/>
    <w:rsid w:val="00103323"/>
    <w:rsid w:val="00103960"/>
    <w:rsid w:val="00105397"/>
    <w:rsid w:val="00110484"/>
    <w:rsid w:val="00112611"/>
    <w:rsid w:val="00114C77"/>
    <w:rsid w:val="001157EF"/>
    <w:rsid w:val="001172FE"/>
    <w:rsid w:val="00124473"/>
    <w:rsid w:val="001269F9"/>
    <w:rsid w:val="00130B91"/>
    <w:rsid w:val="00131FD0"/>
    <w:rsid w:val="00132C2D"/>
    <w:rsid w:val="00137137"/>
    <w:rsid w:val="0013783A"/>
    <w:rsid w:val="00140E8F"/>
    <w:rsid w:val="00141092"/>
    <w:rsid w:val="001431BD"/>
    <w:rsid w:val="00143234"/>
    <w:rsid w:val="00145361"/>
    <w:rsid w:val="00145483"/>
    <w:rsid w:val="0014725A"/>
    <w:rsid w:val="00150983"/>
    <w:rsid w:val="00151284"/>
    <w:rsid w:val="00151F7E"/>
    <w:rsid w:val="00155B32"/>
    <w:rsid w:val="00157032"/>
    <w:rsid w:val="00160F10"/>
    <w:rsid w:val="00161783"/>
    <w:rsid w:val="00163E2B"/>
    <w:rsid w:val="00173139"/>
    <w:rsid w:val="00175585"/>
    <w:rsid w:val="00175C15"/>
    <w:rsid w:val="00180A36"/>
    <w:rsid w:val="00181A7B"/>
    <w:rsid w:val="00182AEC"/>
    <w:rsid w:val="001843CE"/>
    <w:rsid w:val="0019085A"/>
    <w:rsid w:val="001908C1"/>
    <w:rsid w:val="00194161"/>
    <w:rsid w:val="00195BE5"/>
    <w:rsid w:val="001970B6"/>
    <w:rsid w:val="001A173D"/>
    <w:rsid w:val="001A23C9"/>
    <w:rsid w:val="001A346D"/>
    <w:rsid w:val="001A44C3"/>
    <w:rsid w:val="001A620A"/>
    <w:rsid w:val="001A658A"/>
    <w:rsid w:val="001A6705"/>
    <w:rsid w:val="001C4312"/>
    <w:rsid w:val="001D1E64"/>
    <w:rsid w:val="001D5CF2"/>
    <w:rsid w:val="001D6EF9"/>
    <w:rsid w:val="001E00EE"/>
    <w:rsid w:val="001E0C14"/>
    <w:rsid w:val="001E3D1F"/>
    <w:rsid w:val="001E5E06"/>
    <w:rsid w:val="001F2390"/>
    <w:rsid w:val="00200780"/>
    <w:rsid w:val="00202331"/>
    <w:rsid w:val="0020358E"/>
    <w:rsid w:val="00203B74"/>
    <w:rsid w:val="00203E9E"/>
    <w:rsid w:val="002053BB"/>
    <w:rsid w:val="002055F2"/>
    <w:rsid w:val="002055FF"/>
    <w:rsid w:val="002111F4"/>
    <w:rsid w:val="00211E91"/>
    <w:rsid w:val="00213C45"/>
    <w:rsid w:val="0021536A"/>
    <w:rsid w:val="00216D47"/>
    <w:rsid w:val="00217498"/>
    <w:rsid w:val="00220D51"/>
    <w:rsid w:val="0022188F"/>
    <w:rsid w:val="00226B33"/>
    <w:rsid w:val="00227247"/>
    <w:rsid w:val="00231659"/>
    <w:rsid w:val="0023220E"/>
    <w:rsid w:val="0023243C"/>
    <w:rsid w:val="00236A2E"/>
    <w:rsid w:val="00236BDC"/>
    <w:rsid w:val="002372FF"/>
    <w:rsid w:val="002415FC"/>
    <w:rsid w:val="00241E6F"/>
    <w:rsid w:val="00244204"/>
    <w:rsid w:val="002447B0"/>
    <w:rsid w:val="00247231"/>
    <w:rsid w:val="00251D81"/>
    <w:rsid w:val="00254D7A"/>
    <w:rsid w:val="00255A8E"/>
    <w:rsid w:val="0026245E"/>
    <w:rsid w:val="0026256C"/>
    <w:rsid w:val="00265AA3"/>
    <w:rsid w:val="00265D83"/>
    <w:rsid w:val="00266910"/>
    <w:rsid w:val="0026733B"/>
    <w:rsid w:val="00274C32"/>
    <w:rsid w:val="002752C9"/>
    <w:rsid w:val="0028005F"/>
    <w:rsid w:val="002801ED"/>
    <w:rsid w:val="002802A3"/>
    <w:rsid w:val="00281F84"/>
    <w:rsid w:val="00295A5E"/>
    <w:rsid w:val="0029652A"/>
    <w:rsid w:val="00296C9B"/>
    <w:rsid w:val="0029702B"/>
    <w:rsid w:val="00297889"/>
    <w:rsid w:val="002A068A"/>
    <w:rsid w:val="002A07B5"/>
    <w:rsid w:val="002A0A8E"/>
    <w:rsid w:val="002A14BC"/>
    <w:rsid w:val="002A1659"/>
    <w:rsid w:val="002A3AA2"/>
    <w:rsid w:val="002B4B92"/>
    <w:rsid w:val="002B4C5B"/>
    <w:rsid w:val="002B5DAF"/>
    <w:rsid w:val="002B6B52"/>
    <w:rsid w:val="002C018F"/>
    <w:rsid w:val="002C1719"/>
    <w:rsid w:val="002C3B54"/>
    <w:rsid w:val="002C3EEA"/>
    <w:rsid w:val="002C4C19"/>
    <w:rsid w:val="002D1149"/>
    <w:rsid w:val="002D12AF"/>
    <w:rsid w:val="002D226B"/>
    <w:rsid w:val="002D23EE"/>
    <w:rsid w:val="002D3298"/>
    <w:rsid w:val="002D744C"/>
    <w:rsid w:val="002E1E84"/>
    <w:rsid w:val="002E6889"/>
    <w:rsid w:val="002E6997"/>
    <w:rsid w:val="002F0CA1"/>
    <w:rsid w:val="002F11D2"/>
    <w:rsid w:val="002F1A19"/>
    <w:rsid w:val="002F332F"/>
    <w:rsid w:val="002F4EB0"/>
    <w:rsid w:val="002F5019"/>
    <w:rsid w:val="002F7E16"/>
    <w:rsid w:val="00304332"/>
    <w:rsid w:val="0030653B"/>
    <w:rsid w:val="00307ADB"/>
    <w:rsid w:val="003148D3"/>
    <w:rsid w:val="00315994"/>
    <w:rsid w:val="003205A1"/>
    <w:rsid w:val="003210F1"/>
    <w:rsid w:val="00324A28"/>
    <w:rsid w:val="0032576A"/>
    <w:rsid w:val="00330BA3"/>
    <w:rsid w:val="003345DA"/>
    <w:rsid w:val="00334CAB"/>
    <w:rsid w:val="00340800"/>
    <w:rsid w:val="003428B5"/>
    <w:rsid w:val="0034337B"/>
    <w:rsid w:val="003446D0"/>
    <w:rsid w:val="003472FB"/>
    <w:rsid w:val="00350FE3"/>
    <w:rsid w:val="00351592"/>
    <w:rsid w:val="0035250F"/>
    <w:rsid w:val="00352C2D"/>
    <w:rsid w:val="0035483E"/>
    <w:rsid w:val="00356543"/>
    <w:rsid w:val="00356CA3"/>
    <w:rsid w:val="003621DA"/>
    <w:rsid w:val="003639D0"/>
    <w:rsid w:val="003675A5"/>
    <w:rsid w:val="00367F29"/>
    <w:rsid w:val="003704B9"/>
    <w:rsid w:val="00370FFF"/>
    <w:rsid w:val="003711CF"/>
    <w:rsid w:val="00371307"/>
    <w:rsid w:val="00374C09"/>
    <w:rsid w:val="0037780E"/>
    <w:rsid w:val="0038366C"/>
    <w:rsid w:val="003857CC"/>
    <w:rsid w:val="00386D47"/>
    <w:rsid w:val="00390862"/>
    <w:rsid w:val="003919B1"/>
    <w:rsid w:val="0039235E"/>
    <w:rsid w:val="003931E7"/>
    <w:rsid w:val="00395999"/>
    <w:rsid w:val="003A00B0"/>
    <w:rsid w:val="003A02B5"/>
    <w:rsid w:val="003A04D5"/>
    <w:rsid w:val="003A5191"/>
    <w:rsid w:val="003A65DA"/>
    <w:rsid w:val="003B0D3E"/>
    <w:rsid w:val="003B3455"/>
    <w:rsid w:val="003B5C7B"/>
    <w:rsid w:val="003B6A3B"/>
    <w:rsid w:val="003C1220"/>
    <w:rsid w:val="003C6452"/>
    <w:rsid w:val="003D28EA"/>
    <w:rsid w:val="003D7A86"/>
    <w:rsid w:val="003E214F"/>
    <w:rsid w:val="003E3CCB"/>
    <w:rsid w:val="003E41BC"/>
    <w:rsid w:val="003F1210"/>
    <w:rsid w:val="003F53CB"/>
    <w:rsid w:val="00400A65"/>
    <w:rsid w:val="004057EA"/>
    <w:rsid w:val="004063F6"/>
    <w:rsid w:val="00406956"/>
    <w:rsid w:val="00406F07"/>
    <w:rsid w:val="0042316A"/>
    <w:rsid w:val="00423C25"/>
    <w:rsid w:val="0042469A"/>
    <w:rsid w:val="004267CE"/>
    <w:rsid w:val="00426C65"/>
    <w:rsid w:val="00430FEA"/>
    <w:rsid w:val="00437606"/>
    <w:rsid w:val="00440851"/>
    <w:rsid w:val="00441FD8"/>
    <w:rsid w:val="00442D0F"/>
    <w:rsid w:val="004470E5"/>
    <w:rsid w:val="004555EA"/>
    <w:rsid w:val="00463BCA"/>
    <w:rsid w:val="0046408C"/>
    <w:rsid w:val="00465331"/>
    <w:rsid w:val="00465FCD"/>
    <w:rsid w:val="00466B17"/>
    <w:rsid w:val="004706B6"/>
    <w:rsid w:val="004727B7"/>
    <w:rsid w:val="00475FBA"/>
    <w:rsid w:val="004765C6"/>
    <w:rsid w:val="00482F80"/>
    <w:rsid w:val="00483287"/>
    <w:rsid w:val="004864CC"/>
    <w:rsid w:val="004937D9"/>
    <w:rsid w:val="00495CA6"/>
    <w:rsid w:val="00497AD6"/>
    <w:rsid w:val="004A3C5D"/>
    <w:rsid w:val="004A4FFE"/>
    <w:rsid w:val="004A6EB0"/>
    <w:rsid w:val="004B234C"/>
    <w:rsid w:val="004B23EA"/>
    <w:rsid w:val="004B7486"/>
    <w:rsid w:val="004C0246"/>
    <w:rsid w:val="004C1029"/>
    <w:rsid w:val="004C2064"/>
    <w:rsid w:val="004C39FD"/>
    <w:rsid w:val="004C55EA"/>
    <w:rsid w:val="004C6958"/>
    <w:rsid w:val="004C7D98"/>
    <w:rsid w:val="004C7EB0"/>
    <w:rsid w:val="004D1923"/>
    <w:rsid w:val="004D66DC"/>
    <w:rsid w:val="004D67B5"/>
    <w:rsid w:val="004E1D47"/>
    <w:rsid w:val="004E4E1B"/>
    <w:rsid w:val="004E515B"/>
    <w:rsid w:val="004E6107"/>
    <w:rsid w:val="004E6EFF"/>
    <w:rsid w:val="004F75D9"/>
    <w:rsid w:val="0050039C"/>
    <w:rsid w:val="00502370"/>
    <w:rsid w:val="00505E59"/>
    <w:rsid w:val="00506C33"/>
    <w:rsid w:val="00510D51"/>
    <w:rsid w:val="00511B80"/>
    <w:rsid w:val="00515236"/>
    <w:rsid w:val="00517FC8"/>
    <w:rsid w:val="00520FAD"/>
    <w:rsid w:val="00526300"/>
    <w:rsid w:val="005318CB"/>
    <w:rsid w:val="0053259B"/>
    <w:rsid w:val="005375B7"/>
    <w:rsid w:val="00541578"/>
    <w:rsid w:val="005444C2"/>
    <w:rsid w:val="00544650"/>
    <w:rsid w:val="00553E6E"/>
    <w:rsid w:val="00561E4F"/>
    <w:rsid w:val="00562828"/>
    <w:rsid w:val="00562EC6"/>
    <w:rsid w:val="0056401E"/>
    <w:rsid w:val="0056652D"/>
    <w:rsid w:val="005670FF"/>
    <w:rsid w:val="00570140"/>
    <w:rsid w:val="00575747"/>
    <w:rsid w:val="00576F22"/>
    <w:rsid w:val="005837FD"/>
    <w:rsid w:val="00585302"/>
    <w:rsid w:val="0058561B"/>
    <w:rsid w:val="0059235A"/>
    <w:rsid w:val="0059584F"/>
    <w:rsid w:val="005A18D7"/>
    <w:rsid w:val="005A2096"/>
    <w:rsid w:val="005A5BED"/>
    <w:rsid w:val="005B0D0A"/>
    <w:rsid w:val="005B10DA"/>
    <w:rsid w:val="005B319F"/>
    <w:rsid w:val="005B6402"/>
    <w:rsid w:val="005C2BF0"/>
    <w:rsid w:val="005C3F17"/>
    <w:rsid w:val="005C5AC8"/>
    <w:rsid w:val="005C65A6"/>
    <w:rsid w:val="005C66DA"/>
    <w:rsid w:val="005C723A"/>
    <w:rsid w:val="005C7AAC"/>
    <w:rsid w:val="005D1329"/>
    <w:rsid w:val="005D2CD3"/>
    <w:rsid w:val="005D6E20"/>
    <w:rsid w:val="005E1D7A"/>
    <w:rsid w:val="005E4224"/>
    <w:rsid w:val="005E42BF"/>
    <w:rsid w:val="005E5F95"/>
    <w:rsid w:val="005E60FA"/>
    <w:rsid w:val="005E7100"/>
    <w:rsid w:val="005F45E2"/>
    <w:rsid w:val="005F62D2"/>
    <w:rsid w:val="005F6378"/>
    <w:rsid w:val="005F7278"/>
    <w:rsid w:val="00600CC6"/>
    <w:rsid w:val="00602504"/>
    <w:rsid w:val="00602635"/>
    <w:rsid w:val="00602897"/>
    <w:rsid w:val="00602BBF"/>
    <w:rsid w:val="00603EB5"/>
    <w:rsid w:val="00604131"/>
    <w:rsid w:val="00604322"/>
    <w:rsid w:val="006056B8"/>
    <w:rsid w:val="00606508"/>
    <w:rsid w:val="00606DB5"/>
    <w:rsid w:val="006108DD"/>
    <w:rsid w:val="006109D8"/>
    <w:rsid w:val="00610E3D"/>
    <w:rsid w:val="00610FB4"/>
    <w:rsid w:val="006112AC"/>
    <w:rsid w:val="006136B7"/>
    <w:rsid w:val="00614A58"/>
    <w:rsid w:val="00615490"/>
    <w:rsid w:val="006160CA"/>
    <w:rsid w:val="006164C7"/>
    <w:rsid w:val="00616BE2"/>
    <w:rsid w:val="00622F6A"/>
    <w:rsid w:val="006252F8"/>
    <w:rsid w:val="006277B9"/>
    <w:rsid w:val="0063252F"/>
    <w:rsid w:val="006347C3"/>
    <w:rsid w:val="00637935"/>
    <w:rsid w:val="006403C6"/>
    <w:rsid w:val="00642395"/>
    <w:rsid w:val="00644716"/>
    <w:rsid w:val="006447DE"/>
    <w:rsid w:val="0064738A"/>
    <w:rsid w:val="006473BC"/>
    <w:rsid w:val="00651DAA"/>
    <w:rsid w:val="006533A7"/>
    <w:rsid w:val="0065459B"/>
    <w:rsid w:val="00654C9B"/>
    <w:rsid w:val="00655076"/>
    <w:rsid w:val="00662BD4"/>
    <w:rsid w:val="0066452F"/>
    <w:rsid w:val="00664837"/>
    <w:rsid w:val="00665AFF"/>
    <w:rsid w:val="00666A72"/>
    <w:rsid w:val="00666F00"/>
    <w:rsid w:val="00667DC5"/>
    <w:rsid w:val="0067223E"/>
    <w:rsid w:val="0067397F"/>
    <w:rsid w:val="006747DA"/>
    <w:rsid w:val="00674E5A"/>
    <w:rsid w:val="00674FC6"/>
    <w:rsid w:val="0067698E"/>
    <w:rsid w:val="00677399"/>
    <w:rsid w:val="0068065A"/>
    <w:rsid w:val="00681735"/>
    <w:rsid w:val="0068271A"/>
    <w:rsid w:val="00682FE0"/>
    <w:rsid w:val="006852D0"/>
    <w:rsid w:val="00686ACD"/>
    <w:rsid w:val="00691F7C"/>
    <w:rsid w:val="00696401"/>
    <w:rsid w:val="006966A0"/>
    <w:rsid w:val="00697D2A"/>
    <w:rsid w:val="006A0B91"/>
    <w:rsid w:val="006A3B71"/>
    <w:rsid w:val="006A4387"/>
    <w:rsid w:val="006A6512"/>
    <w:rsid w:val="006B04C6"/>
    <w:rsid w:val="006B0E03"/>
    <w:rsid w:val="006B1726"/>
    <w:rsid w:val="006C1BFA"/>
    <w:rsid w:val="006C2465"/>
    <w:rsid w:val="006C3150"/>
    <w:rsid w:val="006C4519"/>
    <w:rsid w:val="006C485C"/>
    <w:rsid w:val="006D15D5"/>
    <w:rsid w:val="006D2F36"/>
    <w:rsid w:val="006D6694"/>
    <w:rsid w:val="006E3308"/>
    <w:rsid w:val="006E6919"/>
    <w:rsid w:val="006E752F"/>
    <w:rsid w:val="006F1C57"/>
    <w:rsid w:val="006F27B7"/>
    <w:rsid w:val="006F59E5"/>
    <w:rsid w:val="006F5D19"/>
    <w:rsid w:val="00700E29"/>
    <w:rsid w:val="007020EC"/>
    <w:rsid w:val="00703248"/>
    <w:rsid w:val="00704432"/>
    <w:rsid w:val="00705FDF"/>
    <w:rsid w:val="0070621A"/>
    <w:rsid w:val="00711C65"/>
    <w:rsid w:val="0071227C"/>
    <w:rsid w:val="007147AC"/>
    <w:rsid w:val="00721124"/>
    <w:rsid w:val="00722887"/>
    <w:rsid w:val="00731D9F"/>
    <w:rsid w:val="00732921"/>
    <w:rsid w:val="00736935"/>
    <w:rsid w:val="00740153"/>
    <w:rsid w:val="00742C1B"/>
    <w:rsid w:val="0074318F"/>
    <w:rsid w:val="0074412B"/>
    <w:rsid w:val="00745A3C"/>
    <w:rsid w:val="007511B4"/>
    <w:rsid w:val="007521BE"/>
    <w:rsid w:val="00753E85"/>
    <w:rsid w:val="0075711A"/>
    <w:rsid w:val="00757320"/>
    <w:rsid w:val="00760227"/>
    <w:rsid w:val="00760C00"/>
    <w:rsid w:val="007624DA"/>
    <w:rsid w:val="00763AC8"/>
    <w:rsid w:val="00767012"/>
    <w:rsid w:val="0077175F"/>
    <w:rsid w:val="0077333D"/>
    <w:rsid w:val="0078027D"/>
    <w:rsid w:val="007803E2"/>
    <w:rsid w:val="00781020"/>
    <w:rsid w:val="00781189"/>
    <w:rsid w:val="007812C8"/>
    <w:rsid w:val="0078178D"/>
    <w:rsid w:val="00791E38"/>
    <w:rsid w:val="007934EF"/>
    <w:rsid w:val="007954AE"/>
    <w:rsid w:val="00795D4A"/>
    <w:rsid w:val="00796163"/>
    <w:rsid w:val="00797FA4"/>
    <w:rsid w:val="007A239E"/>
    <w:rsid w:val="007A267C"/>
    <w:rsid w:val="007A3C28"/>
    <w:rsid w:val="007A4AC4"/>
    <w:rsid w:val="007A4B85"/>
    <w:rsid w:val="007A5D6F"/>
    <w:rsid w:val="007B024B"/>
    <w:rsid w:val="007B0E4C"/>
    <w:rsid w:val="007B2079"/>
    <w:rsid w:val="007B35B3"/>
    <w:rsid w:val="007C1380"/>
    <w:rsid w:val="007C3829"/>
    <w:rsid w:val="007C584E"/>
    <w:rsid w:val="007C7A88"/>
    <w:rsid w:val="007D1B6C"/>
    <w:rsid w:val="007D45F8"/>
    <w:rsid w:val="007D4CEB"/>
    <w:rsid w:val="007D6993"/>
    <w:rsid w:val="007E0D8B"/>
    <w:rsid w:val="007E1E47"/>
    <w:rsid w:val="007E26EC"/>
    <w:rsid w:val="007E2949"/>
    <w:rsid w:val="007E2CB6"/>
    <w:rsid w:val="007E35EE"/>
    <w:rsid w:val="007E479C"/>
    <w:rsid w:val="007E4DE8"/>
    <w:rsid w:val="007E640B"/>
    <w:rsid w:val="007E6B18"/>
    <w:rsid w:val="007E7459"/>
    <w:rsid w:val="007E7B2E"/>
    <w:rsid w:val="007E7C84"/>
    <w:rsid w:val="007F3FCE"/>
    <w:rsid w:val="007F73F1"/>
    <w:rsid w:val="00800953"/>
    <w:rsid w:val="008015DC"/>
    <w:rsid w:val="00802E99"/>
    <w:rsid w:val="008039DE"/>
    <w:rsid w:val="00803FF4"/>
    <w:rsid w:val="00810D5F"/>
    <w:rsid w:val="0081248B"/>
    <w:rsid w:val="00812D63"/>
    <w:rsid w:val="00814373"/>
    <w:rsid w:val="00815B8D"/>
    <w:rsid w:val="00816216"/>
    <w:rsid w:val="008170FF"/>
    <w:rsid w:val="0082529E"/>
    <w:rsid w:val="008255BE"/>
    <w:rsid w:val="00826B27"/>
    <w:rsid w:val="008308B8"/>
    <w:rsid w:val="00830E64"/>
    <w:rsid w:val="0083556E"/>
    <w:rsid w:val="00841C53"/>
    <w:rsid w:val="00844322"/>
    <w:rsid w:val="008457E6"/>
    <w:rsid w:val="0084775A"/>
    <w:rsid w:val="008521E1"/>
    <w:rsid w:val="00852930"/>
    <w:rsid w:val="00855302"/>
    <w:rsid w:val="0085728A"/>
    <w:rsid w:val="00862354"/>
    <w:rsid w:val="008637CB"/>
    <w:rsid w:val="008641A9"/>
    <w:rsid w:val="00864D7D"/>
    <w:rsid w:val="0086541B"/>
    <w:rsid w:val="00872225"/>
    <w:rsid w:val="008764F7"/>
    <w:rsid w:val="00876DA4"/>
    <w:rsid w:val="00880156"/>
    <w:rsid w:val="00880161"/>
    <w:rsid w:val="00880879"/>
    <w:rsid w:val="00885ADA"/>
    <w:rsid w:val="00885F29"/>
    <w:rsid w:val="00886EC5"/>
    <w:rsid w:val="00887B73"/>
    <w:rsid w:val="0089184A"/>
    <w:rsid w:val="00895AA8"/>
    <w:rsid w:val="0089635A"/>
    <w:rsid w:val="00897D8A"/>
    <w:rsid w:val="008A3306"/>
    <w:rsid w:val="008A3BB3"/>
    <w:rsid w:val="008A55B2"/>
    <w:rsid w:val="008A55B8"/>
    <w:rsid w:val="008A648E"/>
    <w:rsid w:val="008A6860"/>
    <w:rsid w:val="008B0128"/>
    <w:rsid w:val="008B0144"/>
    <w:rsid w:val="008B0452"/>
    <w:rsid w:val="008B16C6"/>
    <w:rsid w:val="008B4212"/>
    <w:rsid w:val="008B66C8"/>
    <w:rsid w:val="008B7007"/>
    <w:rsid w:val="008C0DA5"/>
    <w:rsid w:val="008C45B2"/>
    <w:rsid w:val="008C5C2A"/>
    <w:rsid w:val="008C6086"/>
    <w:rsid w:val="008C60C7"/>
    <w:rsid w:val="008D08B6"/>
    <w:rsid w:val="008D3BF4"/>
    <w:rsid w:val="008D4FC7"/>
    <w:rsid w:val="008D735A"/>
    <w:rsid w:val="008E46FE"/>
    <w:rsid w:val="008E5693"/>
    <w:rsid w:val="008E6DDA"/>
    <w:rsid w:val="008F5265"/>
    <w:rsid w:val="00900D4A"/>
    <w:rsid w:val="00903563"/>
    <w:rsid w:val="00905A35"/>
    <w:rsid w:val="0091062E"/>
    <w:rsid w:val="00911F21"/>
    <w:rsid w:val="00912623"/>
    <w:rsid w:val="00913135"/>
    <w:rsid w:val="00916FD5"/>
    <w:rsid w:val="009218EC"/>
    <w:rsid w:val="00923F06"/>
    <w:rsid w:val="009275C0"/>
    <w:rsid w:val="009322BA"/>
    <w:rsid w:val="00932E96"/>
    <w:rsid w:val="00933D6E"/>
    <w:rsid w:val="009409CD"/>
    <w:rsid w:val="00944AB7"/>
    <w:rsid w:val="009454BB"/>
    <w:rsid w:val="009464AE"/>
    <w:rsid w:val="009467ED"/>
    <w:rsid w:val="0094722F"/>
    <w:rsid w:val="00950846"/>
    <w:rsid w:val="00957AF7"/>
    <w:rsid w:val="00961579"/>
    <w:rsid w:val="00962C7E"/>
    <w:rsid w:val="009630BC"/>
    <w:rsid w:val="00975C5D"/>
    <w:rsid w:val="009760CF"/>
    <w:rsid w:val="00977D0F"/>
    <w:rsid w:val="009828C6"/>
    <w:rsid w:val="00983BBA"/>
    <w:rsid w:val="009853A7"/>
    <w:rsid w:val="00986A30"/>
    <w:rsid w:val="00990EBB"/>
    <w:rsid w:val="0099141C"/>
    <w:rsid w:val="0099476E"/>
    <w:rsid w:val="009959A3"/>
    <w:rsid w:val="009A3B27"/>
    <w:rsid w:val="009A6074"/>
    <w:rsid w:val="009A6409"/>
    <w:rsid w:val="009A6F18"/>
    <w:rsid w:val="009B17D3"/>
    <w:rsid w:val="009B202E"/>
    <w:rsid w:val="009B2BF3"/>
    <w:rsid w:val="009B3F76"/>
    <w:rsid w:val="009B44AF"/>
    <w:rsid w:val="009B5179"/>
    <w:rsid w:val="009B64AA"/>
    <w:rsid w:val="009B6E76"/>
    <w:rsid w:val="009C04D3"/>
    <w:rsid w:val="009C1419"/>
    <w:rsid w:val="009C315C"/>
    <w:rsid w:val="009C366C"/>
    <w:rsid w:val="009C3ECC"/>
    <w:rsid w:val="009C3F79"/>
    <w:rsid w:val="009C5BCD"/>
    <w:rsid w:val="009D450E"/>
    <w:rsid w:val="009D451D"/>
    <w:rsid w:val="009D539D"/>
    <w:rsid w:val="009D6DE9"/>
    <w:rsid w:val="009E0CEF"/>
    <w:rsid w:val="009E1220"/>
    <w:rsid w:val="009E48C3"/>
    <w:rsid w:val="009E561E"/>
    <w:rsid w:val="009E5F98"/>
    <w:rsid w:val="009E7076"/>
    <w:rsid w:val="009F6DDC"/>
    <w:rsid w:val="009F7739"/>
    <w:rsid w:val="009F7747"/>
    <w:rsid w:val="009F7937"/>
    <w:rsid w:val="00A00014"/>
    <w:rsid w:val="00A00543"/>
    <w:rsid w:val="00A025BD"/>
    <w:rsid w:val="00A02959"/>
    <w:rsid w:val="00A0390D"/>
    <w:rsid w:val="00A03F84"/>
    <w:rsid w:val="00A0664A"/>
    <w:rsid w:val="00A073D4"/>
    <w:rsid w:val="00A10772"/>
    <w:rsid w:val="00A107D6"/>
    <w:rsid w:val="00A11A2B"/>
    <w:rsid w:val="00A135ED"/>
    <w:rsid w:val="00A13AD4"/>
    <w:rsid w:val="00A15796"/>
    <w:rsid w:val="00A21C16"/>
    <w:rsid w:val="00A2534E"/>
    <w:rsid w:val="00A2548B"/>
    <w:rsid w:val="00A270AB"/>
    <w:rsid w:val="00A27D85"/>
    <w:rsid w:val="00A31E38"/>
    <w:rsid w:val="00A32645"/>
    <w:rsid w:val="00A34228"/>
    <w:rsid w:val="00A36B16"/>
    <w:rsid w:val="00A406FC"/>
    <w:rsid w:val="00A43690"/>
    <w:rsid w:val="00A44247"/>
    <w:rsid w:val="00A460A3"/>
    <w:rsid w:val="00A4724E"/>
    <w:rsid w:val="00A50735"/>
    <w:rsid w:val="00A52937"/>
    <w:rsid w:val="00A6001A"/>
    <w:rsid w:val="00A61DFB"/>
    <w:rsid w:val="00A6387D"/>
    <w:rsid w:val="00A638E5"/>
    <w:rsid w:val="00A66D19"/>
    <w:rsid w:val="00A67C43"/>
    <w:rsid w:val="00A7110C"/>
    <w:rsid w:val="00A7298E"/>
    <w:rsid w:val="00A72C4B"/>
    <w:rsid w:val="00A72CB3"/>
    <w:rsid w:val="00A73C28"/>
    <w:rsid w:val="00A753D0"/>
    <w:rsid w:val="00A778C9"/>
    <w:rsid w:val="00A83057"/>
    <w:rsid w:val="00A83F21"/>
    <w:rsid w:val="00A86D52"/>
    <w:rsid w:val="00A873F6"/>
    <w:rsid w:val="00A87E53"/>
    <w:rsid w:val="00A9002A"/>
    <w:rsid w:val="00A9547E"/>
    <w:rsid w:val="00A97D58"/>
    <w:rsid w:val="00AA063F"/>
    <w:rsid w:val="00AA08BC"/>
    <w:rsid w:val="00AA1142"/>
    <w:rsid w:val="00AA75C8"/>
    <w:rsid w:val="00AA797C"/>
    <w:rsid w:val="00AB3CFC"/>
    <w:rsid w:val="00AC1D0A"/>
    <w:rsid w:val="00AC5959"/>
    <w:rsid w:val="00AD0C5D"/>
    <w:rsid w:val="00AD244E"/>
    <w:rsid w:val="00AD414E"/>
    <w:rsid w:val="00AD515D"/>
    <w:rsid w:val="00AD5EFA"/>
    <w:rsid w:val="00AE1725"/>
    <w:rsid w:val="00AE1AD0"/>
    <w:rsid w:val="00AE230C"/>
    <w:rsid w:val="00AE465A"/>
    <w:rsid w:val="00AE77E8"/>
    <w:rsid w:val="00AF0156"/>
    <w:rsid w:val="00AF059D"/>
    <w:rsid w:val="00AF0A1B"/>
    <w:rsid w:val="00AF2665"/>
    <w:rsid w:val="00AF3932"/>
    <w:rsid w:val="00B0013C"/>
    <w:rsid w:val="00B01DA9"/>
    <w:rsid w:val="00B037FC"/>
    <w:rsid w:val="00B0420C"/>
    <w:rsid w:val="00B047E9"/>
    <w:rsid w:val="00B1138E"/>
    <w:rsid w:val="00B14082"/>
    <w:rsid w:val="00B1765F"/>
    <w:rsid w:val="00B2028E"/>
    <w:rsid w:val="00B21C5B"/>
    <w:rsid w:val="00B27718"/>
    <w:rsid w:val="00B323D1"/>
    <w:rsid w:val="00B32BD8"/>
    <w:rsid w:val="00B33A52"/>
    <w:rsid w:val="00B437CC"/>
    <w:rsid w:val="00B45C8A"/>
    <w:rsid w:val="00B465DC"/>
    <w:rsid w:val="00B531A3"/>
    <w:rsid w:val="00B54452"/>
    <w:rsid w:val="00B54CB5"/>
    <w:rsid w:val="00B554C0"/>
    <w:rsid w:val="00B60FB1"/>
    <w:rsid w:val="00B6115F"/>
    <w:rsid w:val="00B63839"/>
    <w:rsid w:val="00B649EE"/>
    <w:rsid w:val="00B64C96"/>
    <w:rsid w:val="00B72FC0"/>
    <w:rsid w:val="00B74E16"/>
    <w:rsid w:val="00B76F2B"/>
    <w:rsid w:val="00B8779B"/>
    <w:rsid w:val="00B946EA"/>
    <w:rsid w:val="00B95447"/>
    <w:rsid w:val="00BA0031"/>
    <w:rsid w:val="00BA0A2D"/>
    <w:rsid w:val="00BA2C8D"/>
    <w:rsid w:val="00BB0407"/>
    <w:rsid w:val="00BB0CA6"/>
    <w:rsid w:val="00BB0DCE"/>
    <w:rsid w:val="00BB20B1"/>
    <w:rsid w:val="00BB3271"/>
    <w:rsid w:val="00BB5E9C"/>
    <w:rsid w:val="00BB5EA1"/>
    <w:rsid w:val="00BC346F"/>
    <w:rsid w:val="00BC38A0"/>
    <w:rsid w:val="00BC39CD"/>
    <w:rsid w:val="00BC4E36"/>
    <w:rsid w:val="00BC527E"/>
    <w:rsid w:val="00BC76BD"/>
    <w:rsid w:val="00BD2BA3"/>
    <w:rsid w:val="00BD54D8"/>
    <w:rsid w:val="00BE0A86"/>
    <w:rsid w:val="00BE1963"/>
    <w:rsid w:val="00BE1F5F"/>
    <w:rsid w:val="00BE29A3"/>
    <w:rsid w:val="00BE7116"/>
    <w:rsid w:val="00BE7EE9"/>
    <w:rsid w:val="00BF0683"/>
    <w:rsid w:val="00BF7F80"/>
    <w:rsid w:val="00C00C16"/>
    <w:rsid w:val="00C03744"/>
    <w:rsid w:val="00C075C0"/>
    <w:rsid w:val="00C110A3"/>
    <w:rsid w:val="00C13FBD"/>
    <w:rsid w:val="00C160BC"/>
    <w:rsid w:val="00C21B83"/>
    <w:rsid w:val="00C21BD5"/>
    <w:rsid w:val="00C230BB"/>
    <w:rsid w:val="00C23FB8"/>
    <w:rsid w:val="00C245C9"/>
    <w:rsid w:val="00C30C42"/>
    <w:rsid w:val="00C35814"/>
    <w:rsid w:val="00C379B3"/>
    <w:rsid w:val="00C44E52"/>
    <w:rsid w:val="00C44F3A"/>
    <w:rsid w:val="00C47F43"/>
    <w:rsid w:val="00C52F14"/>
    <w:rsid w:val="00C55758"/>
    <w:rsid w:val="00C60FD7"/>
    <w:rsid w:val="00C62538"/>
    <w:rsid w:val="00C653C0"/>
    <w:rsid w:val="00C66EC9"/>
    <w:rsid w:val="00C67E61"/>
    <w:rsid w:val="00C71DD5"/>
    <w:rsid w:val="00C72094"/>
    <w:rsid w:val="00C751E9"/>
    <w:rsid w:val="00C81419"/>
    <w:rsid w:val="00C81A55"/>
    <w:rsid w:val="00C82BCB"/>
    <w:rsid w:val="00C84A34"/>
    <w:rsid w:val="00C942E8"/>
    <w:rsid w:val="00C96B60"/>
    <w:rsid w:val="00C96D49"/>
    <w:rsid w:val="00CA20F8"/>
    <w:rsid w:val="00CA4753"/>
    <w:rsid w:val="00CB2DD7"/>
    <w:rsid w:val="00CB4C82"/>
    <w:rsid w:val="00CB6158"/>
    <w:rsid w:val="00CB662A"/>
    <w:rsid w:val="00CC025B"/>
    <w:rsid w:val="00CC5E10"/>
    <w:rsid w:val="00CC63ED"/>
    <w:rsid w:val="00CD1D42"/>
    <w:rsid w:val="00CE00CE"/>
    <w:rsid w:val="00CE3E06"/>
    <w:rsid w:val="00CE4402"/>
    <w:rsid w:val="00CE4AD6"/>
    <w:rsid w:val="00CE695B"/>
    <w:rsid w:val="00CF2152"/>
    <w:rsid w:val="00CF295E"/>
    <w:rsid w:val="00CF3768"/>
    <w:rsid w:val="00CF49E3"/>
    <w:rsid w:val="00CF544C"/>
    <w:rsid w:val="00CF760B"/>
    <w:rsid w:val="00D06D83"/>
    <w:rsid w:val="00D07FB6"/>
    <w:rsid w:val="00D12264"/>
    <w:rsid w:val="00D12D7A"/>
    <w:rsid w:val="00D137F9"/>
    <w:rsid w:val="00D14ADF"/>
    <w:rsid w:val="00D22C24"/>
    <w:rsid w:val="00D2365F"/>
    <w:rsid w:val="00D247CC"/>
    <w:rsid w:val="00D26B52"/>
    <w:rsid w:val="00D30874"/>
    <w:rsid w:val="00D36114"/>
    <w:rsid w:val="00D369AA"/>
    <w:rsid w:val="00D37109"/>
    <w:rsid w:val="00D4317B"/>
    <w:rsid w:val="00D5198A"/>
    <w:rsid w:val="00D53A0A"/>
    <w:rsid w:val="00D53A78"/>
    <w:rsid w:val="00D55594"/>
    <w:rsid w:val="00D60253"/>
    <w:rsid w:val="00D61AB3"/>
    <w:rsid w:val="00D623A3"/>
    <w:rsid w:val="00D63623"/>
    <w:rsid w:val="00D67E6D"/>
    <w:rsid w:val="00D704D5"/>
    <w:rsid w:val="00D707CC"/>
    <w:rsid w:val="00D71F5B"/>
    <w:rsid w:val="00D72E92"/>
    <w:rsid w:val="00D737BD"/>
    <w:rsid w:val="00D7458E"/>
    <w:rsid w:val="00D74690"/>
    <w:rsid w:val="00D770FB"/>
    <w:rsid w:val="00D935ED"/>
    <w:rsid w:val="00D944A0"/>
    <w:rsid w:val="00D948F8"/>
    <w:rsid w:val="00DA006C"/>
    <w:rsid w:val="00DA326E"/>
    <w:rsid w:val="00DA3BA7"/>
    <w:rsid w:val="00DA4BF8"/>
    <w:rsid w:val="00DA64F7"/>
    <w:rsid w:val="00DA79AD"/>
    <w:rsid w:val="00DB04A8"/>
    <w:rsid w:val="00DB1B66"/>
    <w:rsid w:val="00DB2CDD"/>
    <w:rsid w:val="00DB431B"/>
    <w:rsid w:val="00DB47C6"/>
    <w:rsid w:val="00DB675B"/>
    <w:rsid w:val="00DC361F"/>
    <w:rsid w:val="00DC6833"/>
    <w:rsid w:val="00DC6A9A"/>
    <w:rsid w:val="00DC6CAB"/>
    <w:rsid w:val="00DD3ACD"/>
    <w:rsid w:val="00DD5C24"/>
    <w:rsid w:val="00DD62F4"/>
    <w:rsid w:val="00DE0E22"/>
    <w:rsid w:val="00DE0F79"/>
    <w:rsid w:val="00DE4E38"/>
    <w:rsid w:val="00DE5556"/>
    <w:rsid w:val="00DF0BBE"/>
    <w:rsid w:val="00DF0E62"/>
    <w:rsid w:val="00E00320"/>
    <w:rsid w:val="00E004AD"/>
    <w:rsid w:val="00E00E57"/>
    <w:rsid w:val="00E0188E"/>
    <w:rsid w:val="00E02B59"/>
    <w:rsid w:val="00E12788"/>
    <w:rsid w:val="00E1343F"/>
    <w:rsid w:val="00E13B40"/>
    <w:rsid w:val="00E160BA"/>
    <w:rsid w:val="00E16702"/>
    <w:rsid w:val="00E244AA"/>
    <w:rsid w:val="00E24D0B"/>
    <w:rsid w:val="00E2648F"/>
    <w:rsid w:val="00E27315"/>
    <w:rsid w:val="00E345F7"/>
    <w:rsid w:val="00E34612"/>
    <w:rsid w:val="00E350B7"/>
    <w:rsid w:val="00E43BD9"/>
    <w:rsid w:val="00E44D57"/>
    <w:rsid w:val="00E4503B"/>
    <w:rsid w:val="00E45393"/>
    <w:rsid w:val="00E47BA7"/>
    <w:rsid w:val="00E47D7F"/>
    <w:rsid w:val="00E50CE9"/>
    <w:rsid w:val="00E51BCD"/>
    <w:rsid w:val="00E529ED"/>
    <w:rsid w:val="00E54AF6"/>
    <w:rsid w:val="00E567C2"/>
    <w:rsid w:val="00E57958"/>
    <w:rsid w:val="00E60735"/>
    <w:rsid w:val="00E629F9"/>
    <w:rsid w:val="00E639E3"/>
    <w:rsid w:val="00E63C06"/>
    <w:rsid w:val="00E67D76"/>
    <w:rsid w:val="00E70ABA"/>
    <w:rsid w:val="00E7162A"/>
    <w:rsid w:val="00E737C2"/>
    <w:rsid w:val="00E74288"/>
    <w:rsid w:val="00E742BA"/>
    <w:rsid w:val="00E765D7"/>
    <w:rsid w:val="00E768AE"/>
    <w:rsid w:val="00E82F7B"/>
    <w:rsid w:val="00E83755"/>
    <w:rsid w:val="00E8575C"/>
    <w:rsid w:val="00E86FEE"/>
    <w:rsid w:val="00E8775D"/>
    <w:rsid w:val="00E90666"/>
    <w:rsid w:val="00E925C3"/>
    <w:rsid w:val="00E97D31"/>
    <w:rsid w:val="00EA023A"/>
    <w:rsid w:val="00EA1AB3"/>
    <w:rsid w:val="00EA525C"/>
    <w:rsid w:val="00EA7589"/>
    <w:rsid w:val="00EA7F79"/>
    <w:rsid w:val="00EB05B7"/>
    <w:rsid w:val="00EB4035"/>
    <w:rsid w:val="00EB5619"/>
    <w:rsid w:val="00EB6C43"/>
    <w:rsid w:val="00EB731D"/>
    <w:rsid w:val="00EB792F"/>
    <w:rsid w:val="00EC0EB9"/>
    <w:rsid w:val="00EC3383"/>
    <w:rsid w:val="00EC591F"/>
    <w:rsid w:val="00EC6B3E"/>
    <w:rsid w:val="00ED008E"/>
    <w:rsid w:val="00ED35FD"/>
    <w:rsid w:val="00ED3A17"/>
    <w:rsid w:val="00ED3C1D"/>
    <w:rsid w:val="00ED6497"/>
    <w:rsid w:val="00ED7C57"/>
    <w:rsid w:val="00EE0EF6"/>
    <w:rsid w:val="00EE529B"/>
    <w:rsid w:val="00EF0400"/>
    <w:rsid w:val="00EF5B96"/>
    <w:rsid w:val="00EF6B73"/>
    <w:rsid w:val="00F02A10"/>
    <w:rsid w:val="00F03BB1"/>
    <w:rsid w:val="00F04C77"/>
    <w:rsid w:val="00F06522"/>
    <w:rsid w:val="00F11222"/>
    <w:rsid w:val="00F12392"/>
    <w:rsid w:val="00F134B8"/>
    <w:rsid w:val="00F22C67"/>
    <w:rsid w:val="00F23617"/>
    <w:rsid w:val="00F23E2F"/>
    <w:rsid w:val="00F273C1"/>
    <w:rsid w:val="00F30A9B"/>
    <w:rsid w:val="00F3134A"/>
    <w:rsid w:val="00F37FAC"/>
    <w:rsid w:val="00F40CBF"/>
    <w:rsid w:val="00F410C3"/>
    <w:rsid w:val="00F41CD2"/>
    <w:rsid w:val="00F458CD"/>
    <w:rsid w:val="00F47251"/>
    <w:rsid w:val="00F52D76"/>
    <w:rsid w:val="00F564EF"/>
    <w:rsid w:val="00F56F30"/>
    <w:rsid w:val="00F607D2"/>
    <w:rsid w:val="00F632DF"/>
    <w:rsid w:val="00F64F5A"/>
    <w:rsid w:val="00F702A0"/>
    <w:rsid w:val="00F73CB9"/>
    <w:rsid w:val="00F75725"/>
    <w:rsid w:val="00F77808"/>
    <w:rsid w:val="00F939B5"/>
    <w:rsid w:val="00F975F9"/>
    <w:rsid w:val="00F97DAC"/>
    <w:rsid w:val="00FA3152"/>
    <w:rsid w:val="00FA4047"/>
    <w:rsid w:val="00FA7BF8"/>
    <w:rsid w:val="00FB211D"/>
    <w:rsid w:val="00FB3A17"/>
    <w:rsid w:val="00FC10F7"/>
    <w:rsid w:val="00FC3484"/>
    <w:rsid w:val="00FC4B23"/>
    <w:rsid w:val="00FD0049"/>
    <w:rsid w:val="00FD55C7"/>
    <w:rsid w:val="00FD68AD"/>
    <w:rsid w:val="00FD73B0"/>
    <w:rsid w:val="00FD7D4C"/>
    <w:rsid w:val="00FE48AE"/>
    <w:rsid w:val="00FE6718"/>
    <w:rsid w:val="00FF2DB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3BA382"/>
  <w15:docId w15:val="{E377697E-7389-404F-9F85-DABEEE53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10 PT"/>
    <w:qFormat/>
    <w:rsid w:val="00604131"/>
    <w:pPr>
      <w:spacing w:line="320" w:lineRule="exact"/>
    </w:pPr>
    <w:rPr>
      <w:rFonts w:ascii="Arial" w:hAnsi="Arial"/>
    </w:rPr>
  </w:style>
  <w:style w:type="paragraph" w:styleId="berschrift1">
    <w:name w:val="heading 1"/>
    <w:basedOn w:val="Standard"/>
    <w:next w:val="Standard"/>
    <w:link w:val="berschrift1Zchn"/>
    <w:uiPriority w:val="9"/>
    <w:qFormat/>
    <w:rsid w:val="00753E85"/>
    <w:pPr>
      <w:keepNext/>
      <w:keepLines/>
      <w:spacing w:before="240"/>
      <w:outlineLvl w:val="0"/>
    </w:pPr>
    <w:rPr>
      <w:color w:val="A5A5A5"/>
      <w:sz w:val="32"/>
      <w:szCs w:val="32"/>
    </w:rPr>
  </w:style>
  <w:style w:type="paragraph" w:styleId="berschrift2">
    <w:name w:val="heading 2"/>
    <w:basedOn w:val="Standard"/>
    <w:next w:val="Standard"/>
    <w:link w:val="berschrift2Zchn"/>
    <w:uiPriority w:val="9"/>
    <w:semiHidden/>
    <w:unhideWhenUsed/>
    <w:qFormat/>
    <w:rsid w:val="008C5C2A"/>
    <w:pPr>
      <w:keepNext/>
      <w:keepLines/>
      <w:spacing w:before="40"/>
      <w:outlineLvl w:val="1"/>
    </w:pPr>
    <w:rPr>
      <w:rFonts w:asciiTheme="majorHAnsi" w:eastAsiaTheme="majorEastAsia" w:hAnsiTheme="majorHAnsi" w:cstheme="majorBidi"/>
      <w:color w:val="A4004A"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3298"/>
    <w:rPr>
      <w:rFonts w:ascii="Tahoma" w:hAnsi="Tahoma" w:cs="Tahoma"/>
      <w:sz w:val="16"/>
      <w:szCs w:val="16"/>
    </w:rPr>
  </w:style>
  <w:style w:type="character" w:customStyle="1" w:styleId="SprechblasentextZchn">
    <w:name w:val="Sprechblasentext Zchn"/>
    <w:link w:val="Sprechblasentext"/>
    <w:uiPriority w:val="99"/>
    <w:semiHidden/>
    <w:rsid w:val="002D3298"/>
    <w:rPr>
      <w:rFonts w:ascii="Tahoma" w:hAnsi="Tahoma" w:cs="Tahoma"/>
      <w:sz w:val="16"/>
      <w:szCs w:val="16"/>
    </w:rPr>
  </w:style>
  <w:style w:type="paragraph" w:customStyle="1" w:styleId="Adresszeile6PT">
    <w:name w:val="Adresszeile 6 PT"/>
    <w:basedOn w:val="Standard"/>
    <w:qFormat/>
    <w:rsid w:val="00110484"/>
    <w:pPr>
      <w:tabs>
        <w:tab w:val="left" w:pos="4820"/>
        <w:tab w:val="left" w:pos="6804"/>
      </w:tabs>
      <w:spacing w:after="360"/>
    </w:pPr>
    <w:rPr>
      <w:rFonts w:cs="Arial"/>
      <w:color w:val="7F7F7F"/>
      <w:sz w:val="12"/>
      <w:szCs w:val="12"/>
    </w:rPr>
  </w:style>
  <w:style w:type="paragraph" w:customStyle="1" w:styleId="Kontaktdaten8PT">
    <w:name w:val="Kontaktdaten 8 PT"/>
    <w:basedOn w:val="Standard"/>
    <w:qFormat/>
    <w:rsid w:val="00CD1D42"/>
    <w:pPr>
      <w:tabs>
        <w:tab w:val="left" w:pos="1347"/>
      </w:tabs>
      <w:spacing w:line="360" w:lineRule="auto"/>
      <w:ind w:left="-244" w:firstLine="244"/>
    </w:pPr>
    <w:rPr>
      <w:rFonts w:cs="Arial"/>
      <w:sz w:val="16"/>
    </w:rPr>
  </w:style>
  <w:style w:type="paragraph" w:styleId="Kopfzeile">
    <w:name w:val="header"/>
    <w:basedOn w:val="Standard"/>
    <w:link w:val="KopfzeileZchn"/>
    <w:uiPriority w:val="99"/>
    <w:unhideWhenUsed/>
    <w:rsid w:val="009C366C"/>
    <w:pPr>
      <w:tabs>
        <w:tab w:val="center" w:pos="4536"/>
        <w:tab w:val="right" w:pos="9072"/>
      </w:tabs>
    </w:pPr>
  </w:style>
  <w:style w:type="character" w:customStyle="1" w:styleId="KopfzeileZchn">
    <w:name w:val="Kopfzeile Zchn"/>
    <w:link w:val="Kopfzeile"/>
    <w:uiPriority w:val="99"/>
    <w:rsid w:val="009C366C"/>
    <w:rPr>
      <w:rFonts w:ascii="Arial" w:hAnsi="Arial"/>
      <w:sz w:val="22"/>
      <w:szCs w:val="24"/>
    </w:rPr>
  </w:style>
  <w:style w:type="paragraph" w:styleId="Fuzeile">
    <w:name w:val="footer"/>
    <w:link w:val="FuzeileZchn"/>
    <w:uiPriority w:val="99"/>
    <w:unhideWhenUsed/>
    <w:rsid w:val="00AD0C5D"/>
    <w:pPr>
      <w:tabs>
        <w:tab w:val="center" w:pos="4536"/>
        <w:tab w:val="right" w:pos="9072"/>
      </w:tabs>
    </w:pPr>
    <w:rPr>
      <w:rFonts w:ascii="Arial" w:hAnsi="Arial" w:cs="Arial"/>
      <w:color w:val="FFFFFF" w:themeColor="background1"/>
      <w:sz w:val="16"/>
      <w:szCs w:val="16"/>
    </w:rPr>
  </w:style>
  <w:style w:type="character" w:customStyle="1" w:styleId="FuzeileZchn">
    <w:name w:val="Fußzeile Zchn"/>
    <w:link w:val="Fuzeile"/>
    <w:uiPriority w:val="99"/>
    <w:rsid w:val="00AD0C5D"/>
    <w:rPr>
      <w:rFonts w:ascii="Arial" w:hAnsi="Arial" w:cs="Arial"/>
      <w:color w:val="FFFFFF" w:themeColor="background1"/>
      <w:sz w:val="16"/>
      <w:szCs w:val="16"/>
    </w:rPr>
  </w:style>
  <w:style w:type="character" w:customStyle="1" w:styleId="berschrift1Zchn">
    <w:name w:val="Überschrift 1 Zchn"/>
    <w:link w:val="berschrift1"/>
    <w:uiPriority w:val="9"/>
    <w:rsid w:val="00753E85"/>
    <w:rPr>
      <w:rFonts w:ascii="Arial" w:eastAsia="Times New Roman" w:hAnsi="Arial" w:cs="Times New Roman"/>
      <w:color w:val="A5A5A5"/>
      <w:sz w:val="32"/>
      <w:szCs w:val="32"/>
    </w:rPr>
  </w:style>
  <w:style w:type="table" w:styleId="Tabellenraster">
    <w:name w:val="Table Grid"/>
    <w:basedOn w:val="NormaleTabelle"/>
    <w:uiPriority w:val="59"/>
    <w:rsid w:val="0076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8366C"/>
    <w:rPr>
      <w:color w:val="5F5F5F"/>
      <w:u w:val="single"/>
    </w:rPr>
  </w:style>
  <w:style w:type="character" w:customStyle="1" w:styleId="NichtaufgelsteErwhnung1">
    <w:name w:val="Nicht aufgelöste Erwähnung1"/>
    <w:uiPriority w:val="99"/>
    <w:semiHidden/>
    <w:unhideWhenUsed/>
    <w:rsid w:val="0038366C"/>
    <w:rPr>
      <w:color w:val="605E5C"/>
      <w:shd w:val="clear" w:color="auto" w:fill="E1DFDD"/>
    </w:rPr>
  </w:style>
  <w:style w:type="paragraph" w:customStyle="1" w:styleId="Betreff11PTfett">
    <w:name w:val="Betreff 11 PT (fett)"/>
    <w:basedOn w:val="Standard"/>
    <w:qFormat/>
    <w:rsid w:val="00497AD6"/>
    <w:rPr>
      <w:b/>
      <w:bCs/>
    </w:rPr>
  </w:style>
  <w:style w:type="character" w:styleId="Platzhaltertext">
    <w:name w:val="Placeholder Text"/>
    <w:basedOn w:val="Absatz-Standardschriftart"/>
    <w:uiPriority w:val="99"/>
    <w:semiHidden/>
    <w:rsid w:val="002E6997"/>
    <w:rPr>
      <w:color w:val="808080"/>
    </w:rPr>
  </w:style>
  <w:style w:type="character" w:customStyle="1" w:styleId="Formatvorlage1">
    <w:name w:val="Formatvorlage1"/>
    <w:basedOn w:val="Absatz-Standardschriftart"/>
    <w:uiPriority w:val="1"/>
    <w:rsid w:val="002E6997"/>
    <w:rPr>
      <w:rFonts w:ascii="Arial" w:hAnsi="Arial"/>
      <w:b/>
      <w:color w:val="auto"/>
      <w:sz w:val="22"/>
    </w:rPr>
  </w:style>
  <w:style w:type="character" w:customStyle="1" w:styleId="Formatvorlage2">
    <w:name w:val="Formatvorlage2"/>
    <w:basedOn w:val="Absatz-Standardschriftart"/>
    <w:uiPriority w:val="1"/>
    <w:rsid w:val="002E6997"/>
    <w:rPr>
      <w:rFonts w:ascii="Arial" w:hAnsi="Arial"/>
      <w:b/>
      <w:sz w:val="22"/>
    </w:rPr>
  </w:style>
  <w:style w:type="character" w:customStyle="1" w:styleId="Formatvorlage3">
    <w:name w:val="Formatvorlage3"/>
    <w:basedOn w:val="Absatz-Standardschriftart"/>
    <w:uiPriority w:val="1"/>
    <w:rsid w:val="002E6997"/>
    <w:rPr>
      <w:rFonts w:ascii="Arial" w:hAnsi="Arial"/>
      <w:b/>
      <w:color w:val="auto"/>
      <w:sz w:val="22"/>
    </w:rPr>
  </w:style>
  <w:style w:type="character" w:customStyle="1" w:styleId="Formatvorlage4">
    <w:name w:val="Formatvorlage4"/>
    <w:basedOn w:val="Absatz-Standardschriftart"/>
    <w:uiPriority w:val="1"/>
    <w:rsid w:val="002E6997"/>
    <w:rPr>
      <w:rFonts w:ascii="Arial" w:hAnsi="Arial"/>
      <w:b/>
      <w:color w:val="auto"/>
      <w:sz w:val="22"/>
    </w:rPr>
  </w:style>
  <w:style w:type="character" w:customStyle="1" w:styleId="Formatvorlage5">
    <w:name w:val="Formatvorlage5"/>
    <w:basedOn w:val="Absatz-Standardschriftart"/>
    <w:uiPriority w:val="1"/>
    <w:rsid w:val="002E6997"/>
    <w:rPr>
      <w:rFonts w:ascii="Arial" w:hAnsi="Arial"/>
      <w:b/>
      <w:color w:val="000000" w:themeColor="text1"/>
      <w:sz w:val="22"/>
    </w:rPr>
  </w:style>
  <w:style w:type="character" w:customStyle="1" w:styleId="Formatvorlage6">
    <w:name w:val="Formatvorlage6"/>
    <w:basedOn w:val="Absatz-Standardschriftart"/>
    <w:uiPriority w:val="1"/>
    <w:qFormat/>
    <w:rsid w:val="002E6997"/>
    <w:rPr>
      <w:rFonts w:ascii="Arial" w:hAnsi="Arial"/>
      <w:b/>
      <w:color w:val="auto"/>
      <w:sz w:val="22"/>
    </w:rPr>
  </w:style>
  <w:style w:type="character" w:customStyle="1" w:styleId="Formatvorlage7">
    <w:name w:val="Formatvorlage7"/>
    <w:basedOn w:val="Absatz-Standardschriftart"/>
    <w:uiPriority w:val="1"/>
    <w:rsid w:val="00C66EC9"/>
    <w:rPr>
      <w:rFonts w:ascii="Arial" w:hAnsi="Arial"/>
      <w:color w:val="auto"/>
      <w:sz w:val="22"/>
    </w:rPr>
  </w:style>
  <w:style w:type="character" w:customStyle="1" w:styleId="Formatvorlage8">
    <w:name w:val="Formatvorlage8"/>
    <w:basedOn w:val="Absatz-Standardschriftart"/>
    <w:uiPriority w:val="1"/>
    <w:rsid w:val="00C66EC9"/>
    <w:rPr>
      <w:rFonts w:ascii="Arial" w:hAnsi="Arial"/>
      <w:color w:val="auto"/>
      <w:sz w:val="22"/>
    </w:rPr>
  </w:style>
  <w:style w:type="character" w:customStyle="1" w:styleId="Formatvorlage9">
    <w:name w:val="Formatvorlage9"/>
    <w:basedOn w:val="Absatz-Standardschriftart"/>
    <w:uiPriority w:val="1"/>
    <w:rsid w:val="009A6F18"/>
    <w:rPr>
      <w:rFonts w:ascii="Arial" w:hAnsi="Arial"/>
      <w:color w:val="auto"/>
      <w:sz w:val="20"/>
    </w:rPr>
  </w:style>
  <w:style w:type="character" w:customStyle="1" w:styleId="Formatvorlage10">
    <w:name w:val="Formatvorlage10"/>
    <w:basedOn w:val="Absatz-Standardschriftart"/>
    <w:uiPriority w:val="1"/>
    <w:rsid w:val="009760CF"/>
    <w:rPr>
      <w:rFonts w:ascii="Arial" w:hAnsi="Arial"/>
      <w:sz w:val="22"/>
    </w:rPr>
  </w:style>
  <w:style w:type="character" w:customStyle="1" w:styleId="Formatvorlage11">
    <w:name w:val="Formatvorlage11"/>
    <w:basedOn w:val="Absatz-Standardschriftart"/>
    <w:uiPriority w:val="1"/>
    <w:rsid w:val="009760CF"/>
    <w:rPr>
      <w:rFonts w:ascii="Arial" w:hAnsi="Arial"/>
      <w:color w:val="auto"/>
      <w:sz w:val="22"/>
    </w:rPr>
  </w:style>
  <w:style w:type="character" w:customStyle="1" w:styleId="Formatvorlage12">
    <w:name w:val="Formatvorlage12"/>
    <w:basedOn w:val="Absatz-Standardschriftart"/>
    <w:uiPriority w:val="1"/>
    <w:qFormat/>
    <w:rsid w:val="009760CF"/>
    <w:rPr>
      <w:rFonts w:ascii="Arial" w:hAnsi="Arial"/>
      <w:color w:val="auto"/>
      <w:sz w:val="22"/>
    </w:rPr>
  </w:style>
  <w:style w:type="character" w:customStyle="1" w:styleId="Formatvorlage13">
    <w:name w:val="Formatvorlage13"/>
    <w:basedOn w:val="Absatz-Standardschriftart"/>
    <w:uiPriority w:val="1"/>
    <w:qFormat/>
    <w:rsid w:val="009760CF"/>
    <w:rPr>
      <w:rFonts w:ascii="Arial" w:hAnsi="Arial"/>
      <w:color w:val="auto"/>
      <w:sz w:val="22"/>
    </w:rPr>
  </w:style>
  <w:style w:type="character" w:customStyle="1" w:styleId="Formatvorlage14">
    <w:name w:val="Formatvorlage14"/>
    <w:basedOn w:val="Absatz-Standardschriftart"/>
    <w:uiPriority w:val="1"/>
    <w:qFormat/>
    <w:rsid w:val="007D6993"/>
    <w:rPr>
      <w:rFonts w:ascii="Arial" w:hAnsi="Arial"/>
      <w:color w:val="auto"/>
      <w:sz w:val="22"/>
    </w:rPr>
  </w:style>
  <w:style w:type="character" w:customStyle="1" w:styleId="Formatvorlage15">
    <w:name w:val="Formatvorlage15"/>
    <w:basedOn w:val="Absatz-Standardschriftart"/>
    <w:uiPriority w:val="1"/>
    <w:qFormat/>
    <w:rsid w:val="00131FD0"/>
    <w:rPr>
      <w:rFonts w:ascii="Arial" w:hAnsi="Arial"/>
      <w:color w:val="auto"/>
      <w:sz w:val="22"/>
    </w:rPr>
  </w:style>
  <w:style w:type="character" w:customStyle="1" w:styleId="Formatvorlage16">
    <w:name w:val="Formatvorlage16"/>
    <w:basedOn w:val="Absatz-Standardschriftart"/>
    <w:uiPriority w:val="1"/>
    <w:qFormat/>
    <w:rsid w:val="00DC361F"/>
    <w:rPr>
      <w:rFonts w:ascii="Arial" w:hAnsi="Arial"/>
      <w:color w:val="auto"/>
      <w:sz w:val="22"/>
    </w:rPr>
  </w:style>
  <w:style w:type="character" w:customStyle="1" w:styleId="Formatvorlage17">
    <w:name w:val="Formatvorlage17"/>
    <w:basedOn w:val="Absatz-Standardschriftart"/>
    <w:uiPriority w:val="1"/>
    <w:qFormat/>
    <w:rsid w:val="00DC361F"/>
    <w:rPr>
      <w:rFonts w:ascii="Arial" w:hAnsi="Arial"/>
      <w:b w:val="0"/>
      <w:color w:val="auto"/>
      <w:sz w:val="22"/>
    </w:rPr>
  </w:style>
  <w:style w:type="paragraph" w:styleId="Listenabsatz">
    <w:name w:val="List Paragraph"/>
    <w:basedOn w:val="Standard"/>
    <w:uiPriority w:val="34"/>
    <w:qFormat/>
    <w:rsid w:val="00307ADB"/>
    <w:pPr>
      <w:ind w:left="720"/>
      <w:contextualSpacing/>
    </w:pPr>
  </w:style>
  <w:style w:type="character" w:customStyle="1" w:styleId="NichtaufgelsteErwhnung2">
    <w:name w:val="Nicht aufgelöste Erwähnung2"/>
    <w:basedOn w:val="Absatz-Standardschriftart"/>
    <w:uiPriority w:val="99"/>
    <w:semiHidden/>
    <w:unhideWhenUsed/>
    <w:rsid w:val="003C6452"/>
    <w:rPr>
      <w:color w:val="605E5C"/>
      <w:shd w:val="clear" w:color="auto" w:fill="E1DFDD"/>
    </w:rPr>
  </w:style>
  <w:style w:type="paragraph" w:styleId="Funotentext">
    <w:name w:val="footnote text"/>
    <w:basedOn w:val="Standard"/>
    <w:link w:val="FunotentextZchn"/>
    <w:uiPriority w:val="99"/>
    <w:unhideWhenUsed/>
    <w:rsid w:val="0094722F"/>
    <w:pPr>
      <w:spacing w:line="240" w:lineRule="auto"/>
    </w:pPr>
    <w:rPr>
      <w:rFonts w:eastAsiaTheme="minorHAnsi" w:cs="Arial"/>
      <w:sz w:val="16"/>
    </w:rPr>
  </w:style>
  <w:style w:type="character" w:customStyle="1" w:styleId="FunotentextZchn">
    <w:name w:val="Fußnotentext Zchn"/>
    <w:basedOn w:val="Absatz-Standardschriftart"/>
    <w:link w:val="Funotentext"/>
    <w:uiPriority w:val="99"/>
    <w:rsid w:val="0094722F"/>
    <w:rPr>
      <w:rFonts w:ascii="Arial" w:eastAsiaTheme="minorHAnsi" w:hAnsi="Arial" w:cs="Arial"/>
      <w:sz w:val="16"/>
    </w:rPr>
  </w:style>
  <w:style w:type="character" w:styleId="Funotenzeichen">
    <w:name w:val="footnote reference"/>
    <w:basedOn w:val="Absatz-Standardschriftart"/>
    <w:uiPriority w:val="99"/>
    <w:semiHidden/>
    <w:unhideWhenUsed/>
    <w:rsid w:val="00AD0C5D"/>
    <w:rPr>
      <w:vertAlign w:val="superscript"/>
    </w:rPr>
  </w:style>
  <w:style w:type="paragraph" w:customStyle="1" w:styleId="Datumoben">
    <w:name w:val="Datum oben"/>
    <w:basedOn w:val="Standard"/>
    <w:qFormat/>
    <w:rsid w:val="00604131"/>
    <w:pPr>
      <w:spacing w:after="720"/>
    </w:pPr>
  </w:style>
  <w:style w:type="paragraph" w:customStyle="1" w:styleId="Headline">
    <w:name w:val="Headline"/>
    <w:basedOn w:val="Standard"/>
    <w:qFormat/>
    <w:rsid w:val="00604131"/>
    <w:pPr>
      <w:spacing w:after="480" w:line="520" w:lineRule="exact"/>
    </w:pPr>
    <w:rPr>
      <w:b/>
      <w:bCs/>
      <w:color w:val="DC0064" w:themeColor="accent1"/>
      <w:sz w:val="48"/>
      <w:szCs w:val="48"/>
    </w:rPr>
  </w:style>
  <w:style w:type="paragraph" w:customStyle="1" w:styleId="Preline">
    <w:name w:val="Preline"/>
    <w:basedOn w:val="Standard"/>
    <w:qFormat/>
    <w:rsid w:val="0094722F"/>
    <w:pPr>
      <w:spacing w:after="120"/>
    </w:pPr>
    <w:rPr>
      <w:b/>
      <w:bCs/>
      <w:sz w:val="28"/>
      <w:szCs w:val="28"/>
    </w:rPr>
  </w:style>
  <w:style w:type="paragraph" w:customStyle="1" w:styleId="Intro">
    <w:name w:val="Intro"/>
    <w:basedOn w:val="Standard"/>
    <w:qFormat/>
    <w:rsid w:val="0094722F"/>
    <w:pPr>
      <w:spacing w:after="480"/>
    </w:pPr>
    <w:rPr>
      <w:sz w:val="24"/>
      <w:szCs w:val="24"/>
    </w:rPr>
  </w:style>
  <w:style w:type="paragraph" w:styleId="Endnotentext">
    <w:name w:val="endnote text"/>
    <w:basedOn w:val="Standard"/>
    <w:link w:val="EndnotentextZchn"/>
    <w:uiPriority w:val="99"/>
    <w:unhideWhenUsed/>
    <w:rsid w:val="0032576A"/>
    <w:pPr>
      <w:spacing w:line="240" w:lineRule="auto"/>
    </w:pPr>
    <w:rPr>
      <w:sz w:val="16"/>
      <w:szCs w:val="16"/>
    </w:rPr>
  </w:style>
  <w:style w:type="character" w:customStyle="1" w:styleId="EndnotentextZchn">
    <w:name w:val="Endnotentext Zchn"/>
    <w:basedOn w:val="Absatz-Standardschriftart"/>
    <w:link w:val="Endnotentext"/>
    <w:uiPriority w:val="99"/>
    <w:rsid w:val="0032576A"/>
    <w:rPr>
      <w:rFonts w:ascii="Arial" w:hAnsi="Arial"/>
      <w:sz w:val="16"/>
      <w:szCs w:val="16"/>
    </w:rPr>
  </w:style>
  <w:style w:type="character" w:styleId="Endnotenzeichen">
    <w:name w:val="endnote reference"/>
    <w:basedOn w:val="Absatz-Standardschriftart"/>
    <w:uiPriority w:val="99"/>
    <w:semiHidden/>
    <w:unhideWhenUsed/>
    <w:rsid w:val="0032576A"/>
    <w:rPr>
      <w:vertAlign w:val="superscript"/>
    </w:rPr>
  </w:style>
  <w:style w:type="paragraph" w:customStyle="1" w:styleId="Zwischentitel">
    <w:name w:val="Zwischentitel"/>
    <w:basedOn w:val="Standard"/>
    <w:qFormat/>
    <w:rsid w:val="004D1923"/>
    <w:rPr>
      <w:b/>
      <w:bCs/>
      <w:color w:val="DC0064" w:themeColor="accent1"/>
    </w:rPr>
  </w:style>
  <w:style w:type="paragraph" w:styleId="Beschriftung">
    <w:name w:val="caption"/>
    <w:basedOn w:val="Standard"/>
    <w:next w:val="Standard"/>
    <w:uiPriority w:val="35"/>
    <w:unhideWhenUsed/>
    <w:qFormat/>
    <w:rsid w:val="00FC4B23"/>
    <w:pPr>
      <w:spacing w:after="200" w:line="240" w:lineRule="auto"/>
    </w:pPr>
    <w:rPr>
      <w:color w:val="000000" w:themeColor="text1"/>
      <w:sz w:val="16"/>
      <w:szCs w:val="16"/>
    </w:rPr>
  </w:style>
  <w:style w:type="paragraph" w:styleId="Liste">
    <w:name w:val="List"/>
    <w:basedOn w:val="Standard"/>
    <w:uiPriority w:val="99"/>
    <w:unhideWhenUsed/>
    <w:rsid w:val="003A02B5"/>
    <w:pPr>
      <w:numPr>
        <w:numId w:val="17"/>
      </w:numPr>
      <w:spacing w:before="120" w:after="120"/>
    </w:pPr>
  </w:style>
  <w:style w:type="paragraph" w:customStyle="1" w:styleId="EinfAbs">
    <w:name w:val="[Einf. Abs.]"/>
    <w:basedOn w:val="Standard"/>
    <w:uiPriority w:val="99"/>
    <w:rsid w:val="004937D9"/>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Seitenzahl">
    <w:name w:val="page number"/>
    <w:basedOn w:val="Absatz-Standardschriftart"/>
    <w:uiPriority w:val="99"/>
    <w:semiHidden/>
    <w:unhideWhenUsed/>
    <w:rsid w:val="009467ED"/>
    <w:rPr>
      <w:rFonts w:ascii="Times New Roman" w:hAnsi="Times New Roman"/>
    </w:rPr>
  </w:style>
  <w:style w:type="paragraph" w:customStyle="1" w:styleId="HLlightcondensed">
    <w:name w:val="HL light condensed"/>
    <w:basedOn w:val="Standard"/>
    <w:uiPriority w:val="99"/>
    <w:rsid w:val="0009595A"/>
    <w:pPr>
      <w:autoSpaceDE w:val="0"/>
      <w:autoSpaceDN w:val="0"/>
      <w:adjustRightInd w:val="0"/>
      <w:spacing w:line="288" w:lineRule="auto"/>
      <w:textAlignment w:val="center"/>
    </w:pPr>
    <w:rPr>
      <w:rFonts w:ascii=".LastResort" w:hAnsi=".LastResort" w:cs=".LastResort"/>
      <w:color w:val="DC0063"/>
      <w:sz w:val="29"/>
      <w:szCs w:val="29"/>
    </w:rPr>
  </w:style>
  <w:style w:type="character" w:customStyle="1" w:styleId="HLultralight">
    <w:name w:val="HL ultralight"/>
    <w:uiPriority w:val="99"/>
    <w:rsid w:val="00A2548B"/>
    <w:rPr>
      <w:rFonts w:ascii=".LastResort" w:hAnsi=".LastResort" w:cs=".LastResort"/>
      <w:color w:val="DC0063"/>
      <w:sz w:val="60"/>
      <w:szCs w:val="60"/>
    </w:rPr>
  </w:style>
  <w:style w:type="character" w:styleId="Kommentarzeichen">
    <w:name w:val="annotation reference"/>
    <w:basedOn w:val="Absatz-Standardschriftart"/>
    <w:uiPriority w:val="99"/>
    <w:semiHidden/>
    <w:unhideWhenUsed/>
    <w:rsid w:val="00844322"/>
    <w:rPr>
      <w:sz w:val="16"/>
      <w:szCs w:val="16"/>
    </w:rPr>
  </w:style>
  <w:style w:type="paragraph" w:styleId="Kommentartext">
    <w:name w:val="annotation text"/>
    <w:basedOn w:val="Standard"/>
    <w:link w:val="KommentartextZchn"/>
    <w:uiPriority w:val="99"/>
    <w:unhideWhenUsed/>
    <w:rsid w:val="00844322"/>
    <w:pPr>
      <w:spacing w:line="240" w:lineRule="auto"/>
    </w:pPr>
    <w:rPr>
      <w:rFonts w:asciiTheme="minorHAnsi" w:eastAsiaTheme="minorHAnsi" w:hAnsiTheme="minorHAnsi" w:cstheme="minorBidi"/>
    </w:rPr>
  </w:style>
  <w:style w:type="character" w:customStyle="1" w:styleId="KommentartextZchn">
    <w:name w:val="Kommentartext Zchn"/>
    <w:basedOn w:val="Absatz-Standardschriftart"/>
    <w:link w:val="Kommentartext"/>
    <w:uiPriority w:val="99"/>
    <w:rsid w:val="00844322"/>
    <w:rPr>
      <w:rFonts w:asciiTheme="minorHAnsi" w:eastAsiaTheme="minorHAnsi" w:hAnsiTheme="minorHAnsi" w:cstheme="minorBidi"/>
    </w:rPr>
  </w:style>
  <w:style w:type="character" w:customStyle="1" w:styleId="NichtaufgelsteErwhnung3">
    <w:name w:val="Nicht aufgelöste Erwähnung3"/>
    <w:basedOn w:val="Absatz-Standardschriftart"/>
    <w:uiPriority w:val="99"/>
    <w:semiHidden/>
    <w:unhideWhenUsed/>
    <w:rsid w:val="0085728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5250F"/>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35250F"/>
    <w:rPr>
      <w:rFonts w:ascii="Arial" w:eastAsiaTheme="minorHAnsi" w:hAnsi="Arial" w:cstheme="minorBidi"/>
      <w:b/>
      <w:bCs/>
    </w:rPr>
  </w:style>
  <w:style w:type="character" w:styleId="BesuchterLink">
    <w:name w:val="FollowedHyperlink"/>
    <w:basedOn w:val="Absatz-Standardschriftart"/>
    <w:uiPriority w:val="99"/>
    <w:semiHidden/>
    <w:unhideWhenUsed/>
    <w:rsid w:val="004765C6"/>
    <w:rPr>
      <w:color w:val="DC0064" w:themeColor="followedHyperlink"/>
      <w:u w:val="single"/>
    </w:rPr>
  </w:style>
  <w:style w:type="paragraph" w:styleId="berarbeitung">
    <w:name w:val="Revision"/>
    <w:hidden/>
    <w:uiPriority w:val="99"/>
    <w:semiHidden/>
    <w:rsid w:val="009E5F98"/>
    <w:rPr>
      <w:rFonts w:ascii="Arial" w:hAnsi="Arial"/>
    </w:rPr>
  </w:style>
  <w:style w:type="character" w:customStyle="1" w:styleId="berschrift2Zchn">
    <w:name w:val="Überschrift 2 Zchn"/>
    <w:basedOn w:val="Absatz-Standardschriftart"/>
    <w:link w:val="berschrift2"/>
    <w:uiPriority w:val="9"/>
    <w:semiHidden/>
    <w:rsid w:val="008C5C2A"/>
    <w:rPr>
      <w:rFonts w:asciiTheme="majorHAnsi" w:eastAsiaTheme="majorEastAsia" w:hAnsiTheme="majorHAnsi" w:cstheme="majorBidi"/>
      <w:color w:val="A4004A" w:themeColor="accent1" w:themeShade="BF"/>
      <w:sz w:val="26"/>
      <w:szCs w:val="26"/>
    </w:rPr>
  </w:style>
  <w:style w:type="paragraph" w:styleId="StandardWeb">
    <w:name w:val="Normal (Web)"/>
    <w:basedOn w:val="Standard"/>
    <w:uiPriority w:val="99"/>
    <w:semiHidden/>
    <w:unhideWhenUsed/>
    <w:rsid w:val="008C5C2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bsatz-Standardschriftart"/>
    <w:rsid w:val="00350FE3"/>
    <w:rPr>
      <w:rFonts w:ascii="Times New Roman" w:hAnsi="Times New Roman"/>
    </w:rPr>
  </w:style>
  <w:style w:type="paragraph" w:customStyle="1" w:styleId="elementtoproof">
    <w:name w:val="elementtoproof"/>
    <w:basedOn w:val="Standard"/>
    <w:rsid w:val="0089635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645875">
      <w:bodyDiv w:val="1"/>
      <w:marLeft w:val="0"/>
      <w:marRight w:val="0"/>
      <w:marTop w:val="0"/>
      <w:marBottom w:val="0"/>
      <w:divBdr>
        <w:top w:val="none" w:sz="0" w:space="0" w:color="auto"/>
        <w:left w:val="none" w:sz="0" w:space="0" w:color="auto"/>
        <w:bottom w:val="none" w:sz="0" w:space="0" w:color="auto"/>
        <w:right w:val="none" w:sz="0" w:space="0" w:color="auto"/>
      </w:divBdr>
    </w:div>
    <w:div w:id="968558521">
      <w:bodyDiv w:val="1"/>
      <w:marLeft w:val="0"/>
      <w:marRight w:val="0"/>
      <w:marTop w:val="0"/>
      <w:marBottom w:val="0"/>
      <w:divBdr>
        <w:top w:val="none" w:sz="0" w:space="0" w:color="auto"/>
        <w:left w:val="none" w:sz="0" w:space="0" w:color="auto"/>
        <w:bottom w:val="none" w:sz="0" w:space="0" w:color="auto"/>
        <w:right w:val="none" w:sz="0" w:space="0" w:color="auto"/>
      </w:divBdr>
    </w:div>
    <w:div w:id="1142187893">
      <w:bodyDiv w:val="1"/>
      <w:marLeft w:val="0"/>
      <w:marRight w:val="0"/>
      <w:marTop w:val="0"/>
      <w:marBottom w:val="0"/>
      <w:divBdr>
        <w:top w:val="none" w:sz="0" w:space="0" w:color="auto"/>
        <w:left w:val="none" w:sz="0" w:space="0" w:color="auto"/>
        <w:bottom w:val="none" w:sz="0" w:space="0" w:color="auto"/>
        <w:right w:val="none" w:sz="0" w:space="0" w:color="auto"/>
      </w:divBdr>
    </w:div>
    <w:div w:id="1348603692">
      <w:bodyDiv w:val="1"/>
      <w:marLeft w:val="0"/>
      <w:marRight w:val="0"/>
      <w:marTop w:val="0"/>
      <w:marBottom w:val="0"/>
      <w:divBdr>
        <w:top w:val="none" w:sz="0" w:space="0" w:color="auto"/>
        <w:left w:val="none" w:sz="0" w:space="0" w:color="auto"/>
        <w:bottom w:val="none" w:sz="0" w:space="0" w:color="auto"/>
        <w:right w:val="none" w:sz="0" w:space="0" w:color="auto"/>
      </w:divBdr>
      <w:divsChild>
        <w:div w:id="1523397759">
          <w:marLeft w:val="0"/>
          <w:marRight w:val="0"/>
          <w:marTop w:val="75"/>
          <w:marBottom w:val="375"/>
          <w:divBdr>
            <w:top w:val="none" w:sz="0" w:space="0" w:color="auto"/>
            <w:left w:val="none" w:sz="0" w:space="0" w:color="auto"/>
            <w:bottom w:val="none" w:sz="0" w:space="0" w:color="auto"/>
            <w:right w:val="none" w:sz="0" w:space="0" w:color="auto"/>
          </w:divBdr>
          <w:divsChild>
            <w:div w:id="228544967">
              <w:marLeft w:val="0"/>
              <w:marRight w:val="0"/>
              <w:marTop w:val="0"/>
              <w:marBottom w:val="0"/>
              <w:divBdr>
                <w:top w:val="none" w:sz="0" w:space="0" w:color="auto"/>
                <w:left w:val="none" w:sz="0" w:space="0" w:color="auto"/>
                <w:bottom w:val="none" w:sz="0" w:space="0" w:color="auto"/>
                <w:right w:val="none" w:sz="0" w:space="0" w:color="auto"/>
              </w:divBdr>
            </w:div>
          </w:divsChild>
        </w:div>
        <w:div w:id="1550410023">
          <w:marLeft w:val="0"/>
          <w:marRight w:val="0"/>
          <w:marTop w:val="75"/>
          <w:marBottom w:val="375"/>
          <w:divBdr>
            <w:top w:val="none" w:sz="0" w:space="0" w:color="auto"/>
            <w:left w:val="none" w:sz="0" w:space="0" w:color="auto"/>
            <w:bottom w:val="none" w:sz="0" w:space="0" w:color="auto"/>
            <w:right w:val="none" w:sz="0" w:space="0" w:color="auto"/>
          </w:divBdr>
          <w:divsChild>
            <w:div w:id="902452532">
              <w:marLeft w:val="0"/>
              <w:marRight w:val="0"/>
              <w:marTop w:val="0"/>
              <w:marBottom w:val="0"/>
              <w:divBdr>
                <w:top w:val="none" w:sz="0" w:space="0" w:color="auto"/>
                <w:left w:val="none" w:sz="0" w:space="0" w:color="auto"/>
                <w:bottom w:val="none" w:sz="0" w:space="0" w:color="auto"/>
                <w:right w:val="none" w:sz="0" w:space="0" w:color="auto"/>
              </w:divBdr>
            </w:div>
          </w:divsChild>
        </w:div>
        <w:div w:id="722994305">
          <w:marLeft w:val="0"/>
          <w:marRight w:val="0"/>
          <w:marTop w:val="75"/>
          <w:marBottom w:val="375"/>
          <w:divBdr>
            <w:top w:val="none" w:sz="0" w:space="0" w:color="auto"/>
            <w:left w:val="none" w:sz="0" w:space="0" w:color="auto"/>
            <w:bottom w:val="none" w:sz="0" w:space="0" w:color="auto"/>
            <w:right w:val="none" w:sz="0" w:space="0" w:color="auto"/>
          </w:divBdr>
          <w:divsChild>
            <w:div w:id="6788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66079">
      <w:bodyDiv w:val="1"/>
      <w:marLeft w:val="0"/>
      <w:marRight w:val="0"/>
      <w:marTop w:val="0"/>
      <w:marBottom w:val="0"/>
      <w:divBdr>
        <w:top w:val="none" w:sz="0" w:space="0" w:color="auto"/>
        <w:left w:val="none" w:sz="0" w:space="0" w:color="auto"/>
        <w:bottom w:val="none" w:sz="0" w:space="0" w:color="auto"/>
        <w:right w:val="none" w:sz="0" w:space="0" w:color="auto"/>
      </w:divBdr>
      <w:divsChild>
        <w:div w:id="929705119">
          <w:marLeft w:val="0"/>
          <w:marRight w:val="0"/>
          <w:marTop w:val="75"/>
          <w:marBottom w:val="375"/>
          <w:divBdr>
            <w:top w:val="none" w:sz="0" w:space="0" w:color="auto"/>
            <w:left w:val="none" w:sz="0" w:space="0" w:color="auto"/>
            <w:bottom w:val="none" w:sz="0" w:space="0" w:color="auto"/>
            <w:right w:val="none" w:sz="0" w:space="0" w:color="auto"/>
          </w:divBdr>
          <w:divsChild>
            <w:div w:id="1734766981">
              <w:marLeft w:val="0"/>
              <w:marRight w:val="0"/>
              <w:marTop w:val="0"/>
              <w:marBottom w:val="0"/>
              <w:divBdr>
                <w:top w:val="none" w:sz="0" w:space="0" w:color="auto"/>
                <w:left w:val="none" w:sz="0" w:space="0" w:color="auto"/>
                <w:bottom w:val="none" w:sz="0" w:space="0" w:color="auto"/>
                <w:right w:val="none" w:sz="0" w:space="0" w:color="auto"/>
              </w:divBdr>
            </w:div>
          </w:divsChild>
        </w:div>
        <w:div w:id="2065135188">
          <w:marLeft w:val="0"/>
          <w:marRight w:val="0"/>
          <w:marTop w:val="75"/>
          <w:marBottom w:val="375"/>
          <w:divBdr>
            <w:top w:val="none" w:sz="0" w:space="0" w:color="auto"/>
            <w:left w:val="none" w:sz="0" w:space="0" w:color="auto"/>
            <w:bottom w:val="none" w:sz="0" w:space="0" w:color="auto"/>
            <w:right w:val="none" w:sz="0" w:space="0" w:color="auto"/>
          </w:divBdr>
          <w:divsChild>
            <w:div w:id="330765727">
              <w:marLeft w:val="0"/>
              <w:marRight w:val="0"/>
              <w:marTop w:val="0"/>
              <w:marBottom w:val="0"/>
              <w:divBdr>
                <w:top w:val="none" w:sz="0" w:space="0" w:color="auto"/>
                <w:left w:val="none" w:sz="0" w:space="0" w:color="auto"/>
                <w:bottom w:val="none" w:sz="0" w:space="0" w:color="auto"/>
                <w:right w:val="none" w:sz="0" w:space="0" w:color="auto"/>
              </w:divBdr>
            </w:div>
          </w:divsChild>
        </w:div>
        <w:div w:id="2147042321">
          <w:marLeft w:val="0"/>
          <w:marRight w:val="0"/>
          <w:marTop w:val="75"/>
          <w:marBottom w:val="375"/>
          <w:divBdr>
            <w:top w:val="none" w:sz="0" w:space="0" w:color="auto"/>
            <w:left w:val="none" w:sz="0" w:space="0" w:color="auto"/>
            <w:bottom w:val="none" w:sz="0" w:space="0" w:color="auto"/>
            <w:right w:val="none" w:sz="0" w:space="0" w:color="auto"/>
          </w:divBdr>
          <w:divsChild>
            <w:div w:id="19959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2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ta-excellence-award.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2_MarketingVITA\16_secure_2021\Kommunikation\VITA_Markenkern\VITA_Office_PPT\VorlagenRoxtra_Basis\VITA-Brief_DE.dotx" TargetMode="External"/></Relationships>
</file>

<file path=word/theme/theme1.xml><?xml version="1.0" encoding="utf-8"?>
<a:theme xmlns:a="http://schemas.openxmlformats.org/drawingml/2006/main" name="Office">
  <a:themeElements>
    <a:clrScheme name="Benutzerdefiniert 1">
      <a:dk1>
        <a:srgbClr val="000000"/>
      </a:dk1>
      <a:lt1>
        <a:srgbClr val="FFFFFF"/>
      </a:lt1>
      <a:dk2>
        <a:srgbClr val="44546A"/>
      </a:dk2>
      <a:lt2>
        <a:srgbClr val="E7E6E6"/>
      </a:lt2>
      <a:accent1>
        <a:srgbClr val="DC0064"/>
      </a:accent1>
      <a:accent2>
        <a:srgbClr val="191919"/>
      </a:accent2>
      <a:accent3>
        <a:srgbClr val="4D4D4D"/>
      </a:accent3>
      <a:accent4>
        <a:srgbClr val="8C8C8C"/>
      </a:accent4>
      <a:accent5>
        <a:srgbClr val="A9AAAA"/>
      </a:accent5>
      <a:accent6>
        <a:srgbClr val="286153"/>
      </a:accent6>
      <a:hlink>
        <a:srgbClr val="DC0064"/>
      </a:hlink>
      <a:folHlink>
        <a:srgbClr val="DC006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6309c9-7375-4d5e-966a-c6c63f3bb31d">
      <Terms xmlns="http://schemas.microsoft.com/office/infopath/2007/PartnerControls"/>
    </lcf76f155ced4ddcb4097134ff3c332f>
    <TaxCatchAll xmlns="011f1256-1b73-4afc-9033-b1df5b89c5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C3C07A83443504D8875F14C0B9F844F" ma:contentTypeVersion="16" ma:contentTypeDescription="Ein neues Dokument erstellen." ma:contentTypeScope="" ma:versionID="463e9f429cdf5ecc3e93f3d368c7e7ae">
  <xsd:schema xmlns:xsd="http://www.w3.org/2001/XMLSchema" xmlns:xs="http://www.w3.org/2001/XMLSchema" xmlns:p="http://schemas.microsoft.com/office/2006/metadata/properties" xmlns:ns2="146309c9-7375-4d5e-966a-c6c63f3bb31d" xmlns:ns3="011f1256-1b73-4afc-9033-b1df5b89c533" targetNamespace="http://schemas.microsoft.com/office/2006/metadata/properties" ma:root="true" ma:fieldsID="194013553ee2c6d7952b4c1edc3974a6" ns2:_="" ns3:_="">
    <xsd:import namespace="146309c9-7375-4d5e-966a-c6c63f3bb31d"/>
    <xsd:import namespace="011f1256-1b73-4afc-9033-b1df5b89c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309c9-7375-4d5e-966a-c6c63f3bb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f95af32-7499-458b-ba79-d3a8e75630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1f1256-1b73-4afc-9033-b1df5b89c53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fd379cb-6e39-4bd7-8137-aaf52f0a6840}" ma:internalName="TaxCatchAll" ma:showField="CatchAllData" ma:web="011f1256-1b73-4afc-9033-b1df5b89c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E41777-254A-4B94-A264-92EF20BB0391}">
  <ds:schemaRefs>
    <ds:schemaRef ds:uri="http://schemas.openxmlformats.org/officeDocument/2006/bibliography"/>
  </ds:schemaRefs>
</ds:datastoreItem>
</file>

<file path=customXml/itemProps2.xml><?xml version="1.0" encoding="utf-8"?>
<ds:datastoreItem xmlns:ds="http://schemas.openxmlformats.org/officeDocument/2006/customXml" ds:itemID="{6B8D2E00-35BD-483B-816C-D84B92D36F24}">
  <ds:schemaRefs>
    <ds:schemaRef ds:uri="http://schemas.microsoft.com/office/2006/metadata/properties"/>
    <ds:schemaRef ds:uri="http://schemas.microsoft.com/office/infopath/2007/PartnerControls"/>
    <ds:schemaRef ds:uri="146309c9-7375-4d5e-966a-c6c63f3bb31d"/>
    <ds:schemaRef ds:uri="011f1256-1b73-4afc-9033-b1df5b89c533"/>
  </ds:schemaRefs>
</ds:datastoreItem>
</file>

<file path=customXml/itemProps3.xml><?xml version="1.0" encoding="utf-8"?>
<ds:datastoreItem xmlns:ds="http://schemas.openxmlformats.org/officeDocument/2006/customXml" ds:itemID="{CB20C5AF-AD5E-429D-A3FA-C38D1DB372C7}">
  <ds:schemaRefs>
    <ds:schemaRef ds:uri="http://schemas.microsoft.com/sharepoint/v3/contenttype/forms"/>
  </ds:schemaRefs>
</ds:datastoreItem>
</file>

<file path=customXml/itemProps4.xml><?xml version="1.0" encoding="utf-8"?>
<ds:datastoreItem xmlns:ds="http://schemas.openxmlformats.org/officeDocument/2006/customXml" ds:itemID="{4D7FA434-1289-4B38-9F83-E0DF3C09D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309c9-7375-4d5e-966a-c6c63f3bb31d"/>
    <ds:schemaRef ds:uri="011f1256-1b73-4afc-9033-b1df5b89c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VITA-Brief_DE.dotx</Template>
  <TotalTime>0</TotalTime>
  <Pages>3</Pages>
  <Words>476</Words>
  <Characters>2782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VITA Zahnfabrik</vt:lpstr>
    </vt:vector>
  </TitlesOfParts>
  <Company>VITA Zahnfabik</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 Zahnfabrik</dc:title>
  <dc:subject/>
  <dc:creator>Kreutz, Stefan</dc:creator>
  <cp:keywords/>
  <cp:lastModifiedBy>Schulz, Elena</cp:lastModifiedBy>
  <cp:revision>7</cp:revision>
  <cp:lastPrinted>2023-04-21T13:44:00Z</cp:lastPrinted>
  <dcterms:created xsi:type="dcterms:W3CDTF">2023-06-09T10:10:00Z</dcterms:created>
  <dcterms:modified xsi:type="dcterms:W3CDTF">2023-07-04T11:21:00Z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0x0101004C3C07A83443504D8875F14C0B9F844F</vt:lpwstr>
  </property>
  <property fmtid="{D5CDD505-2E9C-101B-9397-08002B2CF9AE}" pid="3" name="Language">
    <vt:lpwstr>German (Germany)</vt:lpwstr>
  </property>
  <property fmtid="{D5CDD505-2E9C-101B-9397-08002B2CF9AE}" pid="4" name="_dlc_DocIdItemGuid">
    <vt:lpwstr>a8d25086-79e5-4b17-b560-5dd0e576f266</vt:lpwstr>
  </property>
  <property fmtid="{D5CDD505-2E9C-101B-9397-08002B2CF9AE}" pid="5" name="MediaServiceImageTags">
    <vt:lpwstr/>
  </property>
  <property fmtid="{D5CDD505-2E9C-101B-9397-08002B2CF9AE}" pid="6" name="GrammarlyDocumentId">
    <vt:lpwstr>730ca93cba058c388d25e64ef4e141942f076da3f00081afa108ee8a40158f0e</vt:lpwstr>
  </property>
</Properties>
</file>