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114C1" w14:textId="38EB961B" w:rsidR="007B024B" w:rsidRPr="00937654" w:rsidRDefault="00251D81" w:rsidP="00CB6158">
      <w:pPr>
        <w:pStyle w:val="Datumoben"/>
        <w:spacing w:after="300"/>
        <w:rPr>
          <w:rStyle w:val="Formatvorlage14"/>
          <w:sz w:val="20"/>
          <w:lang w:val="en-US"/>
        </w:rPr>
      </w:pPr>
      <w:r>
        <w:rPr>
          <w:noProof/>
        </w:rPr>
        <mc:AlternateContent>
          <mc:Choice Requires="wps">
            <w:drawing>
              <wp:anchor distT="0" distB="0" distL="114300" distR="114300" simplePos="0" relativeHeight="251658241" behindDoc="0" locked="0" layoutInCell="1" allowOverlap="1" wp14:anchorId="2D77EE5E" wp14:editId="308D05CA">
                <wp:simplePos x="0" y="0"/>
                <wp:positionH relativeFrom="column">
                  <wp:posOffset>0</wp:posOffset>
                </wp:positionH>
                <wp:positionV relativeFrom="paragraph">
                  <wp:posOffset>-547370</wp:posOffset>
                </wp:positionV>
                <wp:extent cx="3427730" cy="288290"/>
                <wp:effectExtent l="0" t="0" r="1270" b="3810"/>
                <wp:wrapNone/>
                <wp:docPr id="67" name="Textfeld 67"/>
                <wp:cNvGraphicFramePr/>
                <a:graphic xmlns:a="http://schemas.openxmlformats.org/drawingml/2006/main">
                  <a:graphicData uri="http://schemas.microsoft.com/office/word/2010/wordprocessingShape">
                    <wps:wsp>
                      <wps:cNvSpPr txBox="1"/>
                      <wps:spPr>
                        <a:xfrm>
                          <a:off x="0" y="0"/>
                          <a:ext cx="3427730" cy="288290"/>
                        </a:xfrm>
                        <a:prstGeom prst="rect">
                          <a:avLst/>
                        </a:prstGeom>
                        <a:noFill/>
                        <a:ln w="6350">
                          <a:noFill/>
                        </a:ln>
                      </wps:spPr>
                      <wps:txbx>
                        <w:txbxContent>
                          <w:p w14:paraId="083A48E5" w14:textId="05E6C1E5" w:rsidR="00017E54" w:rsidRPr="007147AC" w:rsidRDefault="00E50CE9"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7EE5E" id="_x0000_t202" coordsize="21600,21600" o:spt="202" path="m,l,21600r21600,l21600,xe">
                <v:stroke joinstyle="miter"/>
                <v:path gradientshapeok="t" o:connecttype="rect"/>
              </v:shapetype>
              <v:shape id="Textfeld 67" o:spid="_x0000_s1026" type="#_x0000_t202" style="position:absolute;margin-left:0;margin-top:-43.1pt;width:269.9pt;height:2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" filled="f" stroked="f" strokeweight=".5pt">
                <v:textbox inset="0,0,0,0">
                  <w:txbxContent>
                    <w:p w14:paraId="083A48E5" w14:textId="05E6C1E5" w:rsidR="00017E54" w:rsidRPr="007147AC" w:rsidRDefault="00E50CE9"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v:textbox>
              </v:shape>
            </w:pict>
          </mc:Fallback>
        </mc:AlternateContent>
      </w:r>
      <w:r w:rsidRPr="00937654">
        <w:rPr>
          <w:rStyle w:val="Formatvorlage14"/>
          <w:sz w:val="20"/>
          <w:lang w:val="en-US"/>
        </w:rPr>
        <w:t>06. February 2023</w:t>
      </w:r>
    </w:p>
    <w:p w14:paraId="6E17BDF7" w14:textId="77777777" w:rsidR="00403439" w:rsidRPr="00937654" w:rsidRDefault="00403439" w:rsidP="00403439">
      <w:pPr>
        <w:spacing w:line="360" w:lineRule="auto"/>
        <w:rPr>
          <w:rStyle w:val="Formatvorlage14"/>
          <w:b/>
          <w:bCs/>
          <w:color w:val="4D4D4D" w:themeColor="accent3"/>
          <w:sz w:val="40"/>
          <w:szCs w:val="40"/>
          <w:lang w:val="en-US"/>
        </w:rPr>
      </w:pPr>
      <w:r w:rsidRPr="00937654">
        <w:rPr>
          <w:rStyle w:val="Formatvorlage14"/>
          <w:b/>
          <w:bCs/>
          <w:color w:val="4D4D4D" w:themeColor="accent3"/>
          <w:sz w:val="40"/>
          <w:szCs w:val="40"/>
          <w:lang w:val="en-US"/>
        </w:rPr>
        <w:t xml:space="preserve">Small brush strokes change the dental world </w:t>
      </w:r>
    </w:p>
    <w:p w14:paraId="3D27ADAC" w14:textId="618FEEDD" w:rsidR="00844322" w:rsidRPr="00937654" w:rsidRDefault="00403439" w:rsidP="00403439">
      <w:pPr>
        <w:spacing w:line="360" w:lineRule="auto"/>
        <w:rPr>
          <w:rStyle w:val="Formatvorlage14"/>
          <w:color w:val="4D4D4D" w:themeColor="accent3"/>
          <w:sz w:val="24"/>
          <w:szCs w:val="24"/>
          <w:lang w:val="en-US"/>
        </w:rPr>
      </w:pPr>
      <w:r w:rsidRPr="00937654">
        <w:rPr>
          <w:rStyle w:val="Formatvorlage14"/>
          <w:color w:val="4D4D4D" w:themeColor="accent3"/>
          <w:sz w:val="24"/>
          <w:szCs w:val="24"/>
          <w:lang w:val="en-US"/>
        </w:rPr>
        <w:t>VITA AKZENT LC wins the award "Game-Changing Product of the Year"</w:t>
      </w:r>
    </w:p>
    <w:p w14:paraId="69CB892C" w14:textId="77777777" w:rsidR="00403439" w:rsidRPr="00937654" w:rsidRDefault="00403439" w:rsidP="00403439">
      <w:pPr>
        <w:spacing w:line="360" w:lineRule="auto"/>
        <w:rPr>
          <w:rFonts w:cs="Arial"/>
          <w:sz w:val="10"/>
          <w:szCs w:val="10"/>
          <w:lang w:val="en-US"/>
        </w:rPr>
      </w:pPr>
    </w:p>
    <w:p w14:paraId="4B1FAB39" w14:textId="77777777" w:rsidR="00403439" w:rsidRPr="00937654" w:rsidRDefault="00403439" w:rsidP="00B32BD8">
      <w:pPr>
        <w:rPr>
          <w:rFonts w:cs="Arial"/>
          <w:sz w:val="24"/>
          <w:szCs w:val="24"/>
          <w:lang w:val="en-US"/>
        </w:rPr>
      </w:pPr>
      <w:r w:rsidRPr="00937654">
        <w:rPr>
          <w:rFonts w:cs="Arial"/>
          <w:sz w:val="24"/>
          <w:szCs w:val="24"/>
          <w:lang w:val="en-US"/>
        </w:rPr>
        <w:t>The light-curing stain and glaze system VITA AKZENT LC was recently selected by the U.S. trade magazine "Inside Dental Technology" as the "Game-Changing Product of the Year" for 2022. The jury honors groundbreaking innovations that have the potential to change the dental industry – including VITA AKZENT LC.</w:t>
      </w:r>
    </w:p>
    <w:p w14:paraId="130ECA30" w14:textId="77777777" w:rsidR="00403439" w:rsidRPr="00937654" w:rsidRDefault="00403439" w:rsidP="00B32BD8">
      <w:pPr>
        <w:rPr>
          <w:rFonts w:cs="Arial"/>
          <w:sz w:val="24"/>
          <w:szCs w:val="24"/>
          <w:lang w:val="en-US"/>
        </w:rPr>
      </w:pPr>
    </w:p>
    <w:p w14:paraId="7DDA19AE" w14:textId="77777777" w:rsidR="00403439" w:rsidRPr="00937654" w:rsidRDefault="00403439" w:rsidP="007205C7">
      <w:pPr>
        <w:rPr>
          <w:rFonts w:cs="Arial"/>
          <w:b/>
          <w:bCs/>
          <w:color w:val="DC0064" w:themeColor="accent1"/>
          <w:lang w:val="en-US"/>
        </w:rPr>
      </w:pPr>
      <w:r w:rsidRPr="00937654">
        <w:rPr>
          <w:rFonts w:cs="Arial"/>
          <w:b/>
          <w:bCs/>
          <w:color w:val="DC0064" w:themeColor="accent1"/>
          <w:lang w:val="en-US"/>
        </w:rPr>
        <w:t xml:space="preserve">Easy, quick application is convincing </w:t>
      </w:r>
    </w:p>
    <w:p w14:paraId="5B621C71" w14:textId="1B13386F" w:rsidR="002055FF" w:rsidRPr="00937654" w:rsidRDefault="00403439" w:rsidP="00213C45">
      <w:pPr>
        <w:rPr>
          <w:rFonts w:cs="Arial"/>
          <w:lang w:val="en-US"/>
        </w:rPr>
      </w:pPr>
      <w:r w:rsidRPr="00937654">
        <w:rPr>
          <w:rFonts w:cs="Arial"/>
          <w:lang w:val="en-US"/>
        </w:rPr>
        <w:t>VITA AKZENT LC impresses with its easy handling and effective reproduction of all shades of natural teeth. The system is suitable for the extraoral characterizing of all indirect restorations made of composite, polymer and hybrid ceramic. Mark Williamson, Director of Operations of a dental laboratory in DelRay Beach (Florida): "I was won over by the simple and quick use of VITA AKZENT LC after trying it out on a temporary PMMA implant for the entire dental arch. A pink-shaded composite is not always the best option for a restoration. With VITA AKZENT LC, I have a great way to individually characterize teeth and gingiva."</w:t>
      </w:r>
    </w:p>
    <w:p w14:paraId="4B68CC12" w14:textId="77777777" w:rsidR="00403439" w:rsidRPr="00937654" w:rsidRDefault="00403439" w:rsidP="00213C45">
      <w:pPr>
        <w:rPr>
          <w:rFonts w:cs="Arial"/>
          <w:lang w:val="en-US"/>
        </w:rPr>
      </w:pPr>
    </w:p>
    <w:p w14:paraId="3DC5D4BA" w14:textId="77777777" w:rsidR="00403439" w:rsidRPr="00937654" w:rsidRDefault="00403439" w:rsidP="0022276B">
      <w:pPr>
        <w:rPr>
          <w:rFonts w:cs="Arial"/>
          <w:b/>
          <w:bCs/>
          <w:color w:val="DC0064" w:themeColor="accent1"/>
          <w:lang w:val="en-US"/>
        </w:rPr>
      </w:pPr>
      <w:r w:rsidRPr="00937654">
        <w:rPr>
          <w:rFonts w:cs="Arial"/>
          <w:b/>
          <w:bCs/>
          <w:color w:val="DC0064" w:themeColor="accent1"/>
          <w:lang w:val="en-US"/>
        </w:rPr>
        <w:t xml:space="preserve">Groundbreaking and innovative since 1924 </w:t>
      </w:r>
    </w:p>
    <w:p w14:paraId="7F2F1E1A" w14:textId="7C911775" w:rsidR="00403439" w:rsidRPr="00937654" w:rsidRDefault="00403439" w:rsidP="00403439">
      <w:pPr>
        <w:rPr>
          <w:rFonts w:cs="Arial"/>
          <w:lang w:val="en-US"/>
        </w:rPr>
      </w:pPr>
      <w:r w:rsidRPr="00937654">
        <w:rPr>
          <w:rFonts w:cs="Arial"/>
          <w:lang w:val="en-US"/>
        </w:rPr>
        <w:t xml:space="preserve">With nearly 100 years of experience and customers in 150 countries, VITA Zahnfabrik is considered a worldwide pioneer in esthetic dentistry. The VITA team is very pleased about the 2022 "Game-Changing Product of the Year" award and is grateful to Inside Dental Technology for this recognition. </w:t>
      </w:r>
    </w:p>
    <w:p w14:paraId="653DE38E" w14:textId="0E28ED81" w:rsidR="00403439" w:rsidRPr="00937654" w:rsidRDefault="00403439" w:rsidP="00403439">
      <w:pPr>
        <w:rPr>
          <w:rFonts w:cs="Arial"/>
          <w:lang w:val="en-US"/>
        </w:rPr>
      </w:pPr>
    </w:p>
    <w:p w14:paraId="532C2AB4" w14:textId="606F281C" w:rsidR="00403439" w:rsidRPr="00937654" w:rsidRDefault="00403439" w:rsidP="00403439">
      <w:pPr>
        <w:rPr>
          <w:rFonts w:cs="Arial"/>
          <w:lang w:val="en-US"/>
        </w:rPr>
      </w:pPr>
    </w:p>
    <w:p w14:paraId="7E8858DD" w14:textId="4FC61B95" w:rsidR="00403439" w:rsidRPr="00937654" w:rsidRDefault="00403439" w:rsidP="00403439">
      <w:pPr>
        <w:rPr>
          <w:rFonts w:cs="Arial"/>
          <w:lang w:val="en-US"/>
        </w:rPr>
      </w:pPr>
    </w:p>
    <w:p w14:paraId="7E1D025C" w14:textId="39F07E74" w:rsidR="00403439" w:rsidRPr="00937654" w:rsidRDefault="00403439" w:rsidP="00403439">
      <w:pPr>
        <w:rPr>
          <w:rFonts w:cs="Arial"/>
          <w:lang w:val="en-US"/>
        </w:rPr>
      </w:pPr>
    </w:p>
    <w:p w14:paraId="648AE968" w14:textId="77777777" w:rsidR="00403439" w:rsidRDefault="00403439" w:rsidP="00403439">
      <w:pPr>
        <w:spacing w:line="360" w:lineRule="auto"/>
        <w:rPr>
          <w:rFonts w:cs="Arial"/>
        </w:rPr>
      </w:pPr>
      <w:r>
        <w:rPr>
          <w:noProof/>
        </w:rPr>
        <w:lastRenderedPageBreak/>
        <w:drawing>
          <wp:inline distT="0" distB="0" distL="0" distR="0" wp14:anchorId="0778565B" wp14:editId="4F1035D6">
            <wp:extent cx="2736850" cy="2736850"/>
            <wp:effectExtent l="0" t="0" r="6350" b="6350"/>
            <wp:docPr id="26" name="Grafik 26"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Visitenkarte enthält.&#10;&#10;Automatisch generierte Beschreibu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6850" cy="2736850"/>
                    </a:xfrm>
                    <a:prstGeom prst="rect">
                      <a:avLst/>
                    </a:prstGeom>
                    <a:noFill/>
                    <a:ln>
                      <a:noFill/>
                    </a:ln>
                  </pic:spPr>
                </pic:pic>
              </a:graphicData>
            </a:graphic>
          </wp:inline>
        </w:drawing>
      </w:r>
    </w:p>
    <w:p w14:paraId="40293238" w14:textId="77777777" w:rsidR="00403439" w:rsidRPr="00865F2B" w:rsidRDefault="00403439" w:rsidP="00403439">
      <w:pPr>
        <w:spacing w:line="360" w:lineRule="auto"/>
        <w:rPr>
          <w:rFonts w:cs="Arial"/>
          <w:sz w:val="18"/>
          <w:szCs w:val="18"/>
          <w:lang w:val="en-US"/>
        </w:rPr>
      </w:pPr>
      <w:r w:rsidRPr="00937654">
        <w:rPr>
          <w:rFonts w:cs="Arial"/>
          <w:sz w:val="18"/>
          <w:szCs w:val="18"/>
          <w:lang w:val="en-US"/>
        </w:rPr>
        <w:t>Fig. 1 VITA AKZENT LC wins award for "Game-Changing Product of the Year</w:t>
      </w:r>
    </w:p>
    <w:p w14:paraId="5A300BDE" w14:textId="77777777" w:rsidR="00403439" w:rsidRPr="00403439" w:rsidRDefault="00403439" w:rsidP="00403439">
      <w:pPr>
        <w:rPr>
          <w:rFonts w:cs="Arial"/>
          <w:lang w:val="en-US"/>
        </w:rPr>
      </w:pPr>
    </w:p>
    <w:p w14:paraId="150A0314" w14:textId="00443ACA" w:rsidR="00403439" w:rsidRPr="00403439" w:rsidRDefault="00403439" w:rsidP="00403439">
      <w:pPr>
        <w:rPr>
          <w:rFonts w:cs="Arial"/>
          <w:lang w:val="en-US"/>
        </w:rPr>
      </w:pPr>
    </w:p>
    <w:p w14:paraId="4AEBAB3C" w14:textId="74E4768F" w:rsidR="00403439" w:rsidRDefault="00403439" w:rsidP="00403439">
      <w:pPr>
        <w:rPr>
          <w:rFonts w:cs="Arial"/>
          <w:lang w:val="en-US"/>
        </w:rPr>
      </w:pPr>
      <w:r w:rsidRPr="00403439">
        <w:rPr>
          <w:rFonts w:cs="Arial"/>
          <w:lang w:val="en-US"/>
        </w:rPr>
        <w:t xml:space="preserve"> </w:t>
      </w:r>
    </w:p>
    <w:p w14:paraId="143B48EB" w14:textId="77777777" w:rsidR="00403439" w:rsidRDefault="00403439" w:rsidP="00403439">
      <w:pPr>
        <w:rPr>
          <w:rFonts w:cs="Arial"/>
          <w:lang w:val="en-US"/>
        </w:rPr>
      </w:pPr>
    </w:p>
    <w:p w14:paraId="2A16FCA3" w14:textId="418E8DD2" w:rsidR="00602BBF" w:rsidRPr="00403439" w:rsidRDefault="00BC346F" w:rsidP="00604131">
      <w:pPr>
        <w:rPr>
          <w:rFonts w:cs="Arial"/>
          <w:lang w:val="en-US"/>
        </w:rPr>
      </w:pPr>
      <w:r w:rsidRPr="00C60FD7">
        <w:rPr>
          <w:rFonts w:cs="Arial"/>
          <w:noProof/>
        </w:rPr>
        <mc:AlternateContent>
          <mc:Choice Requires="wps">
            <w:drawing>
              <wp:anchor distT="0" distB="0" distL="114300" distR="114300" simplePos="0" relativeHeight="251658240" behindDoc="0" locked="0" layoutInCell="1" allowOverlap="1" wp14:anchorId="19C196A5" wp14:editId="6221061F">
                <wp:simplePos x="0" y="0"/>
                <wp:positionH relativeFrom="margin">
                  <wp:align>left</wp:align>
                </wp:positionH>
                <wp:positionV relativeFrom="paragraph">
                  <wp:posOffset>84455</wp:posOffset>
                </wp:positionV>
                <wp:extent cx="5822950" cy="2087880"/>
                <wp:effectExtent l="0" t="0" r="25400" b="26670"/>
                <wp:wrapNone/>
                <wp:docPr id="66" name="Textfeld 66"/>
                <wp:cNvGraphicFramePr/>
                <a:graphic xmlns:a="http://schemas.openxmlformats.org/drawingml/2006/main">
                  <a:graphicData uri="http://schemas.microsoft.com/office/word/2010/wordprocessingShape">
                    <wps:wsp>
                      <wps:cNvSpPr txBox="1"/>
                      <wps:spPr>
                        <a:xfrm>
                          <a:off x="0" y="0"/>
                          <a:ext cx="5822950" cy="2087880"/>
                        </a:xfrm>
                        <a:prstGeom prst="rect">
                          <a:avLst/>
                        </a:prstGeom>
                        <a:solidFill>
                          <a:schemeClr val="lt1"/>
                        </a:solidFill>
                        <a:ln w="6350">
                          <a:solidFill>
                            <a:schemeClr val="bg1">
                              <a:lumMod val="65000"/>
                            </a:schemeClr>
                          </a:solidFill>
                        </a:ln>
                        <a:effectLst/>
                      </wps:spPr>
                      <wps:txbx>
                        <w:txbxContent>
                          <w:p w14:paraId="5C5A63E9" w14:textId="77777777" w:rsidR="00BC346F" w:rsidRPr="003E214F"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rPr>
                            </w:pPr>
                            <w:r>
                              <w:rPr>
                                <w:rFonts w:asciiTheme="minorHAnsi" w:hAnsiTheme="minorHAnsi" w:cs="Calibri (Textkörper)"/>
                                <w:b/>
                                <w:bCs/>
                                <w:color w:val="DC0063"/>
                                <w:spacing w:val="-2"/>
                                <w:sz w:val="18"/>
                                <w:szCs w:val="18"/>
                              </w:rPr>
                              <w:t>VITA Zahnfabrik H. Rauter GmbH &amp; Co. KG</w:t>
                            </w:r>
                          </w:p>
                          <w:p w14:paraId="3C562144" w14:textId="77777777" w:rsidR="00C60FD7" w:rsidRPr="00937654"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Pr>
                                <w:rFonts w:cs="Arial"/>
                                <w:color w:val="3A3938"/>
                                <w:spacing w:val="-2"/>
                                <w:sz w:val="16"/>
                                <w:szCs w:val="16"/>
                              </w:rPr>
                              <w:t xml:space="preserve">VITA Zahnfabrik H. Rauter GmbH &amp; Co. </w:t>
                            </w:r>
                            <w:r w:rsidRPr="00937654">
                              <w:rPr>
                                <w:rFonts w:cs="Arial"/>
                                <w:color w:val="3A3938"/>
                                <w:spacing w:val="-2"/>
                                <w:sz w:val="16"/>
                                <w:szCs w:val="16"/>
                                <w:lang w:val="en-US"/>
                              </w:rPr>
                              <w:t xml:space="preserve">KG is a fourth-generation family business in the dental industry based in Bad </w:t>
                            </w:r>
                            <w:proofErr w:type="spellStart"/>
                            <w:r w:rsidRPr="00937654">
                              <w:rPr>
                                <w:rFonts w:cs="Arial"/>
                                <w:color w:val="3A3938"/>
                                <w:spacing w:val="-2"/>
                                <w:sz w:val="16"/>
                                <w:szCs w:val="16"/>
                                <w:lang w:val="en-US"/>
                              </w:rPr>
                              <w:t>Säckingen</w:t>
                            </w:r>
                            <w:proofErr w:type="spellEnd"/>
                            <w:r w:rsidRPr="00937654">
                              <w:rPr>
                                <w:rFonts w:cs="Arial"/>
                                <w:color w:val="3A3938"/>
                                <w:spacing w:val="-2"/>
                                <w:sz w:val="16"/>
                                <w:szCs w:val="16"/>
                                <w:lang w:val="en-US"/>
                              </w:rPr>
                              <w:t xml:space="preserve">, in southern Germany. For almost 100 years, VITA has been developing, producing and distributing innovative, high-quality products and restoration solutions for dental technology and dentistry. Worldwide, more than 600 employees work for VITA </w:t>
                            </w:r>
                            <w:proofErr w:type="spellStart"/>
                            <w:r w:rsidRPr="00937654">
                              <w:rPr>
                                <w:rFonts w:cs="Arial"/>
                                <w:color w:val="3A3938"/>
                                <w:spacing w:val="-2"/>
                                <w:sz w:val="16"/>
                                <w:szCs w:val="16"/>
                                <w:lang w:val="en-US"/>
                              </w:rPr>
                              <w:t>Zahnfabrik</w:t>
                            </w:r>
                            <w:proofErr w:type="spellEnd"/>
                            <w:r w:rsidRPr="00937654">
                              <w:rPr>
                                <w:rFonts w:cs="Arial"/>
                                <w:color w:val="3A3938"/>
                                <w:spacing w:val="-2"/>
                                <w:sz w:val="16"/>
                                <w:szCs w:val="16"/>
                                <w:lang w:val="en-US"/>
                              </w:rPr>
                              <w:t xml:space="preserve">,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31A2B05A" w:rsidR="00C60FD7" w:rsidRPr="00937654"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937654">
                              <w:rPr>
                                <w:rFonts w:cs="Arial"/>
                                <w:color w:val="3A3938"/>
                                <w:spacing w:val="-2"/>
                                <w:sz w:val="16"/>
                                <w:szCs w:val="16"/>
                                <w:lang w:val="en-US"/>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w:t>
                            </w:r>
                            <w:r w:rsidR="00937654" w:rsidRPr="00937654">
                              <w:rPr>
                                <w:rFonts w:cs="Arial"/>
                                <w:color w:val="3A3938"/>
                                <w:spacing w:val="-2"/>
                                <w:sz w:val="16"/>
                                <w:szCs w:val="16"/>
                                <w:lang w:val="en-US"/>
                              </w:rPr>
                              <w:t>1</w:t>
                            </w:r>
                            <w:r w:rsidR="00937654">
                              <w:rPr>
                                <w:rFonts w:cs="Arial"/>
                                <w:color w:val="3A3938"/>
                                <w:spacing w:val="-2"/>
                                <w:sz w:val="16"/>
                                <w:szCs w:val="16"/>
                                <w:lang w:val="en-US"/>
                              </w:rPr>
                              <w:t>50</w:t>
                            </w:r>
                            <w:r w:rsidRPr="00937654">
                              <w:rPr>
                                <w:rFonts w:cs="Arial"/>
                                <w:color w:val="3A3938"/>
                                <w:spacing w:val="-2"/>
                                <w:sz w:val="16"/>
                                <w:szCs w:val="16"/>
                                <w:lang w:val="en-US"/>
                              </w:rPr>
                              <w:t xml:space="preserve"> countries in their daily work. </w:t>
                            </w:r>
                          </w:p>
                          <w:p w14:paraId="73410DEF" w14:textId="77777777" w:rsidR="00C60FD7" w:rsidRPr="00937654"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937654">
                              <w:rPr>
                                <w:rFonts w:cs="Arial"/>
                                <w:color w:val="3A3938"/>
                                <w:spacing w:val="-2"/>
                                <w:sz w:val="16"/>
                                <w:szCs w:val="16"/>
                                <w:lang w:val="en-US"/>
                              </w:rPr>
                              <w:t>This "perfect match" can be experienced in the lab and practice, from precise tooth shade determination to the finished</w:t>
                            </w:r>
                            <w:r w:rsidRPr="00937654">
                              <w:rPr>
                                <w:rFonts w:cs="Arial"/>
                                <w:color w:val="3A3938"/>
                                <w:spacing w:val="-2"/>
                                <w:lang w:val="en-US"/>
                              </w:rPr>
                              <w:t xml:space="preserve"> </w:t>
                            </w:r>
                            <w:r w:rsidRPr="00937654">
                              <w:rPr>
                                <w:rFonts w:cs="Arial"/>
                                <w:color w:val="3A3938"/>
                                <w:spacing w:val="-2"/>
                                <w:sz w:val="16"/>
                                <w:szCs w:val="16"/>
                                <w:lang w:val="en-US"/>
                              </w:rPr>
                              <w:t xml:space="preserve">restoration and cementation. VITA </w:t>
                            </w:r>
                            <w:proofErr w:type="spellStart"/>
                            <w:r w:rsidRPr="00937654">
                              <w:rPr>
                                <w:rFonts w:cs="Arial"/>
                                <w:color w:val="3A3938"/>
                                <w:spacing w:val="-2"/>
                                <w:sz w:val="16"/>
                                <w:szCs w:val="16"/>
                                <w:lang w:val="en-US"/>
                              </w:rPr>
                              <w:t>Zahnfabrik</w:t>
                            </w:r>
                            <w:proofErr w:type="spellEnd"/>
                            <w:r w:rsidRPr="00937654">
                              <w:rPr>
                                <w:rFonts w:cs="Arial"/>
                                <w:color w:val="3A3938"/>
                                <w:spacing w:val="-2"/>
                                <w:sz w:val="16"/>
                                <w:szCs w:val="16"/>
                                <w:lang w:val="en-US"/>
                              </w:rPr>
                              <w:t xml:space="preserve"> consistently pursues a path of excellence in developing better solutions for ideal prosthetics with continuous innovation and high-quality standards. In doing so, VITA </w:t>
                            </w:r>
                            <w:proofErr w:type="spellStart"/>
                            <w:r w:rsidRPr="00937654">
                              <w:rPr>
                                <w:rFonts w:cs="Arial"/>
                                <w:color w:val="3A3938"/>
                                <w:spacing w:val="-2"/>
                                <w:sz w:val="16"/>
                                <w:szCs w:val="16"/>
                                <w:lang w:val="en-US"/>
                              </w:rPr>
                              <w:t>Zahnfabrik</w:t>
                            </w:r>
                            <w:proofErr w:type="spellEnd"/>
                            <w:r w:rsidRPr="00937654">
                              <w:rPr>
                                <w:rFonts w:cs="Arial"/>
                                <w:color w:val="3A3938"/>
                                <w:spacing w:val="-2"/>
                                <w:sz w:val="16"/>
                                <w:szCs w:val="16"/>
                                <w:lang w:val="en-US"/>
                              </w:rPr>
                              <w:t xml:space="preserve"> offers innovative restoration options that contribute to an enhanced quality of life.</w:t>
                            </w:r>
                          </w:p>
                          <w:p w14:paraId="18D0694F" w14:textId="3F207CA4" w:rsidR="00017E54" w:rsidRPr="00937654"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lang w:val="en-US"/>
                              </w:rPr>
                            </w:pP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196A5" id="Textfeld 66" o:spid="_x0000_s1027" type="#_x0000_t202" style="position:absolute;margin-left:0;margin-top:6.65pt;width:458.5pt;height:164.4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" fillcolor="white [3201]" strokecolor="#a5a5a5 [2092]" strokeweight=".5pt">
                <v:textbox inset="2.5mm,2.5mm,2.5mm,2.5mm">
                  <w:txbxContent>
                    <w:p w14:paraId="5C5A63E9" w14:textId="77777777" w:rsidR="00BC346F" w:rsidRPr="003E214F"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rPr>
                      </w:pPr>
                      <w:r>
                        <w:rPr>
                          <w:rFonts w:asciiTheme="minorHAnsi" w:hAnsiTheme="minorHAnsi" w:cs="Calibri (Textkörper)"/>
                          <w:b/>
                          <w:bCs/>
                          <w:color w:val="DC0063"/>
                          <w:spacing w:val="-2"/>
                          <w:sz w:val="18"/>
                          <w:szCs w:val="18"/>
                        </w:rPr>
                        <w:t>VITA Zahnfabrik H. Rauter GmbH &amp; Co. KG</w:t>
                      </w:r>
                    </w:p>
                    <w:p w14:paraId="3C562144" w14:textId="77777777" w:rsidR="00C60FD7" w:rsidRPr="00937654"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Pr>
                          <w:rFonts w:cs="Arial"/>
                          <w:color w:val="3A3938"/>
                          <w:spacing w:val="-2"/>
                          <w:sz w:val="16"/>
                          <w:szCs w:val="16"/>
                        </w:rPr>
                        <w:t xml:space="preserve">VITA Zahnfabrik H. Rauter GmbH &amp; Co. </w:t>
                      </w:r>
                      <w:r w:rsidRPr="00937654">
                        <w:rPr>
                          <w:rFonts w:cs="Arial"/>
                          <w:color w:val="3A3938"/>
                          <w:spacing w:val="-2"/>
                          <w:sz w:val="16"/>
                          <w:szCs w:val="16"/>
                          <w:lang w:val="en-US"/>
                        </w:rPr>
                        <w:t xml:space="preserve">KG is a fourth-generation family business in the dental industry based in Bad </w:t>
                      </w:r>
                      <w:proofErr w:type="spellStart"/>
                      <w:r w:rsidRPr="00937654">
                        <w:rPr>
                          <w:rFonts w:cs="Arial"/>
                          <w:color w:val="3A3938"/>
                          <w:spacing w:val="-2"/>
                          <w:sz w:val="16"/>
                          <w:szCs w:val="16"/>
                          <w:lang w:val="en-US"/>
                        </w:rPr>
                        <w:t>Säckingen</w:t>
                      </w:r>
                      <w:proofErr w:type="spellEnd"/>
                      <w:r w:rsidRPr="00937654">
                        <w:rPr>
                          <w:rFonts w:cs="Arial"/>
                          <w:color w:val="3A3938"/>
                          <w:spacing w:val="-2"/>
                          <w:sz w:val="16"/>
                          <w:szCs w:val="16"/>
                          <w:lang w:val="en-US"/>
                        </w:rPr>
                        <w:t xml:space="preserve">, in southern Germany. For almost 100 years, VITA has been developing, producing and distributing innovative, high-quality products and restoration solutions for dental technology and dentistry. Worldwide, more than 600 employees work for VITA </w:t>
                      </w:r>
                      <w:proofErr w:type="spellStart"/>
                      <w:r w:rsidRPr="00937654">
                        <w:rPr>
                          <w:rFonts w:cs="Arial"/>
                          <w:color w:val="3A3938"/>
                          <w:spacing w:val="-2"/>
                          <w:sz w:val="16"/>
                          <w:szCs w:val="16"/>
                          <w:lang w:val="en-US"/>
                        </w:rPr>
                        <w:t>Zahnfabrik</w:t>
                      </w:r>
                      <w:proofErr w:type="spellEnd"/>
                      <w:r w:rsidRPr="00937654">
                        <w:rPr>
                          <w:rFonts w:cs="Arial"/>
                          <w:color w:val="3A3938"/>
                          <w:spacing w:val="-2"/>
                          <w:sz w:val="16"/>
                          <w:szCs w:val="16"/>
                          <w:lang w:val="en-US"/>
                        </w:rPr>
                        <w:t xml:space="preserve">,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31A2B05A" w:rsidR="00C60FD7" w:rsidRPr="00937654"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937654">
                        <w:rPr>
                          <w:rFonts w:cs="Arial"/>
                          <w:color w:val="3A3938"/>
                          <w:spacing w:val="-2"/>
                          <w:sz w:val="16"/>
                          <w:szCs w:val="16"/>
                          <w:lang w:val="en-US"/>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w:t>
                      </w:r>
                      <w:r w:rsidR="00937654" w:rsidRPr="00937654">
                        <w:rPr>
                          <w:rFonts w:cs="Arial"/>
                          <w:color w:val="3A3938"/>
                          <w:spacing w:val="-2"/>
                          <w:sz w:val="16"/>
                          <w:szCs w:val="16"/>
                          <w:lang w:val="en-US"/>
                        </w:rPr>
                        <w:t>1</w:t>
                      </w:r>
                      <w:r w:rsidR="00937654">
                        <w:rPr>
                          <w:rFonts w:cs="Arial"/>
                          <w:color w:val="3A3938"/>
                          <w:spacing w:val="-2"/>
                          <w:sz w:val="16"/>
                          <w:szCs w:val="16"/>
                          <w:lang w:val="en-US"/>
                        </w:rPr>
                        <w:t>50</w:t>
                      </w:r>
                      <w:r w:rsidRPr="00937654">
                        <w:rPr>
                          <w:rFonts w:cs="Arial"/>
                          <w:color w:val="3A3938"/>
                          <w:spacing w:val="-2"/>
                          <w:sz w:val="16"/>
                          <w:szCs w:val="16"/>
                          <w:lang w:val="en-US"/>
                        </w:rPr>
                        <w:t xml:space="preserve"> countries in their daily work. </w:t>
                      </w:r>
                    </w:p>
                    <w:p w14:paraId="73410DEF" w14:textId="77777777" w:rsidR="00C60FD7" w:rsidRPr="00937654"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937654">
                        <w:rPr>
                          <w:rFonts w:cs="Arial"/>
                          <w:color w:val="3A3938"/>
                          <w:spacing w:val="-2"/>
                          <w:sz w:val="16"/>
                          <w:szCs w:val="16"/>
                          <w:lang w:val="en-US"/>
                        </w:rPr>
                        <w:t>This "perfect match" can be experienced in the lab and practice, from precise tooth shade determination to the finished</w:t>
                      </w:r>
                      <w:r w:rsidRPr="00937654">
                        <w:rPr>
                          <w:rFonts w:cs="Arial"/>
                          <w:color w:val="3A3938"/>
                          <w:spacing w:val="-2"/>
                          <w:lang w:val="en-US"/>
                        </w:rPr>
                        <w:t xml:space="preserve"> </w:t>
                      </w:r>
                      <w:r w:rsidRPr="00937654">
                        <w:rPr>
                          <w:rFonts w:cs="Arial"/>
                          <w:color w:val="3A3938"/>
                          <w:spacing w:val="-2"/>
                          <w:sz w:val="16"/>
                          <w:szCs w:val="16"/>
                          <w:lang w:val="en-US"/>
                        </w:rPr>
                        <w:t xml:space="preserve">restoration and cementation. VITA </w:t>
                      </w:r>
                      <w:proofErr w:type="spellStart"/>
                      <w:r w:rsidRPr="00937654">
                        <w:rPr>
                          <w:rFonts w:cs="Arial"/>
                          <w:color w:val="3A3938"/>
                          <w:spacing w:val="-2"/>
                          <w:sz w:val="16"/>
                          <w:szCs w:val="16"/>
                          <w:lang w:val="en-US"/>
                        </w:rPr>
                        <w:t>Zahnfabrik</w:t>
                      </w:r>
                      <w:proofErr w:type="spellEnd"/>
                      <w:r w:rsidRPr="00937654">
                        <w:rPr>
                          <w:rFonts w:cs="Arial"/>
                          <w:color w:val="3A3938"/>
                          <w:spacing w:val="-2"/>
                          <w:sz w:val="16"/>
                          <w:szCs w:val="16"/>
                          <w:lang w:val="en-US"/>
                        </w:rPr>
                        <w:t xml:space="preserve"> consistently pursues a path of excellence in developing better solutions for ideal prosthetics with continuous innovation and high-quality standards. In doing so, VITA </w:t>
                      </w:r>
                      <w:proofErr w:type="spellStart"/>
                      <w:r w:rsidRPr="00937654">
                        <w:rPr>
                          <w:rFonts w:cs="Arial"/>
                          <w:color w:val="3A3938"/>
                          <w:spacing w:val="-2"/>
                          <w:sz w:val="16"/>
                          <w:szCs w:val="16"/>
                          <w:lang w:val="en-US"/>
                        </w:rPr>
                        <w:t>Zahnfabrik</w:t>
                      </w:r>
                      <w:proofErr w:type="spellEnd"/>
                      <w:r w:rsidRPr="00937654">
                        <w:rPr>
                          <w:rFonts w:cs="Arial"/>
                          <w:color w:val="3A3938"/>
                          <w:spacing w:val="-2"/>
                          <w:sz w:val="16"/>
                          <w:szCs w:val="16"/>
                          <w:lang w:val="en-US"/>
                        </w:rPr>
                        <w:t xml:space="preserve"> offers innovative restoration options that contribute to an enhanced quality of life.</w:t>
                      </w:r>
                    </w:p>
                    <w:p w14:paraId="18D0694F" w14:textId="3F207CA4" w:rsidR="00017E54" w:rsidRPr="00937654"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lang w:val="en-US"/>
                        </w:rPr>
                      </w:pPr>
                    </w:p>
                  </w:txbxContent>
                </v:textbox>
                <w10:wrap anchorx="margin"/>
              </v:shape>
            </w:pict>
          </mc:Fallback>
        </mc:AlternateContent>
      </w:r>
    </w:p>
    <w:p w14:paraId="10CF0C0D" w14:textId="63334943" w:rsidR="00602BBF" w:rsidRPr="00403439" w:rsidRDefault="00602BBF" w:rsidP="00604131">
      <w:pPr>
        <w:rPr>
          <w:rFonts w:cs="Arial"/>
          <w:lang w:val="en-US"/>
        </w:rPr>
      </w:pPr>
    </w:p>
    <w:p w14:paraId="20FDF31A" w14:textId="41FDB41E" w:rsidR="00602BBF" w:rsidRPr="00403439" w:rsidRDefault="00602BBF" w:rsidP="00604131">
      <w:pPr>
        <w:rPr>
          <w:rFonts w:cs="Arial"/>
          <w:lang w:val="en-US"/>
        </w:rPr>
      </w:pPr>
    </w:p>
    <w:p w14:paraId="04841C92" w14:textId="5FD1EFB6" w:rsidR="00602BBF" w:rsidRPr="00403439" w:rsidRDefault="00602BBF" w:rsidP="00604131">
      <w:pPr>
        <w:rPr>
          <w:rFonts w:cs="Arial"/>
          <w:lang w:val="en-US"/>
        </w:rPr>
      </w:pPr>
    </w:p>
    <w:p w14:paraId="0E7097C3" w14:textId="2627384D" w:rsidR="00602BBF" w:rsidRPr="00403439" w:rsidRDefault="00602BBF" w:rsidP="00604131">
      <w:pPr>
        <w:rPr>
          <w:rFonts w:cs="Arial"/>
          <w:lang w:val="en-US"/>
        </w:rPr>
      </w:pPr>
    </w:p>
    <w:p w14:paraId="49A7A2B6" w14:textId="745B7EE5" w:rsidR="00602BBF" w:rsidRPr="00403439" w:rsidRDefault="00602BBF" w:rsidP="00604131">
      <w:pPr>
        <w:rPr>
          <w:rFonts w:cs="Arial"/>
          <w:lang w:val="en-US"/>
        </w:rPr>
      </w:pPr>
    </w:p>
    <w:p w14:paraId="752006E8" w14:textId="594E49C4" w:rsidR="00602BBF" w:rsidRPr="00403439" w:rsidRDefault="00602BBF" w:rsidP="00604131">
      <w:pPr>
        <w:rPr>
          <w:rFonts w:cs="Arial"/>
          <w:lang w:val="en-US"/>
        </w:rPr>
      </w:pPr>
    </w:p>
    <w:p w14:paraId="26275C2D" w14:textId="4F07F5BA" w:rsidR="00602BBF" w:rsidRPr="00403439" w:rsidRDefault="00602BBF" w:rsidP="00604131">
      <w:pPr>
        <w:rPr>
          <w:rFonts w:cs="Arial"/>
          <w:lang w:val="en-US"/>
        </w:rPr>
      </w:pPr>
    </w:p>
    <w:p w14:paraId="7F6AB011" w14:textId="3AF171AA" w:rsidR="00602BBF" w:rsidRPr="00403439" w:rsidRDefault="00602BBF" w:rsidP="00604131">
      <w:pPr>
        <w:rPr>
          <w:rFonts w:cs="Arial"/>
          <w:lang w:val="en-US"/>
        </w:rPr>
      </w:pPr>
    </w:p>
    <w:p w14:paraId="5BA25967" w14:textId="7E4CABAA" w:rsidR="00602BBF" w:rsidRPr="00403439" w:rsidRDefault="00602BBF" w:rsidP="00604131">
      <w:pPr>
        <w:rPr>
          <w:rFonts w:cs="Arial"/>
          <w:lang w:val="en-US"/>
        </w:rPr>
      </w:pPr>
    </w:p>
    <w:p w14:paraId="042C0891" w14:textId="232758CA" w:rsidR="00602BBF" w:rsidRPr="00403439" w:rsidRDefault="00602BBF" w:rsidP="00604131">
      <w:pPr>
        <w:rPr>
          <w:rFonts w:cs="Arial"/>
          <w:lang w:val="en-US"/>
        </w:rPr>
      </w:pPr>
    </w:p>
    <w:p w14:paraId="3785F162" w14:textId="41691206" w:rsidR="00C60FD7" w:rsidRDefault="00C60FD7" w:rsidP="00604131">
      <w:pPr>
        <w:rPr>
          <w:rFonts w:cs="Arial"/>
          <w:lang w:val="en-US"/>
        </w:rPr>
      </w:pPr>
    </w:p>
    <w:p w14:paraId="76E541EC" w14:textId="541F0174" w:rsidR="00403439" w:rsidRDefault="00403439" w:rsidP="00604131">
      <w:pPr>
        <w:rPr>
          <w:rFonts w:cs="Arial"/>
          <w:lang w:val="en-US"/>
        </w:rPr>
      </w:pPr>
    </w:p>
    <w:p w14:paraId="4487AFC2" w14:textId="10EE75B0" w:rsidR="00403439" w:rsidRDefault="00403439" w:rsidP="00604131">
      <w:pPr>
        <w:rPr>
          <w:rFonts w:cs="Arial"/>
          <w:lang w:val="en-US"/>
        </w:rPr>
      </w:pPr>
    </w:p>
    <w:p w14:paraId="272588CD" w14:textId="4205623E" w:rsidR="00403439" w:rsidRPr="00403439" w:rsidRDefault="00403439" w:rsidP="00403439">
      <w:pPr>
        <w:rPr>
          <w:rFonts w:cs="Arial"/>
          <w:lang w:val="en-US"/>
        </w:rPr>
      </w:pPr>
    </w:p>
    <w:sectPr w:rsidR="00403439" w:rsidRPr="00403439" w:rsidSect="00CE4AD6">
      <w:headerReference w:type="default" r:id="rId12"/>
      <w:footerReference w:type="default" r:id="rId13"/>
      <w:headerReference w:type="first" r:id="rId14"/>
      <w:footerReference w:type="first" r:id="rId15"/>
      <w:endnotePr>
        <w:numFmt w:val="decimal"/>
      </w:endnotePr>
      <w:type w:val="continuous"/>
      <w:pgSz w:w="11906" w:h="16838" w:code="9"/>
      <w:pgMar w:top="2552" w:right="1134" w:bottom="2406" w:left="1418" w:header="0" w:footer="13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23967" w14:textId="77777777" w:rsidR="00531305" w:rsidRDefault="00531305" w:rsidP="00604131">
      <w:r>
        <w:separator/>
      </w:r>
    </w:p>
    <w:p w14:paraId="70D0F3EA" w14:textId="77777777" w:rsidR="00531305" w:rsidRDefault="00531305" w:rsidP="00604131"/>
  </w:endnote>
  <w:endnote w:type="continuationSeparator" w:id="0">
    <w:p w14:paraId="40EBD3C8" w14:textId="77777777" w:rsidR="00531305" w:rsidRDefault="00531305" w:rsidP="00604131">
      <w:r>
        <w:continuationSeparator/>
      </w:r>
    </w:p>
    <w:p w14:paraId="322886E9" w14:textId="77777777" w:rsidR="00531305" w:rsidRDefault="00531305" w:rsidP="00604131"/>
  </w:endnote>
  <w:endnote w:type="continuationNotice" w:id="1">
    <w:p w14:paraId="554BBF04" w14:textId="77777777" w:rsidR="00531305" w:rsidRDefault="005313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astResort">
    <w:charset w:val="4D"/>
    <w:family w:val="auto"/>
    <w:pitch w:val="default"/>
    <w:sig w:usb0="00000003" w:usb1="00000000" w:usb2="00000000" w:usb3="00000000" w:csb0="00000001" w:csb1="00000000"/>
  </w:font>
  <w:font w:name="Calibri (Textkörper)">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F608" w14:textId="73A6A69A" w:rsidR="00017E54" w:rsidRDefault="00ED7C57" w:rsidP="00AD0C5D">
    <w:pPr>
      <w:pStyle w:val="Fuzeile"/>
    </w:pPr>
    <w:r>
      <w:rPr>
        <w:rFonts w:asciiTheme="minorHAnsi" w:hAnsiTheme="minorHAnsi"/>
        <w:noProof/>
      </w:rPr>
      <mc:AlternateContent>
        <mc:Choice Requires="wpg">
          <w:drawing>
            <wp:anchor distT="0" distB="0" distL="114300" distR="114300" simplePos="0" relativeHeight="251658255" behindDoc="0" locked="0" layoutInCell="1" allowOverlap="1" wp14:anchorId="1191126E" wp14:editId="0E2AE0CA">
              <wp:simplePos x="0" y="0"/>
              <wp:positionH relativeFrom="column">
                <wp:posOffset>-995040</wp:posOffset>
              </wp:positionH>
              <wp:positionV relativeFrom="paragraph">
                <wp:posOffset>53371</wp:posOffset>
              </wp:positionV>
              <wp:extent cx="7655561" cy="1156970"/>
              <wp:effectExtent l="0" t="0" r="0" b="11430"/>
              <wp:wrapNone/>
              <wp:docPr id="17" name="Gruppierung 17"/>
              <wp:cNvGraphicFramePr/>
              <a:graphic xmlns:a="http://schemas.openxmlformats.org/drawingml/2006/main">
                <a:graphicData uri="http://schemas.microsoft.com/office/word/2010/wordprocessingGroup">
                  <wpg:wgp>
                    <wpg:cNvGrpSpPr/>
                    <wpg:grpSpPr>
                      <a:xfrm>
                        <a:off x="0" y="0"/>
                        <a:ext cx="7655561" cy="1156970"/>
                        <a:chOff x="-80645" y="34334"/>
                        <a:chExt cx="7655998" cy="1157418"/>
                      </a:xfrm>
                    </wpg:grpSpPr>
                    <wps:wsp>
                      <wps:cNvPr id="18" name="Rechteck 18"/>
                      <wps:cNvSpPr/>
                      <wps:spPr>
                        <a:xfrm>
                          <a:off x="1" y="114344"/>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41"/>
                        <pic:cNvPicPr>
                          <a:picLocks noChangeAspect="1"/>
                        </pic:cNvPicPr>
                      </pic:nvPicPr>
                      <pic:blipFill>
                        <a:blip r:embed="rId1"/>
                        <a:stretch>
                          <a:fillRect/>
                        </a:stretch>
                      </pic:blipFill>
                      <pic:spPr>
                        <a:xfrm>
                          <a:off x="-80645" y="34334"/>
                          <a:ext cx="812800" cy="1154430"/>
                        </a:xfrm>
                        <a:prstGeom prst="rect">
                          <a:avLst/>
                        </a:prstGeom>
                      </pic:spPr>
                    </pic:pic>
                    <wpg:grpSp>
                      <wpg:cNvPr id="20" name="Gruppieren 33"/>
                      <wpg:cNvGrpSpPr/>
                      <wpg:grpSpPr>
                        <a:xfrm>
                          <a:off x="914401" y="267379"/>
                          <a:ext cx="6172004" cy="914241"/>
                          <a:chOff x="-80647" y="-4904"/>
                          <a:chExt cx="6172200" cy="914400"/>
                        </a:xfrm>
                      </wpg:grpSpPr>
                      <wps:wsp>
                        <wps:cNvPr id="21" name="Textfeld 21"/>
                        <wps:cNvSpPr txBox="1"/>
                        <wps:spPr>
                          <a:xfrm>
                            <a:off x="-80647" y="-4904"/>
                            <a:ext cx="1828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88EFED" w14:textId="6814E739" w:rsidR="00ED7C57" w:rsidRPr="00664837"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 xml:space="preserve">VITA Zahnfabrik </w:t>
                              </w:r>
                            </w:p>
                            <w:p w14:paraId="6C691E6D" w14:textId="77777777" w:rsidR="00ED7C57" w:rsidRPr="0022276B"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17C138CE" w14:textId="77777777" w:rsidR="00ED7C57" w:rsidRPr="0022276B"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Spitalgasse 3</w:t>
                              </w:r>
                            </w:p>
                            <w:p w14:paraId="6AACFE64" w14:textId="77777777" w:rsidR="00ED7C57" w:rsidRPr="00664837"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D-79713 Bad Säckingen, Germany</w:t>
                              </w:r>
                            </w:p>
                            <w:p w14:paraId="09A82E14" w14:textId="77777777" w:rsidR="00ED7C57" w:rsidRPr="00664837"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feld 22"/>
                        <wps:cNvSpPr txBox="1"/>
                        <wps:spPr>
                          <a:xfrm>
                            <a:off x="3056253" y="-4904"/>
                            <a:ext cx="30353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32DA9" w14:textId="77777777" w:rsidR="007954AE" w:rsidRPr="00937654" w:rsidRDefault="007954AE" w:rsidP="007954AE">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For questions, please contact:</w:t>
                              </w:r>
                            </w:p>
                            <w:p w14:paraId="755D2F25" w14:textId="77777777" w:rsidR="001908C1" w:rsidRPr="00937654" w:rsidRDefault="001908C1" w:rsidP="001908C1">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Elena Schulz</w:t>
                              </w:r>
                            </w:p>
                            <w:p w14:paraId="12E68DA3" w14:textId="77777777" w:rsidR="001908C1" w:rsidRPr="00664837"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 xml:space="preserve">Public Relations </w:t>
                              </w:r>
                            </w:p>
                            <w:p w14:paraId="31D46EF9" w14:textId="77777777" w:rsidR="001908C1"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Telephone +49 7761 562-516</w:t>
                              </w:r>
                            </w:p>
                            <w:p w14:paraId="35473BD3" w14:textId="6D0B1AD7" w:rsidR="007954AE" w:rsidRPr="00664837" w:rsidRDefault="00E50CE9" w:rsidP="007954AE">
                              <w:pPr>
                                <w:snapToGrid w:val="0"/>
                                <w:spacing w:line="240" w:lineRule="auto"/>
                                <w:rPr>
                                  <w:rFonts w:cs="Arial"/>
                                  <w:color w:val="FFFFFF" w:themeColor="background1"/>
                                  <w:sz w:val="18"/>
                                  <w:szCs w:val="18"/>
                                </w:rPr>
                              </w:pPr>
                              <w:r>
                                <w:rPr>
                                  <w:rFonts w:cs="Arial"/>
                                  <w:color w:val="FFFFFF" w:themeColor="background1"/>
                                  <w:sz w:val="18"/>
                                  <w:szCs w:val="18"/>
                                </w:rPr>
                                <w:t>e.schulz@vita-zahnfabrik.com</w:t>
                              </w:r>
                            </w:p>
                            <w:p w14:paraId="6A601373" w14:textId="49815914" w:rsidR="00ED7C57" w:rsidRPr="00664837" w:rsidRDefault="00ED7C57" w:rsidP="00ED7C57">
                              <w:pPr>
                                <w:snapToGrid w:val="0"/>
                                <w:spacing w:line="240" w:lineRule="auto"/>
                                <w:rPr>
                                  <w:rFonts w:cs="Arial"/>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1191126E" id="Gruppierung 17" o:spid="_x0000_s1028" style="position:absolute;margin-left:-78.35pt;margin-top:4.2pt;width:602.8pt;height:91.1pt;z-index:251658255" coordorigin="-806,343"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4AOyDE30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LyDQ3x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kAAwj898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AJSDa3y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">
              <v:rect id="Rechteck 18" o:spid="_x0000_s1029" style="position:absolute;top:1143;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0" type="#_x0000_t75" style="position:absolute;left:-806;top:343;width:8127;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">
                <v:imagedata r:id="rId2" o:title=""/>
              </v:shape>
              <v:group id="Gruppieren 33" o:spid="_x0000_s1031" style="position:absolute;left:9144;top:2673;width:61720;height:9143" coordorigin="-806,-49"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feld 21" o:spid="_x0000_s1032" type="#_x0000_t202" style="position:absolute;left:-806;top:-49;width:18287;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C88EFED" w14:textId="6814E739" w:rsidR="00ED7C57" w:rsidRPr="00664837"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 xml:space="preserve">VITA Zahnfabrik </w:t>
                        </w:r>
                      </w:p>
                      <w:p w14:paraId="6C691E6D" w14:textId="77777777" w:rsidR="00ED7C57" w:rsidRPr="0022276B"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17C138CE" w14:textId="77777777" w:rsidR="00ED7C57" w:rsidRPr="0022276B"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Spitalgasse 3</w:t>
                        </w:r>
                      </w:p>
                      <w:p w14:paraId="6AACFE64" w14:textId="77777777" w:rsidR="00ED7C57" w:rsidRPr="00664837"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D-79713 Bad Säckingen, Germany</w:t>
                        </w:r>
                      </w:p>
                      <w:p w14:paraId="09A82E14" w14:textId="77777777" w:rsidR="00ED7C57" w:rsidRPr="00664837"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www.vita-zahnfabrik.com</w:t>
                        </w:r>
                      </w:p>
                    </w:txbxContent>
                  </v:textbox>
                </v:shape>
                <v:shape id="Textfeld 22" o:spid="_x0000_s1033" type="#_x0000_t202" style="position:absolute;left:30562;top:-49;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2432DA9" w14:textId="77777777" w:rsidR="007954AE" w:rsidRPr="00937654" w:rsidRDefault="007954AE" w:rsidP="007954AE">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For questions, please contact:</w:t>
                        </w:r>
                      </w:p>
                      <w:p w14:paraId="755D2F25" w14:textId="77777777" w:rsidR="001908C1" w:rsidRPr="00937654" w:rsidRDefault="001908C1" w:rsidP="001908C1">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Elena Schulz</w:t>
                        </w:r>
                      </w:p>
                      <w:p w14:paraId="12E68DA3" w14:textId="77777777" w:rsidR="001908C1" w:rsidRPr="00664837"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 xml:space="preserve">Public Relations </w:t>
                        </w:r>
                      </w:p>
                      <w:p w14:paraId="31D46EF9" w14:textId="77777777" w:rsidR="001908C1"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Telephone +49 7761 562-516</w:t>
                        </w:r>
                      </w:p>
                      <w:p w14:paraId="35473BD3" w14:textId="6D0B1AD7" w:rsidR="007954AE" w:rsidRPr="00664837" w:rsidRDefault="00E50CE9" w:rsidP="007954AE">
                        <w:pPr>
                          <w:snapToGrid w:val="0"/>
                          <w:spacing w:line="240" w:lineRule="auto"/>
                          <w:rPr>
                            <w:rFonts w:cs="Arial"/>
                            <w:color w:val="FFFFFF" w:themeColor="background1"/>
                            <w:sz w:val="18"/>
                            <w:szCs w:val="18"/>
                          </w:rPr>
                        </w:pPr>
                        <w:r>
                          <w:rPr>
                            <w:rFonts w:cs="Arial"/>
                            <w:color w:val="FFFFFF" w:themeColor="background1"/>
                            <w:sz w:val="18"/>
                            <w:szCs w:val="18"/>
                          </w:rPr>
                          <w:t>e.schulz@vita-zahnfabrik.com</w:t>
                        </w:r>
                      </w:p>
                      <w:p w14:paraId="6A601373" w14:textId="49815914" w:rsidR="00ED7C57" w:rsidRPr="00664837" w:rsidRDefault="00ED7C57" w:rsidP="00ED7C57">
                        <w:pPr>
                          <w:snapToGrid w:val="0"/>
                          <w:spacing w:line="240" w:lineRule="auto"/>
                          <w:rPr>
                            <w:rFonts w:cs="Arial"/>
                            <w:color w:val="FFFFFF" w:themeColor="background1"/>
                            <w:sz w:val="18"/>
                            <w:szCs w:val="18"/>
                          </w:rPr>
                        </w:pPr>
                      </w:p>
                    </w:txbxContent>
                  </v:textbox>
                </v:shape>
              </v:group>
            </v:group>
          </w:pict>
        </mc:Fallback>
      </mc:AlternateContent>
    </w:r>
    <w:r w:rsidR="00017E54">
      <w:rPr>
        <w:noProof/>
      </w:rPr>
      <mc:AlternateContent>
        <mc:Choice Requires="wps">
          <w:drawing>
            <wp:anchor distT="0" distB="0" distL="114300" distR="114300" simplePos="0" relativeHeight="251658254" behindDoc="0" locked="0" layoutInCell="1" allowOverlap="1" wp14:anchorId="1D52FFAF" wp14:editId="2FC36115">
              <wp:simplePos x="0" y="0"/>
              <wp:positionH relativeFrom="column">
                <wp:posOffset>4882515</wp:posOffset>
              </wp:positionH>
              <wp:positionV relativeFrom="paragraph">
                <wp:posOffset>-133350</wp:posOffset>
              </wp:positionV>
              <wp:extent cx="1028700" cy="228600"/>
              <wp:effectExtent l="0" t="0" r="12700" b="0"/>
              <wp:wrapNone/>
              <wp:docPr id="11" name="Textfeld 1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CCD95" w14:textId="77777777" w:rsidR="00017E54" w:rsidRPr="00C60FD7"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2</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2FFAF" id="Textfeld 11" o:spid="_x0000_s1034" type="#_x0000_t202" style="position:absolute;margin-left:384.45pt;margin-top:-10.5pt;width:81pt;height: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" filled="f" stroked="f">
              <v:textbox inset="0,0,0,0">
                <w:txbxContent>
                  <w:p w14:paraId="48CCCD95" w14:textId="77777777" w:rsidR="00017E54" w:rsidRPr="00C60FD7"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2</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v:textbox>
            </v:shape>
          </w:pict>
        </mc:Fallback>
      </mc:AlternateContent>
    </w:r>
    <w:r w:rsidR="00017E54">
      <w:rPr>
        <w:rFonts w:asciiTheme="minorHAnsi" w:hAnsiTheme="minorHAnsi"/>
        <w:noProof/>
      </w:rPr>
      <w:drawing>
        <wp:anchor distT="0" distB="0" distL="114300" distR="114300" simplePos="0" relativeHeight="251658253" behindDoc="0" locked="0" layoutInCell="1" allowOverlap="1" wp14:anchorId="7650F189" wp14:editId="41EE9D47">
          <wp:simplePos x="0" y="0"/>
          <wp:positionH relativeFrom="column">
            <wp:posOffset>6799580</wp:posOffset>
          </wp:positionH>
          <wp:positionV relativeFrom="paragraph">
            <wp:posOffset>57150</wp:posOffset>
          </wp:positionV>
          <wp:extent cx="812800" cy="1154430"/>
          <wp:effectExtent l="0" t="0" r="0" b="0"/>
          <wp:wrapNone/>
          <wp:docPr id="12"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a:graphicData>
          </a:graphic>
        </wp:anchor>
      </w:drawing>
    </w:r>
  </w:p>
  <w:p w14:paraId="3E641A16" w14:textId="08D87900" w:rsidR="00017E54" w:rsidRDefault="00017E54" w:rsidP="00AD0C5D">
    <w:pPr>
      <w:pStyle w:val="Fuzeile"/>
    </w:pPr>
  </w:p>
  <w:p w14:paraId="587D3C78" w14:textId="4CECD10E" w:rsidR="00017E54" w:rsidRPr="00E768AE" w:rsidRDefault="00017E54" w:rsidP="00AD0C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31AC" w14:textId="269C9437" w:rsidR="00017E54" w:rsidRPr="004937D9" w:rsidRDefault="00017E54" w:rsidP="00AD0C5D">
    <w:pPr>
      <w:pStyle w:val="Fuzeile"/>
      <w:rPr>
        <w:rFonts w:asciiTheme="minorHAnsi" w:hAnsiTheme="minorHAnsi"/>
      </w:rPr>
    </w:pPr>
    <w:r w:rsidRPr="00576F22">
      <w:rPr>
        <w:rFonts w:asciiTheme="minorHAnsi" w:hAnsiTheme="minorHAnsi"/>
      </w:rPr>
      <w:t xml:space="preserve"> </w:t>
    </w:r>
  </w:p>
  <w:p w14:paraId="7B51923B" w14:textId="23782F56" w:rsidR="00017E54" w:rsidRPr="004937D9" w:rsidRDefault="00C60FD7" w:rsidP="00AD0C5D">
    <w:pPr>
      <w:pStyle w:val="Fuzeile"/>
      <w:rPr>
        <w:rFonts w:asciiTheme="minorHAnsi" w:hAnsiTheme="minorHAnsi"/>
      </w:rPr>
    </w:pPr>
    <w:r>
      <w:rPr>
        <w:noProof/>
      </w:rPr>
      <mc:AlternateContent>
        <mc:Choice Requires="wps">
          <w:drawing>
            <wp:anchor distT="0" distB="0" distL="114300" distR="114300" simplePos="0" relativeHeight="251658252" behindDoc="0" locked="0" layoutInCell="1" allowOverlap="1" wp14:anchorId="28110E5E" wp14:editId="057A99EE">
              <wp:simplePos x="0" y="0"/>
              <wp:positionH relativeFrom="column">
                <wp:posOffset>4892040</wp:posOffset>
              </wp:positionH>
              <wp:positionV relativeFrom="paragraph">
                <wp:posOffset>116205</wp:posOffset>
              </wp:positionV>
              <wp:extent cx="1028700" cy="228600"/>
              <wp:effectExtent l="0" t="0" r="12700" b="0"/>
              <wp:wrapNone/>
              <wp:docPr id="1" name="Textfeld 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1ED40" w14:textId="5FCDD9AB" w:rsidR="00017E54" w:rsidRPr="00C60FD7"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1</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10E5E" id="_x0000_t202" coordsize="21600,21600" o:spt="202" path="m,l,21600r21600,l21600,xe">
              <v:stroke joinstyle="miter"/>
              <v:path gradientshapeok="t" o:connecttype="rect"/>
            </v:shapetype>
            <v:shape id="Textfeld 1" o:spid="_x0000_s1036" type="#_x0000_t202" style="position:absolute;margin-left:385.2pt;margin-top:9.15pt;width:81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" filled="f" stroked="f">
              <v:textbox inset="0,0,0,0">
                <w:txbxContent>
                  <w:p w14:paraId="3D41ED40" w14:textId="5FCDD9AB" w:rsidR="00017E54" w:rsidRPr="00C60FD7"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1</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v:textbox>
            </v:shape>
          </w:pict>
        </mc:Fallback>
      </mc:AlternateContent>
    </w:r>
    <w:r>
      <w:rPr>
        <w:rFonts w:asciiTheme="minorHAnsi" w:hAnsiTheme="minorHAnsi"/>
      </w:rPr>
      <w:t xml:space="preserve">Page </w:t>
    </w:r>
  </w:p>
  <w:p w14:paraId="48C8DB77" w14:textId="051576B8" w:rsidR="00017E54" w:rsidRPr="004937D9" w:rsidRDefault="00017E54" w:rsidP="00AD0C5D">
    <w:pPr>
      <w:pStyle w:val="Fuzeile"/>
      <w:rPr>
        <w:rFonts w:asciiTheme="minorHAnsi" w:hAnsiTheme="minorHAnsi"/>
      </w:rPr>
    </w:pPr>
  </w:p>
  <w:p w14:paraId="59C570DD" w14:textId="22D9411D" w:rsidR="00017E54" w:rsidRPr="004937D9" w:rsidRDefault="00ED7C57" w:rsidP="00AD0C5D">
    <w:pPr>
      <w:pStyle w:val="Fuzeile"/>
      <w:rPr>
        <w:rFonts w:asciiTheme="minorHAnsi" w:hAnsiTheme="minorHAnsi"/>
      </w:rPr>
    </w:pPr>
    <w:r>
      <w:rPr>
        <w:rFonts w:asciiTheme="minorHAnsi" w:hAnsiTheme="minorHAnsi"/>
        <w:noProof/>
      </w:rPr>
      <mc:AlternateContent>
        <mc:Choice Requires="wpg">
          <w:drawing>
            <wp:anchor distT="0" distB="0" distL="114300" distR="114300" simplePos="0" relativeHeight="251658246" behindDoc="0" locked="0" layoutInCell="1" allowOverlap="1" wp14:anchorId="03A3AC63" wp14:editId="49016392">
              <wp:simplePos x="0" y="0"/>
              <wp:positionH relativeFrom="column">
                <wp:posOffset>-996315</wp:posOffset>
              </wp:positionH>
              <wp:positionV relativeFrom="paragraph">
                <wp:posOffset>72390</wp:posOffset>
              </wp:positionV>
              <wp:extent cx="7655997" cy="1157418"/>
              <wp:effectExtent l="0" t="0" r="0" b="11430"/>
              <wp:wrapNone/>
              <wp:docPr id="16" name="Gruppierung 16"/>
              <wp:cNvGraphicFramePr/>
              <a:graphic xmlns:a="http://schemas.openxmlformats.org/drawingml/2006/main">
                <a:graphicData uri="http://schemas.microsoft.com/office/word/2010/wordprocessingGroup">
                  <wpg:wgp>
                    <wpg:cNvGrpSpPr/>
                    <wpg:grpSpPr>
                      <a:xfrm>
                        <a:off x="0" y="0"/>
                        <a:ext cx="7655997" cy="1157418"/>
                        <a:chOff x="0" y="0"/>
                        <a:chExt cx="7655997" cy="1157418"/>
                      </a:xfrm>
                    </wpg:grpSpPr>
                    <wps:wsp>
                      <wps:cNvPr id="2" name="Rechteck 2"/>
                      <wps:cNvSpPr/>
                      <wps:spPr>
                        <a:xfrm>
                          <a:off x="80645" y="80010"/>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wpg:grpSp>
                      <wpg:cNvPr id="33" name="Gruppieren 33"/>
                      <wpg:cNvGrpSpPr/>
                      <wpg:grpSpPr>
                        <a:xfrm>
                          <a:off x="995045" y="233045"/>
                          <a:ext cx="6172004" cy="914241"/>
                          <a:chOff x="0" y="-39244"/>
                          <a:chExt cx="6172200" cy="914400"/>
                        </a:xfrm>
                      </wpg:grpSpPr>
                      <wps:wsp>
                        <wps:cNvPr id="6" name="Textfeld 6"/>
                        <wps:cNvSpPr txBox="1"/>
                        <wps:spPr>
                          <a:xfrm>
                            <a:off x="0" y="-39244"/>
                            <a:ext cx="1828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25CDA"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VITA Zahnfabrik</w:t>
                              </w:r>
                            </w:p>
                            <w:p w14:paraId="6261081C" w14:textId="77777777" w:rsidR="00017E54" w:rsidRPr="0022276B"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3F81102F" w14:textId="77777777" w:rsidR="00017E54" w:rsidRPr="0022276B"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Spitalgasse 3</w:t>
                              </w:r>
                            </w:p>
                            <w:p w14:paraId="5556B822" w14:textId="77777777" w:rsidR="00017E54" w:rsidRPr="00664837"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D-79713 Bad Säckingen, Germany</w:t>
                              </w:r>
                            </w:p>
                            <w:p w14:paraId="7AE2E11E" w14:textId="77777777" w:rsidR="00017E54" w:rsidRPr="00664837"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feld 4"/>
                        <wps:cNvSpPr txBox="1"/>
                        <wps:spPr>
                          <a:xfrm>
                            <a:off x="3136900" y="-39244"/>
                            <a:ext cx="30353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50CE3" w14:textId="77777777" w:rsidR="00017E54" w:rsidRPr="00937654" w:rsidRDefault="00017E54" w:rsidP="00F40CBF">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For questions, please contact:</w:t>
                              </w:r>
                            </w:p>
                            <w:p w14:paraId="4E2C54AE" w14:textId="3E414F68" w:rsidR="00017E54" w:rsidRPr="00937654" w:rsidRDefault="00ED3A17" w:rsidP="00F40CBF">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 xml:space="preserve">Elena Schulz </w:t>
                              </w:r>
                            </w:p>
                            <w:p w14:paraId="15B9667D" w14:textId="72AB1B5B" w:rsidR="00017E54" w:rsidRPr="00937654" w:rsidRDefault="00096850" w:rsidP="00F40CBF">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PR Coordinator</w:t>
                              </w:r>
                            </w:p>
                            <w:p w14:paraId="2DB0A618" w14:textId="01CCCEB8" w:rsidR="00A0390D" w:rsidRPr="00937654" w:rsidRDefault="00017E54" w:rsidP="00F40CBF">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Telephone +49 7761 562-516</w:t>
                              </w:r>
                            </w:p>
                            <w:p w14:paraId="29CF9680" w14:textId="39E240BE" w:rsidR="00017E54" w:rsidRPr="00ED3A17" w:rsidRDefault="00096850" w:rsidP="00F40CBF">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e.schulz@vita-zahnfabrik.com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3A3AC63" id="Gruppierung 16" o:spid="_x0000_s1037" style="position:absolute;margin-left:-78.45pt;margin-top:5.7pt;width:602.85pt;height:91.15pt;z-index:251658246"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AAMI/Pf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">
              <v:rect id="Rechteck 2" o:spid="_x0000_s1038" style="position:absolute;left:806;top:800;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9" type="#_x0000_t75" style="position:absolute;width:8128;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">
                <v:imagedata r:id="rId2" o:title=""/>
              </v:shape>
              <v:group id="Gruppieren 33" o:spid="_x0000_s1040" style="position:absolute;left:9950;top:2330;width:61720;height:9142" coordorigin=",-392"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feld 6" o:spid="_x0000_s1041" type="#_x0000_t202" style="position:absolute;top:-392;width:18288;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4725CDA"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VITA Zahnfabrik</w:t>
                        </w:r>
                      </w:p>
                      <w:p w14:paraId="6261081C" w14:textId="77777777" w:rsidR="00017E54" w:rsidRPr="0022276B"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3F81102F" w14:textId="77777777" w:rsidR="00017E54" w:rsidRPr="0022276B"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Spitalgasse 3</w:t>
                        </w:r>
                      </w:p>
                      <w:p w14:paraId="5556B822" w14:textId="77777777" w:rsidR="00017E54" w:rsidRPr="00664837"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D-79713 Bad Säckingen, Germany</w:t>
                        </w:r>
                      </w:p>
                      <w:p w14:paraId="7AE2E11E" w14:textId="77777777" w:rsidR="00017E54" w:rsidRPr="00664837"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www.vita-zahnfabrik.com</w:t>
                        </w:r>
                      </w:p>
                    </w:txbxContent>
                  </v:textbox>
                </v:shape>
                <v:shape id="Textfeld 4" o:spid="_x0000_s1042" type="#_x0000_t202" style="position:absolute;left:31369;top:-392;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0E50CE3" w14:textId="77777777" w:rsidR="00017E54" w:rsidRPr="00937654" w:rsidRDefault="00017E54" w:rsidP="00F40CBF">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For questions, please contact:</w:t>
                        </w:r>
                      </w:p>
                      <w:p w14:paraId="4E2C54AE" w14:textId="3E414F68" w:rsidR="00017E54" w:rsidRPr="00937654" w:rsidRDefault="00ED3A17" w:rsidP="00F40CBF">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 xml:space="preserve">Elena Schulz </w:t>
                        </w:r>
                      </w:p>
                      <w:p w14:paraId="15B9667D" w14:textId="72AB1B5B" w:rsidR="00017E54" w:rsidRPr="00937654" w:rsidRDefault="00096850" w:rsidP="00F40CBF">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PR Coordinator</w:t>
                        </w:r>
                      </w:p>
                      <w:p w14:paraId="2DB0A618" w14:textId="01CCCEB8" w:rsidR="00A0390D" w:rsidRPr="00937654" w:rsidRDefault="00017E54" w:rsidP="00F40CBF">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Telephone +49 7761 562-516</w:t>
                        </w:r>
                      </w:p>
                      <w:p w14:paraId="29CF9680" w14:textId="39E240BE" w:rsidR="00017E54" w:rsidRPr="00ED3A17" w:rsidRDefault="00096850" w:rsidP="00F40CBF">
                        <w:pPr>
                          <w:snapToGrid w:val="0"/>
                          <w:spacing w:line="240" w:lineRule="auto"/>
                          <w:rPr>
                            <w:rFonts w:cs="Arial"/>
                            <w:color w:val="FFFFFF" w:themeColor="background1"/>
                            <w:sz w:val="18"/>
                            <w:szCs w:val="18"/>
                            <w:lang w:val="en-US"/>
                          </w:rPr>
                        </w:pPr>
                        <w:r w:rsidRPr="00937654">
                          <w:rPr>
                            <w:rFonts w:cs="Arial"/>
                            <w:color w:val="FFFFFF" w:themeColor="background1"/>
                            <w:sz w:val="18"/>
                            <w:szCs w:val="18"/>
                            <w:lang w:val="en-US"/>
                          </w:rPr>
                          <w:t>e.schulz@vita-zahnfabrik.com</w:t>
                        </w:r>
                      </w:p>
                    </w:txbxContent>
                  </v:textbox>
                </v:shape>
              </v:group>
            </v:group>
          </w:pict>
        </mc:Fallback>
      </mc:AlternateContent>
    </w:r>
  </w:p>
  <w:p w14:paraId="23406BBE" w14:textId="5108BF26" w:rsidR="00017E54" w:rsidRPr="004937D9" w:rsidRDefault="00017E54" w:rsidP="00AD0C5D">
    <w:pPr>
      <w:pStyle w:val="Fuzeile"/>
      <w:rPr>
        <w:rFonts w:asciiTheme="minorHAnsi" w:hAnsiTheme="minorHAnsi"/>
      </w:rPr>
    </w:pPr>
  </w:p>
  <w:p w14:paraId="3C940603" w14:textId="362AB180" w:rsidR="00017E54" w:rsidRPr="004937D9" w:rsidRDefault="00017E54" w:rsidP="004937D9">
    <w:pPr>
      <w:pStyle w:val="Fuzeile"/>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300FC" w14:textId="77777777" w:rsidR="00531305" w:rsidRDefault="00531305" w:rsidP="00604131">
      <w:r>
        <w:separator/>
      </w:r>
    </w:p>
    <w:p w14:paraId="37F9B118" w14:textId="77777777" w:rsidR="00531305" w:rsidRDefault="00531305" w:rsidP="00604131"/>
  </w:footnote>
  <w:footnote w:type="continuationSeparator" w:id="0">
    <w:p w14:paraId="3836FFD9" w14:textId="77777777" w:rsidR="00531305" w:rsidRDefault="00531305" w:rsidP="00604131">
      <w:r>
        <w:continuationSeparator/>
      </w:r>
    </w:p>
    <w:p w14:paraId="31020BDD" w14:textId="77777777" w:rsidR="00531305" w:rsidRDefault="00531305" w:rsidP="00604131"/>
  </w:footnote>
  <w:footnote w:type="continuationNotice" w:id="1">
    <w:p w14:paraId="7E17E643" w14:textId="77777777" w:rsidR="00531305" w:rsidRDefault="005313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A1030" w14:textId="7DA1EA9A" w:rsidR="00017E54" w:rsidRPr="00AD0C5D" w:rsidRDefault="00017E54" w:rsidP="004E6107">
    <w:r>
      <w:rPr>
        <w:noProof/>
      </w:rPr>
      <mc:AlternateContent>
        <mc:Choice Requires="wps">
          <w:drawing>
            <wp:anchor distT="0" distB="0" distL="114300" distR="114300" simplePos="0" relativeHeight="251658251" behindDoc="0" locked="0" layoutInCell="1" allowOverlap="1" wp14:anchorId="16DAFC35" wp14:editId="47B20B82">
              <wp:simplePos x="0" y="0"/>
              <wp:positionH relativeFrom="column">
                <wp:posOffset>635</wp:posOffset>
              </wp:positionH>
              <wp:positionV relativeFrom="paragraph">
                <wp:posOffset>1008380</wp:posOffset>
              </wp:positionV>
              <wp:extent cx="6192000" cy="0"/>
              <wp:effectExtent l="0" t="0" r="18415" b="12700"/>
              <wp:wrapNone/>
              <wp:docPr id="44" name="Gerade Verbindung 44"/>
              <wp:cNvGraphicFramePr/>
              <a:graphic xmlns:a="http://schemas.openxmlformats.org/drawingml/2006/main">
                <a:graphicData uri="http://schemas.microsoft.com/office/word/2010/wordprocessingShape">
                  <wps:wsp>
                    <wps:cNvCnPr/>
                    <wps:spPr>
                      <a:xfrm>
                        <a:off x="0" y="0"/>
                        <a:ext cx="6192000"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5A0F3D" id="Gerade Verbindung 44"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9.4pt" to="487.6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" strokecolor="#a5a5a5 [2092]">
              <v:stroke joinstyle="miter"/>
            </v:line>
          </w:pict>
        </mc:Fallback>
      </mc:AlternateContent>
    </w:r>
    <w:r w:rsidRPr="002F11D2">
      <w:rPr>
        <w:noProof/>
      </w:rPr>
      <w:drawing>
        <wp:anchor distT="0" distB="0" distL="114300" distR="114300" simplePos="0" relativeHeight="251658250" behindDoc="0" locked="0" layoutInCell="1" allowOverlap="1" wp14:anchorId="27D91B1E" wp14:editId="4EF22916">
          <wp:simplePos x="0" y="0"/>
          <wp:positionH relativeFrom="page">
            <wp:posOffset>6120765</wp:posOffset>
          </wp:positionH>
          <wp:positionV relativeFrom="page">
            <wp:posOffset>540385</wp:posOffset>
          </wp:positionV>
          <wp:extent cx="939600" cy="342000"/>
          <wp:effectExtent l="0" t="0" r="635" b="127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Pr="00AD0C5D">
      <w:rPr>
        <w:noProof/>
      </w:rPr>
      <mc:AlternateContent>
        <mc:Choice Requires="wps">
          <w:drawing>
            <wp:anchor distT="0" distB="0" distL="114300" distR="114300" simplePos="0" relativeHeight="251658247" behindDoc="0" locked="0" layoutInCell="1" allowOverlap="1" wp14:anchorId="3B1F0D01" wp14:editId="3142BB4D">
              <wp:simplePos x="0" y="0"/>
              <wp:positionH relativeFrom="column">
                <wp:posOffset>0</wp:posOffset>
              </wp:positionH>
              <wp:positionV relativeFrom="paragraph">
                <wp:posOffset>-635</wp:posOffset>
              </wp:positionV>
              <wp:extent cx="6172200" cy="0"/>
              <wp:effectExtent l="0" t="0" r="0" b="0"/>
              <wp:wrapNone/>
              <wp:docPr id="45" name="Gerade Verbindung 45"/>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10414" id="Gerade Verbindung 4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Pr="00AD0C5D">
      <w:rPr>
        <w:noProof/>
      </w:rPr>
      <mc:AlternateContent>
        <mc:Choice Requires="wps">
          <w:drawing>
            <wp:anchor distT="0" distB="0" distL="114300" distR="114300" simplePos="0" relativeHeight="251658249" behindDoc="0" locked="0" layoutInCell="1" allowOverlap="1" wp14:anchorId="68184DF0" wp14:editId="0772EFA5">
              <wp:simplePos x="0" y="0"/>
              <wp:positionH relativeFrom="page">
                <wp:posOffset>180340</wp:posOffset>
              </wp:positionH>
              <wp:positionV relativeFrom="page">
                <wp:posOffset>6769100</wp:posOffset>
              </wp:positionV>
              <wp:extent cx="115200" cy="0"/>
              <wp:effectExtent l="0" t="0" r="0" b="0"/>
              <wp:wrapNone/>
              <wp:docPr id="46" name="Gerader Verbinder 10"/>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68DA2E" id="Gerader Verbinder 10" o:spid="_x0000_s1026" style="position:absolute;z-index:25165824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Pr="00AD0C5D">
      <w:rPr>
        <w:noProof/>
      </w:rPr>
      <mc:AlternateContent>
        <mc:Choice Requires="wps">
          <w:drawing>
            <wp:anchor distT="0" distB="0" distL="114300" distR="114300" simplePos="0" relativeHeight="251658248" behindDoc="0" locked="0" layoutInCell="1" allowOverlap="1" wp14:anchorId="5F603F4B" wp14:editId="0A68FC7D">
              <wp:simplePos x="0" y="0"/>
              <wp:positionH relativeFrom="page">
                <wp:posOffset>180340</wp:posOffset>
              </wp:positionH>
              <wp:positionV relativeFrom="page">
                <wp:posOffset>3564255</wp:posOffset>
              </wp:positionV>
              <wp:extent cx="115200" cy="0"/>
              <wp:effectExtent l="0" t="0" r="0" b="0"/>
              <wp:wrapNone/>
              <wp:docPr id="47" name="Gerader Verbinder 9"/>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23763D" id="Gerader Verbinder 9" o:spid="_x0000_s1026" style="position:absolute;z-index:251658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p w14:paraId="56A216AE" w14:textId="1E1A8BB8" w:rsidR="00017E54" w:rsidRPr="004E6107" w:rsidRDefault="00017E54" w:rsidP="004E61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F5CC" w14:textId="5278DDD4" w:rsidR="00017E54" w:rsidRPr="00AD0C5D" w:rsidRDefault="00C60FD7" w:rsidP="00604131">
    <w:r>
      <w:rPr>
        <w:noProof/>
      </w:rPr>
      <mc:AlternateContent>
        <mc:Choice Requires="wps">
          <w:drawing>
            <wp:anchor distT="0" distB="0" distL="114300" distR="114300" simplePos="0" relativeHeight="251658245" behindDoc="0" locked="0" layoutInCell="1" allowOverlap="1" wp14:anchorId="0CA7285C" wp14:editId="620AAFEC">
              <wp:simplePos x="0" y="0"/>
              <wp:positionH relativeFrom="column">
                <wp:posOffset>1270</wp:posOffset>
              </wp:positionH>
              <wp:positionV relativeFrom="paragraph">
                <wp:posOffset>426720</wp:posOffset>
              </wp:positionV>
              <wp:extent cx="3427730" cy="557530"/>
              <wp:effectExtent l="0" t="0" r="1270" b="13970"/>
              <wp:wrapNone/>
              <wp:docPr id="31" name="Textfeld 31"/>
              <wp:cNvGraphicFramePr/>
              <a:graphic xmlns:a="http://schemas.openxmlformats.org/drawingml/2006/main">
                <a:graphicData uri="http://schemas.microsoft.com/office/word/2010/wordprocessingShape">
                  <wps:wsp>
                    <wps:cNvSpPr txBox="1"/>
                    <wps:spPr>
                      <a:xfrm>
                        <a:off x="0" y="0"/>
                        <a:ext cx="3427730" cy="557530"/>
                      </a:xfrm>
                      <a:prstGeom prst="rect">
                        <a:avLst/>
                      </a:prstGeom>
                      <a:noFill/>
                      <a:ln w="6350">
                        <a:noFill/>
                      </a:ln>
                    </wps:spPr>
                    <wps:txbx>
                      <w:txbxContent>
                        <w:p w14:paraId="1AD9DEE6" w14:textId="354F6E42" w:rsidR="00017E54" w:rsidRPr="007147AC"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7285C" id="_x0000_t202" coordsize="21600,21600" o:spt="202" path="m,l,21600r21600,l21600,xe">
              <v:stroke joinstyle="miter"/>
              <v:path gradientshapeok="t" o:connecttype="rect"/>
            </v:shapetype>
            <v:shape id="Textfeld 31" o:spid="_x0000_s1035" type="#_x0000_t202" style="position:absolute;margin-left:.1pt;margin-top:33.6pt;width:269.9pt;height:4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" filled="f" stroked="f" strokeweight=".5pt">
              <v:textbox inset="0,0,0,0">
                <w:txbxContent>
                  <w:p w14:paraId="1AD9DEE6" w14:textId="354F6E42" w:rsidR="00017E54" w:rsidRPr="007147AC"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v:textbox>
            </v:shape>
          </w:pict>
        </mc:Fallback>
      </mc:AlternateContent>
    </w:r>
    <w:r w:rsidR="007147AC">
      <w:rPr>
        <w:noProof/>
      </w:rPr>
      <mc:AlternateContent>
        <mc:Choice Requires="wps">
          <w:drawing>
            <wp:anchor distT="0" distB="0" distL="114300" distR="114300" simplePos="0" relativeHeight="251658244" behindDoc="0" locked="0" layoutInCell="1" allowOverlap="1" wp14:anchorId="18041B8B" wp14:editId="19E192FA">
              <wp:simplePos x="0" y="0"/>
              <wp:positionH relativeFrom="column">
                <wp:posOffset>635</wp:posOffset>
              </wp:positionH>
              <wp:positionV relativeFrom="paragraph">
                <wp:posOffset>977900</wp:posOffset>
              </wp:positionV>
              <wp:extent cx="6191885" cy="0"/>
              <wp:effectExtent l="0" t="0" r="18415" b="12700"/>
              <wp:wrapNone/>
              <wp:docPr id="30" name="Gerade Verbindung 30"/>
              <wp:cNvGraphicFramePr/>
              <a:graphic xmlns:a="http://schemas.openxmlformats.org/drawingml/2006/main">
                <a:graphicData uri="http://schemas.microsoft.com/office/word/2010/wordprocessingShape">
                  <wps:wsp>
                    <wps:cNvCnPr/>
                    <wps:spPr>
                      <a:xfrm>
                        <a:off x="0" y="0"/>
                        <a:ext cx="6191885"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ACCD3E" id="Gerade Verbindung 30"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7pt" to="487.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" strokecolor="#a5a5a5 [2092]">
              <v:stroke joinstyle="miter"/>
            </v:line>
          </w:pict>
        </mc:Fallback>
      </mc:AlternateContent>
    </w:r>
    <w:r w:rsidR="007147AC" w:rsidRPr="002F11D2">
      <w:rPr>
        <w:noProof/>
      </w:rPr>
      <w:drawing>
        <wp:anchor distT="0" distB="0" distL="114300" distR="114300" simplePos="0" relativeHeight="251658243" behindDoc="0" locked="0" layoutInCell="1" allowOverlap="1" wp14:anchorId="7A4266DE" wp14:editId="01E2E34A">
          <wp:simplePos x="0" y="0"/>
          <wp:positionH relativeFrom="page">
            <wp:posOffset>6120765</wp:posOffset>
          </wp:positionH>
          <wp:positionV relativeFrom="page">
            <wp:posOffset>509905</wp:posOffset>
          </wp:positionV>
          <wp:extent cx="939600" cy="342000"/>
          <wp:effectExtent l="0" t="0" r="635" b="127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00017E54" w:rsidRPr="00AD0C5D">
      <w:rPr>
        <w:noProof/>
      </w:rPr>
      <mc:AlternateContent>
        <mc:Choice Requires="wps">
          <w:drawing>
            <wp:anchor distT="0" distB="0" distL="114300" distR="114300" simplePos="0" relativeHeight="251658240" behindDoc="0" locked="0" layoutInCell="1" allowOverlap="1" wp14:anchorId="53D3BEA3" wp14:editId="13C3E279">
              <wp:simplePos x="0" y="0"/>
              <wp:positionH relativeFrom="column">
                <wp:posOffset>0</wp:posOffset>
              </wp:positionH>
              <wp:positionV relativeFrom="paragraph">
                <wp:posOffset>-635</wp:posOffset>
              </wp:positionV>
              <wp:extent cx="61722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9461D" id="Gerade Verbindung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00017E54" w:rsidRPr="00AD0C5D">
      <w:rPr>
        <w:noProof/>
      </w:rPr>
      <mc:AlternateContent>
        <mc:Choice Requires="wps">
          <w:drawing>
            <wp:anchor distT="0" distB="0" distL="114300" distR="114300" simplePos="0" relativeHeight="251658242" behindDoc="0" locked="0" layoutInCell="1" allowOverlap="1" wp14:anchorId="11B8E30A" wp14:editId="5CD3EB03">
              <wp:simplePos x="0" y="0"/>
              <wp:positionH relativeFrom="page">
                <wp:posOffset>180340</wp:posOffset>
              </wp:positionH>
              <wp:positionV relativeFrom="page">
                <wp:posOffset>6769100</wp:posOffset>
              </wp:positionV>
              <wp:extent cx="115200"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8412D5" id="Gerader Verbinder 10" o:spid="_x0000_s1026"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00017E54" w:rsidRPr="00AD0C5D">
      <w:rPr>
        <w:noProof/>
      </w:rPr>
      <mc:AlternateContent>
        <mc:Choice Requires="wps">
          <w:drawing>
            <wp:anchor distT="0" distB="0" distL="114300" distR="114300" simplePos="0" relativeHeight="251658241" behindDoc="0" locked="0" layoutInCell="1" allowOverlap="1" wp14:anchorId="769158B9" wp14:editId="48EBAEA0">
              <wp:simplePos x="0" y="0"/>
              <wp:positionH relativeFrom="page">
                <wp:posOffset>180340</wp:posOffset>
              </wp:positionH>
              <wp:positionV relativeFrom="page">
                <wp:posOffset>3564255</wp:posOffset>
              </wp:positionV>
              <wp:extent cx="11520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76615C" id="Gerader Verbinder 9"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0212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76B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D8D9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0E59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908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C96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C2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EE86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423B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AC3D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F2272A"/>
    <w:multiLevelType w:val="hybridMultilevel"/>
    <w:tmpl w:val="1708CD9E"/>
    <w:lvl w:ilvl="0" w:tplc="F9E0BFF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2E11D2E"/>
    <w:multiLevelType w:val="hybridMultilevel"/>
    <w:tmpl w:val="8DA44818"/>
    <w:lvl w:ilvl="0" w:tplc="AF4ECF1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D4013AE"/>
    <w:multiLevelType w:val="hybridMultilevel"/>
    <w:tmpl w:val="455AF15A"/>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F375D9E"/>
    <w:multiLevelType w:val="hybridMultilevel"/>
    <w:tmpl w:val="678A98F4"/>
    <w:lvl w:ilvl="0" w:tplc="43C098FC">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2D24C6"/>
    <w:multiLevelType w:val="hybridMultilevel"/>
    <w:tmpl w:val="70C24146"/>
    <w:lvl w:ilvl="0" w:tplc="4CEA071C">
      <w:start w:val="1"/>
      <w:numFmt w:val="bullet"/>
      <w:lvlText w:val=""/>
      <w:lvlJc w:val="left"/>
      <w:pPr>
        <w:tabs>
          <w:tab w:val="num" w:pos="170"/>
        </w:tabs>
        <w:ind w:left="170" w:hanging="17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5C1047D"/>
    <w:multiLevelType w:val="hybridMultilevel"/>
    <w:tmpl w:val="B4604B9E"/>
    <w:lvl w:ilvl="0" w:tplc="F34AE4B6">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F16320"/>
    <w:multiLevelType w:val="hybridMultilevel"/>
    <w:tmpl w:val="56601C06"/>
    <w:lvl w:ilvl="0" w:tplc="00CCCE3C">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7C7181E"/>
    <w:multiLevelType w:val="hybridMultilevel"/>
    <w:tmpl w:val="611CDD66"/>
    <w:lvl w:ilvl="0" w:tplc="E318C006">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2823163"/>
    <w:multiLevelType w:val="hybridMultilevel"/>
    <w:tmpl w:val="07C093FA"/>
    <w:lvl w:ilvl="0" w:tplc="7D989D3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9F61344"/>
    <w:multiLevelType w:val="hybridMultilevel"/>
    <w:tmpl w:val="B5FC1C5C"/>
    <w:lvl w:ilvl="0" w:tplc="04FED1CA">
      <w:start w:val="1"/>
      <w:numFmt w:val="bullet"/>
      <w:pStyle w:val="Liste"/>
      <w:lvlText w:val=""/>
      <w:lvlJc w:val="left"/>
      <w:pPr>
        <w:tabs>
          <w:tab w:val="num" w:pos="170"/>
        </w:tabs>
        <w:ind w:left="170" w:hanging="170"/>
      </w:pPr>
      <w:rPr>
        <w:rFonts w:ascii="Wingdings" w:hAnsi="Wingdings" w:hint="default"/>
        <w:color w:val="DC006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24351183">
    <w:abstractNumId w:val="10"/>
  </w:num>
  <w:num w:numId="2" w16cid:durableId="963538434">
    <w:abstractNumId w:val="18"/>
  </w:num>
  <w:num w:numId="3" w16cid:durableId="1236549222">
    <w:abstractNumId w:val="11"/>
  </w:num>
  <w:num w:numId="4" w16cid:durableId="1039890464">
    <w:abstractNumId w:val="0"/>
  </w:num>
  <w:num w:numId="5" w16cid:durableId="2046563628">
    <w:abstractNumId w:val="1"/>
  </w:num>
  <w:num w:numId="6" w16cid:durableId="1822381302">
    <w:abstractNumId w:val="2"/>
  </w:num>
  <w:num w:numId="7" w16cid:durableId="1877042022">
    <w:abstractNumId w:val="3"/>
  </w:num>
  <w:num w:numId="8" w16cid:durableId="1816413955">
    <w:abstractNumId w:val="8"/>
  </w:num>
  <w:num w:numId="9" w16cid:durableId="1582449525">
    <w:abstractNumId w:val="4"/>
  </w:num>
  <w:num w:numId="10" w16cid:durableId="1694456436">
    <w:abstractNumId w:val="5"/>
  </w:num>
  <w:num w:numId="11" w16cid:durableId="207569683">
    <w:abstractNumId w:val="6"/>
  </w:num>
  <w:num w:numId="12" w16cid:durableId="1374496648">
    <w:abstractNumId w:val="7"/>
  </w:num>
  <w:num w:numId="13" w16cid:durableId="880364649">
    <w:abstractNumId w:val="9"/>
  </w:num>
  <w:num w:numId="14" w16cid:durableId="426081107">
    <w:abstractNumId w:val="13"/>
  </w:num>
  <w:num w:numId="15" w16cid:durableId="1086340242">
    <w:abstractNumId w:val="12"/>
  </w:num>
  <w:num w:numId="16" w16cid:durableId="214002917">
    <w:abstractNumId w:val="14"/>
  </w:num>
  <w:num w:numId="17" w16cid:durableId="178742388">
    <w:abstractNumId w:val="19"/>
  </w:num>
  <w:num w:numId="18" w16cid:durableId="688142652">
    <w:abstractNumId w:val="16"/>
  </w:num>
  <w:num w:numId="19" w16cid:durableId="1694839260">
    <w:abstractNumId w:val="15"/>
  </w:num>
  <w:num w:numId="20" w16cid:durableId="14682759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13"/>
  <w:hyphenationZone w:val="425"/>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C53"/>
    <w:rsid w:val="00002A79"/>
    <w:rsid w:val="00003243"/>
    <w:rsid w:val="00003FF6"/>
    <w:rsid w:val="00017E54"/>
    <w:rsid w:val="000206F9"/>
    <w:rsid w:val="000226F4"/>
    <w:rsid w:val="00023579"/>
    <w:rsid w:val="000236DF"/>
    <w:rsid w:val="00027038"/>
    <w:rsid w:val="000305FB"/>
    <w:rsid w:val="00035B41"/>
    <w:rsid w:val="00036581"/>
    <w:rsid w:val="00043797"/>
    <w:rsid w:val="0004394B"/>
    <w:rsid w:val="00043B54"/>
    <w:rsid w:val="00043BC2"/>
    <w:rsid w:val="00044E10"/>
    <w:rsid w:val="00045C7A"/>
    <w:rsid w:val="0005294D"/>
    <w:rsid w:val="00055215"/>
    <w:rsid w:val="0005526E"/>
    <w:rsid w:val="00056669"/>
    <w:rsid w:val="0006259D"/>
    <w:rsid w:val="00064242"/>
    <w:rsid w:val="00066FC3"/>
    <w:rsid w:val="000675E0"/>
    <w:rsid w:val="000815C5"/>
    <w:rsid w:val="00084B0E"/>
    <w:rsid w:val="00086EB8"/>
    <w:rsid w:val="00087067"/>
    <w:rsid w:val="0008760F"/>
    <w:rsid w:val="00091742"/>
    <w:rsid w:val="0009595A"/>
    <w:rsid w:val="00096850"/>
    <w:rsid w:val="000A375D"/>
    <w:rsid w:val="000A7A4C"/>
    <w:rsid w:val="000B00A2"/>
    <w:rsid w:val="000B318C"/>
    <w:rsid w:val="000B3F29"/>
    <w:rsid w:val="000B4192"/>
    <w:rsid w:val="000B4AEC"/>
    <w:rsid w:val="000B4DE7"/>
    <w:rsid w:val="000D2BF4"/>
    <w:rsid w:val="000D413A"/>
    <w:rsid w:val="000D469A"/>
    <w:rsid w:val="000D508F"/>
    <w:rsid w:val="000D593B"/>
    <w:rsid w:val="000D768D"/>
    <w:rsid w:val="000E4793"/>
    <w:rsid w:val="000E6EDF"/>
    <w:rsid w:val="000E74EC"/>
    <w:rsid w:val="000F2830"/>
    <w:rsid w:val="000F3B49"/>
    <w:rsid w:val="000F3CE4"/>
    <w:rsid w:val="00103960"/>
    <w:rsid w:val="00110484"/>
    <w:rsid w:val="00112611"/>
    <w:rsid w:val="00114C77"/>
    <w:rsid w:val="001157EF"/>
    <w:rsid w:val="00116469"/>
    <w:rsid w:val="001269F9"/>
    <w:rsid w:val="00130B91"/>
    <w:rsid w:val="00131FD0"/>
    <w:rsid w:val="00132C2D"/>
    <w:rsid w:val="00137137"/>
    <w:rsid w:val="0013783A"/>
    <w:rsid w:val="00140E8F"/>
    <w:rsid w:val="00141092"/>
    <w:rsid w:val="001431BD"/>
    <w:rsid w:val="00143234"/>
    <w:rsid w:val="00145361"/>
    <w:rsid w:val="00145483"/>
    <w:rsid w:val="00155B32"/>
    <w:rsid w:val="00157032"/>
    <w:rsid w:val="00160F10"/>
    <w:rsid w:val="00161783"/>
    <w:rsid w:val="00163E2B"/>
    <w:rsid w:val="00173139"/>
    <w:rsid w:val="00175585"/>
    <w:rsid w:val="00175C15"/>
    <w:rsid w:val="00180A36"/>
    <w:rsid w:val="00181A7B"/>
    <w:rsid w:val="00182AEC"/>
    <w:rsid w:val="0019085A"/>
    <w:rsid w:val="001908C1"/>
    <w:rsid w:val="00195BE5"/>
    <w:rsid w:val="00196F82"/>
    <w:rsid w:val="001970B6"/>
    <w:rsid w:val="001A346D"/>
    <w:rsid w:val="001A658A"/>
    <w:rsid w:val="001A6705"/>
    <w:rsid w:val="001C0463"/>
    <w:rsid w:val="001C11C5"/>
    <w:rsid w:val="001C4312"/>
    <w:rsid w:val="001D1E64"/>
    <w:rsid w:val="001D5CF2"/>
    <w:rsid w:val="001D6EF9"/>
    <w:rsid w:val="001E00EE"/>
    <w:rsid w:val="001E0C14"/>
    <w:rsid w:val="001E3D1F"/>
    <w:rsid w:val="001E5E06"/>
    <w:rsid w:val="001F2390"/>
    <w:rsid w:val="00202331"/>
    <w:rsid w:val="0020358E"/>
    <w:rsid w:val="00203B74"/>
    <w:rsid w:val="00203E9E"/>
    <w:rsid w:val="002055F2"/>
    <w:rsid w:val="002055FF"/>
    <w:rsid w:val="002111F4"/>
    <w:rsid w:val="00211E54"/>
    <w:rsid w:val="00213C45"/>
    <w:rsid w:val="00217498"/>
    <w:rsid w:val="00220D51"/>
    <w:rsid w:val="0022188F"/>
    <w:rsid w:val="0022276B"/>
    <w:rsid w:val="00226B33"/>
    <w:rsid w:val="00227247"/>
    <w:rsid w:val="00231659"/>
    <w:rsid w:val="0023243C"/>
    <w:rsid w:val="00236A2E"/>
    <w:rsid w:val="00236BDC"/>
    <w:rsid w:val="002372FF"/>
    <w:rsid w:val="002415FC"/>
    <w:rsid w:val="00241E6F"/>
    <w:rsid w:val="00244204"/>
    <w:rsid w:val="002447B0"/>
    <w:rsid w:val="00247231"/>
    <w:rsid w:val="00251D81"/>
    <w:rsid w:val="00255D07"/>
    <w:rsid w:val="0026245E"/>
    <w:rsid w:val="00265AA3"/>
    <w:rsid w:val="00265D83"/>
    <w:rsid w:val="00274C32"/>
    <w:rsid w:val="0028005F"/>
    <w:rsid w:val="002801ED"/>
    <w:rsid w:val="002802A3"/>
    <w:rsid w:val="00281F84"/>
    <w:rsid w:val="00295A5E"/>
    <w:rsid w:val="00296C9B"/>
    <w:rsid w:val="0029702B"/>
    <w:rsid w:val="00297889"/>
    <w:rsid w:val="002A07B5"/>
    <w:rsid w:val="002A0A8E"/>
    <w:rsid w:val="002A14BC"/>
    <w:rsid w:val="002A3AA2"/>
    <w:rsid w:val="002B5DAF"/>
    <w:rsid w:val="002B6B52"/>
    <w:rsid w:val="002C018F"/>
    <w:rsid w:val="002C1719"/>
    <w:rsid w:val="002C3B54"/>
    <w:rsid w:val="002C3EEA"/>
    <w:rsid w:val="002C4C19"/>
    <w:rsid w:val="002C5F10"/>
    <w:rsid w:val="002D1149"/>
    <w:rsid w:val="002D12AF"/>
    <w:rsid w:val="002D202B"/>
    <w:rsid w:val="002D226B"/>
    <w:rsid w:val="002D3298"/>
    <w:rsid w:val="002D353F"/>
    <w:rsid w:val="002D744C"/>
    <w:rsid w:val="002E1E84"/>
    <w:rsid w:val="002E6889"/>
    <w:rsid w:val="002E6997"/>
    <w:rsid w:val="002F11D2"/>
    <w:rsid w:val="002F1A19"/>
    <w:rsid w:val="002F332F"/>
    <w:rsid w:val="002F4EB0"/>
    <w:rsid w:val="002F5019"/>
    <w:rsid w:val="002F7E16"/>
    <w:rsid w:val="00304332"/>
    <w:rsid w:val="0030653B"/>
    <w:rsid w:val="00307ADB"/>
    <w:rsid w:val="00315994"/>
    <w:rsid w:val="003205A1"/>
    <w:rsid w:val="003210F1"/>
    <w:rsid w:val="00324A28"/>
    <w:rsid w:val="0032576A"/>
    <w:rsid w:val="00325D80"/>
    <w:rsid w:val="00330BA3"/>
    <w:rsid w:val="00332EAA"/>
    <w:rsid w:val="003345DA"/>
    <w:rsid w:val="00340800"/>
    <w:rsid w:val="003428B5"/>
    <w:rsid w:val="0034337B"/>
    <w:rsid w:val="00346716"/>
    <w:rsid w:val="00351592"/>
    <w:rsid w:val="0035250F"/>
    <w:rsid w:val="00356543"/>
    <w:rsid w:val="003621DA"/>
    <w:rsid w:val="00367F29"/>
    <w:rsid w:val="00370FFF"/>
    <w:rsid w:val="003711CF"/>
    <w:rsid w:val="00371307"/>
    <w:rsid w:val="00374C09"/>
    <w:rsid w:val="0037780E"/>
    <w:rsid w:val="0038366C"/>
    <w:rsid w:val="003857CC"/>
    <w:rsid w:val="00386D47"/>
    <w:rsid w:val="00390862"/>
    <w:rsid w:val="003919B1"/>
    <w:rsid w:val="003A02B5"/>
    <w:rsid w:val="003A04D5"/>
    <w:rsid w:val="003A5191"/>
    <w:rsid w:val="003A65DA"/>
    <w:rsid w:val="003B0D3E"/>
    <w:rsid w:val="003B5C7B"/>
    <w:rsid w:val="003B6A3B"/>
    <w:rsid w:val="003C1220"/>
    <w:rsid w:val="003C6452"/>
    <w:rsid w:val="003D28EA"/>
    <w:rsid w:val="003D7A86"/>
    <w:rsid w:val="003E214F"/>
    <w:rsid w:val="003E3CCB"/>
    <w:rsid w:val="003E41BC"/>
    <w:rsid w:val="003F1210"/>
    <w:rsid w:val="003F53CB"/>
    <w:rsid w:val="00403439"/>
    <w:rsid w:val="004057EA"/>
    <w:rsid w:val="004063F6"/>
    <w:rsid w:val="00421C84"/>
    <w:rsid w:val="0042316A"/>
    <w:rsid w:val="00423C25"/>
    <w:rsid w:val="0042469A"/>
    <w:rsid w:val="00426C65"/>
    <w:rsid w:val="00427447"/>
    <w:rsid w:val="00440851"/>
    <w:rsid w:val="004413CA"/>
    <w:rsid w:val="004470E5"/>
    <w:rsid w:val="004555EA"/>
    <w:rsid w:val="00463BCA"/>
    <w:rsid w:val="0046408C"/>
    <w:rsid w:val="00465331"/>
    <w:rsid w:val="00466B17"/>
    <w:rsid w:val="004727B7"/>
    <w:rsid w:val="004734F7"/>
    <w:rsid w:val="00475FBA"/>
    <w:rsid w:val="004765C6"/>
    <w:rsid w:val="00482F80"/>
    <w:rsid w:val="00483287"/>
    <w:rsid w:val="004864CC"/>
    <w:rsid w:val="004937D9"/>
    <w:rsid w:val="00495CA6"/>
    <w:rsid w:val="00497AD6"/>
    <w:rsid w:val="004A4FFE"/>
    <w:rsid w:val="004A6EB0"/>
    <w:rsid w:val="004B23EA"/>
    <w:rsid w:val="004B7486"/>
    <w:rsid w:val="004C0246"/>
    <w:rsid w:val="004C1029"/>
    <w:rsid w:val="004C2064"/>
    <w:rsid w:val="004C39FD"/>
    <w:rsid w:val="004C7EB0"/>
    <w:rsid w:val="004D1923"/>
    <w:rsid w:val="004D66DC"/>
    <w:rsid w:val="004D67B5"/>
    <w:rsid w:val="004E1D47"/>
    <w:rsid w:val="004E4E1B"/>
    <w:rsid w:val="004E515B"/>
    <w:rsid w:val="004E6107"/>
    <w:rsid w:val="004E6EFF"/>
    <w:rsid w:val="004F75D9"/>
    <w:rsid w:val="0050039C"/>
    <w:rsid w:val="00502370"/>
    <w:rsid w:val="00505E59"/>
    <w:rsid w:val="00506C33"/>
    <w:rsid w:val="00510D51"/>
    <w:rsid w:val="00511B80"/>
    <w:rsid w:val="00514453"/>
    <w:rsid w:val="00515236"/>
    <w:rsid w:val="00517FC8"/>
    <w:rsid w:val="00520FAD"/>
    <w:rsid w:val="00526300"/>
    <w:rsid w:val="00531305"/>
    <w:rsid w:val="005318CB"/>
    <w:rsid w:val="005444C2"/>
    <w:rsid w:val="00553E6E"/>
    <w:rsid w:val="00570140"/>
    <w:rsid w:val="00575747"/>
    <w:rsid w:val="00576F22"/>
    <w:rsid w:val="005837FD"/>
    <w:rsid w:val="00585302"/>
    <w:rsid w:val="0058561B"/>
    <w:rsid w:val="0059235A"/>
    <w:rsid w:val="0059584F"/>
    <w:rsid w:val="005A2096"/>
    <w:rsid w:val="005A5BED"/>
    <w:rsid w:val="005B745E"/>
    <w:rsid w:val="005C5AC8"/>
    <w:rsid w:val="005C65A6"/>
    <w:rsid w:val="005C66DA"/>
    <w:rsid w:val="005C723A"/>
    <w:rsid w:val="005D1329"/>
    <w:rsid w:val="005D6E20"/>
    <w:rsid w:val="005E5F95"/>
    <w:rsid w:val="005E60FA"/>
    <w:rsid w:val="005F45E2"/>
    <w:rsid w:val="005F62D2"/>
    <w:rsid w:val="005F6378"/>
    <w:rsid w:val="005F7278"/>
    <w:rsid w:val="00602504"/>
    <w:rsid w:val="00602BBF"/>
    <w:rsid w:val="00603EB5"/>
    <w:rsid w:val="00604131"/>
    <w:rsid w:val="006056B8"/>
    <w:rsid w:val="00606508"/>
    <w:rsid w:val="00606DB5"/>
    <w:rsid w:val="00610E3D"/>
    <w:rsid w:val="00610FB4"/>
    <w:rsid w:val="006112AC"/>
    <w:rsid w:val="006136B7"/>
    <w:rsid w:val="00614A58"/>
    <w:rsid w:val="00615490"/>
    <w:rsid w:val="006160CA"/>
    <w:rsid w:val="006164C7"/>
    <w:rsid w:val="0063252F"/>
    <w:rsid w:val="00637935"/>
    <w:rsid w:val="00642395"/>
    <w:rsid w:val="0064738A"/>
    <w:rsid w:val="006473BC"/>
    <w:rsid w:val="006533A7"/>
    <w:rsid w:val="00655076"/>
    <w:rsid w:val="00662BD4"/>
    <w:rsid w:val="00664837"/>
    <w:rsid w:val="00666A72"/>
    <w:rsid w:val="00666F00"/>
    <w:rsid w:val="00667DC5"/>
    <w:rsid w:val="0067397F"/>
    <w:rsid w:val="006747DA"/>
    <w:rsid w:val="00674FC6"/>
    <w:rsid w:val="0067698E"/>
    <w:rsid w:val="0068065A"/>
    <w:rsid w:val="0068271A"/>
    <w:rsid w:val="00682FE0"/>
    <w:rsid w:val="006852D0"/>
    <w:rsid w:val="00686ACD"/>
    <w:rsid w:val="00691F7C"/>
    <w:rsid w:val="00696401"/>
    <w:rsid w:val="006966A0"/>
    <w:rsid w:val="006A0B91"/>
    <w:rsid w:val="006A4387"/>
    <w:rsid w:val="006B0E03"/>
    <w:rsid w:val="006B1726"/>
    <w:rsid w:val="006C1BFA"/>
    <w:rsid w:val="006C2465"/>
    <w:rsid w:val="006C3150"/>
    <w:rsid w:val="006C485C"/>
    <w:rsid w:val="006D2F36"/>
    <w:rsid w:val="006D6694"/>
    <w:rsid w:val="006E3308"/>
    <w:rsid w:val="006E6919"/>
    <w:rsid w:val="006E752F"/>
    <w:rsid w:val="006F1C57"/>
    <w:rsid w:val="006F27B7"/>
    <w:rsid w:val="006F5D19"/>
    <w:rsid w:val="006F7D31"/>
    <w:rsid w:val="00700E29"/>
    <w:rsid w:val="007020EC"/>
    <w:rsid w:val="00703248"/>
    <w:rsid w:val="00704432"/>
    <w:rsid w:val="00705FDF"/>
    <w:rsid w:val="0070621A"/>
    <w:rsid w:val="00711C65"/>
    <w:rsid w:val="0071227C"/>
    <w:rsid w:val="007147AC"/>
    <w:rsid w:val="0071563A"/>
    <w:rsid w:val="007205C7"/>
    <w:rsid w:val="00721124"/>
    <w:rsid w:val="00722887"/>
    <w:rsid w:val="00731D9F"/>
    <w:rsid w:val="00732921"/>
    <w:rsid w:val="00742C1B"/>
    <w:rsid w:val="00745A3C"/>
    <w:rsid w:val="007521BE"/>
    <w:rsid w:val="00753DF8"/>
    <w:rsid w:val="00753E85"/>
    <w:rsid w:val="00760C00"/>
    <w:rsid w:val="00763AC8"/>
    <w:rsid w:val="00767012"/>
    <w:rsid w:val="0077175F"/>
    <w:rsid w:val="0077333D"/>
    <w:rsid w:val="007803E2"/>
    <w:rsid w:val="00781020"/>
    <w:rsid w:val="00781189"/>
    <w:rsid w:val="007934EF"/>
    <w:rsid w:val="007954AE"/>
    <w:rsid w:val="00795D4A"/>
    <w:rsid w:val="00796163"/>
    <w:rsid w:val="007A0B21"/>
    <w:rsid w:val="007A239E"/>
    <w:rsid w:val="007A3C28"/>
    <w:rsid w:val="007A4AC4"/>
    <w:rsid w:val="007A4B85"/>
    <w:rsid w:val="007A5D6F"/>
    <w:rsid w:val="007B024B"/>
    <w:rsid w:val="007B0E4C"/>
    <w:rsid w:val="007B2079"/>
    <w:rsid w:val="007B3732"/>
    <w:rsid w:val="007C1380"/>
    <w:rsid w:val="007C584E"/>
    <w:rsid w:val="007C7A88"/>
    <w:rsid w:val="007D1B6C"/>
    <w:rsid w:val="007D45F8"/>
    <w:rsid w:val="007D4CEB"/>
    <w:rsid w:val="007D6993"/>
    <w:rsid w:val="007E0D8B"/>
    <w:rsid w:val="007E1E47"/>
    <w:rsid w:val="007E26EC"/>
    <w:rsid w:val="007E2CB6"/>
    <w:rsid w:val="007E35EE"/>
    <w:rsid w:val="007E479C"/>
    <w:rsid w:val="007E4DE8"/>
    <w:rsid w:val="007E640B"/>
    <w:rsid w:val="007E6B18"/>
    <w:rsid w:val="007E7459"/>
    <w:rsid w:val="007E7B2E"/>
    <w:rsid w:val="007E7C84"/>
    <w:rsid w:val="007F3FCE"/>
    <w:rsid w:val="007F73F1"/>
    <w:rsid w:val="00800953"/>
    <w:rsid w:val="00800A75"/>
    <w:rsid w:val="008015DC"/>
    <w:rsid w:val="00802E99"/>
    <w:rsid w:val="008039DE"/>
    <w:rsid w:val="0081248B"/>
    <w:rsid w:val="00812D63"/>
    <w:rsid w:val="00815B8D"/>
    <w:rsid w:val="00816216"/>
    <w:rsid w:val="0082529E"/>
    <w:rsid w:val="008255BE"/>
    <w:rsid w:val="00826B27"/>
    <w:rsid w:val="008308B8"/>
    <w:rsid w:val="00830E64"/>
    <w:rsid w:val="0083556E"/>
    <w:rsid w:val="00841C53"/>
    <w:rsid w:val="00844322"/>
    <w:rsid w:val="008457E6"/>
    <w:rsid w:val="0084775A"/>
    <w:rsid w:val="008521E1"/>
    <w:rsid w:val="00852930"/>
    <w:rsid w:val="00855302"/>
    <w:rsid w:val="0085728A"/>
    <w:rsid w:val="00862354"/>
    <w:rsid w:val="008637CB"/>
    <w:rsid w:val="008641A9"/>
    <w:rsid w:val="00864D7D"/>
    <w:rsid w:val="0086541B"/>
    <w:rsid w:val="00872225"/>
    <w:rsid w:val="00876DA4"/>
    <w:rsid w:val="00880156"/>
    <w:rsid w:val="00880161"/>
    <w:rsid w:val="00880879"/>
    <w:rsid w:val="00885F29"/>
    <w:rsid w:val="00886EC5"/>
    <w:rsid w:val="00887B73"/>
    <w:rsid w:val="008A3306"/>
    <w:rsid w:val="008A3BB3"/>
    <w:rsid w:val="008A55B2"/>
    <w:rsid w:val="008A55B8"/>
    <w:rsid w:val="008B0452"/>
    <w:rsid w:val="008B16C6"/>
    <w:rsid w:val="008B4212"/>
    <w:rsid w:val="008B66C8"/>
    <w:rsid w:val="008B7007"/>
    <w:rsid w:val="008C0DA5"/>
    <w:rsid w:val="008C45B2"/>
    <w:rsid w:val="008C6086"/>
    <w:rsid w:val="008C60C7"/>
    <w:rsid w:val="008D08B6"/>
    <w:rsid w:val="008D3BF4"/>
    <w:rsid w:val="008D49CC"/>
    <w:rsid w:val="008D735A"/>
    <w:rsid w:val="008E5693"/>
    <w:rsid w:val="008E6DDA"/>
    <w:rsid w:val="008F1239"/>
    <w:rsid w:val="00900D4A"/>
    <w:rsid w:val="00905A35"/>
    <w:rsid w:val="0091062E"/>
    <w:rsid w:val="00911F21"/>
    <w:rsid w:val="0091233F"/>
    <w:rsid w:val="00912623"/>
    <w:rsid w:val="00913135"/>
    <w:rsid w:val="009218EC"/>
    <w:rsid w:val="00923F06"/>
    <w:rsid w:val="009275C0"/>
    <w:rsid w:val="009322BA"/>
    <w:rsid w:val="00932E96"/>
    <w:rsid w:val="00933D6E"/>
    <w:rsid w:val="00937654"/>
    <w:rsid w:val="00944AB7"/>
    <w:rsid w:val="009464AE"/>
    <w:rsid w:val="009467ED"/>
    <w:rsid w:val="0094722F"/>
    <w:rsid w:val="00950846"/>
    <w:rsid w:val="00957AF7"/>
    <w:rsid w:val="00961579"/>
    <w:rsid w:val="009630BC"/>
    <w:rsid w:val="00972D8D"/>
    <w:rsid w:val="00975C5D"/>
    <w:rsid w:val="009760CF"/>
    <w:rsid w:val="00977D0F"/>
    <w:rsid w:val="009828C6"/>
    <w:rsid w:val="00984A48"/>
    <w:rsid w:val="009853A7"/>
    <w:rsid w:val="0099141C"/>
    <w:rsid w:val="0099476E"/>
    <w:rsid w:val="009A6409"/>
    <w:rsid w:val="009A6F18"/>
    <w:rsid w:val="009B17D3"/>
    <w:rsid w:val="009B2BF3"/>
    <w:rsid w:val="009B3F76"/>
    <w:rsid w:val="009B44AF"/>
    <w:rsid w:val="009B6E76"/>
    <w:rsid w:val="009C04D3"/>
    <w:rsid w:val="009C315C"/>
    <w:rsid w:val="009C366C"/>
    <w:rsid w:val="009C3F79"/>
    <w:rsid w:val="009C5BCD"/>
    <w:rsid w:val="009D539D"/>
    <w:rsid w:val="009D5FDB"/>
    <w:rsid w:val="009E1220"/>
    <w:rsid w:val="009E48C3"/>
    <w:rsid w:val="009E561E"/>
    <w:rsid w:val="009E5F98"/>
    <w:rsid w:val="009F7747"/>
    <w:rsid w:val="00A00014"/>
    <w:rsid w:val="00A00543"/>
    <w:rsid w:val="00A025BD"/>
    <w:rsid w:val="00A02959"/>
    <w:rsid w:val="00A03215"/>
    <w:rsid w:val="00A0390D"/>
    <w:rsid w:val="00A0664A"/>
    <w:rsid w:val="00A10772"/>
    <w:rsid w:val="00A107D6"/>
    <w:rsid w:val="00A11A2B"/>
    <w:rsid w:val="00A135ED"/>
    <w:rsid w:val="00A13AD4"/>
    <w:rsid w:val="00A15796"/>
    <w:rsid w:val="00A21C16"/>
    <w:rsid w:val="00A2534E"/>
    <w:rsid w:val="00A2548B"/>
    <w:rsid w:val="00A270AB"/>
    <w:rsid w:val="00A27D85"/>
    <w:rsid w:val="00A32645"/>
    <w:rsid w:val="00A34228"/>
    <w:rsid w:val="00A406FC"/>
    <w:rsid w:val="00A43690"/>
    <w:rsid w:val="00A44247"/>
    <w:rsid w:val="00A460A3"/>
    <w:rsid w:val="00A4724E"/>
    <w:rsid w:val="00A50735"/>
    <w:rsid w:val="00A52937"/>
    <w:rsid w:val="00A6001A"/>
    <w:rsid w:val="00A61DFB"/>
    <w:rsid w:val="00A6387D"/>
    <w:rsid w:val="00A638E5"/>
    <w:rsid w:val="00A66D19"/>
    <w:rsid w:val="00A67C43"/>
    <w:rsid w:val="00A7110C"/>
    <w:rsid w:val="00A7298E"/>
    <w:rsid w:val="00A72C4B"/>
    <w:rsid w:val="00A72CB3"/>
    <w:rsid w:val="00A778C9"/>
    <w:rsid w:val="00A83057"/>
    <w:rsid w:val="00A83F21"/>
    <w:rsid w:val="00A86D52"/>
    <w:rsid w:val="00A87E53"/>
    <w:rsid w:val="00A9547E"/>
    <w:rsid w:val="00A97D58"/>
    <w:rsid w:val="00AA063F"/>
    <w:rsid w:val="00AA08BC"/>
    <w:rsid w:val="00AA1142"/>
    <w:rsid w:val="00AA797C"/>
    <w:rsid w:val="00AB3CFC"/>
    <w:rsid w:val="00AB7C1D"/>
    <w:rsid w:val="00AC1D0A"/>
    <w:rsid w:val="00AC5959"/>
    <w:rsid w:val="00AD0C5D"/>
    <w:rsid w:val="00AE1725"/>
    <w:rsid w:val="00AE1AD0"/>
    <w:rsid w:val="00AE230C"/>
    <w:rsid w:val="00AE465A"/>
    <w:rsid w:val="00AE4D53"/>
    <w:rsid w:val="00AE77E8"/>
    <w:rsid w:val="00AF059D"/>
    <w:rsid w:val="00AF2665"/>
    <w:rsid w:val="00AF3932"/>
    <w:rsid w:val="00B0013C"/>
    <w:rsid w:val="00B037FC"/>
    <w:rsid w:val="00B0420C"/>
    <w:rsid w:val="00B047E9"/>
    <w:rsid w:val="00B14082"/>
    <w:rsid w:val="00B1765F"/>
    <w:rsid w:val="00B17A12"/>
    <w:rsid w:val="00B2028E"/>
    <w:rsid w:val="00B21C5B"/>
    <w:rsid w:val="00B27718"/>
    <w:rsid w:val="00B323D1"/>
    <w:rsid w:val="00B32BD8"/>
    <w:rsid w:val="00B33A52"/>
    <w:rsid w:val="00B42B8E"/>
    <w:rsid w:val="00B45C8A"/>
    <w:rsid w:val="00B465DC"/>
    <w:rsid w:val="00B531A3"/>
    <w:rsid w:val="00B54452"/>
    <w:rsid w:val="00B54CB5"/>
    <w:rsid w:val="00B554C0"/>
    <w:rsid w:val="00B60FB1"/>
    <w:rsid w:val="00B6115F"/>
    <w:rsid w:val="00B74E16"/>
    <w:rsid w:val="00B76F2B"/>
    <w:rsid w:val="00B8779B"/>
    <w:rsid w:val="00B946EA"/>
    <w:rsid w:val="00B95447"/>
    <w:rsid w:val="00BA0031"/>
    <w:rsid w:val="00BA0A2D"/>
    <w:rsid w:val="00BA2C8D"/>
    <w:rsid w:val="00BB0407"/>
    <w:rsid w:val="00BB0CA6"/>
    <w:rsid w:val="00BB3271"/>
    <w:rsid w:val="00BB5EA1"/>
    <w:rsid w:val="00BC346F"/>
    <w:rsid w:val="00BC39CD"/>
    <w:rsid w:val="00BC4E36"/>
    <w:rsid w:val="00BC527E"/>
    <w:rsid w:val="00BD2BA3"/>
    <w:rsid w:val="00BD54D8"/>
    <w:rsid w:val="00BE0A86"/>
    <w:rsid w:val="00BE1963"/>
    <w:rsid w:val="00BE1F5F"/>
    <w:rsid w:val="00BE29A3"/>
    <w:rsid w:val="00BF7F80"/>
    <w:rsid w:val="00C075C0"/>
    <w:rsid w:val="00C110A3"/>
    <w:rsid w:val="00C13FBD"/>
    <w:rsid w:val="00C160BC"/>
    <w:rsid w:val="00C21B83"/>
    <w:rsid w:val="00C23FB8"/>
    <w:rsid w:val="00C30C42"/>
    <w:rsid w:val="00C35814"/>
    <w:rsid w:val="00C379B3"/>
    <w:rsid w:val="00C44F3A"/>
    <w:rsid w:val="00C47F43"/>
    <w:rsid w:val="00C60FD7"/>
    <w:rsid w:val="00C62538"/>
    <w:rsid w:val="00C653C0"/>
    <w:rsid w:val="00C66EC9"/>
    <w:rsid w:val="00C71DD5"/>
    <w:rsid w:val="00C72094"/>
    <w:rsid w:val="00C751E9"/>
    <w:rsid w:val="00C81538"/>
    <w:rsid w:val="00C81A55"/>
    <w:rsid w:val="00C81AB1"/>
    <w:rsid w:val="00C942E8"/>
    <w:rsid w:val="00C96B60"/>
    <w:rsid w:val="00C96D49"/>
    <w:rsid w:val="00CA20F8"/>
    <w:rsid w:val="00CA4753"/>
    <w:rsid w:val="00CB2DD7"/>
    <w:rsid w:val="00CB6158"/>
    <w:rsid w:val="00CC025B"/>
    <w:rsid w:val="00CC63ED"/>
    <w:rsid w:val="00CD1D42"/>
    <w:rsid w:val="00CE00CE"/>
    <w:rsid w:val="00CE3E06"/>
    <w:rsid w:val="00CE4402"/>
    <w:rsid w:val="00CE4AD6"/>
    <w:rsid w:val="00CE695B"/>
    <w:rsid w:val="00CF2152"/>
    <w:rsid w:val="00CF295E"/>
    <w:rsid w:val="00CF760B"/>
    <w:rsid w:val="00D06D83"/>
    <w:rsid w:val="00D07FB6"/>
    <w:rsid w:val="00D12D7A"/>
    <w:rsid w:val="00D17D28"/>
    <w:rsid w:val="00D22C24"/>
    <w:rsid w:val="00D2365F"/>
    <w:rsid w:val="00D247CC"/>
    <w:rsid w:val="00D30874"/>
    <w:rsid w:val="00D36114"/>
    <w:rsid w:val="00D369AA"/>
    <w:rsid w:val="00D37109"/>
    <w:rsid w:val="00D4317B"/>
    <w:rsid w:val="00D5198A"/>
    <w:rsid w:val="00D53A0A"/>
    <w:rsid w:val="00D53A78"/>
    <w:rsid w:val="00D55594"/>
    <w:rsid w:val="00D61AB3"/>
    <w:rsid w:val="00D623A3"/>
    <w:rsid w:val="00D63623"/>
    <w:rsid w:val="00D704D5"/>
    <w:rsid w:val="00D707CC"/>
    <w:rsid w:val="00D71F5B"/>
    <w:rsid w:val="00D72E92"/>
    <w:rsid w:val="00D7458E"/>
    <w:rsid w:val="00D74690"/>
    <w:rsid w:val="00D770FB"/>
    <w:rsid w:val="00D86BF2"/>
    <w:rsid w:val="00D935ED"/>
    <w:rsid w:val="00D944A0"/>
    <w:rsid w:val="00D948F8"/>
    <w:rsid w:val="00DA006C"/>
    <w:rsid w:val="00DA326E"/>
    <w:rsid w:val="00DA3BA7"/>
    <w:rsid w:val="00DA64F7"/>
    <w:rsid w:val="00DA79AD"/>
    <w:rsid w:val="00DB04A8"/>
    <w:rsid w:val="00DB1B66"/>
    <w:rsid w:val="00DB3123"/>
    <w:rsid w:val="00DB431B"/>
    <w:rsid w:val="00DB675B"/>
    <w:rsid w:val="00DC361F"/>
    <w:rsid w:val="00DC6833"/>
    <w:rsid w:val="00DC6CAB"/>
    <w:rsid w:val="00DD3ACD"/>
    <w:rsid w:val="00DD5C24"/>
    <w:rsid w:val="00DD62F4"/>
    <w:rsid w:val="00DE0E22"/>
    <w:rsid w:val="00DE0F79"/>
    <w:rsid w:val="00DE4E38"/>
    <w:rsid w:val="00DF0E62"/>
    <w:rsid w:val="00E00320"/>
    <w:rsid w:val="00E004AD"/>
    <w:rsid w:val="00E00E57"/>
    <w:rsid w:val="00E0188E"/>
    <w:rsid w:val="00E02B59"/>
    <w:rsid w:val="00E12788"/>
    <w:rsid w:val="00E1343F"/>
    <w:rsid w:val="00E13B40"/>
    <w:rsid w:val="00E160BA"/>
    <w:rsid w:val="00E244AA"/>
    <w:rsid w:val="00E24D0B"/>
    <w:rsid w:val="00E2648F"/>
    <w:rsid w:val="00E350B7"/>
    <w:rsid w:val="00E43BD9"/>
    <w:rsid w:val="00E4503B"/>
    <w:rsid w:val="00E45066"/>
    <w:rsid w:val="00E45393"/>
    <w:rsid w:val="00E47BA7"/>
    <w:rsid w:val="00E50CE9"/>
    <w:rsid w:val="00E529ED"/>
    <w:rsid w:val="00E54AF6"/>
    <w:rsid w:val="00E57958"/>
    <w:rsid w:val="00E60735"/>
    <w:rsid w:val="00E629F9"/>
    <w:rsid w:val="00E63C06"/>
    <w:rsid w:val="00E67D76"/>
    <w:rsid w:val="00E70ABA"/>
    <w:rsid w:val="00E7162A"/>
    <w:rsid w:val="00E74288"/>
    <w:rsid w:val="00E742BA"/>
    <w:rsid w:val="00E765D7"/>
    <w:rsid w:val="00E768AE"/>
    <w:rsid w:val="00E82F7B"/>
    <w:rsid w:val="00E83755"/>
    <w:rsid w:val="00E8575C"/>
    <w:rsid w:val="00E865C9"/>
    <w:rsid w:val="00E86FEE"/>
    <w:rsid w:val="00E8775D"/>
    <w:rsid w:val="00E90666"/>
    <w:rsid w:val="00E925C3"/>
    <w:rsid w:val="00E97D31"/>
    <w:rsid w:val="00EA023A"/>
    <w:rsid w:val="00EA1AB3"/>
    <w:rsid w:val="00EA525C"/>
    <w:rsid w:val="00EA7589"/>
    <w:rsid w:val="00EA7F79"/>
    <w:rsid w:val="00EB05B7"/>
    <w:rsid w:val="00EB20F5"/>
    <w:rsid w:val="00EB5619"/>
    <w:rsid w:val="00EB71A5"/>
    <w:rsid w:val="00EB731D"/>
    <w:rsid w:val="00EB792F"/>
    <w:rsid w:val="00EC0EB9"/>
    <w:rsid w:val="00EC3383"/>
    <w:rsid w:val="00EC591F"/>
    <w:rsid w:val="00ED008E"/>
    <w:rsid w:val="00ED3A17"/>
    <w:rsid w:val="00ED3C1D"/>
    <w:rsid w:val="00ED6497"/>
    <w:rsid w:val="00ED7C57"/>
    <w:rsid w:val="00EE0EF6"/>
    <w:rsid w:val="00EE5A39"/>
    <w:rsid w:val="00EF6B73"/>
    <w:rsid w:val="00F02A10"/>
    <w:rsid w:val="00F03BB1"/>
    <w:rsid w:val="00F04C77"/>
    <w:rsid w:val="00F07FC5"/>
    <w:rsid w:val="00F134B8"/>
    <w:rsid w:val="00F23617"/>
    <w:rsid w:val="00F273C1"/>
    <w:rsid w:val="00F3134A"/>
    <w:rsid w:val="00F37FAC"/>
    <w:rsid w:val="00F40CBF"/>
    <w:rsid w:val="00F410C3"/>
    <w:rsid w:val="00F458CD"/>
    <w:rsid w:val="00F5324E"/>
    <w:rsid w:val="00F564EF"/>
    <w:rsid w:val="00F607D2"/>
    <w:rsid w:val="00F60CD8"/>
    <w:rsid w:val="00F632DF"/>
    <w:rsid w:val="00F64F5A"/>
    <w:rsid w:val="00F73CB9"/>
    <w:rsid w:val="00F75725"/>
    <w:rsid w:val="00F77808"/>
    <w:rsid w:val="00F82585"/>
    <w:rsid w:val="00F939B5"/>
    <w:rsid w:val="00F94978"/>
    <w:rsid w:val="00F975F9"/>
    <w:rsid w:val="00FA3152"/>
    <w:rsid w:val="00FA4047"/>
    <w:rsid w:val="00FA7BF8"/>
    <w:rsid w:val="00FB10F1"/>
    <w:rsid w:val="00FB211D"/>
    <w:rsid w:val="00FB3A17"/>
    <w:rsid w:val="00FC10F7"/>
    <w:rsid w:val="00FC3484"/>
    <w:rsid w:val="00FC4B23"/>
    <w:rsid w:val="00FD0049"/>
    <w:rsid w:val="00FD409C"/>
    <w:rsid w:val="00FD55C7"/>
    <w:rsid w:val="00FD68AD"/>
    <w:rsid w:val="00FD6DA3"/>
    <w:rsid w:val="00FD7D4C"/>
    <w:rsid w:val="00FE48AE"/>
    <w:rsid w:val="00FE5085"/>
    <w:rsid w:val="00FE6718"/>
    <w:rsid w:val="00FF2DB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3BA382"/>
  <w15:docId w15:val="{E377697E-7389-404F-9F85-DABEEE53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10 PT"/>
    <w:qFormat/>
    <w:rsid w:val="00604131"/>
    <w:pPr>
      <w:spacing w:line="320" w:lineRule="exact"/>
    </w:pPr>
    <w:rPr>
      <w:rFonts w:ascii="Arial" w:hAnsi="Arial"/>
    </w:rPr>
  </w:style>
  <w:style w:type="paragraph" w:styleId="berschrift1">
    <w:name w:val="heading 1"/>
    <w:basedOn w:val="Standard"/>
    <w:next w:val="Standard"/>
    <w:link w:val="berschrift1Zchn"/>
    <w:uiPriority w:val="9"/>
    <w:qFormat/>
    <w:rsid w:val="00753E85"/>
    <w:pPr>
      <w:keepNext/>
      <w:keepLines/>
      <w:spacing w:before="240"/>
      <w:outlineLvl w:val="0"/>
    </w:pPr>
    <w:rPr>
      <w:color w:val="A5A5A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3298"/>
    <w:rPr>
      <w:rFonts w:ascii="Tahoma" w:hAnsi="Tahoma" w:cs="Tahoma"/>
      <w:sz w:val="16"/>
      <w:szCs w:val="16"/>
    </w:rPr>
  </w:style>
  <w:style w:type="character" w:customStyle="1" w:styleId="SprechblasentextZchn">
    <w:name w:val="Sprechblasentext Zchn"/>
    <w:link w:val="Sprechblasentext"/>
    <w:uiPriority w:val="99"/>
    <w:semiHidden/>
    <w:rsid w:val="002D3298"/>
    <w:rPr>
      <w:rFonts w:ascii="Tahoma" w:hAnsi="Tahoma" w:cs="Tahoma"/>
      <w:sz w:val="16"/>
      <w:szCs w:val="16"/>
    </w:rPr>
  </w:style>
  <w:style w:type="paragraph" w:customStyle="1" w:styleId="Adresszeile6PT">
    <w:name w:val="Adresszeile 6 PT"/>
    <w:basedOn w:val="Standard"/>
    <w:qFormat/>
    <w:rsid w:val="00110484"/>
    <w:pPr>
      <w:tabs>
        <w:tab w:val="left" w:pos="4820"/>
        <w:tab w:val="left" w:pos="6804"/>
      </w:tabs>
      <w:spacing w:after="360"/>
    </w:pPr>
    <w:rPr>
      <w:rFonts w:cs="Arial"/>
      <w:color w:val="7F7F7F"/>
      <w:sz w:val="12"/>
      <w:szCs w:val="12"/>
    </w:rPr>
  </w:style>
  <w:style w:type="paragraph" w:customStyle="1" w:styleId="Kontaktdaten8PT">
    <w:name w:val="Kontaktdaten 8 PT"/>
    <w:basedOn w:val="Standard"/>
    <w:qFormat/>
    <w:rsid w:val="00CD1D42"/>
    <w:pPr>
      <w:tabs>
        <w:tab w:val="left" w:pos="1347"/>
      </w:tabs>
      <w:spacing w:line="360" w:lineRule="auto"/>
      <w:ind w:left="-244" w:firstLine="244"/>
    </w:pPr>
    <w:rPr>
      <w:rFonts w:cs="Arial"/>
      <w:sz w:val="16"/>
    </w:rPr>
  </w:style>
  <w:style w:type="paragraph" w:styleId="Kopfzeile">
    <w:name w:val="header"/>
    <w:basedOn w:val="Standard"/>
    <w:link w:val="KopfzeileZchn"/>
    <w:uiPriority w:val="99"/>
    <w:unhideWhenUsed/>
    <w:rsid w:val="009C366C"/>
    <w:pPr>
      <w:tabs>
        <w:tab w:val="center" w:pos="4536"/>
        <w:tab w:val="right" w:pos="9072"/>
      </w:tabs>
    </w:pPr>
  </w:style>
  <w:style w:type="character" w:customStyle="1" w:styleId="KopfzeileZchn">
    <w:name w:val="Kopfzeile Zchn"/>
    <w:link w:val="Kopfzeile"/>
    <w:uiPriority w:val="99"/>
    <w:rsid w:val="009C366C"/>
    <w:rPr>
      <w:rFonts w:ascii="Arial" w:hAnsi="Arial"/>
      <w:sz w:val="22"/>
      <w:szCs w:val="24"/>
    </w:rPr>
  </w:style>
  <w:style w:type="paragraph" w:styleId="Fuzeile">
    <w:name w:val="footer"/>
    <w:link w:val="FuzeileZchn"/>
    <w:uiPriority w:val="99"/>
    <w:unhideWhenUsed/>
    <w:rsid w:val="00AD0C5D"/>
    <w:pPr>
      <w:tabs>
        <w:tab w:val="center" w:pos="4536"/>
        <w:tab w:val="right" w:pos="9072"/>
      </w:tabs>
    </w:pPr>
    <w:rPr>
      <w:rFonts w:ascii="Arial" w:hAnsi="Arial" w:cs="Arial"/>
      <w:color w:val="FFFFFF" w:themeColor="background1"/>
      <w:sz w:val="16"/>
      <w:szCs w:val="16"/>
    </w:rPr>
  </w:style>
  <w:style w:type="character" w:customStyle="1" w:styleId="FuzeileZchn">
    <w:name w:val="Fußzeile Zchn"/>
    <w:link w:val="Fuzeile"/>
    <w:uiPriority w:val="99"/>
    <w:rsid w:val="00AD0C5D"/>
    <w:rPr>
      <w:rFonts w:ascii="Arial" w:hAnsi="Arial" w:cs="Arial"/>
      <w:color w:val="FFFFFF" w:themeColor="background1"/>
      <w:sz w:val="16"/>
      <w:szCs w:val="16"/>
    </w:rPr>
  </w:style>
  <w:style w:type="character" w:customStyle="1" w:styleId="berschrift1Zchn">
    <w:name w:val="Überschrift 1 Zchn"/>
    <w:link w:val="berschrift1"/>
    <w:uiPriority w:val="9"/>
    <w:rsid w:val="00753E85"/>
    <w:rPr>
      <w:rFonts w:ascii="Arial" w:eastAsia="Times New Roman" w:hAnsi="Arial" w:cs="Times New Roman"/>
      <w:color w:val="A5A5A5"/>
      <w:sz w:val="32"/>
      <w:szCs w:val="32"/>
    </w:rPr>
  </w:style>
  <w:style w:type="table" w:styleId="Tabellenraster">
    <w:name w:val="Table Grid"/>
    <w:basedOn w:val="NormaleTabelle"/>
    <w:uiPriority w:val="59"/>
    <w:rsid w:val="00763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8366C"/>
    <w:rPr>
      <w:color w:val="5F5F5F"/>
      <w:u w:val="single"/>
    </w:rPr>
  </w:style>
  <w:style w:type="character" w:customStyle="1" w:styleId="NichtaufgelsteErwhnung1">
    <w:name w:val="Nicht aufgelöste Erwähnung1"/>
    <w:uiPriority w:val="99"/>
    <w:semiHidden/>
    <w:unhideWhenUsed/>
    <w:rsid w:val="0038366C"/>
    <w:rPr>
      <w:color w:val="605E5C"/>
      <w:shd w:val="clear" w:color="auto" w:fill="E1DFDD"/>
    </w:rPr>
  </w:style>
  <w:style w:type="paragraph" w:customStyle="1" w:styleId="Betreff11PTfett">
    <w:name w:val="Betreff 11 PT (fett)"/>
    <w:basedOn w:val="Standard"/>
    <w:qFormat/>
    <w:rsid w:val="00497AD6"/>
    <w:rPr>
      <w:b/>
      <w:bCs/>
    </w:rPr>
  </w:style>
  <w:style w:type="character" w:styleId="Platzhaltertext">
    <w:name w:val="Placeholder Text"/>
    <w:basedOn w:val="Absatz-Standardschriftart"/>
    <w:uiPriority w:val="99"/>
    <w:semiHidden/>
    <w:rsid w:val="002E6997"/>
    <w:rPr>
      <w:color w:val="808080"/>
    </w:rPr>
  </w:style>
  <w:style w:type="character" w:customStyle="1" w:styleId="Formatvorlage1">
    <w:name w:val="Formatvorlage1"/>
    <w:basedOn w:val="Absatz-Standardschriftart"/>
    <w:uiPriority w:val="1"/>
    <w:rsid w:val="002E6997"/>
    <w:rPr>
      <w:rFonts w:ascii="Arial" w:hAnsi="Arial"/>
      <w:b/>
      <w:color w:val="auto"/>
      <w:sz w:val="22"/>
    </w:rPr>
  </w:style>
  <w:style w:type="character" w:customStyle="1" w:styleId="Formatvorlage2">
    <w:name w:val="Formatvorlage2"/>
    <w:basedOn w:val="Absatz-Standardschriftart"/>
    <w:uiPriority w:val="1"/>
    <w:rsid w:val="002E6997"/>
    <w:rPr>
      <w:rFonts w:ascii="Arial" w:hAnsi="Arial"/>
      <w:b/>
      <w:sz w:val="22"/>
    </w:rPr>
  </w:style>
  <w:style w:type="character" w:customStyle="1" w:styleId="Formatvorlage3">
    <w:name w:val="Formatvorlage3"/>
    <w:basedOn w:val="Absatz-Standardschriftart"/>
    <w:uiPriority w:val="1"/>
    <w:rsid w:val="002E6997"/>
    <w:rPr>
      <w:rFonts w:ascii="Arial" w:hAnsi="Arial"/>
      <w:b/>
      <w:color w:val="auto"/>
      <w:sz w:val="22"/>
    </w:rPr>
  </w:style>
  <w:style w:type="character" w:customStyle="1" w:styleId="Formatvorlage4">
    <w:name w:val="Formatvorlage4"/>
    <w:basedOn w:val="Absatz-Standardschriftart"/>
    <w:uiPriority w:val="1"/>
    <w:rsid w:val="002E6997"/>
    <w:rPr>
      <w:rFonts w:ascii="Arial" w:hAnsi="Arial"/>
      <w:b/>
      <w:color w:val="auto"/>
      <w:sz w:val="22"/>
    </w:rPr>
  </w:style>
  <w:style w:type="character" w:customStyle="1" w:styleId="Formatvorlage5">
    <w:name w:val="Formatvorlage5"/>
    <w:basedOn w:val="Absatz-Standardschriftart"/>
    <w:uiPriority w:val="1"/>
    <w:rsid w:val="002E6997"/>
    <w:rPr>
      <w:rFonts w:ascii="Arial" w:hAnsi="Arial"/>
      <w:b/>
      <w:color w:val="000000" w:themeColor="text1"/>
      <w:sz w:val="22"/>
    </w:rPr>
  </w:style>
  <w:style w:type="character" w:customStyle="1" w:styleId="Formatvorlage6">
    <w:name w:val="Formatvorlage6"/>
    <w:basedOn w:val="Absatz-Standardschriftart"/>
    <w:uiPriority w:val="1"/>
    <w:qFormat/>
    <w:rsid w:val="002E6997"/>
    <w:rPr>
      <w:rFonts w:ascii="Arial" w:hAnsi="Arial"/>
      <w:b/>
      <w:color w:val="auto"/>
      <w:sz w:val="22"/>
    </w:rPr>
  </w:style>
  <w:style w:type="character" w:customStyle="1" w:styleId="Formatvorlage7">
    <w:name w:val="Formatvorlage7"/>
    <w:basedOn w:val="Absatz-Standardschriftart"/>
    <w:uiPriority w:val="1"/>
    <w:rsid w:val="00C66EC9"/>
    <w:rPr>
      <w:rFonts w:ascii="Arial" w:hAnsi="Arial"/>
      <w:color w:val="auto"/>
      <w:sz w:val="22"/>
    </w:rPr>
  </w:style>
  <w:style w:type="character" w:customStyle="1" w:styleId="Formatvorlage8">
    <w:name w:val="Formatvorlage8"/>
    <w:basedOn w:val="Absatz-Standardschriftart"/>
    <w:uiPriority w:val="1"/>
    <w:rsid w:val="00C66EC9"/>
    <w:rPr>
      <w:rFonts w:ascii="Arial" w:hAnsi="Arial"/>
      <w:color w:val="auto"/>
      <w:sz w:val="22"/>
    </w:rPr>
  </w:style>
  <w:style w:type="character" w:customStyle="1" w:styleId="Formatvorlage9">
    <w:name w:val="Formatvorlage9"/>
    <w:basedOn w:val="Absatz-Standardschriftart"/>
    <w:uiPriority w:val="1"/>
    <w:rsid w:val="009A6F18"/>
    <w:rPr>
      <w:rFonts w:ascii="Arial" w:hAnsi="Arial"/>
      <w:color w:val="auto"/>
      <w:sz w:val="20"/>
    </w:rPr>
  </w:style>
  <w:style w:type="character" w:customStyle="1" w:styleId="Formatvorlage10">
    <w:name w:val="Formatvorlage10"/>
    <w:basedOn w:val="Absatz-Standardschriftart"/>
    <w:uiPriority w:val="1"/>
    <w:rsid w:val="009760CF"/>
    <w:rPr>
      <w:rFonts w:ascii="Arial" w:hAnsi="Arial"/>
      <w:sz w:val="22"/>
    </w:rPr>
  </w:style>
  <w:style w:type="character" w:customStyle="1" w:styleId="Formatvorlage11">
    <w:name w:val="Formatvorlage11"/>
    <w:basedOn w:val="Absatz-Standardschriftart"/>
    <w:uiPriority w:val="1"/>
    <w:rsid w:val="009760CF"/>
    <w:rPr>
      <w:rFonts w:ascii="Arial" w:hAnsi="Arial"/>
      <w:color w:val="auto"/>
      <w:sz w:val="22"/>
    </w:rPr>
  </w:style>
  <w:style w:type="character" w:customStyle="1" w:styleId="Formatvorlage12">
    <w:name w:val="Formatvorlage12"/>
    <w:basedOn w:val="Absatz-Standardschriftart"/>
    <w:uiPriority w:val="1"/>
    <w:qFormat/>
    <w:rsid w:val="009760CF"/>
    <w:rPr>
      <w:rFonts w:ascii="Arial" w:hAnsi="Arial"/>
      <w:color w:val="auto"/>
      <w:sz w:val="22"/>
    </w:rPr>
  </w:style>
  <w:style w:type="character" w:customStyle="1" w:styleId="Formatvorlage13">
    <w:name w:val="Formatvorlage13"/>
    <w:basedOn w:val="Absatz-Standardschriftart"/>
    <w:uiPriority w:val="1"/>
    <w:qFormat/>
    <w:rsid w:val="009760CF"/>
    <w:rPr>
      <w:rFonts w:ascii="Arial" w:hAnsi="Arial"/>
      <w:color w:val="auto"/>
      <w:sz w:val="22"/>
    </w:rPr>
  </w:style>
  <w:style w:type="character" w:customStyle="1" w:styleId="Formatvorlage14">
    <w:name w:val="Formatvorlage14"/>
    <w:basedOn w:val="Absatz-Standardschriftart"/>
    <w:uiPriority w:val="1"/>
    <w:qFormat/>
    <w:rsid w:val="007D6993"/>
    <w:rPr>
      <w:rFonts w:ascii="Arial" w:hAnsi="Arial"/>
      <w:color w:val="auto"/>
      <w:sz w:val="22"/>
    </w:rPr>
  </w:style>
  <w:style w:type="character" w:customStyle="1" w:styleId="Formatvorlage15">
    <w:name w:val="Formatvorlage15"/>
    <w:basedOn w:val="Absatz-Standardschriftart"/>
    <w:uiPriority w:val="1"/>
    <w:qFormat/>
    <w:rsid w:val="00131FD0"/>
    <w:rPr>
      <w:rFonts w:ascii="Arial" w:hAnsi="Arial"/>
      <w:color w:val="auto"/>
      <w:sz w:val="22"/>
    </w:rPr>
  </w:style>
  <w:style w:type="character" w:customStyle="1" w:styleId="Formatvorlage16">
    <w:name w:val="Formatvorlage16"/>
    <w:basedOn w:val="Absatz-Standardschriftart"/>
    <w:uiPriority w:val="1"/>
    <w:qFormat/>
    <w:rsid w:val="00DC361F"/>
    <w:rPr>
      <w:rFonts w:ascii="Arial" w:hAnsi="Arial"/>
      <w:color w:val="auto"/>
      <w:sz w:val="22"/>
    </w:rPr>
  </w:style>
  <w:style w:type="character" w:customStyle="1" w:styleId="Formatvorlage17">
    <w:name w:val="Formatvorlage17"/>
    <w:basedOn w:val="Absatz-Standardschriftart"/>
    <w:uiPriority w:val="1"/>
    <w:qFormat/>
    <w:rsid w:val="00DC361F"/>
    <w:rPr>
      <w:rFonts w:ascii="Arial" w:hAnsi="Arial"/>
      <w:b w:val="0"/>
      <w:color w:val="auto"/>
      <w:sz w:val="22"/>
    </w:rPr>
  </w:style>
  <w:style w:type="paragraph" w:styleId="Listenabsatz">
    <w:name w:val="List Paragraph"/>
    <w:basedOn w:val="Standard"/>
    <w:uiPriority w:val="34"/>
    <w:qFormat/>
    <w:rsid w:val="00307ADB"/>
    <w:pPr>
      <w:ind w:left="720"/>
      <w:contextualSpacing/>
    </w:pPr>
  </w:style>
  <w:style w:type="character" w:customStyle="1" w:styleId="NichtaufgelsteErwhnung2">
    <w:name w:val="Nicht aufgelöste Erwähnung2"/>
    <w:basedOn w:val="Absatz-Standardschriftart"/>
    <w:uiPriority w:val="99"/>
    <w:semiHidden/>
    <w:unhideWhenUsed/>
    <w:rsid w:val="003C6452"/>
    <w:rPr>
      <w:color w:val="605E5C"/>
      <w:shd w:val="clear" w:color="auto" w:fill="E1DFDD"/>
    </w:rPr>
  </w:style>
  <w:style w:type="paragraph" w:styleId="Funotentext">
    <w:name w:val="footnote text"/>
    <w:basedOn w:val="Standard"/>
    <w:link w:val="FunotentextZchn"/>
    <w:uiPriority w:val="99"/>
    <w:unhideWhenUsed/>
    <w:rsid w:val="0094722F"/>
    <w:pPr>
      <w:spacing w:line="240" w:lineRule="auto"/>
    </w:pPr>
    <w:rPr>
      <w:rFonts w:eastAsiaTheme="minorHAnsi" w:cs="Arial"/>
      <w:sz w:val="16"/>
    </w:rPr>
  </w:style>
  <w:style w:type="character" w:customStyle="1" w:styleId="FunotentextZchn">
    <w:name w:val="Fußnotentext Zchn"/>
    <w:basedOn w:val="Absatz-Standardschriftart"/>
    <w:link w:val="Funotentext"/>
    <w:uiPriority w:val="99"/>
    <w:rsid w:val="0094722F"/>
    <w:rPr>
      <w:rFonts w:ascii="Arial" w:eastAsiaTheme="minorHAnsi" w:hAnsi="Arial" w:cs="Arial"/>
      <w:sz w:val="16"/>
    </w:rPr>
  </w:style>
  <w:style w:type="character" w:styleId="Funotenzeichen">
    <w:name w:val="footnote reference"/>
    <w:basedOn w:val="Absatz-Standardschriftart"/>
    <w:uiPriority w:val="99"/>
    <w:semiHidden/>
    <w:unhideWhenUsed/>
    <w:rsid w:val="00AD0C5D"/>
    <w:rPr>
      <w:vertAlign w:val="superscript"/>
    </w:rPr>
  </w:style>
  <w:style w:type="paragraph" w:customStyle="1" w:styleId="Datumoben">
    <w:name w:val="Datum oben"/>
    <w:basedOn w:val="Standard"/>
    <w:qFormat/>
    <w:rsid w:val="00604131"/>
    <w:pPr>
      <w:spacing w:after="720"/>
    </w:pPr>
  </w:style>
  <w:style w:type="paragraph" w:customStyle="1" w:styleId="Headline">
    <w:name w:val="Headline"/>
    <w:basedOn w:val="Standard"/>
    <w:qFormat/>
    <w:rsid w:val="00604131"/>
    <w:pPr>
      <w:spacing w:after="480" w:line="520" w:lineRule="exact"/>
    </w:pPr>
    <w:rPr>
      <w:b/>
      <w:bCs/>
      <w:color w:val="DC0064" w:themeColor="accent1"/>
      <w:sz w:val="48"/>
      <w:szCs w:val="48"/>
    </w:rPr>
  </w:style>
  <w:style w:type="paragraph" w:customStyle="1" w:styleId="Preline">
    <w:name w:val="Preline"/>
    <w:basedOn w:val="Standard"/>
    <w:qFormat/>
    <w:rsid w:val="0094722F"/>
    <w:pPr>
      <w:spacing w:after="120"/>
    </w:pPr>
    <w:rPr>
      <w:b/>
      <w:bCs/>
      <w:sz w:val="28"/>
      <w:szCs w:val="28"/>
    </w:rPr>
  </w:style>
  <w:style w:type="paragraph" w:customStyle="1" w:styleId="Intro">
    <w:name w:val="Intro"/>
    <w:basedOn w:val="Standard"/>
    <w:qFormat/>
    <w:rsid w:val="0094722F"/>
    <w:pPr>
      <w:spacing w:after="480"/>
    </w:pPr>
    <w:rPr>
      <w:sz w:val="24"/>
      <w:szCs w:val="24"/>
    </w:rPr>
  </w:style>
  <w:style w:type="paragraph" w:styleId="Endnotentext">
    <w:name w:val="endnote text"/>
    <w:basedOn w:val="Standard"/>
    <w:link w:val="EndnotentextZchn"/>
    <w:uiPriority w:val="99"/>
    <w:unhideWhenUsed/>
    <w:rsid w:val="0032576A"/>
    <w:pPr>
      <w:spacing w:line="240" w:lineRule="auto"/>
    </w:pPr>
    <w:rPr>
      <w:sz w:val="16"/>
      <w:szCs w:val="16"/>
    </w:rPr>
  </w:style>
  <w:style w:type="character" w:customStyle="1" w:styleId="EndnotentextZchn">
    <w:name w:val="Endnotentext Zchn"/>
    <w:basedOn w:val="Absatz-Standardschriftart"/>
    <w:link w:val="Endnotentext"/>
    <w:uiPriority w:val="99"/>
    <w:rsid w:val="0032576A"/>
    <w:rPr>
      <w:rFonts w:ascii="Arial" w:hAnsi="Arial"/>
      <w:sz w:val="16"/>
      <w:szCs w:val="16"/>
    </w:rPr>
  </w:style>
  <w:style w:type="character" w:styleId="Endnotenzeichen">
    <w:name w:val="endnote reference"/>
    <w:basedOn w:val="Absatz-Standardschriftart"/>
    <w:uiPriority w:val="99"/>
    <w:semiHidden/>
    <w:unhideWhenUsed/>
    <w:rsid w:val="0032576A"/>
    <w:rPr>
      <w:vertAlign w:val="superscript"/>
    </w:rPr>
  </w:style>
  <w:style w:type="paragraph" w:customStyle="1" w:styleId="Zwischentitel">
    <w:name w:val="Zwischentitel"/>
    <w:basedOn w:val="Standard"/>
    <w:qFormat/>
    <w:rsid w:val="004D1923"/>
    <w:rPr>
      <w:b/>
      <w:bCs/>
      <w:color w:val="DC0064" w:themeColor="accent1"/>
    </w:rPr>
  </w:style>
  <w:style w:type="paragraph" w:styleId="Beschriftung">
    <w:name w:val="caption"/>
    <w:basedOn w:val="Standard"/>
    <w:next w:val="Standard"/>
    <w:uiPriority w:val="35"/>
    <w:unhideWhenUsed/>
    <w:qFormat/>
    <w:rsid w:val="00FC4B23"/>
    <w:pPr>
      <w:spacing w:after="200" w:line="240" w:lineRule="auto"/>
    </w:pPr>
    <w:rPr>
      <w:color w:val="000000" w:themeColor="text1"/>
      <w:sz w:val="16"/>
      <w:szCs w:val="16"/>
    </w:rPr>
  </w:style>
  <w:style w:type="paragraph" w:styleId="Liste">
    <w:name w:val="List"/>
    <w:basedOn w:val="Standard"/>
    <w:uiPriority w:val="99"/>
    <w:unhideWhenUsed/>
    <w:rsid w:val="003A02B5"/>
    <w:pPr>
      <w:numPr>
        <w:numId w:val="17"/>
      </w:numPr>
      <w:spacing w:before="120" w:after="120"/>
    </w:pPr>
  </w:style>
  <w:style w:type="paragraph" w:customStyle="1" w:styleId="EinfAbs">
    <w:name w:val="[Einf. Abs.]"/>
    <w:basedOn w:val="Standard"/>
    <w:uiPriority w:val="99"/>
    <w:rsid w:val="004937D9"/>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Seitenzahl">
    <w:name w:val="page number"/>
    <w:basedOn w:val="Absatz-Standardschriftart"/>
    <w:uiPriority w:val="99"/>
    <w:semiHidden/>
    <w:unhideWhenUsed/>
    <w:rsid w:val="009467ED"/>
    <w:rPr>
      <w:rFonts w:ascii="Times New Roman" w:hAnsi="Times New Roman"/>
    </w:rPr>
  </w:style>
  <w:style w:type="paragraph" w:customStyle="1" w:styleId="HLlightcondensed">
    <w:name w:val="HL light condensed"/>
    <w:basedOn w:val="Standard"/>
    <w:uiPriority w:val="99"/>
    <w:rsid w:val="0009595A"/>
    <w:pPr>
      <w:autoSpaceDE w:val="0"/>
      <w:autoSpaceDN w:val="0"/>
      <w:adjustRightInd w:val="0"/>
      <w:spacing w:line="288" w:lineRule="auto"/>
      <w:textAlignment w:val="center"/>
    </w:pPr>
    <w:rPr>
      <w:rFonts w:ascii=".LastResort" w:hAnsi=".LastResort" w:cs=".LastResort"/>
      <w:color w:val="DC0063"/>
      <w:sz w:val="29"/>
      <w:szCs w:val="29"/>
    </w:rPr>
  </w:style>
  <w:style w:type="character" w:customStyle="1" w:styleId="HLultralight">
    <w:name w:val="HL ultralight"/>
    <w:uiPriority w:val="99"/>
    <w:rsid w:val="00A2548B"/>
    <w:rPr>
      <w:rFonts w:ascii=".LastResort" w:hAnsi=".LastResort" w:cs=".LastResort"/>
      <w:color w:val="DC0063"/>
      <w:sz w:val="60"/>
      <w:szCs w:val="60"/>
    </w:rPr>
  </w:style>
  <w:style w:type="character" w:styleId="Kommentarzeichen">
    <w:name w:val="annotation reference"/>
    <w:basedOn w:val="Absatz-Standardschriftart"/>
    <w:uiPriority w:val="99"/>
    <w:semiHidden/>
    <w:unhideWhenUsed/>
    <w:rsid w:val="00844322"/>
    <w:rPr>
      <w:sz w:val="16"/>
      <w:szCs w:val="16"/>
    </w:rPr>
  </w:style>
  <w:style w:type="paragraph" w:styleId="Kommentartext">
    <w:name w:val="annotation text"/>
    <w:basedOn w:val="Standard"/>
    <w:link w:val="KommentartextZchn"/>
    <w:uiPriority w:val="99"/>
    <w:unhideWhenUsed/>
    <w:rsid w:val="00844322"/>
    <w:pPr>
      <w:spacing w:line="240" w:lineRule="auto"/>
    </w:pPr>
    <w:rPr>
      <w:rFonts w:asciiTheme="minorHAnsi" w:eastAsiaTheme="minorHAnsi" w:hAnsiTheme="minorHAnsi" w:cstheme="minorBidi"/>
    </w:rPr>
  </w:style>
  <w:style w:type="character" w:customStyle="1" w:styleId="KommentartextZchn">
    <w:name w:val="Kommentartext Zchn"/>
    <w:basedOn w:val="Absatz-Standardschriftart"/>
    <w:link w:val="Kommentartext"/>
    <w:uiPriority w:val="99"/>
    <w:rsid w:val="00844322"/>
    <w:rPr>
      <w:rFonts w:asciiTheme="minorHAnsi" w:eastAsiaTheme="minorHAnsi" w:hAnsiTheme="minorHAnsi" w:cstheme="minorBidi"/>
    </w:rPr>
  </w:style>
  <w:style w:type="character" w:styleId="NichtaufgelsteErwhnung">
    <w:name w:val="Unresolved Mention"/>
    <w:basedOn w:val="Absatz-Standardschriftart"/>
    <w:uiPriority w:val="99"/>
    <w:semiHidden/>
    <w:unhideWhenUsed/>
    <w:rsid w:val="0085728A"/>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35250F"/>
    <w:rPr>
      <w:rFonts w:ascii="Arial" w:eastAsia="Times New Roman" w:hAnsi="Arial" w:cs="Times New Roman"/>
      <w:b/>
      <w:bCs/>
    </w:rPr>
  </w:style>
  <w:style w:type="character" w:customStyle="1" w:styleId="KommentarthemaZchn">
    <w:name w:val="Kommentarthema Zchn"/>
    <w:basedOn w:val="KommentartextZchn"/>
    <w:link w:val="Kommentarthema"/>
    <w:uiPriority w:val="99"/>
    <w:semiHidden/>
    <w:rsid w:val="0035250F"/>
    <w:rPr>
      <w:rFonts w:ascii="Arial" w:eastAsiaTheme="minorHAnsi" w:hAnsi="Arial" w:cstheme="minorBidi"/>
      <w:b/>
      <w:bCs/>
    </w:rPr>
  </w:style>
  <w:style w:type="character" w:styleId="BesuchterLink">
    <w:name w:val="FollowedHyperlink"/>
    <w:basedOn w:val="Absatz-Standardschriftart"/>
    <w:uiPriority w:val="99"/>
    <w:semiHidden/>
    <w:unhideWhenUsed/>
    <w:rsid w:val="004765C6"/>
    <w:rPr>
      <w:color w:val="DC0064" w:themeColor="followedHyperlink"/>
      <w:u w:val="single"/>
    </w:rPr>
  </w:style>
  <w:style w:type="paragraph" w:styleId="berarbeitung">
    <w:name w:val="Revision"/>
    <w:hidden/>
    <w:uiPriority w:val="99"/>
    <w:semiHidden/>
    <w:rsid w:val="009E5F9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558521">
      <w:bodyDiv w:val="1"/>
      <w:marLeft w:val="0"/>
      <w:marRight w:val="0"/>
      <w:marTop w:val="0"/>
      <w:marBottom w:val="0"/>
      <w:divBdr>
        <w:top w:val="none" w:sz="0" w:space="0" w:color="auto"/>
        <w:left w:val="none" w:sz="0" w:space="0" w:color="auto"/>
        <w:bottom w:val="none" w:sz="0" w:space="0" w:color="auto"/>
        <w:right w:val="none" w:sz="0" w:space="0" w:color="auto"/>
      </w:divBdr>
    </w:div>
    <w:div w:id="1875001467">
      <w:bodyDiv w:val="1"/>
      <w:marLeft w:val="0"/>
      <w:marRight w:val="0"/>
      <w:marTop w:val="0"/>
      <w:marBottom w:val="0"/>
      <w:divBdr>
        <w:top w:val="none" w:sz="0" w:space="0" w:color="auto"/>
        <w:left w:val="none" w:sz="0" w:space="0" w:color="auto"/>
        <w:bottom w:val="none" w:sz="0" w:space="0" w:color="auto"/>
        <w:right w:val="none" w:sz="0" w:space="0" w:color="auto"/>
      </w:divBdr>
      <w:divsChild>
        <w:div w:id="1281839653">
          <w:marLeft w:val="0"/>
          <w:marRight w:val="0"/>
          <w:marTop w:val="0"/>
          <w:marBottom w:val="0"/>
          <w:divBdr>
            <w:top w:val="none" w:sz="0" w:space="0" w:color="auto"/>
            <w:left w:val="none" w:sz="0" w:space="0" w:color="auto"/>
            <w:bottom w:val="none" w:sz="0" w:space="0" w:color="auto"/>
            <w:right w:val="none" w:sz="0" w:space="0" w:color="auto"/>
          </w:divBdr>
        </w:div>
      </w:divsChild>
    </w:div>
    <w:div w:id="209042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2_MarketingVITA\16_secure_2021\Kommunikation\VITA_Markenkern\VITA_Office_PPT\VorlagenRoxtra_Basis\VITA-Brief_DE.dotx" TargetMode="External"/></Relationships>
</file>

<file path=word/theme/theme1.xml><?xml version="1.0" encoding="utf-8"?>
<a:theme xmlns:a="http://schemas.openxmlformats.org/drawingml/2006/main" name="Office">
  <a:themeElements>
    <a:clrScheme name="Benutzerdefiniert 1">
      <a:dk1>
        <a:srgbClr val="000000"/>
      </a:dk1>
      <a:lt1>
        <a:srgbClr val="FFFFFF"/>
      </a:lt1>
      <a:dk2>
        <a:srgbClr val="44546A"/>
      </a:dk2>
      <a:lt2>
        <a:srgbClr val="E7E6E6"/>
      </a:lt2>
      <a:accent1>
        <a:srgbClr val="DC0064"/>
      </a:accent1>
      <a:accent2>
        <a:srgbClr val="191919"/>
      </a:accent2>
      <a:accent3>
        <a:srgbClr val="4D4D4D"/>
      </a:accent3>
      <a:accent4>
        <a:srgbClr val="8C8C8C"/>
      </a:accent4>
      <a:accent5>
        <a:srgbClr val="A9AAAA"/>
      </a:accent5>
      <a:accent6>
        <a:srgbClr val="286153"/>
      </a:accent6>
      <a:hlink>
        <a:srgbClr val="DC0064"/>
      </a:hlink>
      <a:folHlink>
        <a:srgbClr val="DC006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46309c9-7375-4d5e-966a-c6c63f3bb31d">
      <Terms xmlns="http://schemas.microsoft.com/office/infopath/2007/PartnerControls"/>
    </lcf76f155ced4ddcb4097134ff3c332f>
    <TaxCatchAll xmlns="011f1256-1b73-4afc-9033-b1df5b89c53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C3C07A83443504D8875F14C0B9F844F" ma:contentTypeVersion="16" ma:contentTypeDescription="Ein neues Dokument erstellen." ma:contentTypeScope="" ma:versionID="463e9f429cdf5ecc3e93f3d368c7e7ae">
  <xsd:schema xmlns:xsd="http://www.w3.org/2001/XMLSchema" xmlns:xs="http://www.w3.org/2001/XMLSchema" xmlns:p="http://schemas.microsoft.com/office/2006/metadata/properties" xmlns:ns2="146309c9-7375-4d5e-966a-c6c63f3bb31d" xmlns:ns3="011f1256-1b73-4afc-9033-b1df5b89c533" targetNamespace="http://schemas.microsoft.com/office/2006/metadata/properties" ma:root="true" ma:fieldsID="194013553ee2c6d7952b4c1edc3974a6" ns2:_="" ns3:_="">
    <xsd:import namespace="146309c9-7375-4d5e-966a-c6c63f3bb31d"/>
    <xsd:import namespace="011f1256-1b73-4afc-9033-b1df5b89c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309c9-7375-4d5e-966a-c6c63f3bb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f95af32-7499-458b-ba79-d3a8e75630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1f1256-1b73-4afc-9033-b1df5b89c53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fd379cb-6e39-4bd7-8137-aaf52f0a6840}" ma:internalName="TaxCatchAll" ma:showField="CatchAllData" ma:web="011f1256-1b73-4afc-9033-b1df5b89c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8D2E00-35BD-483B-816C-D84B92D36F24}">
  <ds:schemaRefs>
    <ds:schemaRef ds:uri="http://schemas.microsoft.com/office/2006/metadata/properties"/>
    <ds:schemaRef ds:uri="http://schemas.microsoft.com/office/infopath/2007/PartnerControls"/>
    <ds:schemaRef ds:uri="146309c9-7375-4d5e-966a-c6c63f3bb31d"/>
    <ds:schemaRef ds:uri="011f1256-1b73-4afc-9033-b1df5b89c533"/>
  </ds:schemaRefs>
</ds:datastoreItem>
</file>

<file path=customXml/itemProps2.xml><?xml version="1.0" encoding="utf-8"?>
<ds:datastoreItem xmlns:ds="http://schemas.openxmlformats.org/officeDocument/2006/customXml" ds:itemID="{0682E630-5B16-E647-B0A9-05723C7ED0E0}">
  <ds:schemaRefs>
    <ds:schemaRef ds:uri="http://schemas.openxmlformats.org/officeDocument/2006/bibliography"/>
  </ds:schemaRefs>
</ds:datastoreItem>
</file>

<file path=customXml/itemProps3.xml><?xml version="1.0" encoding="utf-8"?>
<ds:datastoreItem xmlns:ds="http://schemas.openxmlformats.org/officeDocument/2006/customXml" ds:itemID="{4D7FA434-1289-4B38-9F83-E0DF3C09D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309c9-7375-4d5e-966a-c6c63f3bb31d"/>
    <ds:schemaRef ds:uri="011f1256-1b73-4afc-9033-b1df5b89c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0C5AF-AD5E-429D-A3FA-C38D1DB372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VITA-Brief_DE.dotx</Template>
  <TotalTime>0</TotalTime>
  <Pages>2</Pages>
  <Words>241</Words>
  <Characters>1305</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VITA Zahnfabrik</vt:lpstr>
    </vt:vector>
  </TitlesOfParts>
  <Company>VITA Zahnfabik</Company>
  <LinksUpToDate>false</LinksUpToDate>
  <CharactersWithSpaces>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 Zahnfabrik</dc:title>
  <dc:subject/>
  <dc:creator>Kreutz, Stefan</dc:creator>
  <cp:keywords/>
  <cp:lastModifiedBy>Schulz, Elena</cp:lastModifiedBy>
  <cp:revision>13</cp:revision>
  <cp:lastPrinted>2022-12-20T13:05:00Z</cp:lastPrinted>
  <dcterms:created xsi:type="dcterms:W3CDTF">2022-12-20T13:31:00Z</dcterms:created>
  <dcterms:modified xsi:type="dcterms:W3CDTF">2023-02-27T13:38:00Z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0x0101004C3C07A83443504D8875F14C0B9F844F</vt:lpwstr>
  </property>
  <property fmtid="{D5CDD505-2E9C-101B-9397-08002B2CF9AE}" pid="3" name="Language">
    <vt:lpwstr>German (Germany)</vt:lpwstr>
  </property>
  <property fmtid="{D5CDD505-2E9C-101B-9397-08002B2CF9AE}" pid="4" name="_dlc_DocIdItemGuid">
    <vt:lpwstr>a8d25086-79e5-4b17-b560-5dd0e576f266</vt:lpwstr>
  </property>
  <property fmtid="{D5CDD505-2E9C-101B-9397-08002B2CF9AE}" pid="5" name="MediaServiceImageTags">
    <vt:lpwstr/>
  </property>
  <property fmtid="{D5CDD505-2E9C-101B-9397-08002B2CF9AE}" pid="6" name="GrammarlyDocumentId">
    <vt:lpwstr>730ca93cba058c388d25e64ef4e141942f076da3f00081afa108ee8a40158f0e</vt:lpwstr>
  </property>
</Properties>
</file>